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A0CB7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58752" behindDoc="0" locked="0" layoutInCell="1" allowOverlap="1" wp14:anchorId="6FC3DD11" wp14:editId="4804BE86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679B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07FB8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94A588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432A94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695D7A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D7ECBA0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456AE8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72AFE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D2637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03DC6E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D05935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9F26C9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43D8E1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881C886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05F69C4B" w14:textId="77777777" w:rsidR="004C1AA7" w:rsidRPr="004C1AA7" w:rsidRDefault="00BE62DE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7728" behindDoc="0" locked="0" layoutInCell="1" allowOverlap="1" wp14:anchorId="790E0380" wp14:editId="29A94A20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60D6940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22F9C5E2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32933CF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3EB57BB1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35719EE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F8A9720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2D4946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004DC481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2784C39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C110BDD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5500E763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EB9B375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52657F5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3B0944A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D9B445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8995B46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2E4F89F0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C6B7941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2178DE1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5CAAAD5B" w14:textId="77777777" w:rsidR="001E644E" w:rsidRPr="00C10B2F" w:rsidRDefault="005724A0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48512" behindDoc="0" locked="0" layoutInCell="1" allowOverlap="1" wp14:anchorId="5E8D7495" wp14:editId="73BE527D">
            <wp:simplePos x="0" y="0"/>
            <wp:positionH relativeFrom="margin">
              <wp:posOffset>-30134</wp:posOffset>
            </wp:positionH>
            <wp:positionV relativeFrom="paragraph">
              <wp:posOffset>148590</wp:posOffset>
            </wp:positionV>
            <wp:extent cx="1047934" cy="1428115"/>
            <wp:effectExtent l="152400" t="152400" r="361950" b="36258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34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2F" w:rsidRPr="00C10B2F">
        <w:rPr>
          <w:rFonts w:ascii="Poppins" w:hAnsi="Poppins" w:cs="Poppins"/>
          <w:b/>
          <w:sz w:val="52"/>
          <w:szCs w:val="52"/>
          <w:lang w:val="en-GB"/>
        </w:rPr>
        <w:t>RAFAEL BUENO</w:t>
      </w:r>
    </w:p>
    <w:p w14:paraId="1AC953E1" w14:textId="77777777" w:rsidR="001E644E" w:rsidRPr="00C10B2F" w:rsidRDefault="00C10B2F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C10B2F">
        <w:rPr>
          <w:rFonts w:ascii="Poppins" w:hAnsi="Poppins" w:cs="Poppins"/>
          <w:b/>
          <w:sz w:val="44"/>
          <w:szCs w:val="44"/>
          <w:lang w:val="en-GB"/>
        </w:rPr>
        <w:t>LAKE OF LOVE</w:t>
      </w:r>
      <w:r w:rsidR="001E644E" w:rsidRPr="00C10B2F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38A3A4B9" w14:textId="77777777" w:rsidR="001E644E" w:rsidRPr="00C10B2F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C10B2F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78F319B5" w14:textId="77777777" w:rsidR="001E644E" w:rsidRPr="00C10B2F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C10B2F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212E200E" w14:textId="77777777" w:rsidR="001E644E" w:rsidRPr="00C10B2F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019070C3" w14:textId="77777777" w:rsidR="004D3242" w:rsidRPr="00C10B2F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1D429ABF" w14:textId="77777777" w:rsidR="004D3242" w:rsidRPr="00C10B2F" w:rsidRDefault="00C10B2F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>
        <w:rPr>
          <w:rFonts w:ascii="Poppins" w:hAnsi="Poppins" w:cs="Poppins"/>
          <w:b/>
          <w:noProof/>
          <w:sz w:val="28"/>
          <w:szCs w:val="24"/>
          <w:lang w:eastAsia="es-ES"/>
        </w:rPr>
        <w:drawing>
          <wp:anchor distT="0" distB="0" distL="114300" distR="114300" simplePos="0" relativeHeight="251666944" behindDoc="0" locked="0" layoutInCell="1" allowOverlap="1" wp14:anchorId="676F87DC" wp14:editId="3CBBE5E7">
            <wp:simplePos x="0" y="0"/>
            <wp:positionH relativeFrom="column">
              <wp:posOffset>-291465</wp:posOffset>
            </wp:positionH>
            <wp:positionV relativeFrom="paragraph">
              <wp:posOffset>182245</wp:posOffset>
            </wp:positionV>
            <wp:extent cx="2174240" cy="3258185"/>
            <wp:effectExtent l="152400" t="152400" r="359410" b="361315"/>
            <wp:wrapSquare wrapText="bothSides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325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Poppins" w:hAnsi="Poppins" w:cs="Poppins"/>
          <w:b/>
          <w:noProof/>
          <w:sz w:val="28"/>
          <w:szCs w:val="24"/>
          <w:lang w:eastAsia="es-ES"/>
        </w:rPr>
        <w:drawing>
          <wp:anchor distT="0" distB="0" distL="114300" distR="114300" simplePos="0" relativeHeight="251665920" behindDoc="0" locked="0" layoutInCell="1" allowOverlap="1" wp14:anchorId="0F6FA6BD" wp14:editId="495C4FA4">
            <wp:simplePos x="0" y="0"/>
            <wp:positionH relativeFrom="column">
              <wp:posOffset>4306570</wp:posOffset>
            </wp:positionH>
            <wp:positionV relativeFrom="paragraph">
              <wp:posOffset>183515</wp:posOffset>
            </wp:positionV>
            <wp:extent cx="2172335" cy="3255645"/>
            <wp:effectExtent l="152400" t="152400" r="361315" b="363855"/>
            <wp:wrapSquare wrapText="bothSides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325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Poppins" w:hAnsi="Poppins" w:cs="Poppins"/>
          <w:b/>
          <w:noProof/>
          <w:sz w:val="28"/>
          <w:szCs w:val="24"/>
          <w:lang w:eastAsia="es-ES"/>
        </w:rPr>
        <w:drawing>
          <wp:anchor distT="0" distB="0" distL="114300" distR="114300" simplePos="0" relativeHeight="251667968" behindDoc="0" locked="0" layoutInCell="1" allowOverlap="1" wp14:anchorId="75681C25" wp14:editId="360CA1EA">
            <wp:simplePos x="0" y="0"/>
            <wp:positionH relativeFrom="column">
              <wp:posOffset>1556385</wp:posOffset>
            </wp:positionH>
            <wp:positionV relativeFrom="paragraph">
              <wp:posOffset>666750</wp:posOffset>
            </wp:positionV>
            <wp:extent cx="3168015" cy="2114550"/>
            <wp:effectExtent l="152400" t="152400" r="356235" b="361950"/>
            <wp:wrapSquare wrapText="bothSides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743D1" w14:textId="77777777" w:rsidR="004D3242" w:rsidRPr="00C10B2F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26317145" w14:textId="77777777" w:rsidR="005724A0" w:rsidRPr="00C10B2F" w:rsidRDefault="005724A0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  <w:lang w:val="en-GB"/>
        </w:rPr>
      </w:pPr>
    </w:p>
    <w:p w14:paraId="51D33912" w14:textId="77777777" w:rsidR="00C10B2F" w:rsidRPr="00F027B2" w:rsidRDefault="00C10B2F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2F41574C" w14:textId="77777777" w:rsidR="004D3242" w:rsidRPr="00C0465F" w:rsidRDefault="00CC34F8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</w:rPr>
      </w:pPr>
      <w:r w:rsidRPr="00C0465F">
        <w:rPr>
          <w:rFonts w:ascii="Poppins" w:hAnsi="Poppins" w:cs="Poppins"/>
          <w:b/>
        </w:rPr>
        <w:t>Peluquería</w:t>
      </w:r>
      <w:r w:rsidR="001E644E" w:rsidRPr="00C0465F">
        <w:rPr>
          <w:rFonts w:ascii="Poppins" w:hAnsi="Poppins" w:cs="Poppins"/>
          <w:b/>
        </w:rPr>
        <w:t>:</w:t>
      </w:r>
      <w:r w:rsidR="001E644E" w:rsidRPr="00C0465F">
        <w:rPr>
          <w:rFonts w:ascii="Poppins" w:hAnsi="Poppins" w:cs="Poppins"/>
        </w:rPr>
        <w:t xml:space="preserve"> </w:t>
      </w:r>
      <w:r w:rsidR="00C10B2F" w:rsidRPr="00C0465F">
        <w:rPr>
          <w:rFonts w:ascii="Poppins" w:hAnsi="Poppins" w:cs="Poppins"/>
        </w:rPr>
        <w:t>Rafael Bueno @Rafael Bueno Peluqueros</w:t>
      </w:r>
    </w:p>
    <w:p w14:paraId="78BEC20B" w14:textId="77777777" w:rsidR="001E644E" w:rsidRPr="00C0465F" w:rsidRDefault="004D3242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</w:rPr>
      </w:pPr>
      <w:r w:rsidRPr="00C0465F">
        <w:rPr>
          <w:rFonts w:ascii="Poppins" w:hAnsi="Poppins" w:cs="Poppins"/>
          <w:b/>
        </w:rPr>
        <w:t>Peluquería Instagram</w:t>
      </w:r>
      <w:r w:rsidR="006207A8" w:rsidRPr="00C0465F">
        <w:rPr>
          <w:rFonts w:ascii="Poppins" w:hAnsi="Poppins" w:cs="Poppins"/>
          <w:b/>
        </w:rPr>
        <w:t>:</w:t>
      </w:r>
      <w:r w:rsidRPr="00C0465F">
        <w:rPr>
          <w:rFonts w:ascii="Poppins" w:hAnsi="Poppins" w:cs="Poppins"/>
        </w:rPr>
        <w:t xml:space="preserve"> </w:t>
      </w:r>
      <w:r w:rsidR="00D453F9" w:rsidRPr="00C0465F">
        <w:rPr>
          <w:rFonts w:ascii="Poppins" w:hAnsi="Poppins" w:cs="Poppins"/>
        </w:rPr>
        <w:t>@</w:t>
      </w:r>
      <w:r w:rsidR="00C10B2F" w:rsidRPr="00C0465F">
        <w:rPr>
          <w:rFonts w:ascii="Poppins" w:hAnsi="Poppins" w:cs="Poppins"/>
        </w:rPr>
        <w:t>rafaelbuenopeluqueros</w:t>
      </w:r>
    </w:p>
    <w:p w14:paraId="49270C1E" w14:textId="77777777" w:rsidR="00C10B2F" w:rsidRPr="00C0465F" w:rsidRDefault="00C10B2F" w:rsidP="00C10B2F">
      <w:pPr>
        <w:spacing w:after="0"/>
        <w:jc w:val="center"/>
        <w:rPr>
          <w:rFonts w:ascii="Poppins" w:hAnsi="Poppins" w:cs="Poppins"/>
        </w:rPr>
      </w:pPr>
      <w:r w:rsidRPr="00C0465F">
        <w:rPr>
          <w:rFonts w:ascii="Poppins" w:hAnsi="Poppins" w:cs="Poppins"/>
          <w:b/>
        </w:rPr>
        <w:t>Fotografía</w:t>
      </w:r>
      <w:r w:rsidRPr="00C0465F">
        <w:rPr>
          <w:rFonts w:ascii="Poppins" w:hAnsi="Poppins" w:cs="Poppins"/>
        </w:rPr>
        <w:t xml:space="preserve">: Rosa Garrido </w:t>
      </w:r>
      <w:r w:rsidR="00882CBF" w:rsidRPr="00C0465F">
        <w:rPr>
          <w:rFonts w:ascii="Poppins" w:hAnsi="Poppins" w:cs="Poppins"/>
        </w:rPr>
        <w:t xml:space="preserve"> </w:t>
      </w:r>
      <w:r w:rsidRPr="00C0465F">
        <w:rPr>
          <w:rFonts w:ascii="Poppins" w:hAnsi="Poppins" w:cs="Poppins"/>
          <w:b/>
        </w:rPr>
        <w:t>Instagram</w:t>
      </w:r>
      <w:r w:rsidRPr="00C0465F">
        <w:rPr>
          <w:rFonts w:ascii="Poppins" w:hAnsi="Poppins" w:cs="Poppins"/>
        </w:rPr>
        <w:t>: @rosagarridofotografa</w:t>
      </w:r>
    </w:p>
    <w:p w14:paraId="7A08B8EE" w14:textId="77777777" w:rsidR="004D3242" w:rsidRPr="00C0465F" w:rsidRDefault="00C10B2F" w:rsidP="004D3242">
      <w:pPr>
        <w:spacing w:after="0"/>
        <w:jc w:val="center"/>
        <w:rPr>
          <w:rFonts w:ascii="Poppins" w:hAnsi="Poppins" w:cs="Poppins"/>
          <w:b/>
        </w:rPr>
      </w:pPr>
      <w:r w:rsidRPr="00C0465F">
        <w:rPr>
          <w:rFonts w:ascii="Poppins" w:hAnsi="Poppins" w:cs="Poppins"/>
          <w:b/>
        </w:rPr>
        <w:t>Estilismo, Organización, decoración y coordinación</w:t>
      </w:r>
      <w:r w:rsidR="001E644E" w:rsidRPr="00C0465F">
        <w:rPr>
          <w:rFonts w:ascii="Poppins" w:hAnsi="Poppins" w:cs="Poppins"/>
          <w:b/>
        </w:rPr>
        <w:t>:</w:t>
      </w:r>
      <w:r w:rsidR="001E644E" w:rsidRPr="00C0465F">
        <w:rPr>
          <w:rFonts w:ascii="Poppins" w:hAnsi="Poppins" w:cs="Poppins"/>
        </w:rPr>
        <w:t xml:space="preserve"> </w:t>
      </w:r>
      <w:r w:rsidRPr="00C0465F">
        <w:rPr>
          <w:rFonts w:ascii="Poppins" w:hAnsi="Poppins" w:cs="Poppins"/>
        </w:rPr>
        <w:t>Weddings by Donna</w:t>
      </w:r>
    </w:p>
    <w:p w14:paraId="3BAB8117" w14:textId="77777777" w:rsidR="001E644E" w:rsidRPr="00F027B2" w:rsidRDefault="004D3242" w:rsidP="004D3242">
      <w:pPr>
        <w:spacing w:after="0"/>
        <w:jc w:val="center"/>
        <w:rPr>
          <w:rFonts w:ascii="Poppins" w:hAnsi="Poppins" w:cs="Poppins"/>
          <w:lang w:val="en-GB"/>
        </w:rPr>
      </w:pPr>
      <w:r w:rsidRPr="00F027B2">
        <w:rPr>
          <w:rFonts w:ascii="Poppins" w:hAnsi="Poppins" w:cs="Poppins"/>
          <w:b/>
          <w:lang w:val="en-GB"/>
        </w:rPr>
        <w:t>Instagram</w:t>
      </w:r>
      <w:r w:rsidR="006207A8" w:rsidRPr="00F027B2">
        <w:rPr>
          <w:rFonts w:ascii="Poppins" w:hAnsi="Poppins" w:cs="Poppins"/>
          <w:b/>
          <w:lang w:val="en-GB"/>
        </w:rPr>
        <w:t>:</w:t>
      </w:r>
      <w:r w:rsidRPr="00F027B2">
        <w:rPr>
          <w:rFonts w:ascii="Poppins" w:hAnsi="Poppins" w:cs="Poppins"/>
          <w:b/>
          <w:lang w:val="en-GB"/>
        </w:rPr>
        <w:t xml:space="preserve"> </w:t>
      </w:r>
      <w:r w:rsidR="00D453F9" w:rsidRPr="00F027B2">
        <w:rPr>
          <w:rFonts w:ascii="Poppins" w:hAnsi="Poppins" w:cs="Poppins"/>
          <w:lang w:val="en-GB"/>
        </w:rPr>
        <w:t>@</w:t>
      </w:r>
      <w:r w:rsidR="00C10B2F" w:rsidRPr="00F027B2">
        <w:rPr>
          <w:rFonts w:ascii="Poppins" w:hAnsi="Poppins" w:cs="Poppins"/>
          <w:lang w:val="en-GB"/>
        </w:rPr>
        <w:t>wedding_donna</w:t>
      </w:r>
    </w:p>
    <w:p w14:paraId="3D84284C" w14:textId="77777777" w:rsidR="00882CBF" w:rsidRPr="00F027B2" w:rsidRDefault="00882CBF" w:rsidP="004D3242">
      <w:pPr>
        <w:spacing w:after="0"/>
        <w:jc w:val="center"/>
        <w:rPr>
          <w:rFonts w:ascii="Poppins" w:hAnsi="Poppins" w:cs="Poppins"/>
          <w:lang w:val="en-GB"/>
        </w:rPr>
      </w:pPr>
      <w:r w:rsidRPr="00F027B2">
        <w:rPr>
          <w:rFonts w:ascii="Poppins" w:hAnsi="Poppins" w:cs="Poppins"/>
          <w:b/>
          <w:lang w:val="en-GB"/>
        </w:rPr>
        <w:t>Vestido</w:t>
      </w:r>
      <w:r w:rsidRPr="00F027B2">
        <w:rPr>
          <w:rFonts w:ascii="Poppins" w:hAnsi="Poppins" w:cs="Poppins"/>
          <w:lang w:val="en-GB"/>
        </w:rPr>
        <w:t xml:space="preserve">: Otaduy </w:t>
      </w:r>
      <w:r w:rsidRPr="00F027B2">
        <w:rPr>
          <w:rFonts w:ascii="Poppins" w:hAnsi="Poppins" w:cs="Poppins"/>
          <w:b/>
          <w:lang w:val="en-GB"/>
        </w:rPr>
        <w:t>Instagram</w:t>
      </w:r>
      <w:r w:rsidRPr="00F027B2">
        <w:rPr>
          <w:rFonts w:ascii="Poppins" w:hAnsi="Poppins" w:cs="Poppins"/>
          <w:lang w:val="en-GB"/>
        </w:rPr>
        <w:t>: @otaduy</w:t>
      </w:r>
    </w:p>
    <w:p w14:paraId="120AB664" w14:textId="77777777" w:rsidR="00882CBF" w:rsidRPr="00C0465F" w:rsidRDefault="00882CBF" w:rsidP="004D3242">
      <w:pPr>
        <w:spacing w:after="0"/>
        <w:jc w:val="center"/>
        <w:rPr>
          <w:rFonts w:ascii="Poppins" w:hAnsi="Poppins" w:cs="Poppins"/>
        </w:rPr>
      </w:pPr>
      <w:r w:rsidRPr="00C0465F">
        <w:rPr>
          <w:rFonts w:ascii="Poppins" w:hAnsi="Poppins" w:cs="Poppins"/>
          <w:b/>
        </w:rPr>
        <w:t>Maquillaje</w:t>
      </w:r>
      <w:r w:rsidRPr="00C0465F">
        <w:rPr>
          <w:rFonts w:ascii="Poppins" w:hAnsi="Poppins" w:cs="Poppins"/>
        </w:rPr>
        <w:t xml:space="preserve">: Ana Reina MUA </w:t>
      </w:r>
      <w:r w:rsidRPr="00C0465F">
        <w:rPr>
          <w:rFonts w:ascii="Poppins" w:hAnsi="Poppins" w:cs="Poppins"/>
          <w:b/>
        </w:rPr>
        <w:t>Instagram</w:t>
      </w:r>
      <w:r w:rsidRPr="00C0465F">
        <w:rPr>
          <w:rFonts w:ascii="Poppins" w:hAnsi="Poppins" w:cs="Poppins"/>
        </w:rPr>
        <w:t>: @ana_reina_mua</w:t>
      </w:r>
    </w:p>
    <w:p w14:paraId="4003D872" w14:textId="77777777" w:rsidR="00C10B2F" w:rsidRPr="00C0465F" w:rsidRDefault="00C10B2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</w:rPr>
      </w:pPr>
      <w:r w:rsidRPr="00C0465F">
        <w:rPr>
          <w:rFonts w:ascii="Poppins" w:hAnsi="Poppins" w:cs="Poppins"/>
          <w:b/>
        </w:rPr>
        <w:t>Video</w:t>
      </w:r>
      <w:r w:rsidRPr="00C0465F">
        <w:rPr>
          <w:rFonts w:ascii="Poppins" w:hAnsi="Poppins" w:cs="Poppins"/>
        </w:rPr>
        <w:t>: A2C Producciones</w:t>
      </w:r>
      <w:r w:rsidR="00882CBF" w:rsidRPr="00C0465F">
        <w:rPr>
          <w:rFonts w:ascii="Poppins" w:hAnsi="Poppins" w:cs="Poppins"/>
        </w:rPr>
        <w:t xml:space="preserve"> </w:t>
      </w:r>
      <w:r w:rsidRPr="00C0465F">
        <w:rPr>
          <w:rFonts w:ascii="Poppins" w:hAnsi="Poppins" w:cs="Poppins"/>
          <w:b/>
        </w:rPr>
        <w:t>Instagram</w:t>
      </w:r>
      <w:r w:rsidRPr="00C0465F">
        <w:rPr>
          <w:rFonts w:ascii="Poppins" w:hAnsi="Poppins" w:cs="Poppins"/>
        </w:rPr>
        <w:t>: @a2cproducciones.weddin</w:t>
      </w:r>
      <w:r w:rsidR="00882CBF" w:rsidRPr="00C0465F">
        <w:rPr>
          <w:rFonts w:ascii="Poppins" w:hAnsi="Poppins" w:cs="Poppins"/>
        </w:rPr>
        <w:t>gs</w:t>
      </w:r>
    </w:p>
    <w:p w14:paraId="6E935724" w14:textId="77777777" w:rsidR="001E644E" w:rsidRPr="00C0465F" w:rsidRDefault="00882CB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</w:rPr>
      </w:pPr>
      <w:r w:rsidRPr="00C0465F">
        <w:rPr>
          <w:rFonts w:ascii="Poppins" w:hAnsi="Poppins" w:cs="Poppins"/>
          <w:b/>
        </w:rPr>
        <w:t>Flores</w:t>
      </w:r>
      <w:r w:rsidRPr="00C0465F">
        <w:rPr>
          <w:rFonts w:ascii="Poppins" w:hAnsi="Poppins" w:cs="Poppins"/>
        </w:rPr>
        <w:t xml:space="preserve">: Anais Floristas Fuengirola </w:t>
      </w:r>
      <w:r w:rsidRPr="00C0465F">
        <w:rPr>
          <w:rFonts w:ascii="Poppins" w:hAnsi="Poppins" w:cs="Poppins"/>
          <w:b/>
        </w:rPr>
        <w:t>Instagram</w:t>
      </w:r>
      <w:r w:rsidRPr="00C0465F">
        <w:rPr>
          <w:rFonts w:ascii="Poppins" w:hAnsi="Poppins" w:cs="Poppins"/>
        </w:rPr>
        <w:t>: @anaisfloristasfuengirola</w:t>
      </w:r>
    </w:p>
    <w:p w14:paraId="2582F618" w14:textId="77777777" w:rsidR="00882CBF" w:rsidRPr="00C0465F" w:rsidRDefault="00882CB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</w:rPr>
      </w:pPr>
      <w:r w:rsidRPr="00C0465F">
        <w:rPr>
          <w:rFonts w:ascii="Poppins" w:hAnsi="Poppins" w:cs="Poppins"/>
          <w:b/>
        </w:rPr>
        <w:t>Diseñador</w:t>
      </w:r>
      <w:r w:rsidRPr="00C0465F">
        <w:rPr>
          <w:rFonts w:ascii="Poppins" w:hAnsi="Poppins" w:cs="Poppins"/>
        </w:rPr>
        <w:t xml:space="preserve"> traje: Felix Ramiro </w:t>
      </w:r>
      <w:r w:rsidRPr="00C0465F">
        <w:rPr>
          <w:rFonts w:ascii="Poppins" w:hAnsi="Poppins" w:cs="Poppins"/>
          <w:b/>
        </w:rPr>
        <w:t>Instagram</w:t>
      </w:r>
      <w:r w:rsidRPr="00C0465F">
        <w:rPr>
          <w:rFonts w:ascii="Poppins" w:hAnsi="Poppins" w:cs="Poppins"/>
        </w:rPr>
        <w:t>: @felixramirooficial</w:t>
      </w:r>
    </w:p>
    <w:p w14:paraId="2C27AD7E" w14:textId="4921D222" w:rsidR="00882CBF" w:rsidRPr="00C0465F" w:rsidRDefault="00882CB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</w:rPr>
      </w:pPr>
      <w:r w:rsidRPr="00C0465F">
        <w:rPr>
          <w:rFonts w:ascii="Poppins" w:hAnsi="Poppins" w:cs="Poppins"/>
          <w:b/>
        </w:rPr>
        <w:t>Joyas</w:t>
      </w:r>
      <w:r w:rsidRPr="00C0465F">
        <w:rPr>
          <w:rFonts w:ascii="Poppins" w:hAnsi="Poppins" w:cs="Poppins"/>
        </w:rPr>
        <w:t>: Martina Dor</w:t>
      </w:r>
      <w:r w:rsidR="00BA236C">
        <w:rPr>
          <w:rFonts w:ascii="Poppins" w:hAnsi="Poppins" w:cs="Poppins"/>
        </w:rPr>
        <w:t>t</w:t>
      </w:r>
      <w:r w:rsidRPr="00C0465F">
        <w:rPr>
          <w:rFonts w:ascii="Poppins" w:hAnsi="Poppins" w:cs="Poppins"/>
        </w:rPr>
        <w:t xml:space="preserve">a </w:t>
      </w:r>
      <w:r w:rsidRPr="00C0465F">
        <w:rPr>
          <w:rFonts w:ascii="Poppins" w:hAnsi="Poppins" w:cs="Poppins"/>
          <w:b/>
        </w:rPr>
        <w:t>Instagram</w:t>
      </w:r>
      <w:r w:rsidRPr="00C0465F">
        <w:rPr>
          <w:rFonts w:ascii="Poppins" w:hAnsi="Poppins" w:cs="Poppins"/>
        </w:rPr>
        <w:t>: @martina_dorta</w:t>
      </w:r>
    </w:p>
    <w:p w14:paraId="09378C26" w14:textId="77777777" w:rsidR="00882CBF" w:rsidRPr="00C0465F" w:rsidRDefault="00882CB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</w:rPr>
      </w:pPr>
      <w:r w:rsidRPr="00C0465F">
        <w:rPr>
          <w:rFonts w:ascii="Poppins" w:hAnsi="Poppins" w:cs="Poppins"/>
          <w:b/>
        </w:rPr>
        <w:t>Muebles e iluminación</w:t>
      </w:r>
      <w:r w:rsidRPr="00C0465F">
        <w:rPr>
          <w:rFonts w:ascii="Poppins" w:hAnsi="Poppins" w:cs="Poppins"/>
        </w:rPr>
        <w:t xml:space="preserve">: Más Que Palets </w:t>
      </w:r>
      <w:r w:rsidRPr="00C0465F">
        <w:rPr>
          <w:rFonts w:ascii="Poppins" w:hAnsi="Poppins" w:cs="Poppins"/>
          <w:b/>
        </w:rPr>
        <w:t>Instagram</w:t>
      </w:r>
      <w:r w:rsidRPr="00C0465F">
        <w:rPr>
          <w:rFonts w:ascii="Poppins" w:hAnsi="Poppins" w:cs="Poppins"/>
        </w:rPr>
        <w:t>: @masquepalets</w:t>
      </w:r>
    </w:p>
    <w:p w14:paraId="33084B52" w14:textId="77777777" w:rsidR="00882CBF" w:rsidRPr="00C0465F" w:rsidRDefault="00882CB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GB"/>
        </w:rPr>
      </w:pPr>
      <w:r w:rsidRPr="00C0465F">
        <w:rPr>
          <w:rFonts w:ascii="Poppins" w:hAnsi="Poppins" w:cs="Poppins"/>
          <w:b/>
          <w:lang w:val="en-GB"/>
        </w:rPr>
        <w:t>Menaje</w:t>
      </w:r>
      <w:r w:rsidRPr="00C0465F">
        <w:rPr>
          <w:rFonts w:ascii="Poppins" w:hAnsi="Poppins" w:cs="Poppins"/>
          <w:lang w:val="en-GB"/>
        </w:rPr>
        <w:t xml:space="preserve">: NOE – Rent &amp; Events </w:t>
      </w:r>
      <w:r w:rsidRPr="00C0465F">
        <w:rPr>
          <w:rFonts w:ascii="Poppins" w:hAnsi="Poppins" w:cs="Poppins"/>
          <w:b/>
          <w:lang w:val="en-GB"/>
        </w:rPr>
        <w:t>Instagram</w:t>
      </w:r>
      <w:r w:rsidRPr="00C0465F">
        <w:rPr>
          <w:rFonts w:ascii="Poppins" w:hAnsi="Poppins" w:cs="Poppins"/>
          <w:lang w:val="en-GB"/>
        </w:rPr>
        <w:t>: @noe.events</w:t>
      </w:r>
    </w:p>
    <w:p w14:paraId="603E677F" w14:textId="77777777" w:rsidR="00882CBF" w:rsidRPr="00C0465F" w:rsidRDefault="00882CB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GB"/>
        </w:rPr>
      </w:pPr>
      <w:r w:rsidRPr="00C0465F">
        <w:rPr>
          <w:rFonts w:ascii="Poppins" w:hAnsi="Poppins" w:cs="Poppins"/>
          <w:b/>
          <w:lang w:val="en-GB"/>
        </w:rPr>
        <w:t>Papelería</w:t>
      </w:r>
      <w:r w:rsidRPr="00C0465F">
        <w:rPr>
          <w:rFonts w:ascii="Poppins" w:hAnsi="Poppins" w:cs="Poppins"/>
          <w:lang w:val="en-GB"/>
        </w:rPr>
        <w:t xml:space="preserve">: Egus In Love </w:t>
      </w:r>
      <w:r w:rsidRPr="00C0465F">
        <w:rPr>
          <w:rFonts w:ascii="Poppins" w:hAnsi="Poppins" w:cs="Poppins"/>
          <w:b/>
          <w:lang w:val="en-GB"/>
        </w:rPr>
        <w:t>Instagram</w:t>
      </w:r>
      <w:r w:rsidRPr="00C0465F">
        <w:rPr>
          <w:rFonts w:ascii="Poppins" w:hAnsi="Poppins" w:cs="Poppins"/>
          <w:lang w:val="en-GB"/>
        </w:rPr>
        <w:t>: @egusinlove</w:t>
      </w:r>
    </w:p>
    <w:p w14:paraId="551563C1" w14:textId="77777777" w:rsidR="00882CBF" w:rsidRPr="00F027B2" w:rsidRDefault="00882CB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</w:rPr>
      </w:pPr>
      <w:r w:rsidRPr="00F027B2">
        <w:rPr>
          <w:rFonts w:ascii="Poppins" w:hAnsi="Poppins" w:cs="Poppins"/>
          <w:b/>
        </w:rPr>
        <w:t>Modelos</w:t>
      </w:r>
      <w:r w:rsidRPr="00F027B2">
        <w:rPr>
          <w:rFonts w:ascii="Poppins" w:hAnsi="Poppins" w:cs="Poppins"/>
        </w:rPr>
        <w:t xml:space="preserve">: </w:t>
      </w:r>
      <w:r w:rsidR="00C0465F" w:rsidRPr="00F027B2">
        <w:rPr>
          <w:rFonts w:ascii="Poppins" w:hAnsi="Poppins" w:cs="Poppins"/>
        </w:rPr>
        <w:t xml:space="preserve">@auroralues y  @mirlos5 </w:t>
      </w:r>
    </w:p>
    <w:p w14:paraId="30A0BD2E" w14:textId="77777777" w:rsidR="00882CBF" w:rsidRPr="00F027B2" w:rsidRDefault="00882CB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</w:rPr>
      </w:pPr>
    </w:p>
    <w:p w14:paraId="21864DED" w14:textId="77777777" w:rsidR="00882CBF" w:rsidRPr="00F027B2" w:rsidRDefault="00882CB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38684A20" w14:textId="77777777" w:rsidR="004C1AA7" w:rsidRPr="00F027B2" w:rsidRDefault="001E644E" w:rsidP="004C1AA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F027B2">
        <w:rPr>
          <w:sz w:val="28"/>
          <w:szCs w:val="24"/>
        </w:rPr>
        <w:br w:type="page"/>
      </w:r>
      <w:r w:rsidR="004C1AA7"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1DAC6C32" wp14:editId="7ABF7A00">
            <wp:simplePos x="0" y="0"/>
            <wp:positionH relativeFrom="margin">
              <wp:posOffset>-30134</wp:posOffset>
            </wp:positionH>
            <wp:positionV relativeFrom="paragraph">
              <wp:posOffset>148590</wp:posOffset>
            </wp:positionV>
            <wp:extent cx="1047934" cy="1428115"/>
            <wp:effectExtent l="152400" t="152400" r="361950" b="362585"/>
            <wp:wrapNone/>
            <wp:docPr id="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34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2F" w:rsidRPr="00F027B2">
        <w:rPr>
          <w:rFonts w:ascii="Poppins" w:hAnsi="Poppins" w:cs="Poppins"/>
          <w:b/>
          <w:sz w:val="52"/>
          <w:szCs w:val="52"/>
        </w:rPr>
        <w:t>RAFAEL BUENO</w:t>
      </w:r>
    </w:p>
    <w:p w14:paraId="13F07CFA" w14:textId="77777777" w:rsidR="004C1AA7" w:rsidRPr="00BA236C" w:rsidRDefault="00C10B2F" w:rsidP="004C1AA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BA236C">
        <w:rPr>
          <w:rFonts w:ascii="Poppins" w:hAnsi="Poppins" w:cs="Poppins"/>
          <w:b/>
          <w:sz w:val="44"/>
          <w:szCs w:val="44"/>
        </w:rPr>
        <w:t>LAKE OF LOVE</w:t>
      </w:r>
      <w:r w:rsidR="004C1AA7" w:rsidRPr="00BA236C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0BF74403" w14:textId="77777777" w:rsidR="004C1AA7" w:rsidRPr="00BA236C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BA236C">
        <w:rPr>
          <w:sz w:val="24"/>
          <w:szCs w:val="24"/>
        </w:rPr>
        <w:t xml:space="preserve"> </w:t>
      </w:r>
    </w:p>
    <w:p w14:paraId="27F8DB9E" w14:textId="77777777" w:rsidR="004C1AA7" w:rsidRPr="00BA236C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BA236C">
        <w:rPr>
          <w:rFonts w:ascii="Poppins" w:hAnsi="Poppins" w:cs="Poppins"/>
          <w:sz w:val="24"/>
          <w:szCs w:val="24"/>
        </w:rPr>
        <w:t xml:space="preserve"> </w:t>
      </w:r>
    </w:p>
    <w:p w14:paraId="110DFC8A" w14:textId="77777777" w:rsidR="001E644E" w:rsidRPr="00BA236C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</w:p>
    <w:p w14:paraId="609E0030" w14:textId="77777777" w:rsidR="001E644E" w:rsidRPr="00BA236C" w:rsidRDefault="00C0465F" w:rsidP="001E644E">
      <w:pPr>
        <w:spacing w:after="0"/>
        <w:jc w:val="center"/>
        <w:rPr>
          <w:sz w:val="24"/>
          <w:szCs w:val="24"/>
        </w:rPr>
      </w:pPr>
      <w:r w:rsidRPr="006445CC">
        <w:rPr>
          <w:rFonts w:ascii="Poppins" w:hAnsi="Poppins" w:cs="Poppins"/>
          <w:noProof/>
          <w:lang w:eastAsia="es-ES"/>
        </w:rPr>
        <w:drawing>
          <wp:anchor distT="134112" distB="332994" distL="248412" distR="447675" simplePos="0" relativeHeight="251662848" behindDoc="0" locked="0" layoutInCell="1" allowOverlap="1" wp14:anchorId="1EB848EA" wp14:editId="1ED1F6AD">
            <wp:simplePos x="0" y="0"/>
            <wp:positionH relativeFrom="margin">
              <wp:posOffset>1137285</wp:posOffset>
            </wp:positionH>
            <wp:positionV relativeFrom="paragraph">
              <wp:posOffset>130810</wp:posOffset>
            </wp:positionV>
            <wp:extent cx="4259580" cy="2841625"/>
            <wp:effectExtent l="152400" t="152400" r="369570" b="35877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84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44E" w:rsidRPr="00BA236C">
        <w:rPr>
          <w:sz w:val="24"/>
          <w:szCs w:val="24"/>
        </w:rPr>
        <w:t xml:space="preserve"> </w:t>
      </w:r>
    </w:p>
    <w:p w14:paraId="287A2B46" w14:textId="77777777" w:rsidR="001E644E" w:rsidRPr="00BA236C" w:rsidRDefault="001E644E" w:rsidP="001E644E">
      <w:pPr>
        <w:spacing w:after="0"/>
        <w:jc w:val="center"/>
        <w:rPr>
          <w:sz w:val="24"/>
          <w:szCs w:val="24"/>
        </w:rPr>
      </w:pPr>
      <w:r w:rsidRPr="00BA236C">
        <w:rPr>
          <w:sz w:val="24"/>
          <w:szCs w:val="24"/>
        </w:rPr>
        <w:t xml:space="preserve"> </w:t>
      </w:r>
    </w:p>
    <w:p w14:paraId="71DADD3D" w14:textId="77777777" w:rsidR="001E644E" w:rsidRPr="00BA236C" w:rsidRDefault="001E644E" w:rsidP="001E644E">
      <w:pPr>
        <w:jc w:val="center"/>
        <w:rPr>
          <w:b/>
          <w:sz w:val="24"/>
          <w:szCs w:val="24"/>
        </w:rPr>
      </w:pPr>
    </w:p>
    <w:p w14:paraId="746671EE" w14:textId="77777777" w:rsidR="001E644E" w:rsidRPr="00BA236C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192DB292" w14:textId="77777777" w:rsidR="001E644E" w:rsidRPr="00BA236C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09284F4D" w14:textId="77777777" w:rsidR="001E644E" w:rsidRPr="00BA236C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6A7702A7" w14:textId="77777777" w:rsidR="00B0491B" w:rsidRPr="00BA236C" w:rsidRDefault="00B0491B" w:rsidP="001E644E">
      <w:pPr>
        <w:jc w:val="center"/>
        <w:rPr>
          <w:strike/>
          <w:sz w:val="28"/>
          <w:szCs w:val="24"/>
        </w:rPr>
      </w:pPr>
    </w:p>
    <w:p w14:paraId="72ADBE05" w14:textId="77777777" w:rsidR="00B0491B" w:rsidRPr="00BA236C" w:rsidRDefault="00B0491B" w:rsidP="001E644E">
      <w:pPr>
        <w:jc w:val="center"/>
        <w:rPr>
          <w:strike/>
          <w:sz w:val="28"/>
          <w:szCs w:val="24"/>
        </w:rPr>
      </w:pPr>
    </w:p>
    <w:p w14:paraId="0E5FC19A" w14:textId="77777777" w:rsidR="00B0491B" w:rsidRPr="00BA236C" w:rsidRDefault="00B0491B" w:rsidP="001E644E">
      <w:pPr>
        <w:jc w:val="center"/>
        <w:rPr>
          <w:strike/>
          <w:sz w:val="28"/>
          <w:szCs w:val="24"/>
        </w:rPr>
      </w:pPr>
    </w:p>
    <w:p w14:paraId="0A92E71F" w14:textId="77777777" w:rsidR="00B0491B" w:rsidRPr="00BA236C" w:rsidRDefault="00B0491B" w:rsidP="001E644E">
      <w:pPr>
        <w:jc w:val="center"/>
        <w:rPr>
          <w:strike/>
          <w:sz w:val="28"/>
          <w:szCs w:val="24"/>
        </w:rPr>
      </w:pPr>
    </w:p>
    <w:p w14:paraId="40B95040" w14:textId="77777777" w:rsidR="00B0491B" w:rsidRPr="00BA236C" w:rsidRDefault="00B0491B" w:rsidP="001E644E">
      <w:pPr>
        <w:jc w:val="center"/>
        <w:rPr>
          <w:strike/>
          <w:sz w:val="28"/>
          <w:szCs w:val="24"/>
        </w:rPr>
      </w:pPr>
    </w:p>
    <w:p w14:paraId="204885BD" w14:textId="77777777" w:rsidR="00B0491B" w:rsidRPr="00BA236C" w:rsidRDefault="00B0491B" w:rsidP="001E644E">
      <w:pPr>
        <w:jc w:val="center"/>
        <w:rPr>
          <w:strike/>
          <w:sz w:val="28"/>
          <w:szCs w:val="24"/>
        </w:rPr>
      </w:pPr>
    </w:p>
    <w:p w14:paraId="193F5903" w14:textId="77777777" w:rsidR="00B0491B" w:rsidRPr="00BA236C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2E468828" w14:textId="77777777" w:rsidR="00B0491B" w:rsidRPr="00F027B2" w:rsidRDefault="00F027B2" w:rsidP="001E644E">
      <w:pPr>
        <w:jc w:val="center"/>
        <w:rPr>
          <w:rFonts w:ascii="Poppins" w:hAnsi="Poppins" w:cs="Poppins"/>
          <w:strike/>
          <w:sz w:val="28"/>
          <w:szCs w:val="24"/>
        </w:rPr>
      </w:pPr>
      <w:r w:rsidRPr="00F027B2">
        <w:rPr>
          <w:rFonts w:ascii="Poppins" w:hAnsi="Poppins" w:cs="Poppins"/>
          <w:color w:val="000000"/>
        </w:rPr>
        <w:t>La atmósfera sugerente de un lago, la magia que se respira en el bosque y los sentimientos que lo rocían todo con su vapor enamorado. Este es el marco que inspira a Rafael Bueno para recrear a su novia ideal, una mujer romántica y sensible a los detalles. Por eso ha creado para ella recogidos naturales que se adornan con joyas preciosas como lazos de terciopelo con aplicaciones en forma de estrella y diademas elegantes y delicadas. Estos complementos, junto con las trenzas y las coletas, convierten al cabello en un objeto de deseo que enmarca sutil y perfectamente el protagonismo de la novia.</w:t>
      </w:r>
    </w:p>
    <w:p w14:paraId="62E2259E" w14:textId="77777777" w:rsidR="00B0491B" w:rsidRPr="00F027B2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18CA1C5B" w14:textId="77777777" w:rsidR="00B0491B" w:rsidRPr="00F027B2" w:rsidRDefault="00B0491B" w:rsidP="001E644E">
      <w:pPr>
        <w:jc w:val="center"/>
        <w:rPr>
          <w:rFonts w:ascii="Poppins" w:hAnsi="Poppins" w:cs="Poppins"/>
          <w:strike/>
          <w:sz w:val="24"/>
        </w:rPr>
      </w:pPr>
    </w:p>
    <w:p w14:paraId="1CAE8F80" w14:textId="77777777" w:rsidR="009024C5" w:rsidRPr="00F027B2" w:rsidRDefault="006E10C6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  <w:r w:rsidRPr="00F027B2">
        <w:rPr>
          <w:rFonts w:ascii="Poppins" w:hAnsi="Poppins" w:cs="Poppins"/>
          <w:i/>
          <w:sz w:val="24"/>
        </w:rPr>
        <w:t xml:space="preserve"> </w:t>
      </w:r>
    </w:p>
    <w:sectPr w:rsidR="009024C5" w:rsidRPr="00F027B2" w:rsidSect="004C1AA7">
      <w:footerReference w:type="default" r:id="rId13"/>
      <w:footerReference w:type="first" r:id="rId14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77C67" w14:textId="77777777" w:rsidR="0089008D" w:rsidRDefault="0089008D" w:rsidP="00346B82">
      <w:pPr>
        <w:spacing w:after="0" w:line="240" w:lineRule="auto"/>
      </w:pPr>
      <w:r>
        <w:separator/>
      </w:r>
    </w:p>
  </w:endnote>
  <w:endnote w:type="continuationSeparator" w:id="0">
    <w:p w14:paraId="2A8E171C" w14:textId="77777777" w:rsidR="0089008D" w:rsidRDefault="0089008D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CE84F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6333BDA3" wp14:editId="52FF0316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8DB2A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1C2639E9" wp14:editId="01886E19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69F46F60" wp14:editId="61619BDA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199FD9" w14:textId="77777777" w:rsidR="0089008D" w:rsidRDefault="0089008D" w:rsidP="00346B82">
      <w:pPr>
        <w:spacing w:after="0" w:line="240" w:lineRule="auto"/>
      </w:pPr>
      <w:r>
        <w:separator/>
      </w:r>
    </w:p>
  </w:footnote>
  <w:footnote w:type="continuationSeparator" w:id="0">
    <w:p w14:paraId="4BF39FA4" w14:textId="77777777" w:rsidR="0089008D" w:rsidRDefault="0089008D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C98"/>
    <w:rsid w:val="00001C98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3B62"/>
    <w:rsid w:val="00185DF4"/>
    <w:rsid w:val="001C541C"/>
    <w:rsid w:val="001E644E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410BB9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C7D8A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82CBF"/>
    <w:rsid w:val="00886040"/>
    <w:rsid w:val="0089008D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236C"/>
    <w:rsid w:val="00BA77E6"/>
    <w:rsid w:val="00BC25A9"/>
    <w:rsid w:val="00BC2643"/>
    <w:rsid w:val="00BC5349"/>
    <w:rsid w:val="00BE62DE"/>
    <w:rsid w:val="00BE646B"/>
    <w:rsid w:val="00C0002D"/>
    <w:rsid w:val="00C0465F"/>
    <w:rsid w:val="00C10B2F"/>
    <w:rsid w:val="00C14DA5"/>
    <w:rsid w:val="00C30319"/>
    <w:rsid w:val="00C807D5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E388C"/>
    <w:rsid w:val="00E25771"/>
    <w:rsid w:val="00E56357"/>
    <w:rsid w:val="00E57DA1"/>
    <w:rsid w:val="00E66A67"/>
    <w:rsid w:val="00E727DD"/>
    <w:rsid w:val="00E75A84"/>
    <w:rsid w:val="00E9070F"/>
    <w:rsid w:val="00ED413C"/>
    <w:rsid w:val="00ED6A48"/>
    <w:rsid w:val="00EF6B79"/>
    <w:rsid w:val="00EF7FC9"/>
    <w:rsid w:val="00F027B2"/>
    <w:rsid w:val="00F04BD7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584D0E"/>
  <w15:docId w15:val="{0D9D566C-A90C-4488-BD6C-227A8CCA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21</TotalTime>
  <Pages>3</Pages>
  <Words>287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1864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ComunicaHair</cp:lastModifiedBy>
  <cp:revision>4</cp:revision>
  <cp:lastPrinted>2018-07-05T11:15:00Z</cp:lastPrinted>
  <dcterms:created xsi:type="dcterms:W3CDTF">2020-11-17T12:24:00Z</dcterms:created>
  <dcterms:modified xsi:type="dcterms:W3CDTF">2021-01-08T16:32:00Z</dcterms:modified>
</cp:coreProperties>
</file>