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58752" behindDoc="0" locked="0" layoutInCell="1" allowOverlap="1" wp14:anchorId="531AAA33" wp14:editId="5F5C0669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0D872176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141B7274" w:rsidR="004C1AA7" w:rsidRPr="004C1AA7" w:rsidRDefault="0013024C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7728" behindDoc="0" locked="0" layoutInCell="1" allowOverlap="1" wp14:anchorId="415ECB92" wp14:editId="686EDF55">
            <wp:simplePos x="0" y="0"/>
            <wp:positionH relativeFrom="margin">
              <wp:posOffset>1207770</wp:posOffset>
            </wp:positionH>
            <wp:positionV relativeFrom="paragraph">
              <wp:posOffset>17780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A66F41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06F02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15130DD9" w14:textId="464A9171" w:rsidR="002E79FC" w:rsidRPr="002E79FC" w:rsidRDefault="00345CC4" w:rsidP="002E79FC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009E250B" wp14:editId="134E99E0">
            <wp:simplePos x="0" y="0"/>
            <wp:positionH relativeFrom="column">
              <wp:posOffset>-15240</wp:posOffset>
            </wp:positionH>
            <wp:positionV relativeFrom="paragraph">
              <wp:posOffset>152400</wp:posOffset>
            </wp:positionV>
            <wp:extent cx="1877060" cy="2811780"/>
            <wp:effectExtent l="152400" t="152400" r="370840" b="3695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9FC" w:rsidRPr="002E79FC">
        <w:rPr>
          <w:rFonts w:ascii="Poppins" w:hAnsi="Poppins" w:cs="Poppins"/>
          <w:b/>
          <w:sz w:val="52"/>
          <w:szCs w:val="52"/>
          <w:lang w:val="en-GB"/>
        </w:rPr>
        <w:t>KUMENHAIR</w:t>
      </w:r>
    </w:p>
    <w:p w14:paraId="1706E912" w14:textId="43343E65" w:rsidR="002E79FC" w:rsidRPr="002E79FC" w:rsidRDefault="002E79FC" w:rsidP="002E79FC">
      <w:pPr>
        <w:spacing w:after="0" w:line="240" w:lineRule="atLeast"/>
        <w:jc w:val="right"/>
        <w:rPr>
          <w:rFonts w:ascii="Poppins" w:hAnsi="Poppins" w:cs="Poppins"/>
          <w:b/>
          <w:sz w:val="48"/>
          <w:szCs w:val="48"/>
          <w:lang w:val="en-GB"/>
        </w:rPr>
      </w:pPr>
      <w:r w:rsidRPr="002E79FC">
        <w:rPr>
          <w:rFonts w:ascii="Poppins" w:hAnsi="Poppins" w:cs="Poppins"/>
          <w:b/>
          <w:sz w:val="48"/>
          <w:szCs w:val="48"/>
          <w:lang w:val="en-GB"/>
        </w:rPr>
        <w:t>JOSÉ GARCÍA BENÍTEZ</w:t>
      </w:r>
    </w:p>
    <w:p w14:paraId="5E04C02B" w14:textId="4DD62C09" w:rsidR="001E644E" w:rsidRPr="002E79FC" w:rsidRDefault="00345CC4" w:rsidP="002E79FC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>
        <w:rPr>
          <w:rFonts w:ascii="Poppins" w:hAnsi="Poppins" w:cs="Poppins"/>
          <w:b/>
          <w:sz w:val="44"/>
          <w:szCs w:val="44"/>
          <w:lang w:val="en-GB"/>
        </w:rPr>
        <w:t>UMA</w:t>
      </w:r>
      <w:r w:rsidR="002E79FC" w:rsidRPr="002E79FC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774D1BF1" w14:textId="739792FF" w:rsidR="001E644E" w:rsidRPr="002E79F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2E79FC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6435E316" w14:textId="6DAC5B08" w:rsidR="001E644E" w:rsidRPr="002E79FC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0255AA9F" w14:textId="08C775F3" w:rsidR="004D3242" w:rsidRPr="002E79F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2B7F5142" w14:textId="5BC36A7C" w:rsidR="004D3242" w:rsidRPr="002E79F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79A05ECA" w14:textId="6BAA72E4" w:rsidR="00481756" w:rsidRPr="002E79FC" w:rsidRDefault="00481756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371A3691" w14:textId="522B9A62" w:rsidR="00345CC4" w:rsidRDefault="00345CC4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7FDB8677" w14:textId="222041AB" w:rsidR="00345CC4" w:rsidRDefault="00345CC4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7A3E73CA" w14:textId="4A83FE3C" w:rsidR="00345CC4" w:rsidRDefault="00345CC4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3695B25" wp14:editId="17E39FA0">
                <wp:simplePos x="0" y="0"/>
                <wp:positionH relativeFrom="column">
                  <wp:posOffset>64770</wp:posOffset>
                </wp:positionH>
                <wp:positionV relativeFrom="paragraph">
                  <wp:posOffset>399415</wp:posOffset>
                </wp:positionV>
                <wp:extent cx="5993130" cy="2842260"/>
                <wp:effectExtent l="152400" t="152400" r="369570" b="358140"/>
                <wp:wrapSquare wrapText="bothSides"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130" cy="2842260"/>
                          <a:chOff x="0" y="0"/>
                          <a:chExt cx="5993130" cy="2842260"/>
                        </a:xfrm>
                      </wpg:grpSpPr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9560" y="0"/>
                            <a:ext cx="1893570" cy="284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284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3120" y="114300"/>
                            <a:ext cx="1751330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2E47B" id="Grupo 20" o:spid="_x0000_s1026" style="position:absolute;margin-left:5.1pt;margin-top:31.45pt;width:471.9pt;height:223.8pt;z-index:251663872" coordsize="59931,28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" o:spid="_x0000_s1027" type="#_x0000_t75" style="position:absolute;left:40995;width:18936;height:28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">
                  <v:imagedata r:id="rId13" o:title=""/>
                  <v:shadow on="t" color="#333" opacity="42598f" origin="-.5,-.5" offset="2.74397mm,2.74397mm"/>
                </v:shape>
                <v:shape id="Imagen 18" o:spid="_x0000_s1028" type="#_x0000_t75" style="position:absolute;width:18929;height:28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">
                  <v:imagedata r:id="rId14" o:title=""/>
                  <v:shadow on="t" color="#333" opacity="42598f" origin="-.5,-.5" offset="2.74397mm,2.74397mm"/>
                </v:shape>
                <v:shape id="Imagen 13" o:spid="_x0000_s1029" type="#_x0000_t75" style="position:absolute;left:21031;top:1143;width:17513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319F5C45" w14:textId="77777777" w:rsidR="00345CC4" w:rsidRDefault="00345CC4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3E804FC9" w14:textId="4971E65D" w:rsidR="004D3242" w:rsidRPr="002E79FC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2E79FC">
        <w:rPr>
          <w:rFonts w:ascii="Poppins" w:hAnsi="Poppins" w:cs="Poppins"/>
          <w:b/>
          <w:sz w:val="24"/>
          <w:szCs w:val="24"/>
          <w:lang w:val="en-GB"/>
        </w:rPr>
        <w:t>Peluquería</w:t>
      </w:r>
      <w:r w:rsidR="001E644E" w:rsidRPr="002E79FC">
        <w:rPr>
          <w:rFonts w:ascii="Poppins" w:hAnsi="Poppins" w:cs="Poppins"/>
          <w:b/>
          <w:sz w:val="24"/>
          <w:szCs w:val="24"/>
          <w:lang w:val="en-GB"/>
        </w:rPr>
        <w:t>:</w:t>
      </w:r>
      <w:r w:rsidR="00852EDE" w:rsidRPr="002E79FC"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="003C3A46" w:rsidRPr="002E79FC">
        <w:rPr>
          <w:rFonts w:ascii="Poppins" w:hAnsi="Poppins" w:cs="Poppins"/>
          <w:sz w:val="24"/>
          <w:szCs w:val="24"/>
          <w:lang w:val="en-GB"/>
        </w:rPr>
        <w:t>Kumenhair</w:t>
      </w:r>
      <w:r w:rsidR="000D317F" w:rsidRPr="002E79FC">
        <w:rPr>
          <w:rFonts w:ascii="Poppins" w:hAnsi="Poppins" w:cs="Poppins"/>
          <w:sz w:val="24"/>
          <w:szCs w:val="24"/>
          <w:lang w:val="en-GB"/>
        </w:rPr>
        <w:t xml:space="preserve"> | @</w:t>
      </w:r>
      <w:r w:rsidR="00EC34D9" w:rsidRPr="002E79FC">
        <w:rPr>
          <w:rFonts w:ascii="Poppins" w:hAnsi="Poppins" w:cs="Poppins"/>
          <w:sz w:val="24"/>
          <w:szCs w:val="24"/>
          <w:lang w:val="en-GB"/>
        </w:rPr>
        <w:t>kumenhair</w:t>
      </w:r>
    </w:p>
    <w:p w14:paraId="7A4D9FE2" w14:textId="78DE6082" w:rsidR="00EC34D9" w:rsidRPr="002E79FC" w:rsidRDefault="00EC34D9" w:rsidP="00EC34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2E79FC">
        <w:rPr>
          <w:rFonts w:ascii="Poppins" w:hAnsi="Poppins" w:cs="Poppins"/>
          <w:b/>
          <w:bCs/>
          <w:sz w:val="24"/>
          <w:szCs w:val="24"/>
          <w:lang w:val="en-GB"/>
        </w:rPr>
        <w:t>Asistente peluquería:</w:t>
      </w:r>
      <w:r w:rsidRPr="002E79FC">
        <w:rPr>
          <w:rFonts w:ascii="Poppins" w:hAnsi="Poppins" w:cs="Poppins"/>
          <w:sz w:val="24"/>
          <w:szCs w:val="24"/>
          <w:lang w:val="en-GB"/>
        </w:rPr>
        <w:t xml:space="preserve"> Yuleymi Sukeyna Boucif García | @yuleymi01</w:t>
      </w:r>
    </w:p>
    <w:p w14:paraId="17B3B3B8" w14:textId="01E41731" w:rsidR="004D3242" w:rsidRPr="004C1AA7" w:rsidRDefault="00CC34F8" w:rsidP="00EC34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EC34D9">
        <w:rPr>
          <w:rFonts w:ascii="Poppins" w:hAnsi="Poppins" w:cs="Poppins"/>
          <w:sz w:val="24"/>
        </w:rPr>
        <w:t>David Arnal</w:t>
      </w:r>
      <w:r w:rsidR="000D317F">
        <w:rPr>
          <w:rFonts w:ascii="Poppins" w:hAnsi="Poppins" w:cs="Poppins"/>
          <w:sz w:val="24"/>
        </w:rPr>
        <w:t xml:space="preserve"> | </w:t>
      </w:r>
      <w:r w:rsidR="00EC34D9" w:rsidRPr="00EC34D9">
        <w:rPr>
          <w:rFonts w:ascii="Poppins" w:hAnsi="Poppins" w:cs="Poppins"/>
          <w:sz w:val="24"/>
        </w:rPr>
        <w:t>@</w:t>
      </w:r>
      <w:r w:rsidR="00EC34D9">
        <w:rPr>
          <w:rFonts w:ascii="Poppins" w:hAnsi="Poppins" w:cs="Poppins"/>
          <w:sz w:val="24"/>
        </w:rPr>
        <w:t>davidarnalteam</w:t>
      </w:r>
    </w:p>
    <w:p w14:paraId="48AA8575" w14:textId="41EF0927" w:rsidR="004D3242" w:rsidRPr="004C1AA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50534B">
        <w:rPr>
          <w:rFonts w:ascii="Poppins" w:hAnsi="Poppins" w:cs="Poppins"/>
          <w:sz w:val="24"/>
        </w:rPr>
        <w:t>Raúl Castaño</w:t>
      </w:r>
      <w:r w:rsidR="000D317F">
        <w:rPr>
          <w:rFonts w:ascii="Poppins" w:hAnsi="Poppins" w:cs="Poppins"/>
          <w:sz w:val="24"/>
        </w:rPr>
        <w:t xml:space="preserve"> |</w:t>
      </w:r>
      <w:r w:rsidR="00852EDE">
        <w:rPr>
          <w:rFonts w:ascii="Poppins" w:hAnsi="Poppins" w:cs="Poppins"/>
          <w:sz w:val="24"/>
        </w:rPr>
        <w:t xml:space="preserve"> </w:t>
      </w:r>
      <w:r w:rsidR="000D317F" w:rsidRPr="000D317F">
        <w:rPr>
          <w:rFonts w:ascii="Poppins" w:hAnsi="Poppins" w:cs="Poppins"/>
          <w:sz w:val="24"/>
        </w:rPr>
        <w:t>@</w:t>
      </w:r>
      <w:r w:rsidR="0050534B" w:rsidRPr="0050534B">
        <w:rPr>
          <w:rFonts w:ascii="Poppins" w:hAnsi="Poppins" w:cs="Poppins"/>
          <w:sz w:val="24"/>
        </w:rPr>
        <w:t>raulcastam</w:t>
      </w:r>
    </w:p>
    <w:p w14:paraId="1446D407" w14:textId="2B72E6D7" w:rsidR="00EC34D9" w:rsidRPr="00EC34D9" w:rsidRDefault="00CC34F8" w:rsidP="00496814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496814">
        <w:rPr>
          <w:rFonts w:ascii="Poppins" w:hAnsi="Poppins" w:cs="Poppins"/>
          <w:sz w:val="24"/>
          <w:szCs w:val="24"/>
        </w:rPr>
        <w:t>Eunnis Mesa</w:t>
      </w:r>
      <w:r w:rsidR="000D317F" w:rsidRPr="000D317F">
        <w:rPr>
          <w:rFonts w:ascii="Poppins" w:hAnsi="Poppins" w:cs="Poppins"/>
          <w:sz w:val="24"/>
          <w:szCs w:val="24"/>
        </w:rPr>
        <w:t xml:space="preserve"> | @</w:t>
      </w:r>
      <w:r w:rsidR="00496814">
        <w:rPr>
          <w:rFonts w:ascii="Poppins" w:hAnsi="Poppins" w:cs="Poppins"/>
          <w:sz w:val="24"/>
          <w:szCs w:val="24"/>
        </w:rPr>
        <w:t>eunnismesa</w:t>
      </w:r>
    </w:p>
    <w:p w14:paraId="1E54B58C" w14:textId="022A1FE4" w:rsidR="001E644E" w:rsidRPr="00E5448D" w:rsidRDefault="006E10C6" w:rsidP="00852EDE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E5448D">
        <w:rPr>
          <w:rFonts w:ascii="Poppins" w:hAnsi="Poppins" w:cs="Poppins"/>
          <w:b/>
          <w:sz w:val="24"/>
          <w:szCs w:val="24"/>
        </w:rPr>
        <w:t>Productos</w:t>
      </w:r>
      <w:r w:rsidRPr="00E5448D">
        <w:rPr>
          <w:rFonts w:ascii="Poppins" w:hAnsi="Poppins" w:cs="Poppins"/>
          <w:sz w:val="24"/>
          <w:szCs w:val="24"/>
        </w:rPr>
        <w:t xml:space="preserve">: </w:t>
      </w:r>
      <w:r w:rsidR="00EC34D9">
        <w:rPr>
          <w:rFonts w:ascii="Poppins" w:hAnsi="Poppins" w:cs="Poppins"/>
          <w:sz w:val="24"/>
          <w:szCs w:val="24"/>
        </w:rPr>
        <w:t>Revlon Professional</w:t>
      </w:r>
      <w:r w:rsidR="00852EDE" w:rsidRPr="00E5448D">
        <w:t xml:space="preserve"> </w:t>
      </w:r>
      <w:r w:rsidR="00852EDE" w:rsidRPr="00E5448D">
        <w:rPr>
          <w:rFonts w:ascii="Poppins" w:hAnsi="Poppins" w:cs="Poppins"/>
          <w:sz w:val="24"/>
          <w:szCs w:val="24"/>
        </w:rPr>
        <w:t>@</w:t>
      </w:r>
      <w:r w:rsidR="00EC34D9" w:rsidRPr="00EC34D9">
        <w:rPr>
          <w:rFonts w:ascii="Poppins" w:hAnsi="Poppins" w:cs="Poppins"/>
          <w:sz w:val="24"/>
          <w:szCs w:val="24"/>
        </w:rPr>
        <w:t>revlonprofessional_es</w:t>
      </w:r>
    </w:p>
    <w:p w14:paraId="32C56CDD" w14:textId="02667ACB" w:rsidR="001E644E" w:rsidRPr="00E5448D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0978D1C0" w14:textId="437EB5C0" w:rsidR="002E79FC" w:rsidRPr="002E79FC" w:rsidRDefault="001E644E" w:rsidP="002E79FC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345CC4">
        <w:rPr>
          <w:sz w:val="28"/>
          <w:szCs w:val="24"/>
          <w:lang w:val="en-GB"/>
        </w:rPr>
        <w:br w:type="page"/>
      </w:r>
      <w:r w:rsidR="00345CC4"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1645B436" wp14:editId="7A53281B">
            <wp:simplePos x="0" y="0"/>
            <wp:positionH relativeFrom="column">
              <wp:posOffset>-3810</wp:posOffset>
            </wp:positionH>
            <wp:positionV relativeFrom="paragraph">
              <wp:posOffset>171450</wp:posOffset>
            </wp:positionV>
            <wp:extent cx="1877060" cy="2811780"/>
            <wp:effectExtent l="152400" t="152400" r="370840" b="3695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9FC" w:rsidRPr="002E79FC">
        <w:rPr>
          <w:rFonts w:ascii="Poppins" w:hAnsi="Poppins" w:cs="Poppins"/>
          <w:b/>
          <w:sz w:val="52"/>
          <w:szCs w:val="52"/>
          <w:lang w:val="en-GB"/>
        </w:rPr>
        <w:t>KUMENHAIR</w:t>
      </w:r>
    </w:p>
    <w:p w14:paraId="7B137702" w14:textId="1A477C78" w:rsidR="002E79FC" w:rsidRPr="002E79FC" w:rsidRDefault="002E79FC" w:rsidP="002E79FC">
      <w:pPr>
        <w:spacing w:after="0" w:line="240" w:lineRule="atLeast"/>
        <w:jc w:val="right"/>
        <w:rPr>
          <w:rFonts w:ascii="Poppins" w:hAnsi="Poppins" w:cs="Poppins"/>
          <w:b/>
          <w:sz w:val="48"/>
          <w:szCs w:val="48"/>
          <w:lang w:val="en-GB"/>
        </w:rPr>
      </w:pPr>
      <w:r w:rsidRPr="002E79FC">
        <w:rPr>
          <w:rFonts w:ascii="Poppins" w:hAnsi="Poppins" w:cs="Poppins"/>
          <w:b/>
          <w:sz w:val="48"/>
          <w:szCs w:val="48"/>
          <w:lang w:val="en-GB"/>
        </w:rPr>
        <w:t>JOSÉ GARCÍA BENÍTEZ</w:t>
      </w:r>
    </w:p>
    <w:p w14:paraId="7E21CF00" w14:textId="2CC7E0F8" w:rsidR="004C1AA7" w:rsidRPr="002E79FC" w:rsidRDefault="00345CC4" w:rsidP="002E79FC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>
        <w:rPr>
          <w:rFonts w:ascii="Poppins" w:hAnsi="Poppins" w:cs="Poppins"/>
          <w:b/>
          <w:sz w:val="44"/>
          <w:szCs w:val="44"/>
          <w:lang w:val="en-GB"/>
        </w:rPr>
        <w:t>UMA</w:t>
      </w:r>
      <w:r w:rsidR="002E79FC" w:rsidRPr="002E79FC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720F4196" w14:textId="4E948421" w:rsidR="004C1AA7" w:rsidRPr="002E79FC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2E79FC">
        <w:rPr>
          <w:sz w:val="24"/>
          <w:szCs w:val="24"/>
          <w:lang w:val="en-GB"/>
        </w:rPr>
        <w:t xml:space="preserve"> </w:t>
      </w:r>
    </w:p>
    <w:p w14:paraId="4E540ACE" w14:textId="117BBBCC" w:rsidR="004C1AA7" w:rsidRPr="002E79FC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2E79FC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092F6FA9" w14:textId="1F9E52A7" w:rsidR="001E644E" w:rsidRPr="002E79FC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</w:p>
    <w:p w14:paraId="7BDB4C4E" w14:textId="43DD7529" w:rsidR="001E644E" w:rsidRPr="002E79FC" w:rsidRDefault="00345CC4" w:rsidP="001E644E">
      <w:pPr>
        <w:spacing w:after="0"/>
        <w:jc w:val="center"/>
        <w:rPr>
          <w:sz w:val="24"/>
          <w:szCs w:val="24"/>
          <w:lang w:val="en-GB"/>
        </w:rPr>
      </w:pPr>
      <w:r>
        <w:rPr>
          <w:rFonts w:ascii="Poppins" w:hAnsi="Poppins" w:cs="Poppins"/>
          <w:b/>
          <w:noProof/>
          <w:sz w:val="72"/>
        </w:rPr>
        <w:drawing>
          <wp:anchor distT="0" distB="0" distL="114300" distR="114300" simplePos="0" relativeHeight="251661824" behindDoc="0" locked="0" layoutInCell="1" allowOverlap="1" wp14:anchorId="0FE841C7" wp14:editId="34B7592F">
            <wp:simplePos x="0" y="0"/>
            <wp:positionH relativeFrom="column">
              <wp:posOffset>2593340</wp:posOffset>
            </wp:positionH>
            <wp:positionV relativeFrom="paragraph">
              <wp:posOffset>85725</wp:posOffset>
            </wp:positionV>
            <wp:extent cx="2767330" cy="4152900"/>
            <wp:effectExtent l="152400" t="152400" r="356870" b="36195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44E" w:rsidRPr="002E79FC">
        <w:rPr>
          <w:sz w:val="24"/>
          <w:szCs w:val="24"/>
          <w:lang w:val="en-GB"/>
        </w:rPr>
        <w:t xml:space="preserve"> </w:t>
      </w:r>
    </w:p>
    <w:p w14:paraId="270B4918" w14:textId="18A66E2D" w:rsidR="001E644E" w:rsidRPr="002E79FC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2E79FC">
        <w:rPr>
          <w:sz w:val="24"/>
          <w:szCs w:val="24"/>
          <w:lang w:val="en-GB"/>
        </w:rPr>
        <w:t xml:space="preserve"> </w:t>
      </w:r>
    </w:p>
    <w:p w14:paraId="76FFE1D3" w14:textId="471DEA5A" w:rsidR="001E644E" w:rsidRPr="002E79FC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51876020" w14:textId="2FFC374B" w:rsidR="001E644E" w:rsidRPr="002E79FC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17F8ADC" w14:textId="35BA4911" w:rsidR="001E644E" w:rsidRPr="002E79FC" w:rsidRDefault="001E644E" w:rsidP="001E644E">
      <w:pPr>
        <w:spacing w:after="0"/>
        <w:jc w:val="center"/>
        <w:rPr>
          <w:bCs/>
          <w:sz w:val="28"/>
          <w:szCs w:val="24"/>
          <w:lang w:val="en-GB"/>
        </w:rPr>
      </w:pPr>
    </w:p>
    <w:p w14:paraId="24FEEE98" w14:textId="3D501A51" w:rsidR="001E644E" w:rsidRPr="002E79FC" w:rsidRDefault="001E644E" w:rsidP="001E644E">
      <w:pPr>
        <w:spacing w:after="0"/>
        <w:jc w:val="center"/>
        <w:rPr>
          <w:bCs/>
          <w:sz w:val="28"/>
          <w:szCs w:val="24"/>
          <w:lang w:val="en-GB"/>
        </w:rPr>
      </w:pPr>
    </w:p>
    <w:p w14:paraId="6313FA6F" w14:textId="089E368B" w:rsidR="00B0491B" w:rsidRPr="002E79FC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107B5D87" w14:textId="234E5EA5" w:rsidR="00B0491B" w:rsidRPr="002E79FC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67BFB86A" w14:textId="77777777" w:rsidR="00B0491B" w:rsidRPr="002E79FC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4112B970" w14:textId="65C96F4C" w:rsidR="00B0491B" w:rsidRPr="002E79FC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0660CBFE" w14:textId="6CE08A25" w:rsidR="00B0491B" w:rsidRPr="002E79FC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4A7E7BA1" w14:textId="77777777" w:rsidR="00B0491B" w:rsidRPr="002E79FC" w:rsidRDefault="00B0491B" w:rsidP="001E644E">
      <w:pPr>
        <w:jc w:val="center"/>
        <w:rPr>
          <w:sz w:val="28"/>
          <w:szCs w:val="24"/>
          <w:lang w:val="en-GB"/>
        </w:rPr>
      </w:pPr>
    </w:p>
    <w:p w14:paraId="1ACFAA03" w14:textId="413EB2B2" w:rsidR="00B0491B" w:rsidRPr="002E79FC" w:rsidRDefault="00B0491B" w:rsidP="001E644E">
      <w:pPr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50ADCC4C" w14:textId="77777777" w:rsidR="00473572" w:rsidRPr="002E79FC" w:rsidRDefault="00473572" w:rsidP="00EC34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68E5D89E" w14:textId="77777777" w:rsidR="00473572" w:rsidRPr="002E79FC" w:rsidRDefault="00473572" w:rsidP="00EC34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1D10A242" w14:textId="77777777" w:rsidR="00473572" w:rsidRPr="002E79FC" w:rsidRDefault="00473572" w:rsidP="00EC34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0632EA7B" w14:textId="77777777" w:rsidR="00345CC4" w:rsidRPr="00345CC4" w:rsidRDefault="00345CC4" w:rsidP="009C397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1CB766C3" w14:textId="77777777" w:rsidR="00345CC4" w:rsidRPr="00345CC4" w:rsidRDefault="00345CC4" w:rsidP="009C397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2BCBECA0" w14:textId="6A5A13D3" w:rsidR="009C397A" w:rsidRPr="009C397A" w:rsidRDefault="009C397A" w:rsidP="009C397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  <w:r w:rsidRPr="009C397A">
        <w:rPr>
          <w:rFonts w:ascii="Poppins" w:hAnsi="Poppins" w:cs="Poppins"/>
          <w:i/>
          <w:sz w:val="24"/>
        </w:rPr>
        <w:t xml:space="preserve">Esta innovadora técnica hace del cabello un nuevo cuerpo geométrico. El cabello se mantiene rígido, formando la sensación de movimiento mediante formas sinuosas y volúmenes insólitos. Al mismo tiempo, estos nuevos contornos transmiten una idea de ligereza y frágil delicadeza. </w:t>
      </w:r>
      <w:r w:rsidRPr="009C397A">
        <w:rPr>
          <w:rFonts w:ascii="Poppins" w:hAnsi="Poppins" w:cs="Poppins"/>
          <w:i/>
          <w:sz w:val="24"/>
          <w:lang w:val="en-GB"/>
        </w:rPr>
        <w:t>El resultado es una belleza transformadora y pura.</w:t>
      </w:r>
    </w:p>
    <w:p w14:paraId="040F1EBB" w14:textId="6761BE3C" w:rsidR="009024C5" w:rsidRPr="00EC34D9" w:rsidRDefault="009024C5" w:rsidP="009C397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sectPr w:rsidR="009024C5" w:rsidRPr="00EC34D9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84BE4" w14:textId="77777777" w:rsidR="00F50A88" w:rsidRDefault="00F50A88" w:rsidP="00346B82">
      <w:pPr>
        <w:spacing w:after="0" w:line="240" w:lineRule="auto"/>
      </w:pPr>
      <w:r>
        <w:separator/>
      </w:r>
    </w:p>
  </w:endnote>
  <w:endnote w:type="continuationSeparator" w:id="0">
    <w:p w14:paraId="4D1ED94A" w14:textId="77777777" w:rsidR="00F50A88" w:rsidRDefault="00F50A88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2BC40" w14:textId="77777777" w:rsidR="00F50A88" w:rsidRDefault="00F50A88" w:rsidP="00346B82">
      <w:pPr>
        <w:spacing w:after="0" w:line="240" w:lineRule="auto"/>
      </w:pPr>
      <w:r>
        <w:separator/>
      </w:r>
    </w:p>
  </w:footnote>
  <w:footnote w:type="continuationSeparator" w:id="0">
    <w:p w14:paraId="32076748" w14:textId="77777777" w:rsidR="00F50A88" w:rsidRDefault="00F50A88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77E67"/>
    <w:rsid w:val="000A59D2"/>
    <w:rsid w:val="000B642F"/>
    <w:rsid w:val="000B65CA"/>
    <w:rsid w:val="000C5EF0"/>
    <w:rsid w:val="000C6D0A"/>
    <w:rsid w:val="000D317F"/>
    <w:rsid w:val="000E31C2"/>
    <w:rsid w:val="000E745F"/>
    <w:rsid w:val="000F2446"/>
    <w:rsid w:val="001024E0"/>
    <w:rsid w:val="00124EBE"/>
    <w:rsid w:val="0013024C"/>
    <w:rsid w:val="00130F0D"/>
    <w:rsid w:val="00145CE9"/>
    <w:rsid w:val="001460E5"/>
    <w:rsid w:val="00170B5D"/>
    <w:rsid w:val="0017534B"/>
    <w:rsid w:val="00183B62"/>
    <w:rsid w:val="00185DF4"/>
    <w:rsid w:val="001A70A5"/>
    <w:rsid w:val="001C541C"/>
    <w:rsid w:val="001E644E"/>
    <w:rsid w:val="002330EF"/>
    <w:rsid w:val="00233241"/>
    <w:rsid w:val="00247729"/>
    <w:rsid w:val="00253FF7"/>
    <w:rsid w:val="002A5850"/>
    <w:rsid w:val="002C73E4"/>
    <w:rsid w:val="002D3825"/>
    <w:rsid w:val="002E1869"/>
    <w:rsid w:val="002E2756"/>
    <w:rsid w:val="002E48FA"/>
    <w:rsid w:val="002E79FC"/>
    <w:rsid w:val="00305885"/>
    <w:rsid w:val="0032304C"/>
    <w:rsid w:val="00345CC4"/>
    <w:rsid w:val="00346B82"/>
    <w:rsid w:val="00362B7D"/>
    <w:rsid w:val="003A57CE"/>
    <w:rsid w:val="003C3A46"/>
    <w:rsid w:val="00410BB9"/>
    <w:rsid w:val="0046155B"/>
    <w:rsid w:val="00473572"/>
    <w:rsid w:val="00477EA4"/>
    <w:rsid w:val="00481756"/>
    <w:rsid w:val="00496814"/>
    <w:rsid w:val="004B662B"/>
    <w:rsid w:val="004B712A"/>
    <w:rsid w:val="004C1AA7"/>
    <w:rsid w:val="004D3242"/>
    <w:rsid w:val="004D36F5"/>
    <w:rsid w:val="004D39B8"/>
    <w:rsid w:val="004D5782"/>
    <w:rsid w:val="004F28D5"/>
    <w:rsid w:val="0050467F"/>
    <w:rsid w:val="0050534B"/>
    <w:rsid w:val="00507B73"/>
    <w:rsid w:val="005724A0"/>
    <w:rsid w:val="00582DFE"/>
    <w:rsid w:val="00586749"/>
    <w:rsid w:val="005D48E8"/>
    <w:rsid w:val="005E3BF4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C397A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D77CE"/>
    <w:rsid w:val="00AF6C85"/>
    <w:rsid w:val="00B0491B"/>
    <w:rsid w:val="00B156BC"/>
    <w:rsid w:val="00B32DC2"/>
    <w:rsid w:val="00B43B03"/>
    <w:rsid w:val="00B44061"/>
    <w:rsid w:val="00B53787"/>
    <w:rsid w:val="00B77DA7"/>
    <w:rsid w:val="00B83D65"/>
    <w:rsid w:val="00B870A2"/>
    <w:rsid w:val="00BA77E6"/>
    <w:rsid w:val="00BB24A3"/>
    <w:rsid w:val="00BB7E87"/>
    <w:rsid w:val="00BC25A9"/>
    <w:rsid w:val="00BC2643"/>
    <w:rsid w:val="00BC5349"/>
    <w:rsid w:val="00BE62DE"/>
    <w:rsid w:val="00BE646B"/>
    <w:rsid w:val="00C0002D"/>
    <w:rsid w:val="00C14DA5"/>
    <w:rsid w:val="00C30319"/>
    <w:rsid w:val="00C37271"/>
    <w:rsid w:val="00C55002"/>
    <w:rsid w:val="00C807D5"/>
    <w:rsid w:val="00C84356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A7D78"/>
    <w:rsid w:val="00DE388C"/>
    <w:rsid w:val="00E05FC0"/>
    <w:rsid w:val="00E25771"/>
    <w:rsid w:val="00E5448D"/>
    <w:rsid w:val="00E56357"/>
    <w:rsid w:val="00E66A67"/>
    <w:rsid w:val="00E727DD"/>
    <w:rsid w:val="00E75A84"/>
    <w:rsid w:val="00E9070F"/>
    <w:rsid w:val="00EC34D9"/>
    <w:rsid w:val="00ED413C"/>
    <w:rsid w:val="00ED6A48"/>
    <w:rsid w:val="00EF6B79"/>
    <w:rsid w:val="00EF7FC9"/>
    <w:rsid w:val="00F04BD7"/>
    <w:rsid w:val="00F32BEA"/>
    <w:rsid w:val="00F4605C"/>
    <w:rsid w:val="00F50A88"/>
    <w:rsid w:val="00F70BB7"/>
    <w:rsid w:val="00F811FF"/>
    <w:rsid w:val="00F90E2B"/>
    <w:rsid w:val="00FA1417"/>
    <w:rsid w:val="00FC269D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3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D31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DBE70-6092-44CF-B7A0-F96679CD3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9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1106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8</cp:revision>
  <cp:lastPrinted>2018-07-05T11:15:00Z</cp:lastPrinted>
  <dcterms:created xsi:type="dcterms:W3CDTF">2021-05-18T08:45:00Z</dcterms:created>
  <dcterms:modified xsi:type="dcterms:W3CDTF">2021-05-26T08:36:00Z</dcterms:modified>
</cp:coreProperties>
</file>