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40FD8515">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1BA8FB96" w14:textId="0D872176"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CC86F1A" w14:textId="141B7274" w:rsidR="004C1AA7" w:rsidRPr="004C1AA7" w:rsidRDefault="0013024C"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59776" behindDoc="0" locked="0" layoutInCell="1" allowOverlap="1" wp14:anchorId="415ECB92" wp14:editId="58E75B2E">
            <wp:simplePos x="0" y="0"/>
            <wp:positionH relativeFrom="margin">
              <wp:posOffset>1207770</wp:posOffset>
            </wp:positionH>
            <wp:positionV relativeFrom="paragraph">
              <wp:posOffset>17780</wp:posOffset>
            </wp:positionV>
            <wp:extent cx="228118" cy="227965"/>
            <wp:effectExtent l="15240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118" cy="227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05B087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F60BD21"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D449D96" w14:textId="77777777" w:rsidR="00CC34F8" w:rsidRPr="006445CC" w:rsidRDefault="00CC34F8" w:rsidP="00CC34F8">
      <w:pPr>
        <w:pStyle w:val="Piedepgina"/>
        <w:jc w:val="center"/>
        <w:rPr>
          <w:rStyle w:val="Hipervnculo"/>
          <w:rFonts w:ascii="Poppins" w:hAnsi="Poppins" w:cs="Poppins"/>
        </w:rPr>
      </w:pPr>
    </w:p>
    <w:p w14:paraId="7C5E7468" w14:textId="77777777" w:rsidR="00CC34F8" w:rsidRPr="006445CC" w:rsidRDefault="00CC34F8" w:rsidP="00CC34F8">
      <w:pPr>
        <w:pStyle w:val="Piedepgina"/>
        <w:jc w:val="center"/>
        <w:rPr>
          <w:rStyle w:val="Hipervnculo"/>
          <w:rFonts w:ascii="Poppins" w:hAnsi="Poppins" w:cs="Poppins"/>
        </w:rPr>
      </w:pPr>
    </w:p>
    <w:p w14:paraId="4EA4AFCB" w14:textId="77777777" w:rsidR="00CC34F8" w:rsidRPr="006445CC" w:rsidRDefault="00CC34F8" w:rsidP="00CC34F8">
      <w:pPr>
        <w:pStyle w:val="Piedepgina"/>
        <w:jc w:val="center"/>
        <w:rPr>
          <w:rStyle w:val="Hipervnculo"/>
          <w:rFonts w:ascii="Poppins" w:hAnsi="Poppins" w:cs="Poppins"/>
        </w:rPr>
      </w:pPr>
    </w:p>
    <w:p w14:paraId="1EF8DBE2" w14:textId="77777777" w:rsidR="00CC34F8" w:rsidRPr="006445CC" w:rsidRDefault="00CC34F8" w:rsidP="00CC34F8">
      <w:pPr>
        <w:pStyle w:val="Piedepgina"/>
        <w:jc w:val="center"/>
        <w:rPr>
          <w:rStyle w:val="Hipervnculo"/>
          <w:rFonts w:ascii="Poppins" w:hAnsi="Poppins" w:cs="Poppins"/>
        </w:rPr>
      </w:pPr>
    </w:p>
    <w:p w14:paraId="4C183E79" w14:textId="77777777" w:rsidR="00CC34F8" w:rsidRPr="006445CC" w:rsidRDefault="00CC34F8" w:rsidP="00CC34F8">
      <w:pPr>
        <w:pStyle w:val="Piedepgina"/>
        <w:jc w:val="center"/>
        <w:rPr>
          <w:rStyle w:val="Hipervnculo"/>
          <w:rFonts w:ascii="Poppins" w:hAnsi="Poppins" w:cs="Poppins"/>
        </w:rPr>
      </w:pPr>
    </w:p>
    <w:p w14:paraId="59218BD6" w14:textId="77777777" w:rsidR="00CC34F8" w:rsidRPr="006445CC" w:rsidRDefault="00CC34F8" w:rsidP="00CC34F8">
      <w:pPr>
        <w:pStyle w:val="Piedepgina"/>
        <w:jc w:val="center"/>
        <w:rPr>
          <w:rStyle w:val="Hipervnculo"/>
          <w:rFonts w:ascii="Poppins" w:hAnsi="Poppins" w:cs="Poppins"/>
        </w:rPr>
      </w:pPr>
    </w:p>
    <w:p w14:paraId="76FE6F73" w14:textId="77777777" w:rsidR="00CC34F8" w:rsidRPr="0064479B" w:rsidRDefault="00CC34F8" w:rsidP="00CC34F8">
      <w:pPr>
        <w:pStyle w:val="Piedepgina"/>
        <w:jc w:val="center"/>
        <w:rPr>
          <w:rStyle w:val="Hipervnculo"/>
        </w:rPr>
      </w:pPr>
    </w:p>
    <w:p w14:paraId="1A067F66"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6521FD6"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79BF590"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5285E37"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8B35A12" w14:textId="77777777" w:rsidR="00622493" w:rsidRDefault="00622493" w:rsidP="007055FF">
      <w:pPr>
        <w:pStyle w:val="Piedepgina"/>
        <w:jc w:val="center"/>
        <w:rPr>
          <w:rFonts w:ascii="Poppins" w:hAnsi="Poppins" w:cs="Poppins"/>
          <w:b/>
          <w:i/>
          <w:szCs w:val="18"/>
        </w:rPr>
      </w:pPr>
    </w:p>
    <w:p w14:paraId="63932234" w14:textId="77777777" w:rsidR="00622493" w:rsidRDefault="00622493" w:rsidP="007055FF">
      <w:pPr>
        <w:pStyle w:val="Piedepgina"/>
        <w:jc w:val="center"/>
        <w:rPr>
          <w:rFonts w:ascii="Poppins" w:hAnsi="Poppins" w:cs="Poppins"/>
          <w:b/>
          <w:i/>
          <w:szCs w:val="18"/>
        </w:rPr>
      </w:pPr>
    </w:p>
    <w:p w14:paraId="1E94118A" w14:textId="77777777" w:rsidR="00622493" w:rsidRDefault="00622493" w:rsidP="007055FF">
      <w:pPr>
        <w:pStyle w:val="Piedepgina"/>
        <w:jc w:val="center"/>
        <w:rPr>
          <w:rFonts w:ascii="Poppins" w:hAnsi="Poppins" w:cs="Poppins"/>
          <w:b/>
          <w:i/>
          <w:szCs w:val="18"/>
        </w:rPr>
      </w:pPr>
    </w:p>
    <w:p w14:paraId="31719D25" w14:textId="77777777" w:rsidR="00622493" w:rsidRDefault="00622493" w:rsidP="007055FF">
      <w:pPr>
        <w:pStyle w:val="Piedepgina"/>
        <w:jc w:val="center"/>
        <w:rPr>
          <w:rFonts w:ascii="Poppins" w:hAnsi="Poppins" w:cs="Poppins"/>
          <w:b/>
          <w:i/>
          <w:szCs w:val="18"/>
        </w:rPr>
      </w:pPr>
    </w:p>
    <w:p w14:paraId="6EA66F41" w14:textId="77777777" w:rsidR="00622493" w:rsidRPr="004C1AA7" w:rsidRDefault="00622493" w:rsidP="007055FF">
      <w:pPr>
        <w:pStyle w:val="Piedepgina"/>
        <w:jc w:val="center"/>
        <w:rPr>
          <w:rFonts w:ascii="Poppins" w:hAnsi="Poppins" w:cs="Poppins"/>
          <w:b/>
          <w:i/>
          <w:szCs w:val="18"/>
        </w:rPr>
      </w:pPr>
    </w:p>
    <w:p w14:paraId="0206F027" w14:textId="77777777" w:rsidR="00CC34F8" w:rsidRPr="0064479B" w:rsidRDefault="00CC34F8" w:rsidP="00CC34F8">
      <w:pPr>
        <w:pStyle w:val="Piedepgina"/>
        <w:jc w:val="center"/>
        <w:rPr>
          <w:b/>
        </w:rPr>
      </w:pPr>
    </w:p>
    <w:p w14:paraId="5F37AC0F" w14:textId="25411D7E" w:rsidR="001E644E" w:rsidRDefault="006A6E5A" w:rsidP="001E644E">
      <w:pPr>
        <w:spacing w:after="0" w:line="240" w:lineRule="atLeast"/>
        <w:jc w:val="right"/>
        <w:rPr>
          <w:rFonts w:ascii="Poppins" w:hAnsi="Poppins" w:cs="Poppins"/>
          <w:b/>
          <w:sz w:val="52"/>
          <w:szCs w:val="52"/>
          <w:lang w:val="en-GB"/>
        </w:rPr>
      </w:pPr>
      <w:r>
        <w:rPr>
          <w:rFonts w:ascii="Poppins" w:hAnsi="Poppins" w:cs="Poppins"/>
          <w:b/>
          <w:noProof/>
          <w:sz w:val="24"/>
          <w:szCs w:val="24"/>
          <w:lang w:val="en-GB"/>
        </w:rPr>
        <w:lastRenderedPageBreak/>
        <w:drawing>
          <wp:anchor distT="0" distB="0" distL="114300" distR="114300" simplePos="0" relativeHeight="251671040" behindDoc="0" locked="0" layoutInCell="1" allowOverlap="1" wp14:anchorId="6B91E771" wp14:editId="76E9031C">
            <wp:simplePos x="0" y="0"/>
            <wp:positionH relativeFrom="column">
              <wp:posOffset>0</wp:posOffset>
            </wp:positionH>
            <wp:positionV relativeFrom="paragraph">
              <wp:posOffset>171450</wp:posOffset>
            </wp:positionV>
            <wp:extent cx="1531620" cy="2428240"/>
            <wp:effectExtent l="171450" t="171450" r="354330" b="35306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409" t="5468" r="33499"/>
                    <a:stretch/>
                  </pic:blipFill>
                  <pic:spPr bwMode="auto">
                    <a:xfrm>
                      <a:off x="0" y="0"/>
                      <a:ext cx="1531620" cy="2428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7FBD">
        <w:rPr>
          <w:rFonts w:ascii="Poppins" w:hAnsi="Poppins" w:cs="Poppins"/>
          <w:b/>
          <w:sz w:val="52"/>
          <w:szCs w:val="52"/>
          <w:lang w:val="en-GB"/>
        </w:rPr>
        <w:t>KATI SUOKAS</w:t>
      </w:r>
    </w:p>
    <w:p w14:paraId="75D09583" w14:textId="70D1373D" w:rsidR="001E644E" w:rsidRDefault="001F7FBD" w:rsidP="001E644E">
      <w:pPr>
        <w:spacing w:after="0" w:line="240" w:lineRule="atLeast"/>
        <w:jc w:val="right"/>
        <w:rPr>
          <w:rFonts w:ascii="Poppins" w:hAnsi="Poppins" w:cs="Poppins"/>
          <w:b/>
          <w:sz w:val="44"/>
          <w:szCs w:val="44"/>
          <w:lang w:val="en-GB"/>
        </w:rPr>
      </w:pPr>
      <w:r w:rsidRPr="001F7FBD">
        <w:rPr>
          <w:rFonts w:ascii="Poppins" w:hAnsi="Poppins" w:cs="Poppins"/>
          <w:b/>
          <w:sz w:val="44"/>
          <w:szCs w:val="44"/>
          <w:lang w:val="en-GB"/>
        </w:rPr>
        <w:t>WEAVE OF DAWN</w:t>
      </w:r>
      <w:r w:rsidR="001E644E" w:rsidRPr="001F7FBD">
        <w:rPr>
          <w:rFonts w:ascii="Poppins" w:hAnsi="Poppins" w:cs="Poppins"/>
          <w:b/>
          <w:sz w:val="44"/>
          <w:szCs w:val="44"/>
          <w:lang w:val="en-GB"/>
        </w:rPr>
        <w:t xml:space="preserve"> Collection</w:t>
      </w:r>
    </w:p>
    <w:p w14:paraId="7FF4D8CD" w14:textId="57734C99" w:rsidR="00B7214C" w:rsidRPr="00B7214C" w:rsidRDefault="00B7214C" w:rsidP="00B7214C">
      <w:pPr>
        <w:spacing w:after="0" w:line="240" w:lineRule="atLeast"/>
        <w:jc w:val="right"/>
        <w:rPr>
          <w:rFonts w:ascii="Poppins" w:hAnsi="Poppins" w:cs="Poppins"/>
          <w:b/>
          <w:sz w:val="36"/>
          <w:szCs w:val="36"/>
          <w:lang w:val="en-GB"/>
        </w:rPr>
      </w:pPr>
      <w:r>
        <w:rPr>
          <w:rFonts w:ascii="Poppins" w:hAnsi="Poppins" w:cs="Poppins"/>
          <w:b/>
          <w:sz w:val="36"/>
          <w:szCs w:val="36"/>
          <w:lang w:val="en-GB"/>
        </w:rPr>
        <w:t>FINLANDIA</w:t>
      </w:r>
    </w:p>
    <w:p w14:paraId="5E04C02B" w14:textId="77777777" w:rsidR="001E644E" w:rsidRPr="001F7FBD" w:rsidRDefault="001E644E" w:rsidP="001E644E">
      <w:pPr>
        <w:spacing w:after="0"/>
        <w:jc w:val="center"/>
        <w:rPr>
          <w:rFonts w:ascii="Poppins" w:hAnsi="Poppins" w:cs="Poppins"/>
          <w:sz w:val="24"/>
          <w:szCs w:val="24"/>
          <w:lang w:val="en-GB"/>
        </w:rPr>
      </w:pPr>
      <w:r w:rsidRPr="001F7FBD">
        <w:rPr>
          <w:rFonts w:ascii="Poppins" w:hAnsi="Poppins" w:cs="Poppins"/>
          <w:sz w:val="24"/>
          <w:szCs w:val="24"/>
          <w:lang w:val="en-GB"/>
        </w:rPr>
        <w:t xml:space="preserve"> </w:t>
      </w:r>
    </w:p>
    <w:p w14:paraId="774D1BF1" w14:textId="77777777" w:rsidR="001E644E" w:rsidRPr="001F7FBD" w:rsidRDefault="001E644E" w:rsidP="001E644E">
      <w:pPr>
        <w:spacing w:after="0"/>
        <w:jc w:val="center"/>
        <w:rPr>
          <w:rFonts w:ascii="Poppins" w:hAnsi="Poppins" w:cs="Poppins"/>
          <w:sz w:val="24"/>
          <w:szCs w:val="24"/>
          <w:lang w:val="en-GB"/>
        </w:rPr>
      </w:pPr>
      <w:r w:rsidRPr="001F7FBD">
        <w:rPr>
          <w:rFonts w:ascii="Poppins" w:hAnsi="Poppins" w:cs="Poppins"/>
          <w:sz w:val="24"/>
          <w:szCs w:val="24"/>
          <w:lang w:val="en-GB"/>
        </w:rPr>
        <w:t xml:space="preserve"> </w:t>
      </w:r>
    </w:p>
    <w:p w14:paraId="6435E316" w14:textId="72E041FC" w:rsidR="001E644E" w:rsidRPr="001F7FBD" w:rsidRDefault="001E644E" w:rsidP="001E644E">
      <w:pPr>
        <w:jc w:val="center"/>
        <w:rPr>
          <w:rFonts w:ascii="Poppins" w:hAnsi="Poppins" w:cs="Poppins"/>
          <w:b/>
          <w:sz w:val="24"/>
          <w:szCs w:val="24"/>
          <w:lang w:val="en-GB"/>
        </w:rPr>
      </w:pPr>
    </w:p>
    <w:p w14:paraId="0255AA9F" w14:textId="67245009" w:rsidR="004D3242" w:rsidRPr="001F7FBD" w:rsidRDefault="004D3242" w:rsidP="001E644E">
      <w:pPr>
        <w:spacing w:after="0"/>
        <w:jc w:val="center"/>
        <w:rPr>
          <w:rFonts w:ascii="Poppins" w:hAnsi="Poppins" w:cs="Poppins"/>
          <w:b/>
          <w:sz w:val="28"/>
          <w:szCs w:val="24"/>
          <w:lang w:val="en-GB"/>
        </w:rPr>
      </w:pPr>
    </w:p>
    <w:p w14:paraId="2B7F5142" w14:textId="54D72BB8" w:rsidR="004D3242" w:rsidRPr="001F7FBD" w:rsidRDefault="004D3242" w:rsidP="001E644E">
      <w:pPr>
        <w:spacing w:after="0"/>
        <w:jc w:val="center"/>
        <w:rPr>
          <w:rFonts w:ascii="Poppins" w:hAnsi="Poppins" w:cs="Poppins"/>
          <w:b/>
          <w:sz w:val="28"/>
          <w:szCs w:val="24"/>
          <w:lang w:val="en-GB"/>
        </w:rPr>
      </w:pPr>
    </w:p>
    <w:p w14:paraId="4E5D0CFF" w14:textId="7DB9DDF0" w:rsidR="004D3242" w:rsidRDefault="004D3242" w:rsidP="001E644E">
      <w:pPr>
        <w:spacing w:after="0"/>
        <w:jc w:val="center"/>
        <w:rPr>
          <w:rFonts w:ascii="Poppins" w:hAnsi="Poppins" w:cs="Poppins"/>
          <w:b/>
          <w:sz w:val="28"/>
          <w:szCs w:val="24"/>
          <w:lang w:val="en-GB"/>
        </w:rPr>
      </w:pPr>
    </w:p>
    <w:p w14:paraId="6532693B" w14:textId="7B1FEE72" w:rsidR="00C42F39" w:rsidRDefault="00446FE7" w:rsidP="001E644E">
      <w:pPr>
        <w:spacing w:after="0"/>
        <w:jc w:val="center"/>
        <w:rPr>
          <w:rFonts w:ascii="Poppins" w:hAnsi="Poppins" w:cs="Poppins"/>
          <w:b/>
          <w:sz w:val="28"/>
          <w:szCs w:val="24"/>
          <w:lang w:val="en-GB"/>
        </w:rPr>
      </w:pPr>
      <w:r>
        <w:rPr>
          <w:rFonts w:ascii="Poppins" w:hAnsi="Poppins" w:cs="Poppins"/>
          <w:b/>
          <w:noProof/>
          <w:sz w:val="24"/>
          <w:szCs w:val="24"/>
          <w:lang w:val="en-GB"/>
        </w:rPr>
        <mc:AlternateContent>
          <mc:Choice Requires="wpg">
            <w:drawing>
              <wp:anchor distT="0" distB="0" distL="114300" distR="114300" simplePos="0" relativeHeight="251665920" behindDoc="0" locked="0" layoutInCell="1" allowOverlap="1" wp14:anchorId="4C0A0CDB" wp14:editId="757BF089">
                <wp:simplePos x="0" y="0"/>
                <wp:positionH relativeFrom="column">
                  <wp:posOffset>-3810</wp:posOffset>
                </wp:positionH>
                <wp:positionV relativeFrom="paragraph">
                  <wp:posOffset>462915</wp:posOffset>
                </wp:positionV>
                <wp:extent cx="6129020" cy="2918460"/>
                <wp:effectExtent l="152400" t="152400" r="367030" b="358140"/>
                <wp:wrapSquare wrapText="bothSides"/>
                <wp:docPr id="11" name="Grupo 11"/>
                <wp:cNvGraphicFramePr/>
                <a:graphic xmlns:a="http://schemas.openxmlformats.org/drawingml/2006/main">
                  <a:graphicData uri="http://schemas.microsoft.com/office/word/2010/wordprocessingGroup">
                    <wpg:wgp>
                      <wpg:cNvGrpSpPr/>
                      <wpg:grpSpPr>
                        <a:xfrm>
                          <a:off x="0" y="0"/>
                          <a:ext cx="6129020" cy="2918460"/>
                          <a:chOff x="0" y="0"/>
                          <a:chExt cx="6129020" cy="2918460"/>
                        </a:xfrm>
                      </wpg:grpSpPr>
                      <pic:pic xmlns:pic="http://schemas.openxmlformats.org/drawingml/2006/picture">
                        <pic:nvPicPr>
                          <pic:cNvPr id="5" name="Imagen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02180" y="167640"/>
                            <a:ext cx="1701800" cy="25527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83380" y="0"/>
                            <a:ext cx="1945640" cy="29184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640" cy="291846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3B477DAF" id="Grupo 11" o:spid="_x0000_s1026" style="position:absolute;margin-left:-.3pt;margin-top:36.45pt;width:482.6pt;height:229.8pt;z-index:251665920" coordsize="61290,29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2MpIkAwAApAwAAA4AAABkcnMvZTJvRG9jLnhtbOxXW0/bMBR+n7T/&#10;YOUdcumFNqJFE4wKaZcKNu3ZdZzEwrEt22nh3+8cJy3QTmLjBTERKamPL8ff+c53Evf07K6RZM2t&#10;E1rNovQ4iQhXTBdCVbPo54/Lo0lEnKeqoFIrPovuuYvO5h8/nG5MzjNda1lwS8CJcvnGzKLae5PH&#10;sWM1b6g71oYrGCy1bagH01ZxYekGvDcyzpJkHG+0LYzVjDsHvRfdYDQP/suSM/+9LB33RM4iwObD&#10;04bnCp/x/JTmlaWmFqyHQV+AoqFCwaY7VxfUU9JaceCqEcxqp0t/zHQT67IUjIcYIJo02YtmYXVr&#10;QixVvqnMjiagdo+nF7tl39ZLS0QBuUsjomgDOVrY1mgCNpCzMVUOcxbW3Jil7TuqzsJ470rb4C9E&#10;Qu4Crfc7WvmdJww6x2k2TTJgn8FYNk0nw3FPPKshOwfrWP35mZXxduMY8e3gGMFyuHueoHXA0/N6&#10;glW+tTzqnTR/5aOh9rY1R5BSQ71YCSn8fZAnJA9BqfVSsKXtjAfKR1vGrxpacUVGyDjOxyndAooB&#10;fdHs1hGlz2uqKv7JGZA1JAxnx0+nB/PJbispzKWQEpOE7T4uKIE9Cf2Bmk6eF5q1DVe+qzfLJYSo&#10;lauFcRGxOW9WHORjrwoQEINa9yAhY4XyiI/mzrJrwNu1veWe1dhdAqa+H7LptgMhgAfMGJ0D4ZHV&#10;5qsuwDFtvQ6Ftie8LEuydAIaA4ml45PxsFfYVoPpSQLDWw2ORtkJGMjfVklAtHV+wXVDsAEBAeiw&#10;E11/cQgfpm6nYABS4VNpJLcb7Xp4eOvAEhzWref2pi42ZCVbe02BqGyapQikELhLOpgiErAgIwgK&#10;rohQWcHb1EvgV/tfwtc3NTUQfRIAOVutzqUlawovtUG4OqDS1LTrHY/QTwernx4C2OEJ1iOogXdk&#10;GgaQdLg7KULjzdTTcK+ehsgARvM26yl7xXoappPBoK+n/VKaDkdYX/uv8/dS8qHq/4tSSiG/3Wmg&#10;/zZBx5supsErFhNweXgqSt/LCD+p//ZFCuc9OAqHz1d/bMez9mMb2o//XMx/AwAA//8DAFBLAwQK&#10;AAAAAAAAACEAVV3KgLEXAQCxFwEAFQAAAGRycy9tZWRpYS9pbWFnZTEuanBlZ//Y/+AAEEpGSUYA&#10;AQEBANwA3AAA/9sAQwACAQEBAQECAQEBAgICAgIEAwICAgIFBAQDBAYFBgYGBQYGBgcJCAYHCQcG&#10;BggLCAkKCgoKCgYICwwLCgwJCgoK/9sAQwECAgICAgIFAwMFCgcGBwoKCgoKCgoKCgoKCgoKCgoK&#10;CgoKCgoKCgoKCgoKCgoKCgoKCgoKCgoKCgoKCgoKCgoK/8AAEQgCZgG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nnnigL70oU9AKUL/FX&#10;QeGGO1KFxSqDTsY5xQS2NIA7YpwHHSjB7CnKB0NBI3HalAJpcClFABjPGaXGKNp64pdvGNtACAHO&#10;TQB6CnAe1LtwcUAJgnvRtp1GPagBNtIV4p1AHPSgBu2gJzkmn49aNpNACAYGKNvGKdgY6UnbkUCu&#10;JjJox7U7GTwKDxwwp2Fcbj2op2M80BCTwOPWkCY3aQN1OCg8A8/zqSNSPmVf97dzx9P8/WgW6y/6&#10;s49moNFGTIaUip47dnfe4xs5kqMxsfWi4csrXI/ej6inmNlHIpCrBsCgn3luhhXNG3tTh9KMUCuM&#10;Ckd6ULS4owTxigYmKQqacB6UEe1AEbDFGOOaeR6Um3nBFAEZ5pCPansp9KNozQBHijrTivPSgLnp&#10;QA3HpTSAR0p2DnpRgjtQA0jjAppHFSHjnFIQMc0FJjMGmkd808pSd80FDCCetJjjNSEHGMU09etA&#10;DcEUYHpTiPSkx9P8/jQBLtB5pQpPQ0oFO2g9qDO40DJox704AE07GeCaAG7M9KUD0NOwB1FKB2oA&#10;btOacE5xS4BHFLQA3HYmlxjjNLSgDvQAmD6UYNOAyMKM+nvR0HNBNxoAx1p209KMc96dwO4NA9Ro&#10;Ge9BU54pwXPQU4rg1Nx2IwuBTthNOCnH3qMZquYXKM2dxSBMdD71KFB6j3p6xZ596OYcafNsQome&#10;9KYD9/ipwuDwKdc23kXEluWDeW7KWVsg4P8AKp5jaNGO7IBACeKeITs2570BMfPmrFtaSzyIm3G/&#10;Pl+p/PoM9zx+VEmVGN9EiO2hjmRvMk27eQSv/wBepPss9vOYnPzBsbGX/Gt7RNHg3Jb3CQO80nkf&#10;6Qz7Q3Un5SCQB1OepA4zXXad4d8KXUURu9dt4p7eSJv9SWjXLISjFmyR8wztzwflPzc8NXHU6c+U&#10;9bC5RiMRDmVvmcLFpUd5EkEDKPMb5G44Yj7v0445IH4mqN/ol7pcjQ3kWxicYPp659PeuwHhTxNo&#10;PiRtB1ZrSRlhMkMy5G5sfcOeCTnt3z743LH4aa34utW1m9sVaG1vEg1SaxmLPEMAjg5Gcdskgg5A&#10;wxrGpmFOjrN6O347HRHJcRWbjBar+meU/ZmZNxP/AAL+dMZE9Dx712N54BDyyyadM1wtvxtVgQcn&#10;joT1yOuOnrxXMtpt8pZhauwU4LKua7aeIp1Fozy8RhK+GaU1uUWjHQ0xoyOBzVyWAxny2PP19qiM&#10;fbFbxkccqcZFegg9qnMfFRMnPzVfNcxlCURuRjg/nSEZGaU8f1oPoKZNxpBHajGadgCkxxkGpHcb&#10;gd6QoSc96ft70hXmgY0gU0rUlIRmgCIrSFT6U8gDkDFGPagCMrQR704j5aCM9+9ADaaV54p5FJ0o&#10;KTGFeeTSYIqTGaaVyOlBXMNYbeCaMn+6KcRzmk2mgES7OKXHPSlUE84pwXvQZje/HrTgCRQBmndK&#10;ADFH1oxx0pdpoAQAetL0/wAaUBjyBTgCF60ydRpXtmlHq1PCE8fyo27TSugsxuARgcUbSTnFOCFx&#10;0pyqCM4qXI0jTGmPkDNOC7Tk9fanbB1x/wDXp20A7QKk05eVjRwepoAb+KnbQw5NLjsRQZuQwICc&#10;Y+oFKF3dB+lSLHyM07ywOBQVGDluRqqgcj2pcPu5qRVGeakS1cDdu+X160GystEQIm9sH/8AVU9z&#10;snuJrhQVV2ZlVjnGW6H86u6doGp3zq9jbOVZsK+3C59Nx4z7da29A8Lm8vVi1PR5Ft2/103lsBGo&#10;OWJJPYA8enp1rGpXp09Wzenh6tZpRW5zljpF1eXENtCi7p2wilh+Z9K7Xw98OS2m32qXK+b9jXDe&#10;Sw8w5JC4Un5cgHGeeO2VLem/s/eC7O+8cWPhDRPhguoavezMtrDLfLFMZNvUEK+0KBzlgVAYnbgu&#10;fVvFHwR8O/Cbx1H4O8PaDd3K3Vwwm+9PEZsBZI42VQ745254BGVyG3H5nFZ/GVZ0aaadrp6arr10&#10;Xmz7XLeFZRpKtWatezWuj6dNfRfqeJeAvhDZa8i+DbzSZptSt7V7m6t7ZXjVIzyxkk3BkIZo1yo5&#10;I4BPFee3/wAPNOtfFthHoOjNp95NNi7tZJnkWBWdEB3ED94W5wM7d6rhcEn2H49+GPiHB4r01NNt&#10;9U0ubxE840xWWO3Q7MExJIWURhAEXYxbkqWyX2rzUPjaX4ffD7UPAHiXwe13r0mtRXeseIEm2TRW&#10;sFufLt0CqAmZTJI3Xdtt+QARIYWdeUefm5nK2nZX1d/y7/eehiqeHglBQ5FHS/d20W339Nb22OB8&#10;daH4j8UfEK40fwJrbNb+HbUi4uLeck7lClxGeRxxlg3HGcZAPY/DD4qeKvhj4fl+It1cQyaHqkLa&#10;bqkMkgdrqUA5cGPJDqrnKuFBVkOW4B7H9lv4aWNn48vfEHhLWtLvbNrLLSahIitHN5jfu5A7hTg4&#10;J4chRkAEkjF+LngjwJZaxrGn+ANRW+0TSbi1vbiztbhVhNy4kJKeW/zhAjK5XghQcjHEVq0cRiHh&#10;2vdsr+Xe/ntbzCnQlRw/1lO0ru2v3NeW9/I43TbbV9X1/VPEvhAeVb3m+SNY9+yPLMrEc5C7T8+R&#10;gHKgHkUaLpWgeIJb6fUL9rG5tWaWR4k2xmQdNvX5gSp2gk4OecHHbeNPEc2vfCfw/qHgb4bfYbG0&#10;tZmkT7KTBHbo4Ckq5+d3fduZcbQkZDseBYg8LeHLfw7b+MIdCmuNU1LQZkXT4EJm3eYuJlJwXjbI&#10;OXYYBYAjPCp42ra0d72t1Vu/3GOIy+jUdprS3NfW2ttvm/meO+KPCEdkh1GzljeGbD20kPKyrjkn&#10;nK9PQAEsvGMVgvZyybkiXd5efMdMkdOteleGv7Z1+31TwpfRTpdaLGs/2W6hWTC7tjBcABuXY7gv&#10;y5J6kmuJ1W3FzJMssiRyQsf3S55Ge3HP58j6V9Bg8RKpFqW6Pi8wwccPUUobPUw2VRwBz3pjjPWp&#10;5Ix1Q5qNgc816B52jIXj2/NimEDPJqY89qYykNkGqUjCpT6ojwD3pCD2p+DjigJjk/8A66q5lykY&#10;wfSjGO9OK5PH60pQ+lAWYwgU0jnFSEAd6aeeDQAwjNIRxjFSFRTccZNAyPHrRjnFOIz3oAFADdpp&#10;u0bqlKg01lzQBHt7UmKeRSY7YoAbjI5pMf7IpxGTSZHpQBMFOc5p3zdhQKcBgZoAbinAY6mk2k9K&#10;dt7k1VieYQDuBRtJ6n8TT1UHgUqrgdKm4WGhe2elOHqKUDI5FKF/Cp5irAFJ4VacExxSrGCAoJpV&#10;XHHPrUm0I90JjHH6UqgnjFKFGMml29jQbAFpeQORSke9O2MOcd6DGpLoN2Z5IpyISNxbFOSIry1S&#10;BMdAKBRp9WNwQM5oWEt0HQU5V+bBHFTQW0srqsK7s8Z96TehrYbY6dNfzrbwqFZj95ugrvPhz8GP&#10;EfjG5V9NtVZfJBt1k3oXYnGVOMn5sjI4HXsAfQv2ef2VJ/GUsesa8qxlZFEaz/6tSfVc7mbGTj7v&#10;GCCen0b4jg8Ifs4eAP7VttQWFZG8qG41CM5mm8sjKAk4HA+QZxn+I9Pj864mp4WfsMOuab0SR9xk&#10;PCdbHR9vXfJBatvseVeEf2avhz4GsotR+JmqRwXCoskkLMd0yAANj+4vzEAtgE8E9K6y2+P37Mfh&#10;bRJdC8N+A4bxjMsZuP7L3uV2kggyjgB0x0kAweWABFX4A/s2+J/2p/Hy+KdQ8UQ61ZxkC6i+1PGq&#10;bsNHEF2Ahm6KS4IABAwc17/ban8I7P4I+MJfC0+kWWgeE1W0WQaYjR6rfMmQkAmX59sgVSx+QkqE&#10;fY8bH4bMsyqSko15ynLS6i7RV3ZJ9W+y/Q/S8pyijh6fNh4RhHW0pJScrK7a1skur6bbnhGp/DXx&#10;r8XtGfxL8IBYaS7NlrVlWPcMB5S1xHjeOQxBULhzjlc0z48+FPFnw9/ZV8O+HPEfiKzg8UT3kZk0&#10;/T1klml+faqZEP3mjXzAzGElVkUlnXa23r3xD8F+FfgnpujeCtMs49a1O6jj8WeMoLzydN0aWZzO&#10;lqIVld2ZY3CqSVMif6th8vmef+Pfhbo/ijWVs5v2rbGPSbO0WO+1e+0u8tNPtYwYi6+Wkonnw5DF&#10;YkaQhVdVAUuvRgfb1a8Yy92Kel07u2iva+7ez959NzLHSw8aM3B803HW0kkr+ttUk9rxT9Cx8DPi&#10;V8DfDOg634e+N/7PnxGude1jRbzT4dUs7fTDcAAo32hFvIh9miQttaUM7AKyYRQ4r51+MV14JF9K&#10;ng7WZLzUtSSCKSxvPL/dSlgmAIlUbUG1DL8pdtzMuUO70rxn8TdG1jwTqV3oXxf8ReJtJlR7JtJu&#10;r24ukglntPNnuI5bhxL5bGJY2+6HEZJI+TPnMfhXTYvBWueOY9Nj0+ZdS+x28NvuWGGMsrSbY5HY&#10;s4aSDC7tsZDkneTt+0yzL/qvNVnJ3b2u2ru219tN0rJM+JzTFKso0acVZL4rJOyW/u7tvq7uxpaZ&#10;pfiO0+Cq2UFzBpN9a3DGa3vcLc3flssYG11j83aWduC6nau7HzBa/iv4a6JB8PrXx/4O+LejXckF&#10;y0d5b2eoM2o+ZIq5nmi+6iKNgOzJBk2sWB57/XvhX4i8N+EtK+HGofFPwbr8d5Z/aLNdN8VQ311p&#10;90ke+SIm1DscxpGrA5aNthVgEdTzH7InxR+B+ieILrRf2h/DUk2kSRzRWOsaAkc8/nYAEctvLG8Z&#10;VkIAwACAykKHMkU1MRWjh3XprmSeyS1Xz1+W/a5SwtP28aNRpNpatvR/J2/TvY9g8D/FnwNdfsP3&#10;XwaXT4V8Wve2flq1wtsZ4/3MX2lGIbPmxrt3rsyiA+YysWrzXxJoHxGubOx+LniJvM0zU0XTbNLe&#10;N1ht9rj7pOMHYke5YxhPlyAGxXXfGn4IfDv9ojW28TfsseILjTbzQ7Wxit7HVWt7W3u9O89beO4g&#10;ZiGLpuhjfesnlou53GSkd34I+FdI/aWn1zwvPIum/EjwPp7zw2FpamRPENiFTzMISzMyuXMkf3XS&#10;c5XIYt4uFxMMDz4imnaUnKaa1i2kvu21W3W+tvZxGFqYycKNRrmUVGEk/dklf8d9Ha/S2l+C+IFv&#10;4QnsPD/iz4fWsUl/qUNtaX9ra3DKlq0dshmnl3sfKxI8RV1PlqGJyfvVwI8PWPjXUprvRbmH7SN3&#10;mW0zeUCwDHcMgZzwegx2B6V9CeCb7Svh7Ppvi/xD4K8OahfaxC0mpWsmYTNCwUKXVGEauMKT9yQE&#10;NkEAVxPjfSvAel+MJ203Tdb0d7eS3MENxJi2dQXLBiBgSEy7dynadrHjJJ9DD5nKFVxin5O677ei&#10;7nlYrJ6dWguZrpoumnn1fY8P1vwtqWiT/ZtXs5LeRiSrSAhWH5fr/wDrrLm0+5B+WAsf9j5s/lXu&#10;ng+98LfESe68PeaqTW+I7i0vIRjocFlGMHryMHK5xzXO/EX4E3egRtqGipJNB/zyYZyMHLIV4I6Y&#10;HXPHNfQYbNoTqeyqaS/Bnx+MyWrQh7Sl70fxR5G8LxMytjPoGz/Kk2k9BVy7sZYZHjdMNGxEg9MH&#10;FVmU9P517Kdzw3vZkLIcZGabg4xU5RSORTGQ7uT/APXpmM48uqGfN2AHvSMDnDGpCuRhRQV689qZ&#10;nuQ7c8YppGeq1MYyTxTWjYGnzC5WREEjJNNIOelPOR0x9abj5vlquhGw3GeMUYPXFOxnpR05xQVc&#10;bzQeetOwPSmkUANK54AprDHapKQj0oAiOQaTEvoP0/wp7KB1FGaAJgvtRtPBFKRz0NOweoNBImwm&#10;nAc4owCcVIiluppORSjcaq84xTimKcFGeaXvUGnLyrUYI1ZeetP28Z2il2hutPVc8YoEtxoGOFFK&#10;FzTgOMgZpcHOcUGykrDNoHJp2OelOC5FCjJ5FBMp6aDQm7k1MkWOWp0cW1dx5NSKDuxt/Op5ghT6&#10;saExS+U2eeakSLI+8Fp3kuvJ7e/SkajY4WaRUSMlmOBx3r6E/Zd/Zvm8T3MOqa3axtLcZMcbZHkx&#10;r1c8jHPAHGfcZrjP2dfgzcfEDWV8SahbTJpNjJiWYrhZpcjCA9MY5P1xX2l4Fj8KeBvDy3lxbLG3&#10;kqiZjGWbsmB2yNzEgDEbdelfHcTZ39Vh9Xov3utunkfccJ8PfXKixNde7fS/Xz/QvNNonwn8NtAm&#10;nyPdRpvjt1Uq10yqQFwCNq5zlsgdc4Crjxzxx+zp44/aI1YeNfiD4+h0nQdK/wBIvI2bzGKyeUpX&#10;lgu0LgsRuZjkbSHU16DpGjX/AMYfGh8a+Kbprezmt0hs2VV/0iQBViiUHIVSxBx0A+YhiTXn/wAW&#10;/ir8P5Lu8/Z0gvZoPDun6s39qXUcRl+2OH2SLbruJkkG1em3Y7EnkFj8JgViPrV6b/edXa/Knvbz&#10;+V2z9Oxqw8cKozVqfRXtzNaq9vx6JfeWtd/bd+Gvw/8ACmoQ/Dyb7XNdX0yatqlu0emJNP5CKWiV&#10;CSyGRuArKCFwMBuMX4a6F8Wf2hPCek6JbeJNA8E+Dfm/siy1a4ngj1i8eMsDKqoRJCT5rE7Wx5hb&#10;acCtPwj4K1Px78OtT1P4pfDGHSvCXw18UTSahrFvYxw3cFvK6x20LybMOSVjY4VzudWK/vMDnvHv&#10;7QrftAeM7dvCnhXXNY+Fvgh4LOHS9N02VI9SmZ5prnUJD8oVmHm7IWCqEj2gMIndtp4OMq04YOPv&#10;Rd5TeqjpaKS0Tm09Nkk+m5gsdKNGE8XL3WrRglyuWt5XerUU1rvdr5HXfFf/AIKI6p8H/GOt/s8+&#10;BfiguuaXJFJZf21oemxwSfaD+6kaDyXYYlCk7kaTY2wIzBeOK8DfDH4NfGf4v3mgeArRvD9xY6I9&#10;3qmmX1zNcW1jBZIb26kdpjsRktrcs++QnMcqvhmct03xY+KejXP7O2mePNT/AGYtM8P6Lc63Pp4i&#10;t5bXTf7SlV3umAS3VjCVBZiqMrbUZSSpiEfkfjfx5YftG+NLO58GeG7/AE7R/Et5DF4kg0ezEbai&#10;0cqiQ+arKxBUEGImE4iMjZLKyevl+FwuFw8lShydJTTW6tq7aX30/Hc83HYvFYqX72Sm38EGpaKV&#10;9m9Ulpr+Gx5T4Q0i/wDG11caB4Kuo9P02+upBpeoa3HGkcVq0qKs7MrnaTuff/CqQ4zgvXuei/s4&#10;abpnwe1LxD4S1I+MtF8O30epatrkdwljp+mxxjMcu7L75fKJQoDIyvIFChimfojS/An7KPw5+Dt1&#10;o/hT9n+1OoXt35VtrTadcSW6s5jMcMMt3LIgj81XUSM3nTq6kpGCwXwv4rfG618KfB+3/Z70QafP&#10;4HLQ3OtRxlVuL2UFHEchjmOYi4D7Xc5LbkC5Y11RzzFZnPkwlNximt7ax6vvfoldJvfS5zRyPD5X&#10;Tc8VNSk47q+j6LtZbt2dumpwvxS8dfDbT/gH4c1aPwfHd+NzNZm6+yWMUDgNDf8AnOcowO4ywjBV&#10;sqBgAgiuQ+Fuj3/gnxCl3af2brl09vFqGv6dHZtLBZEsQUmEfyw7mkSMSBgoLpwS+yq3xS8Zt8Tf&#10;ixZ63Y/CubR/DF5ZQQ6Xax26/PEVCR3AKfLMPNj3sSSScrnINekftYfs4aV8CfHemyQfEu0OsJG+&#10;qT3kLgSMBeT20WQVVlLSW8mVXciMijKDyxXsSnTo044SorTq8zS3tZX1a2Sf/APJcKmIqTxdLWFJ&#10;xV9r300T1ba79Ny3oH7dGs/CT4jQeD/Hnwe0u20jVrdrPUdHsbYo8lrMGikGV2+ZI+CSWznI2+WT&#10;gdb+0H+yrr37L9sv7Vfwi8WiW6bxJObHVLfVjJdW9jLbRyqk52gSyfPJDuUqHaFlKqawvF/7Rvwm&#10;8Y+CoYPHvwsmuvEmlz2t/eX1vIYxBcyxpKt2J7WUm2uuE3DdtBLBlRgUTM8HftKWPiDwB4u+Cceo&#10;3b+GdfjZrXSopmiurSZEAtZllZJFjijeKFGZFBmiMiHaXGzyX7aHK1TcLO01vGS2/Jt7a6XO6tOE&#10;oSSqKb3g9pRf/Drv3sejeM/Alv8AEHw54Y/abjtbrTvFjao+pa/odrqkaT+dA4kuvLs4964SQieM&#10;na5gkfIkO3HnX7R2gp8X/E2qfFbw/BqFtDDeQx2MWqwKtxqI2RB3wrGPB3qVYZLLyWd5MLwnjjxZ&#10;8VP2fdU8zUPEmqTvp+qG2e4muGnkspgj7YpJdzCeN49zZDBWCkbVXYV1PF37Wv8AwsZf+Eok8+O6&#10;jkjZFt5iIlk4bCMjcjOWKsOoOACDWlPA1ISjVp+8rNJ32Td7fl/VjKpjqdSEqVX3ZXTatu0rX/P+&#10;rnP+INf8X/C3XY7DTLyTT5WMQu45IUHmmRUxJIRliACwOACMEcFWr1DSPHwXTLO31y0VobppFYyJ&#10;uR2VQdrAnA+UnnOR8wPSvIJvij4R1zVB4k8QLJqCw/ub231BjMSuM5UnH3Tk/KOR2GefZNRv/Cvx&#10;48J2NroGpW2nzWNw7eVarvRJHwuJCG3AjacAZABz7HoxEb06fPG3Rv5aficWHtKdTkkn2Xz1/A4z&#10;41fC6x1xm8aeCLZUkbm8tY8ZVucsAPvA9T1OOmcEDxm8tmic5i2ncQy4PyNnkV71bWXi3wnJ5Gqf&#10;MqrzJGhK7RjPPUY4POCCR0rjfi34EsZkj8SeHFUCRB9ot1XHzddy44x7cY7DAwPYyzMHFqjUd+z/&#10;AEPm84yvetSVu6/X/M8vKY4pHjJG3FTyQhSVBztbBxTRGMZr6I+WfZlfaR/DjFBGeM1I8QUZC00L&#10;xyKDB+6xuME55FNfJHAxTyv94d6TbnpQOMpbEDJk/wBPSkK9wO9SugxuxTNpAzVIUkiMjHIoAz71&#10;JtyMYoC9yKLk2IyuR9aaRz8tSlONxFMIPUinzA4sYcUlOxjmmnrTAawoyfRqcRxRg+lAEo6080Lx&#10;wfShevekwAe+akAB4U0iqAtPVRnrzUGkXygBjhqcBngn3o2kjj+VPwfuigUpXEGcUuCFxShTSgen&#10;5GgVxApHXNAGeMZqTaM0GMqccUD1G7SBuK1IkYHzUJHuPzGpguR0pMunHqxOewp6DDZK0KpPFWLe&#10;JG+Z92KWxsMjh3ncWXn3ruPhJ8ItT8e6rGirH9lEoDyNk/NxxjGe+fy55rntD0watqEOm2cCl5pA&#10;oG0sfoO5Oa+mPAek2Hw38NW+jBFa6uFUNJbjaofPz7sc9+3JxgnFePm+YSwlG0Pie3+Z72R5Wswx&#10;N6nwLf8Ay+Z6P4M0XRfAPhpdN0yzK2cKCOHLELcyd27YOcgcYyCByCBieKviDa6NDKfFWoxrI0Ba&#10;1j8sSRzSOVA+Tn91Gp4J6sWHIDYy9e1P+xfDU2oaj5fnTAJbpK2FhbkhQBliCAOB94qVxgMa5fRP&#10;hb8SdSvj498VQTafpsAe4urm5fyd67cbyhK/Ljco5wAQMrzn88hRpycq9eVl57t/8E/WYyqU6caF&#10;COttlsl5/wBep7t+09BpfgJ/CureGPiDOkNnp5S/ksbr5WnEexSVVMPtkkRhnIJByVJJHgel/A/w&#10;9YaRN8SPhTo154ik0vUY7S4uBMpeJ7iOSRlJYg72QSLtEYBkkUliGAfpLDxh8OPij4BtNT8fXmoP&#10;9nhk/s/T1kJmnZ1LCKMrtWVtucl9qxg45C/Li+DfC/iD4E+Bv+EX0vSlkb4h6BHfwaf8026d94kE&#10;hcorPHE8nIAOXIG5ULVjltOphMO6XM3UvrpZPVt+bSV9djbNK1PFVlVUV7NK66uOiS8k2+XTch8W&#10;fEX4k/F34T6R+yP4d0SS/vtW8RR3msSabNJdOZhEIBEUgYNIqRGGERuNu5mw2Ca9c+C8PjX9m3wZ&#10;efCT41afB4W8Hx+G0ii0azkMt3qd1LzDHLLNHItnJLB50rRrtncxxsYCYkCc3+y/pWufD3V9a8Y+&#10;AfDi+IvFVvrF5aeHv3cS3VtGgW3muJLgMZA8hRAPLBwjNn/Wnd5z/wAFJP2hdK+KHiLwj4h+H8v2&#10;e++w3dobza1q0UKABiXyu9tzuUbIADooxhlG1GM8Xjll9JJQbbk9fite9ui6Jvs7bHNKUMHgnmFV&#10;vnSSjHvG9rX692l5X3PMfE3xR1r9px7f4QahreqWfhnRdSnPhvQNNtN8d3vEga6k3TZifAZiVEuD&#10;NOxG0vn0TXtI8G/s26E2ofDea7vr6wIjW4s7HzoVmLukMSDkSlPLml3NINwgjIZgGDZ37MPgTR/B&#10;OnLdfEO5mtby8uAw1MfM2nt5jKVkiXAMvLlA3lyDdgNGFDv1HxE0f+1IBJaanBJq1wFtNHtftSst&#10;vGEO9QsUYzgKq/u4hktgg87fZxVSjWxEcNSjajDf+8+t+6vv955GEp16dGWIqSvXmlZ6+6uluz7e&#10;nqcb4w/aA/a5/aTW08MaOl/4U8Pf2Ps1HUriLybc268+asQwnKqpAJYk/MHGN48duPAGj3HjrT/C&#10;+meLUuR5vlXWoajdNNAIWKImNrgMQc5ACqAI8ZPFejeJfGnirwVLc+Gtd0fwzNpzTQFbi1aaZw24&#10;tvRMDIQfKVco4DqD0Ki3rn7Md/4O8Hah8bdM8bWOpaTcah9mhvGhSFJYpmJScId0ikFGzsLhfu7i&#10;2N3qUalPB01yxjCL0Sit30u9TirUZ46prKVSS1k5PZeSM/46/D8eB9fh8P8AgrxP/aOk6fIbnStS&#10;urwTTfZppoY8SLHlVzLCSqrluDnghjB8QvDWn+N/Eum/Ev4mayZNMaztEkuzlhHao3lnDKBhguJM&#10;FVViZsZxg/W/7E//AATM+MX7Yf7PHir4jyxrFHdfZ7XwtH/Z5iuNTW2XJjSRlKoNsobBCmR5olIY&#10;sDF8zfGD4c+Pf2cPFjfCf9ojwNdwjS2W2vLWRkjIt1ZmibzF3AgP36cIATnFdVSEfZ05N3mk0++u&#10;/wA9EL2dTnqe7am2mr7K21/KzZ0ulePdE+H3wM17xZ8L/Dkdkmt3xg1LydPWSe1t13bDK7MVQYXI&#10;Ur8p5+Xhx5n8JPCT+LvEdn8QL3w5JY6XZW07WmqHT5I4LsRqFaJXDBQA0qpjqgZV4AVa7fVf7L+I&#10;2maf8Gfhdqun29jdW7TKJYyiy537gcM3nSEvv5YhfMZfu7Yl5b4g638WPgx8LpdK1r4kQW9w2opa&#10;2+h6TIsyiMRSKWLbP3Xy7coCF2SKjBWQqvm0aTjTdOEnzS3u9Utl06L7jfFyi6iqSj7kNuVJJvd9&#10;er103Ok0Pxkf2o9W1r4aeJr+PQ/GTaf9rs7lJEhtdVht0DLatHIu3MaqQuxVBVc4bg14l4r8Gaz4&#10;d8M2mrw2cL/Z5MIu6RY2VjvEcauiNxIkjblIy0hx99mNzwVrXie21eTxvYvDDqmlqbuymWFc7tpV&#10;0KnJCkbyduCC2ADkI3UyaPF8atGi1+yieK6t7mKPWNPaB1mdmmbdKg+7jY6/dGFyOWGcdFGEsHiH&#10;KL/du112aWvyatbs79zzsRUWPw6Ul+8V9e6b0fqne/fTsdB4U+EOleKP2atc+KNzZT6TeaTcWbS6&#10;layAKtrcttKuhZFO12RMnIByNynlub8F6V/wjlzDcDUktZpHCrENyfalDHClxlN6gjBYhjgZzuy2&#10;hpet+Jo9duvgd4f1/T/7M16ZrO8YXEaJc+ZcfOrMCdxL7ZAp3glQcgrxN4l0q50vxbD4ZutJdhPH&#10;INNfyxHmJCNjK6r8uDuyRkDCjjZgVz+9KMpXUtV5L/hzL2aSjKCs42T82ejeEPENnfBfC/iKQm4l&#10;h3Wk3k7GukycMF5CsMEEYIJU9M4rF1PTZrG5k8PasytE3+ruFT5XUqMFevTOCOnY55zk6JrK3y3F&#10;hdXuby3jeXTti7SrtlGTC5YZwcIPXIGASeo0+1g+J3w1/tO13HU9LXcqzY81/lIcEqOed3yjgnB4&#10;HFebKPsal9le3o+j9Gd/NHEUrbu33rqvVHh/j3QJNB1mS0e0ZE3fK3lkBv8AEVz7pt5x9K9i8Rab&#10;B408NNYtJuuoV/dv/C7KvAPPQcgH/a9K8nu7Oe1uJLS5hZZI2KurcFT6V9hl+K+sUbP4lv8A5nwG&#10;Z4R4XEu3wvb/ACKe31qMqQcEVaZAKa8eeoruueXKPMiqVbtTWXgYFTFMfKRTGQ9ao5yAjdzTcDdt&#10;NTMoAx7/AJ00rx1oC5G6heAtNHB6VLsA7UgVe9BW4zJHWmFcj5qmKimbT3oH6kRVsZH8qbtIxkVJ&#10;tJ4Y01wc8GqIGdBk0lOOR2pcn1/SiwromGSCKeo5wPyoGRx7U7accVIxVGT/AJ5p68jP6U1VIPNS&#10;BeRmgdxoX/64qQAg0KPQ04LntQIQD0NOGMYI75pdvPSnBcHaDQUhq7cZzTlXoFGf6U7Yw5NSRRjG&#10;TzQXG70BE4pyp3IpwX3p0aMxzt/Wg3CNMc1ajtZwMzJt+Xo3GadAGiX5VXcf4iOlX9Lsp9R1BLe3&#10;UFnYBAqbvxrKc+VXNIQc5WR6P+zn4bks9QbxQfL84K0djuKko2Pnk55+Vd2O+TXvHgTwVf61qvmW&#10;VkkzjmFWky+0DOTnPJGcdhtYsVAJHP8Awc8GQaJo1rLDaKZnVMwyAnzVZwMkAAguQOmTgV6V448e&#10;6b8HfDsuqvOtzrFz5jTXiY8qAHny129TnjGcDrgYYj82zjGVMVimqavfRf12P1zIcvp4LBxc9Or+&#10;f6/p6D/G1h8LvgzarrfxJv7O7vVX/R4L2Mv5hJHzJGykKN24q7Z4C4GQWb59+Mv7Qvir9ovXLTwZ&#10;4cmmsdKmuVt4bSPJUsxAQkMxyc7u54AOcgY8+8ceJfEXxO8RXGteJ76ZvMk/dLPN39h2GDwemOnH&#10;A9a/ZV+FV3rXiFfiItoo03w35d4900e/bNFltpVgVJcDo3cjaThsKOX0ctw7xmJlzTitL7J9FFep&#10;1yx1fMMQsLh1ywk9bbtdW3/Xmey+AfhB8LtG8Q6H+z06WNxdrpcy+KtUvYVeRG8sOyQFjw5JTleF&#10;VRggn5uI8W6FZ/Cz4I+IPH3izy7xINevtH8GSQ7Wa2sYnMUknmAxnMkkI6FCwEoB/fLtyfBOv634&#10;y/aDn8OaD40e11GbVphPcNHI0kOMh2kHyI22QOrKrjO3bkhgBg/tMeMJvi38U9A+F2nM0Hh3RdsO&#10;2MNNDZ2aEbY3KxybpnWJpHkO4sZWEgBRiPGyuhjJ5hepJ8vKpyvfZXbt25nZK3RNevpZticKsHy0&#10;oq93FWtZ/Cop97ayd+tn6exfC/4l2X7H/wCwzqPiHx/oW/xl4i0+W20n7RHLG2jpMDEOXTcuHguJ&#10;5ANoeUMuP3m4fH/wesbHxGG8STXGoTXel3Xk2zzeWtushCLIcYbe4+UIVKtGQsmTuJh6b9pP4k2n&#10;xOv753u5Et/t0Ol/ZprYf6PB57Kxto42WNWATIEsvljc5Uxls1ia9Dp/w30iLwHosUk81vDuvJZr&#10;HazytHks25mbcCzHbnCsz9NxUe5luB9jTqVn/Frybfkuy8knbzbbPEzDGrETp0V/CoRSXm+/q2r+&#10;SSR0J8btDq+nv4dtrOGVY0Fhb2O1mnmaVPkAYvI5VmHy4PAYhTy1ekeNPgd4+8I/Di60v4ma3dL4&#10;mbSYpTpscjxSWrQs0kayuWEY/dyC3ZD8kYd3Cu4BrnfgnZW3wttE+IPi2K1utVmiaLTVnukf7NCR&#10;IjXDK33ijeYVYFSW48wbcP2Xwx0nxZ8Udf1rxDHpF5Fo95KyWt40Ja6kjLn5huzhmDuzbWjVgTnO&#10;3kqVHTb9glyw693fb0W77v8AHow+H9pFKtfmn0XRd/V6JdkUdV8RfBnWf2bbhm+HEHhzxNdXtvP9&#10;sjtC8ZCQvaqwVXRfmJVnYDAKsQSH590/4JWfsR6V+3x8T7H4XfFS7vv+Fa+E/O1m8htNqTXdxtWK&#10;FGl8t/K8whTImFXbEMFnCM3bfsYf8E6tO+MfiVtL+J2iXkejxS+bcRnfG11IowYmOGIPJ787h1OK&#10;/Wr9n/4G/B79mXwf/wAI38JNItNNtpYwJGsYwklwo2gSzMGO9xydrdSx6ciqwb5pc8n9py8tex2Y&#10;ij7OPKlrZRXT7/z2PSPA3wz+GXwp8Gaf4G+G/haz0nStItEttOs7aARrbpsAwoA2jOMkj7zZY5Zm&#10;NfMv/BQr/gmj8GP28PDbr4l36P4gtYWXTdct4wwU793lyA/fQ4OACCGbPIBU/RP/AAk4wpuIdnAK&#10;s0eMLjj/AB/3cdaiv9egCtIqblYgDGAEJ4APOB9c847kYr0MTVpVoryOfC0a2HbW9+/b8j+Xn9t/&#10;/gn98Uf2OvjBcfD3xDfSWV9Zf6TpOqafMEgnHymJomHI4GSwG5WYBlBBrgdL+OvjD4beLrrVfG3h&#10;PR/F1vc2cdtfLq2mpPHKFdR5mWJ8uTzIxlScSDBI5Rq/fL/gqp+y94a/aa+D15qN3YrJrWkxzTWj&#10;GHJkRY2zHnht3HAOADjJAYk/hL8W/CtpZaveW15bxW/kKw8wxvgTBg4DOzlgQwK5HVSOm410YTEU&#10;8ZTdOortaPu13/zPPzLL5YGoqlF2T1S6Jrpr+HkdZ4i1z4BfE3SbbU/AVlJ4ckKx5tdKthO6LFGw&#10;eGRGIILD5C5ZQSFyWBd18bj1LUPhH8QLR545msLiVPtE9im6OONsxysM8/Mm2RSQCSAO2RRtrC70&#10;jU/7S0mBbW4NzHLM0sgW1GSQd/lgDaxI+YEbdpIHIrfgvovFGnXEMeqXCPNKRcStHkugwVbaCRnJ&#10;Oeeu0huWNbexjhfd3i+/+Z406zxUue1prton8tiKw0PxRo2v6p4w0Xw9ttdDSOcXFrJtJUnczsTl&#10;YZN2cZT5WwVAwKvaT8UfHPiTwNd+OdHswrfaDZSXMe9TAuDlcqPlHzYJY/3Qc5rE034ieIPhVbXX&#10;gfWb2+k8Na80lrdfZ7lPP3IjKA25GZSpnOG2bWBGASCBP4NNlFpI+GVrbSHT/EepPLbXON5DOsag&#10;7sYYblXcOMbM/LnmZX3nFPaz7q2vzvd2IjL7MJNaO67O+ny6XNfwv4mnurOx1t7oyG3u3P2hM7pG&#10;ChlOQcjkYGOz9xkV6D4I1b/hCvHNjNZW0baT4iidmK52q2zJTg8gFWx24HI5z57qraXpl3c+CNN0&#10;uS0exuHdWulHmLjBPIPLbdvGSDnp0NdP4N1qz1bRo7SNVha0Qzaay5fay5O09MkFR17Dp1rmxMY1&#10;MPf1T9Hs/kzbCycK1vRr1W6+Zp+L9NHh7x3c2MUv7iabzbVo0GHU5G7AwByBxgdfz4P4maEhlXXb&#10;SDlvlu9ucbuzfljPT9a9a1sXHjL4daZ4lMEEcynNxDt+ZySAwGP7rfpjmuN1mGGUTWhYmC4tzsZl&#10;GQcfz6e/Fa5Ri2pJvdaP5HHnmBVSDts9V8zyeSM9VFMYdq0bu0aIFZF+ZWIb/GqpiTOG/nX2Cakr&#10;nwexVki3D7tQOvrVsqTwajkjDDIo2MqkL6oqOD6UzAB/pUxA6ZppXjNUYEe35elBHanYPSm49KAG&#10;kdiaaR82StSY9utNZSehoAhI4yaTGRipW5OSB70wfSgCJhzwKbgf3hUjKfvMaNvv+lWBYA+UZNPR&#10;O9LtJ4anKmeagAHc5p2M9KVfelVWWgAAOacFI7U7Z3xTlUnpQOwigdKdgHHH4+tCrnlhTwmen60D&#10;BFy2DUwUk4FNjQIKkUHOKDWN+UFQ+makjB3KCOKai47VZtI2Mg/d7juwB61MnZGi7FyysHmXLowV&#10;sBY9vX3PoK9Z+A/gOB9U/t/UtPe4jjUra28eP3rkHpnn057k+1cf4I8MTam7ahqBdbeE4duS0jf3&#10;FHrj8AOfSvbfh7t01ftFzGscir59wy8hYyAipjPTovXnJPTNfN5xjHCk4Re59Xw/l6qYiNSa211O&#10;v1TxfpXw80rzvLNxqbRiWzZeglzxx0IA6deA3GSMeP8AxR8Wap43uY7S5OYzM/mMV+TPQ8fwqFHA&#10;B4AxnOMN8Y67d694vuLiIMTF8iKWIAAPJ7jrnNZ9vELibY6SIqzFR5iA/KO4wOPmwOvT6189h8NG&#10;jJTlvufb1MRKteK22K+laNZXEtlo6y4DkGbzf9XuJ+VNynOOinHJ3EDqDX1B41ufDXwI/Zwt/C0G&#10;oxxahc2am+vI7pG8u+liMT7fKLLKI3kVSoz8sbkKRzXg3wda2ufivb3FwF8vTQ11CsaKwWaM4ibD&#10;/L975uRkmIYIJBro/jt4tk8dQWXh2zjWZYYUm+13M210jkOIwzjYoZlYMxxwGwWw2Bz5tGWMxVKg&#10;/hXvP9Dry2UcLh6tVfE1Zfr/AF6nN/DO4svhN4Ln8c6reSTalqGhfY7qFozGUka4madVPy72KCFi&#10;ysThzxxxwfhzXYzdaz4ysLcQ31xE0keH5jkaRNrq+/rnPy8EbE5PIFj4oeIZZtLg8MrK1uq2oa48&#10;llOZGwN4VmHzbMk88GUjg5FGn6hpnhDwN9t0fUbqbVPsrS2LTXIMUCqgZB0ULl2k3MSBwOTg16MK&#10;ap4Wc2rym7fLt6Hj1KntMRGKdowV/nbf1OSc3kfjJNcvGWKdrOOWK1a6YNDLbkRkt0ZQQQcghSZC&#10;D9w11PwwsHk1G68S6vdyTT29u8jStHtW0k5O4uwxnjYMAEEZBUqK4zwLJH4216+1S3sjateak81g&#10;kl9IGt4WZjuefCjLAlVyI8hTkLv3Ls/Fn4hz6fpdvoaWaGeQHyWjt1BRVLDeqgfKqqWVB0B74TbW&#10;mIjVlP2MfiaSb7LqThfZxp+2lsndebPRNG1DVPjH4xuNM003FxNeXEdrtSNn+RDl8ZZsLnrySoUL&#10;kYYn9aP2SP2VfB/hH4daT4fv/DMElysKPJJINp83OSeQOBxwMdOh4x+NP7KHxG8XfCPXrbxpYSxR&#10;zWsg+yi4t1kRccAkHjr1z04PHBr7t8I/8FaPiJodxv1jSrDUoY7YNItqzpOm5C2CRuLEIVJYhgBn&#10;cQCAMcTldSUVClay21PYyzOMLRk510+Z7u2h+r3gHSdA0CzUwW6xtIyu0e0HywQT1z+fXPrXbXfj&#10;LTrS1Agjj3KVAXdk7yAGwcYO45G3HHbGTX5aeHf+C1Xwbvp47LVbmXSLoRoypdRvLuU5K/cXLHbt&#10;we5OR6V7Z8M/22vCHxMij1bw74jju4JlUpHFcBjtywxjJYMMcqcEZzx35I4fFYWNpxsexLHZfjpX&#10;hO/kfZMnirTbieQrNJ5cZKQxsScAH+JlxyQf1z71Lb+KYWdp4mijPl7Vmj27gCCGYbiB17L0wMYI&#10;wfBLT4r3jI+flQLubcuM8k49j1BHI9eODxXxR/ansvAFq9xrupQw7VZ0VpBuYYOT1HJKjqDgY64z&#10;TpuXNawVpUo07tnu/wARvEmmXNq1o+pLHGrE7o2yyr0ycnvjPX+P6mvxe/4KqfAO38F/FG/8VeG5&#10;T9n1pDd3C2agJGMvv3EAYYsffIP4j3T4rf8ABW34aaVaXNhYa0s8hG0yxhZP+A4HGDjb64O7HXHy&#10;n+1B+3JN8avBW+08HvbwnJhuLyQMG2kZAUDkKMcEYBK8YxXoYPA4unXVVKy/Q8fMs3y+rhnSbuz5&#10;V1q5u43huZLnzOcSSySFmddxx1PY7vqPUEipEkvPCGp2v9o3CraM4WaNJkDBdism8bmUYEhUbuch&#10;sjOQMvU9RmuLki2jYeaAFby9ozj268rnkDp3xxYjsl1jRFu4rYeYsbxKi5Ztw+ZGPOAdpVAcAHa3&#10;HXPt1o6WkfHxl7ylE6OfRtG8UaJNZalc3cNnqVq3k+XHuRbuPlSxY/KVBcBgDtEmNvGV5vwvdal4&#10;A8TWek+IYbiKbRb1J7XzpoxtlhwSEYEqytlhtG4cAHJGDs+BdSXxRpMuhX0UN3LC+23STCfaHUgq&#10;pf8AgYDCg4bPzf7rTeI7AaxYw+I9OikuLjRbj/SlVQ27y3AYgqSVQqxzuzuZVO4HIbz4ydO9Kez/&#10;AKT+exvUipNVYf13Xy3PQfFuneHPE2ra18S7nxHGsbQxSK0jbgCsCpn+HczOoGQM7c5HArkPBniO&#10;Pw/4jZSY2hXKq0vzBoiUbPzDIOAfwc5xXN/Di+1DxNpFx4D8SS7ZI2SOPnaVUAYOM5K/Lk5GMHPe&#10;rC6fc6VerDdTjzFyrSR5BwQRuGRwOmP8KWHw8YRlSm76L7ktBVsRKVaNSKtq/vbuz6H0WaB3bw21&#10;5H9j1LzobMqqrtEiM+8Lu9SMehGO5zy2u6K0NpJC8e14pGXeuQoYHBwfQ9RTvCMuo6h4Z0fxZax+&#10;bJZ3AileQ8lFUpxkYHBBHpk9+K6K8igvbmeBdrRSbVRs/MTgMrY7DY6qOOdteBCpLC4i9+uvqnqe&#10;9UpxxWHtbpp6NXR4l4o0x7e5ZN6vlmaQlcbTu5H+emawZo1Qkjn3r0/x/wCH1iiW5UAOFJO1c5wO&#10;/wCv1xXnuoae8ZJWPHzDPpyMjH5V9/gcRGtRTufmGZYWWFxLizLYAdajcc9KsSx5U8YxULLg9a9A&#10;4CvNGCM/nioSM9qtEMOhqF4iPmA+tSn0MakOqIcE96AoPWpCppCtUYjMGmsuKk24prAg0AQkc9KY&#10;ykHA5qdgR2qMjDZxQBC3HT+dNylSMpzkDmkwPWgC2EzxinAY7UKuDzT1FAAqj1p4B7CkUE8U9U7n&#10;jvQABec09PXmgLzinhSBQNOw0DmpFTPyn+dGMjipEHrQOOrFAA6CnIvYUYp6LjkfyoNh8aLI4jNd&#10;B4d061iuo5WTzWVSVhK9zwM1i20W4bjXQeHLeSa/8kTbdy/Nt5yvGa5cRL3dzrwseaotD0Xw3FJI&#10;q6bH823afNDjG5wMKPouc4HHTjnPR6rqY0q3aztJY3kyq7m5BwvBGD0GePYfnhWHl6bbm8eVfMdn&#10;EasN21W5z+tVdS1U3NpcStliJB5e3HU5yT68Dp/hz8jWj7at5I/QcH/s+H82N8P2y3Sv5reVvcru&#10;C8dQxyfXkDpz7Y5e9xa3NtJfW87LDLuEayHbshGGYdSCCQQOeT+qIt0NOjjIJEn71pN3KqMnbx+B&#10;x/8AWp+vaamn+Gla2O1ZAsRXzAU2ghmIPccsuAD268CueUv3vzPUox5aN/K5o/DaBvDmgXniNri2&#10;ebWrqGJppIWZreNWxgsD8gZvMyAMsAD06VfEGttqHieZbIXTTLCM3EigSRxou0kkZAG6KTOSVAwN&#10;qgbRpQXhXwxa2FzeK1rZ2rK8nluyxEZILbW2knBPPGE4yQRXn9veSJpT64srSPNGzRxbirAA7tx4&#10;+6SvTPO72rnpx9pWnU67f18ka1JezoRp9N3+v5nPeJLqfX/GcejW1vCI4ZlaR13OzYJ2kH723LYA&#10;4zxnOBVbxndy+J7i+0yG9IuGhWLDRgKuAzEjjAwu8dBjPAwBVrwWpl8T3U+ZlhijI/d5ZWkAIz34&#10;HJz9OOaNAuZbjxzdeIZbe1a3s4JZHe4Rv3cjhl2qoOCSMgg5GOxIGPYqRUdP5I3+b2+88aN5L/FK&#10;3yX+RrafDoHgbQ7Xw2t3HHBNhLqOHc5mYNtXgkkH97nc3I8znjiuf8MeGNY+JOtX2pW8EzblkWPb&#10;JuWKIDAUK3JUKNmR0LL3OawbDUtY+I/ja81uFroabo9rJIlrb4ZVk2Eb8ZBODtZs5wu8jGK+1f8A&#10;gnj8CNE8ZeEFltHW4uLqRo7rgbYmUnK+nX3PbngVw4mcsBT9pLWbav6vW33HqZfRWZVvZQ0hFO3m&#10;lZX++58ZePdE+I/hjS2sbRZ4YWc/OVb8hXPax8FvH+k+F7P4gahFfFbveVkWFyY3wCkYZmHLLuYH&#10;OCFOAa/dBf8Agmr8JviF4YbT9V0ZZXdfvbTjPfH5dcZA9+a8X8R/8E0/2l/hJFN4W+FMLan4euJy&#10;w0e8jt7q3aPdvZTBcJJEvruUAknnivSwecYT4ZaM5cdw7jZe+m7dD8jvD3w28eeIvDFx4huo7y3h&#10;tTshk3uAc7twPzEA8KSPfn1P0N+wp8U/FXw9+IthBqUEktjeTBLiaNehyPnI+6D74OOfQivvj4bf&#10;8E2fjV4+vodP8dfCXSLfT1ZPMtdStbe3s49zfOfJt0TqPmKgrgheR8xP0Fo3/BNn4EfCnw/9i8P/&#10;AA8soLppo7iS88nczMFKnaGzsBON2Sfur2rTHYrDzovsc+By/F0MRG2/3npHw4+Gyav8If8AhJLW&#10;aZ42gjkk4Xac4JGM8rz+QHfmvyX/AOCp3xi16w8fTeBdJ1aeRpCz3CpIVOCeM44/U/yFfuZ+zr4O&#10;sLb9nXWtCjtFaGOwkVY15BwuM5OTgA569cfh+U/xZ/ZC+H3xj+NOtan4psDLOLgwrJHJ/q1P90dC&#10;RlsdOduOnPl5Zy3jOXVX/E9zOvaKnKnHo7fej8pX0nxpqSahf6fdM7QwkiGH5VAB5weuBySPUfli&#10;+HPB/iTxt4lTS7lbyW23MWmaPbsG0ktjnAzj1zn1NfqZqP8AwSS1Hw5pi6z8NvBNvqG5BIyrqkkM&#10;oTI+UeYWTdxgHI6jjiuB8SfsBftSNFLp8Hw3g0uGVxu8xbSPfwwId7eJGf8A4Ef519NHFYeEfeZ8&#10;b/ZuLrSutvU+A9LstX02/k0lboystx+7ZuAqjGCQMnJxjbjt6k113hWzZNTm0u4u441k3CGUfMqu&#10;BlSCA2QfyPqOCPqC5/4J7al4J0hpdYtd14oy0m0j2YDJBx+XrxXgnxN8IT+BPFC6XeaY22G4P3eR&#10;MvynbkjaOmM/njGK4auKp17xgd0cBWw9NSqHBXssnhj4jNcJJcR291hoZGkbLAjlRs55Py4+hOM8&#10;elaPp0japMZrxbfQ9YRXTUFuFt3trmX5CVbaSQxVcgEMCGxjbXF/E7SoJSt6FVkhX5njjbbLxvTJ&#10;PC5GemAcAYyK1/h5O3iTwreeE5EXdDLHPpr28ZkkFwoibJbn7wAjyufujcMbTXNiIqdGNRej9O/y&#10;3Cn7tR0/mv8AL57GZHbtomrTNb2s9u2Nht/tW5lliRyUfAGcEnjHG4DLY3V1lnNY+I7WO2lO25ms&#10;5PLkbaojmB+7yMEcDHoD3wKg1y4sdQ8TwagsCyQ31nBctI7bT58oZJCoGR/DzkndsznJArFsMab4&#10;mudLUL5fmCSHAIywbnHTnGOo6Dtk1cV7SCns7f8AA/A5Zfu6jjuj1v4Q2U/9j654O1OGSOT7NNLD&#10;IWAKloiQR6gsAuPbtW5YXJkeOOVZEkuLZZSEbcA4UMBn0Ctgj2HvXM/CjUUu/Ei3E87Nc/2csG1j&#10;8zqmOGycEYyRgZG457Cul1e1Np4rW5e1ZVZnfzN3DruK/lwcegNfJ45tYqcX11+fX8j6zA+9h4te&#10;ny6CeJtIF/aNcrFlYeJY/wC8pU4P8/5d68n8WaO2ls6HadjIsakdeM5/z/Q17xPp8K3cUbv+5kj8&#10;t2QEh0ZThu3RsY4rzn4q6ElrA9xJbgSHbuCtnGNxznPJr2shx3vKm+v9f16nzvEmX+66i3R5XeQe&#10;W5YLxVGUDqBWxqMLIjOdv3R261lupB6V9xTlzRPz+S5XYrMAO1JtJ4P41I6EHOabt44q7EkLphsY&#10;+lNK45qd49y4WovwpnNOPLIZgdqaRzxUpXimN64oIIiPUUx1HSpnU44FMZccGgCB1J4FM8tPT9Kl&#10;ZRjApMf7X/jxoAthTjilCgnJ/WlC8Yp6j1FAAq8YBpyrk5FCKQKkROOPSgACrnpTlHHSgLjgrT8e&#10;q0AIRnnBqRBSBeeBUgz6UGkO4Kp7c1KiAhRTYwM1NEhypVaDRalu0tMyqoIbceldv4Q0IPdxpIm0&#10;Nt29PmbsPbFcjpolWbEarnbj5q6jT7yZ441tixbb/e4JPrXk42UuWyZ7WWU4yqXaNrX9VfUL37Pa&#10;y7Y4crGijqOmT6nAH51NDYvNa29p8xkmlHmBuMA9P8/4Vn6La3d5fMbeNpD5f3em33ya7HTtONtb&#10;JM0scipHu+XGPMxxz7dB7+lfP1qkaMLH2lCnKrJGZqWyxg+0RW67lPls+4HO0gkY9CW78E1D4i1K&#10;3utBtRqEsbRR3G4xQtyilQwJ4x/EOvbI9KXV47eO2bzXfazL5kkbfKuW3NjJ9OB+prGdWt9PW1mg&#10;Ta0ikrI2CAVzjjtjHX06ivPjLmd2eu/djyrsbPi+V7bwTZ2FtFmTVcu1w2f9XnGAD7sTk9CuOcmu&#10;c8XRPo3giEY3t/qWWZRuVBHHjDZ9/ukZG8HvW/rkYls9La7tm86O2fyYmb92ykoY15PABLZ/hO/I&#10;6CqHx2S0h8Hae0eneV52m71kjkZlDDK/KSx6BR26RgcVWFkvaQh3bZGMjL2c59kv0Mz4XaBeweCN&#10;Q8RxaRJcXCsFihgwd0SoN2BnOS+05APT0GDyWr3UGneE5tCtTNH5zgys67WLbuflOcH7wOT0xz2p&#10;/gn48+N/hp4chi+0f2lpN5bs8ll5gOxfNCnKkFDncfl2gEHr3qhd/EODxP4oVpLXMF5+92xKqsvT&#10;5QpX5WHTpg8Y4Oa9inRre2bmlZyT07I8WpWw8sPFQbTSa1XV9S58LH/sux8SWej38NmZLFZH8zzH&#10;LK0saIhxHgAlmyMFnXqNq19q/wDBNHx94W8K6pHo+guzedap9rdJkZIZF27Y8hm3ZDNhhhSqV8CP&#10;NrOnXx0+1jYiRVS8Vl8z5QVOAD90BhxgA5bGemPoD9jr4lN4WuBbuI4VW63J5bH5VPCg5J6BcY7A&#10;dxzU5th7389fyOrh/E8tePN0uv6+8/dD4QfEWyFlDLkMQvzZHb1/z/hXuGg6rous2kN1FaKw4MjG&#10;IHPfr279BnjOetfnx+z58aY9U0i333X8I24/xNfVvwo+KlvYokgf/lnlcScrkYyMdCPcfkenx2Hk&#10;6Na0tj9SxWHjiMMpQ3PY9YmsNLElxHAqbVUQ7ei4AweRyMZ+pyfQ1494s8ZxXV3NYrIrHBVdp5B+&#10;vP8AnpxW14++J0SaTIXm4kU/LkFFPY+2Fbnt04rw3w14iuvEHiGa/ku41t1kwse4buT1/pXViq06&#10;mz0PLwuEp0fiXvH1B8DL/wCxfCfXASv/AB4SAEk4UscdiD3yDz2yMZx+bnivWf7C+J+qNOyqn292&#10;38jdyRnBGfz5x9a/R/wJbWH/AAqrUrxr2OOBbTLt5wXDfLjsSTznAHbt1H5t/tfaA2n+Lr670CdV&#10;kjkZ3j6MfmPHbJyOPeu/By/dwg+z/M8jMIfvKlRfzL8j6Y+DPieHVNAjWSHzFZQqs2TgAHj9c/gP&#10;fPa3Oj6PcyNc6rEdsn3lZSRyCT6Zxn6HP5fPH7KnxIE/hmH7RKu9VK/N8wBIxk5z29PqK9I+JXxe&#10;tbHSWCXCq3l926YzwP8AOeKmpVqK8WzfC4WjUtNLc8x/agtfC1xZSy2iQL5UZ+XGMng9MfWvyi/b&#10;Y0OO41xrixlCmBmXytwAUZ3Lgemf1IJ7V9x/Hj44wmO4j+3Y3Mwz19if8/hX51ftdfERdb1pbS3m&#10;P+kXAi3Kw+UE5yeDkcHIxzXbltCXtLs87P69NUVCPc42DXx4m0FpLovLcrIgkWaTc0jZI5yc9Gbk&#10;9SCO2ar+AZLXRvGkKzMVtVsYVkaMYGMMzFd/8WSfvcAHtxit4V8BePvEBudS0XTVFgimW6lePgGN&#10;yADxyTtc98BWJHIpSJ9L8dfYiv75TsMn8LkqNp28ZJJ5yeQceleuo03CVNPp9x8jU9pGUaluqO51&#10;4Swf2dZxoWjimmEM/H71QQ+wAE7QFYcbvlLHnuczWoDYeL7jyQw+y3zx7Wbdhc42nnnqaXT5re4M&#10;bW1wGaO4/wBWF52snXI4HIUdz/WPULpn1OaNpVYveOWKrj5A3H68/XPNY0bpWfn+LuXWipSv6fho&#10;d94Furiw8Xafq8NxtWa6jWQc/IvHoMH+E9MHH1r05tMiu/CUF+J286GViy7T8kfb+WPz461534Ot&#10;0tdRsr5du23kVJFLBhnJPp0wD+Hr39Y8IWkVzpt1pm1mhvLeaGHcS20o7c5743rn149q+Mzup7Ou&#10;pLp/wf0Pqcop81Hlf9bFe1R5o43WRtyxnafRc9PU4P8AOuY+IGn/ANpaSl3BEzMFMTKvZgDzz+X4&#10;11scc03h6MSbln/ibbj94gVWH5g5/wD1VHe6S90nlqqmO4PY4AYjrnt0X8AR3qMvxHsq3N2f9f15&#10;DzLD+2oW/rU+ddcgUxq0LHcGKNu9B06Vg3McvUr25x2rt/iHpM+j67IREfIuAPvdv4fz4rjrqFlk&#10;dBkMp6N2r9SwdVVKaa6n5FjaTpVnF9CgVyOvSm47YqxIN7cLgnn61EwOeldxwvQjxio3XaanIPU0&#10;yVPl3YFBFRc0bkJAPamsuOgqQqfQU1+eAKDnIWz0pjDtipXAJyPwqNgCMj8KAInyeM0zy0/u1Iy+&#10;o603d/tf+PUAXgpB55p6qTxSbMnk1Ii8cigAVf8A9VSBOMbaao4zipFBHJFADeTxUgVduP6UKmV6&#10;VIF4wKAEQc5p+3uRQFxTkQqc0GkdhyL3xVm1Qckj3qJE4xir1tGFA3NxnmoqPQ2px6lzR9wmkb7v&#10;7vHbof8AJroNOs8cCAsNuT2z6Vl6Va+ajOp2pnLeh/GurtYvKRZlTLAYUdv/ANdeJjqh9NlNPUXQ&#10;bkwy+VFu8xuWyvHpjNdPdtLp1isX2tSy/LJDt6Zwc/Tisjw9GtvuxbKrfNhhxjn+fpV7Wb24gaFA&#10;6xsVG5lUEHPYmvncVU5pWR9hh48qbZi+KZprh1ie4URvIW3dFyOntgZI/Osu7YTa1ZRpHlXaMtHu&#10;PKj5Np9eAfzrU8RPPfanHNfSF448hpOCWUDkc9eP0rNhjLaxp4cDbDcIHG3nlgSPr3/SsYaR+R0u&#10;/N80X/Ec8thLZlpBMsemh22OCIVbeo+7nBIIPYgnuTVX4xXNrqvgTRzFdSOq6WqyRu2WhkCxmRAc&#10;d2fd7bsdBVb4jyW6PcC03IuPJaLHDYkLkj2/zzVz4mwiX4ceH74BVElm8O1VYbMrEwVc5JAVkOc5&#10;4bPPJ0oqMcRRfdv8mTXlKVGrFdF+qPPvhtptnq/iOHwvfWMMlu9rIF3SBSh+Q7eSOMDjrz0zzlni&#10;/wCEEfg/xVD4l0xLhrWWZR5b/wAEnGOfQ4PHPQds4qwytpmqadrSofluoTIp+7L83JP0IwR3x2zx&#10;69qF7Z6/4alns3AR8xSecu5XY5Kk8nphuuMZ+lepUr1KNZNfC9Dy6OHo18PKO0lqmeMyxwt4hhhg&#10;k3rcQqzGXBGA27Zz3DKvp37Yrrfg1N5Gp3tujSIskYkXrgMuD/I1kLosNlqUV8sCotrbtDtUhiZm&#10;Z0Ab32Mceu0dDwL/AIGv4dI8XpMY9kcVwIZt3OcqOfrkjNbYqTqR9EZ4P93UTfc+t/2bfjjcaS6a&#10;BcXDK0bfxP8Ae7Z4zX2l8NPjUi2MOy5V+g+V8dvY/wCfxr8z7O1vNJ1uLVNNkUMGHT86+nvgt4ou&#10;720g812X5gc7+lfPYijTk+ZH3uAx1SnT9mz7W07xVqXje7XS7eQssnLYUgAHv/h/TJr52/4KG+N/&#10;i78B/Dlrc/CprlbiOTzH8mbYzYHZgCOh5yD2OODXsPwn8a6V4fs42lkTziF/i5zjiuy+Kd78IfFP&#10;hpofjHrukabZyrn7Vqk6xgNjnBPRsHOOp964PaclRe7dLp3OqpH21GVpWbW/Y+DvC/8AwVv+MOif&#10;DKTTvFkrNfNEqzCOdcxyY5BPHHX5hjd1wDkD5k8Xft0fFf4h+PhNPcXTRLMpjjt1Cwvg5HOSxOeD&#10;kY+Xgev018ef+Cenwu8XavfeP/hX8WPC+t+H3uE83UrTWoPLtM9RPlh5eWIAZsK3GDyQPOfBv7Iv&#10;g7wzqDX3/CY6HrUVrLxHo17HcY6nDGNjg9uCc9jxX0mFeDcW4Rt5HxeNlmXMo1ZXXfufUHwK1670&#10;TwlY34LRLc2aOYyv+rJUHH/66xfjj8b3sYZFN2yyNnjuPpz71iv8T9L0rTRpUN0qxwpt25wBxxx3&#10;6V86/Hn4hXGo3c6W0rbVYjhs/jWP1f2mIbPSo454fCqJzPxh+Mct1eSiK73c/wBK+b/E0F14w8X2&#10;6XRVo/MeWSR5AiooHqeBw3Xtmuk8QX93qF5JcSylvmOTnqKyfCqDUL7UPKwzMsdvtZuquw79FHPP&#10;Tp14r1qdONOm2j5/GVpVqiv3O4tPirYeG/A8ejXNqxsYkUQ+Wgj+0npnJJOD1z0bqd2Sa8n029k1&#10;HxtNrd83z7xNcCPHQopOMHjA4Hv9MHuPib8OZ/CXhjTLtNWaa3uJNjLj5VVVR9ueOACoGepCjuK4&#10;G2tnj1Oa6gH7u5xtbpkbsbQOeBjj1HPGa58HTpxUpx+1czx9atKUYT05baHZeEbWZvE8kdxE0kCy&#10;GRmznKkglvyJ5/wqPRQdU1E3Ty7V83dIXkwuB26+x46nt1rS8L276d4fm8Uywssa2pt1bb/rXIIH&#10;XGcKcHp931xWZ4Xt5IrfzJY23Pyp3fw5I5/EcelVKX7ySRNOPuxv5s9X8AKt4kNkrsEmuAHduCMD&#10;gj0xivR/hdqKy+H9L1/7vkSbJFiyMNJF8wx3y6p+ftXlHgOcyCHTZJGZd8ki9c56nH4A16t8J2Ev&#10;hibT1eTzLfXI97L/ABjJzj0OFJ/wr4nPo21819zuj6zJ/e08n9+jOl1KweGa+FrDI3lTrdwZ4zkK&#10;GP03fqfrVS5hS3tJCE6Abeu58HH9f0FdJpskVxZ2uqRSqyzW93AQV4HkjI6543cY9c1z8l0zaduj&#10;SPb5Iy27r+8T884rxcDVk5Jdv+Gf5HqYynHlfn/w/wCp5v8AErw1BrSNJIsYJbf/ALj4GR9Dwf8A&#10;vqvGtXsntZUMq7W24bPY5Ir6L1SwV7+a28v93dREqrqcbsFSP8+pryHx/o/9mu195bfKwaPd/ASe&#10;/uCMH8PWv0vJcXa1P0/E/L8+we9Rbrf5HC3ESpdrGFB5X/8AVVeSPKblHT7w9KsTIUVZCDuU8c02&#10;KPzIZJMYwuMevNfVx91Hx0rSKfbNDL1FSFcGmke1aGRXK470xwOgFTyIegFRMP4j/Kg5yF1wNo/S&#10;mHIOKmYcVGyHP40ARsuWwfzptSMCKb5ntQBeVcnNOUccilVeNuKeq5GFoNFAFGBjFSBOMZpoFSKA&#10;TQS/IAuRtpyjtmhTxk05Rk8CgzvrYcFGOlORRnk96UBuwpyrmg2HxoGcKTV2GJiwAHbp6VBbRM74&#10;FXrWIySeUrZCkVjVZ1Uo7HQeH9OkeJQApEmML6muu+zQizbI3s64XH8LDrWboNoke1ZTt8uEH5ez&#10;dq3LCyktVfJ5VSPm6Y/zmvlcbW5pH22VUeWKJNH0/wCWN5TmRRlU/vc9z2qrq8rSPcMqssbYwQv+&#10;e9bOk6cYovNmRWG3dtjPOapXlo0MyqYdoXdkSdCcV4NSp+83PqaNOXs9jFt4kvHj3pje/sMICCef&#10;otZIn2TyXrI3ned5iq/RDuGDj8a2r5ooLFk8llPJRj0C56fnn/JrFWyb7NJIXXls+YMemePzPNVG&#10;S1Y5RaskZnjW6EOoLMhZgszZ8zqf/wBf9T710OuI2r/DnT7FbJSLdnSGZ5MthcyZxk4+Vxn1AXHI&#10;IrB8eLa3nifUrSzm+aO6/wBF2nhVdgUbjOOoyOSNwrSjvIr3wdcWJjjBjlSX7Kq8hTGUbBxgKW2f&#10;TAHGST1LWNKfZp/ev+Cc8uVVKke+n3f8Mea69dmC4h08iMNGdzNJGSVww46Z5PB9h71614ciePwW&#10;1nqilVZZvkkkACpuzzjoThiPTd2yM+VXenrP4r84mRPO8s7ZBnGSME/z+hr0XwldajqtlMs6Kq3F&#10;vM0cXmZIZQoVcn0Bxz/iK7sV8K+84cH8cr+hy+vacmn3d0sUpYreREeW21VkwsrH1yNm3nI68Cs3&#10;ULGWDSdV1W0gZpI4vMjbaQqsGH9304xjp/LS8QSNLEYZX8x9plRTkYkaNsnjrx16Hgc1W8V2m7wr&#10;qii9UK2kBYI1b+Iy4GfQnn34HsK6oybcfkc042UvmekfBP4gW3ijR4bbV9q3UWEnQfwt3/WvoX4X&#10;+MLbSitk6qzqPlx3/wA/rXwb4I1u80DUftulFo9szHy2bqAeh/SvqD4HfEXTfFRt7lZtsykB1PY+&#10;hrhxdDl1Wx7uX4pysnue/a/4C/aK+ISR618MvHS6M1urPG1zamWE+m4AjgepDfQ9K8M8c/sW/wDB&#10;R34l+I1m1jxfoOuSXE4SH/icTTO6lmClByuzIPIUAdDjIFfS3g/xD4zs9O26PcPtaPG1skH2+led&#10;fEn4n/HH4RXzajbaJNq2meb5jWkindAcgkIw52t0K/kRXnwq4l6UlG/S6v8A5HrSo4SK5qznZ7tP&#10;b/gHzz4p/Yg/b88PatbeD734HahLc3jSCOG0Zm81kyCAoIyfbBIxjrXC6v8As/8A7Yfw21tmmtoN&#10;HuLeXbND/aJWaKTbuKnYeGA+UgjKt8rAHIr6avP+Cp3jqz1VntPCevWjCCSBra3u5ViCyxrHMcMz&#10;fM6ogLdR5a4xtXHk3jL9of4k/FjVo4bHw9dW8XJluZlaR2JYszsWyWck/eJI9ulexh54z/l7CK/r&#10;1Z4uNjl/K/Z1XLy/pLQqeDrX9pO7Uax471mDbGWRjHIJJDj1KgDqPf3rN+IfihVR45p2aZuGznA/&#10;Susl1jxRp+hLptx5kUSr8ytkM3qx9TXifxL8TQabdS3N9c5aPli3bvXTH95PRHmxj7ONmzA8d+I4&#10;dF0/5CGmkYCNWwQWP17evsDUvw70mdvDUkayx/aZrkTzXDKBlIyp64yMbDj6L3PPndve33jnxWt/&#10;JdCNYcG3hbOdhbBbjPPt16Y9a9kSytdE0u202GyE0MNt92KQhRI3DNkg8E84x3zjtXTiI+zpqHVn&#10;DTqe2rOXRaf1+J1nxjP9oeALDTsKv7kiKGMKRFIsSEdBySBjjByQcgAivCbG6tbnVY7mZPmeZgwb&#10;gFsk4Azk4/vc54zyefcviUklz4S0/SbSJWvnmAVV/eYaMHcDgHIKqc4Jzz0rwe+WaOzMUohZVmkY&#10;rswU4Kbiy88YVsDr6da8/Av9zbzZ0Zh72I+S/I9Ctw2q+Hng1LW5WhtrWaUxRsyonynbgjBPzHp0&#10;OfaqHhqVPMNt5fFvJsYj+JcdfqcZ+prmtHu9Qi8GzSymPdIQJG29VGOv5D8hXR+FPJhgjvdjbmjU&#10;v83Xjr+n61Ulq7E05e8j0vwFDEt1tDHKSK2FIwQdwJ9upr0z4M3ytY3Vs52yS61Gu7Bbb8kisT9S&#10;PzYeorzHwm0cN5vYrtZozH1GeNw/XP8Anr1/wO1bym1CxgmkDTX8Jjj25YMkhfv7hR/Kvj86pupR&#10;m/T8z6jKqihWivX8j1n4XvazeEpoFlR5rfVISzSdPJmG51/IH8RXPaRK8un3ljJcfNBASrJ0k8ts&#10;itHwTHGt5qGmW0q+TKqPHHtGeGctz/uuV9vwrI066SHxveQxLuhkWeWPA4BKFh2/vEL6c98V83h/&#10;drTa8n/XzPcre9Rgn5r+vwHXlub+1doh5c0StMvHLDG5lH1/rXEeJ9HttfspLCaPE03Cru+6zAuM&#10;+mTj/vkV31q/kw7lb5FGw88sh6fXt+VY91pYmSVNi7l2yDHcAnI/A8j6mvrsvr+z1T9D5TMsN7TR&#10;rfc+d9T0ueyLQ3CFWUkMpHPBxWfgorcYyv3fSvTviZ4VMl5/acPCSx4X1LdwffuK83urJ7dmRtv3&#10;f065r9DweIjiKKZ+X47CywtZx6FJ145pmB2FTMMVHgHiu84CGUZbk1GY+MYqaRcngfpUbgHg0GMv&#10;iIccZFNYAdBUhAzkA1Gx9qCSNgPWky391aewB6U3P+3QBeQNj+dSIDjgUigHpTxz1FBt8IKMCpFA&#10;PJpqjnFSCgwkwHpT4xnnFIq9xUsSjbz60Ch8QqqwqSNeOKETJqeOIsAwI9MbqDoiS20QIH/jxrov&#10;D9jbMwleDcMZZm7e1ZEUQSGMCP5iucde9dR4dtjaW4dlyz8t7CvNxVT3D1cDS5qiub/huzS6vY5G&#10;gLLyZWz0x0Fb5geS2mjC7o/M5buR/wDqqtotl/Zems07Ylm4VMfcX8O5/rW1plpILTasWVZsMzdx&#10;XxuMrct2j7/LaLcUi5o+nxfZftB2tH1U9OMdKxdQgluZGuNrbmk/ib1PGM1uXcoltvKgZEHTzBUY&#10;sZbjTGdSu1pvkaTAK549fQ5rwZVHGXMz6aNO6sjitTh8xHj80SfNhS2B8o7/AJVHapaWOhx3d5bR&#10;zfvSzxHoVPGw+2PTB5/LT8RW9tLeSabGFwIcrjPynrn164/OobPw5LqusaX4WGd0+6SaTGdsYz83&#10;vgA/n611e0j7FN+vyOdU5e2svT5s891fxX4S0jWbjQbC+uGvbp1itYjAS5jJOTuxggAL82c4X3Iq&#10;14V8+6a4tJCRI1rJje3XA3cD68+/873xXttKt/FGy1t41a3j8lZEAyFzwMj25+pPpWP4bv1tdfst&#10;TkVljhkCyKjcls44+uc9+/tXq07SwvPFbq+p5dTmjiOWTWj6GG0S2eqxSSN++Y7GQqGyvPzZ9v8A&#10;Cup8KCTTbG+WR1fy7dgsakZbeWZj36DHPXniue1Bpo/GqMyfej2xhl+Rv3hxx/ntXWafDBdw3d9c&#10;TSH9+I22oG7ucqSwzwQPTPWuvESfs1frb8zmw8f3jt0v+RzXiSG9uQkEX72Z5pWeSPAz8qjk4/2m&#10;496n8apKmi3k0cccLXFjCu3cD5igPIenGcKv4+uakT7JepEo5VVZM87nyw+X6knP/wCqtDxlpz/8&#10;IhDdAMy7YF3MMq6rGoyfxzg9Dg1tGp+8gvMyqU/ckzz+00zfM8yr8zSMwb1JzWh4f17XPA2sx67o&#10;rsu1gZIs8OP8a0rPSJQnKfKy5X0FC2AcNbzr+HFdMmnJ3KgpRimj7K/Za/ac8O+J9Ot4dSuE81cI&#10;0bcMG9K+uvCGpfDPWtNW+1uC1ulZc+WwBHQ9RX476ZDq/hvUBqmgXbQyL1C8Zr0rwv8Atc+P/Dtm&#10;LG8u23KMBm/+tXlVsrcpc1J2PoMLnUYw5K8bn6ReMZPgLflra2+G/h1mVWHmHS4mOMdeQf514p8S&#10;LX4XeHoZH0/TNPtmkxhLeBUAH4AYr5Tb9sHX9sksmoKrsuPmmBrgPHn7Tmua4ZB/acj5ztWM559e&#10;n68100cFiI6OWhzYjHYSSvGCud1+0P8AFzQNHgmWwkjUqCPvZx/9evkfxv4kvfEd3Jd3bN5fJVPX&#10;vk10niLUNW8UXBvtSmZlH3I2PSuX1CzkhZnaPPzfL8vWvZo0lRij57EVfaXZ0Hwb8PLFq1mL7ary&#10;SLcSMw685VScfTPoSfWvSNTRWvfswufmkZVutuDtDuWKAdyGx7cd+DXOfDCKOFbx54zD5zLHDIZO&#10;gBI3YxwG2j8h6it+0AmubrURGdpXaFXjOMMD9duefUVjiKjlNt9DnwtOMaaR13jjW5rbRLO42LHD&#10;ILlQzdSDCUQYHCkF8nnGTntXhN7Cl6qyTMpdwIzuA5+QH/0If09q9i8e+XF4RaeaZ/Ma1mRfl3Bi&#10;VAz7ckc+gHc4PlcEXn6wdNtmHmWs6qW28hsDBP8An+tcOBXuu3n+Z0ZhJupf0/JG/wCCtMXU/BMl&#10;ndRx5WNRtHBYc+vXkVPoafY7K1tREVkaFi7SD06fy/UVc8AxT3tjJAzxnepLkAAI3mHjjp644+mK&#10;sXFgPNS5cN5UkefvYyfmH5ZHP1H1olL97KLKhG9OMl/Wp2FpbzQ6DbX0SDy4ljkd1P8AFgDH5n16&#10;LVrwNqI0v4iXWnyyrtDsYVzgEnMisPw4+pqjojpceCLMXLyRr5cqts6uwx8pP1A7/nTdp034lRwj&#10;bH5wiLSN/CvTJ9R3z6V4eIj7SNSD7S/A9mhLllCa8vxR7h4ZnW68X2P2e3JjvrWOKYMNuxWA+bt/&#10;CQfx6VhrPcQalHcRJHlti3Um35lIZkKjtgh0OPTHfNX7lPsUsk1xI8UaSR7JM/cHOEx33Bx+CDHW&#10;qWrONK+IGqR+XtWGa4l2sy48sFCfqSR7cj1r5HDx/eP0/L/hz6WtL3V5P8/+GZa0S7W48MNdxNhv&#10;tKANt5Zfm+Yex7+9alrZ70nFrtYk5jx1KkkEZ/CuZ0O4ZGNhbvsRYWMMYYHkMcr/AOg89/et7Srg&#10;Wt8xVvLUsJYtx6BlHH4Efzr0o81OTS9fyOCpGNSKv6HJ/FXS7eHQI9SigkKrcgSqF5RTnB/Bsf5N&#10;eR65ojyQNqEC5G4/dHTvke2Pyr6N8TaTDfWV1BJBvWRfun8c/jXid/pn9g6zJpsy7ra4OImbsTyv&#10;5/z/ABr7LI8ZzUXFbr8j4PiLA8tZS6PT5nnV1bCICRQNrdMVXOT0FdN4l0P+zvMKAeXJJlPY/wD1&#10;/wCea52RVV/l6V9lSqRqRuj4apGVOfKyvIuRUZGRxzUzr8ucd6ay8YrQ55fEQMMj5qiYc4xVhlPS&#10;o3XjAoJK7j/Ipu73qRxxxR8vrQBeVTUigA00IeuKkUCgqcgRePepAvrTVGTUiqOlBiCjnipo1yvN&#10;NC8ZFWEGVx7UGlP4gjQk9au28WBll78VWjTA4FXrREkfb/s7qiW1zphuXLCJZ76OM/xMPu9q6602&#10;WsS+VH++kcfgo7VzGiRKl+kjH7vOK6bREuLq8V3O0N91m4xXhY+S5rX0R9HltO682dXaefcTJEFL&#10;FuAp9e5/Ct65cQWiwAnP3WK1l6Z/of8Apzrxt2AY61JYXlxq+qLZwj5VJMnocV8biH7SXkj9BwdP&#10;2VFd2aL27Gx8wKrMq7mx25rTm062tLW0iljbcy7m9BxwMfj+lWNK01bu6VXRdqBWduuTngY+taU8&#10;UJnuJpgZEjVmZn5wqgn+deDia/v2PoaFH3bnnktiZfEpjVo5d+Q0m04B9BkdsfyrU0S1t4G1XVb4&#10;Rxt9l8i0kx9xAwDj2OCMHB6HpWdaHdqMl27MvlRmbaT069T/AJ/xva1fGw8K3cjMzEIsUMm/hS4Y&#10;t16kkjt3P4bVZSlaC8kY04xinN+bPG/Ekg1jV3lVmyZHdtgGDknOPasu+86yuI7iFGXbg7R+BFbF&#10;tpsi6m3ntx5a/MvUcc/zNR65ZxhJWy2/aoUr91SWAz9RX1VGpFWitj5mrTlrJmfPbW134p+1EjbC&#10;3mfKvU7SRjp3I+tdJcW62XhlbnaifLNI0i4G4uQq/XocdfvdQc1i2tqzz+bJDtVYx5twVwrHaFGM&#10;dcZrS8dyLYrY6X5QZWtVZXkYkgZ3Y9AMgf5JyVJc0oQX9WCjHljKRgxo0cMDwwYjaTcydyCQB07j&#10;Fdp4nja98GfZ55v9THCI8d08tV25+u78a462R30+G8luUVFmBZmYbgoYAHGfT+Vdy8clx4Vgl3LN&#10;8hUMybWyse3v1OT09voaqcv3kLdwpx9yV+xn6PpAv9Ejljj+YLwc+1ZWqaSYZ9yLtPcV2fgGy8/T&#10;ltV7L9096r+KfDNxG+4x+9ejUT3M6bjsccIPlw45rO1TT4Z13BAa6K4smEexk+YCse/SSFWYDj+V&#10;XTqE1KfY5XUtFtnJOzp1rNk0eCNt0cYNdBqExLkIOtVFtHkOT+VdkZHFKNjFbSmlXLJ9Kx9Q0XF3&#10;DJLH8qzL8vdvYV3K2g+7tHPX2rD8RadJOyyL8m1gcj25p8zlIyqKyNDwPAsulXE8jj5nxGyrjYch&#10;cfywK2rCM2t1HGp42gfdyFOeO/PSqvge0aOwureScBZJ1T8ST834Yz+VTiVYiZvMOWlZ/mXJChgo&#10;H5AVw4if7xo6MPC1NM1/HkUsfgF7qVfMaTTWVY1cAIz7GDY9BjGM5BYYHY+Wy3UrXN9qotY45Jrt&#10;5WjXjKgE7e/YY79ua9W1me8utKt9Ne3abbACquvzttQ4BXHIwAe3TPbB8r1S1uNM8yNYnj3THy/M&#10;6DZhSQfdlIyKwwT5U15k46PvJnYfDNY5FWYAsLpflXH3WwDjPpXReJLJ0tI5lDNk7o0jxwpABP0O&#10;QKwvh5AsNvapGrR4nyF6FAePT3/zxXaeMDbL4ZbVVj2+So2RqvP3S5X37iuXFVGsUrdTqw9NPCO/&#10;TUpaCkr+Bp9PVvMazm3q6xj7oOwke+CM/n602TUheeKtOluoAY/LG1lYhiBtO0deOPc9fel0e5ls&#10;kks4PmWXTWmZoh8pyyOw5/2fzP0qhPe2ml+OtMZbpl8qTknlTx6enzGuSUeapL5tfNHTGXLTj5WX&#10;4nsmsjULnRNa1SSXfGtnaSqO0e2ZYWHTrlT0PHWpvE9+p8UNrN1ZqsWpKu1g4GN0YRnDHsXWQHPH&#10;T0NTfDwWk+jatbXrsIf7MkjZUflkiUzIduOcmJjzzmT1rm9UW31/wLqEMUm26s0jjSPr+4Chm4By&#10;FVmPPYk+pr5ijTXtnHs7fJqK/NHv1Kn7tSXVX+abf6kfhq+kj1edBLub7YVbc3RfmIPTphcdf5gV&#10;15IuUDKf9W+F/wBpPr9c1wb3YW5uNSt0eSZvLZV80ttfY29PfPy8D1xXW6PdLNbC2+0OV2+ZHleq&#10;Fh/Ln866qycZKRnRalFxOsRxPpvmPgsq/rkf4frXnPxX8NpH5N7DCux/4V/h54/Xiu8spmkjmsiQ&#10;N6/K3pg1Q1+2j1HSvsl5Ep/hYAevb866MvxEsNWUlt+hw5th44ig4vex434i0YajortEuFwzbmz8&#10;rdc/icj2Oa88u0eMlWj28817NPYtYatJot1G0kUgZCoAJfI46j+8Aa8x8U6S+l6g0UsW6NvuN7Hu&#10;Pr71+hZXiVL3L+aPy3NsNKFpr0Zzzr3xTGBNWJ4TG+0jjsfUVEwr2jwb62ZAw4+lRvnnirDqahkA&#10;PagCuQOppmB/f/8AHalkXngUzZ7D/vqgDRVe1SKBikUc09VbsKAkrsFHc/8Aj1SIvPIojGf8akRS&#10;BwKCbCquTgCrMQYDr9aiGM8rip1HcUGlNbjolG7DVbtgUlDDr71XhADDPSr+nw+dN5eazqPljqdV&#10;OPNI0NFtyJxKy/d5ruvDNgZP39xH/wB9dvSsLw9p0EjMzjgY+Yr+ldNbshlW33tjblvy6fnXxuaY&#10;nnk4o+9yXBqMVKRYvr1kHlxD5VYgf7RrovB2mi1tPPkO3zMk7l+Zuax/D+iTazffN/qojlsd67ix&#10;02F0WB12quA2P7vpXyuMxEKceVfM+7wWFqVHzW9DQ0KOG3i+1yKoVYzIzHq3X9MVUuYbl/D95qdw&#10;G3XQEMPzAAs55/n+lXtZs5JtHW3jDRpcOoyvURjt+VV/HTQ6ZYWOk2e7cuHZP7rdP5k1837bnrLz&#10;f4LU954f2dN+S/FnH3ElxaaPMsKKY7pgpQt8zR7gACBjjOwfjWP4981dM/seaXzZ1ukMknZiwyT1&#10;5wNv9O9bN8sdt4qt7WaMZVWLRhckRou4vj1zyB3wPWsXxRb3E9yt5L5aSLOXm/hyQCOnrzjj2r1K&#10;Ev3ik/X/ACPKrx9xx+X9feclNZLbX88pDLuWRVyeeMjp9ayLyKV4JYFX/XQFmb0IcAflXQ+O7d4d&#10;Uu7y3kaUTbYoTnpzuY/n3rFgiD+TBIzGRkbbjoxJ619Dh6n7tSPErU/ecSFrU3N9p9vEdyZzJwcD&#10;HQH0H+NR+MVhu9UkvYd0cZZURS24kKOTk9yVz+Nbg0uWEGXezN5Z2/KR8+PlH581i+I7OctbxI/3&#10;kEjMV9ug/HP5VrTqXqL+vMxlT5YP+vI4vTraDUPEgsllzdLbyBvMbIAwTgDt6V7ZaNdXXgm3tJjD&#10;ta4Y7oQNxBXjPTpyD0yV968k0rRLY+KZNYKNHNtbaVbjjkD36V7B4Wgl1HwvZiGOPcZtzNj5l+Xk&#10;flg11VJxnWh5HPRpyjTmbPgLQDBdxxFONuPzrrNc8BNqFruWHO1Tj5as+D/DF39vg2hWzGpzivVt&#10;O8FTz2uGjxuHULXoTqR5bFUsLKWp8q+KfBs9hKcRnK+tcdqmkMWIaPbx+dfT3xG+Ft6wkkS2688L&#10;1rx/WPBdzHdNFLb8Z6stcvtfZvU6J4dy2PJZvD0kk2VhP60NoJQYkBr1SHwTGkXmGPn+dVZ/Ac94&#10;22O2/wDrVpHGxvY5pYGZ5XNYOkmAWPsKkbwy17bYjjyzEZ9hXpdl8G765uxGsLM30rpdZ8BeHvhx&#10;4KuvEXiaLascWN23nceBj8a9KjPm1POq4eS0Z4TZyRaXaS6dCqqZbjL3HdeCPy47jrUfmBjb2GVj&#10;OxTNnsuev1xn1qO4b+00kmhVljaaQMW75yf8RVuyt459UOrttaO1jV2jaMEPgZ2475PH45rjrW5m&#10;zSnGVkjVuHWfVYLtk8kyZWWOOMD5QiE4HPp0+tee+N7e3sdSaO0jkk/fSM/mKFDocY6d/wCVd5oT&#10;PcW63Mjo00NwJJWyTjnB6/n+Ncr4xto9SkW6Lr50lrHcZk/iG4g/rzk/QVz4eXLVt8hYqPNTuavg&#10;RRHFI0Q/drb718xeVIKHnn0PWuk8UTHUPDEkQCmT7dH8i9l8vnv68fhXJ+CgWnuIWlk8mOzKKE/j&#10;IbO33PHp3rpfF7myt4bSwhX/AEi7LOzMcrHhSoA7feJ/A+lc+IjfEqxvh/8Adn2Dwkvn+G/tO+Rl&#10;VmtFl8wYZRkYOenG3rjpWP4lR0vre8lt2Zlt93l7QeWcKPrklR6c/WtTwessXhSxsJUJe6uDJIuC&#10;CP3hXd+K7fzHNUfG/wBod0t7Oc/Na7WVxyNrZAA9dw/HvWcf94fqymv9nXoj2j4R6xLJe2lt/ays&#10;t9IVZVjBOHtC4H1zvHP4VBbwQJrMWnK6quqWxiwy4BDvhEK5/wBk8YJDYOPl5z/gtexNZaPcmPzl&#10;kkUN5a/PHKnmlGz6kHaO/TrnFaOs2twmt24uyn+gamqsytvUfPvTkAgA9OvGT0r52rFRxk4+X5X/&#10;AFPbpy5sPF+f52Odt0MFzqWnopaRNQkCzbx/q0Kndtxwfxz1B6Cuhs5I7YRywIsbNCwXaG+7hcdf&#10;VlOMf0rE1q9L6zqE/wBnaaVbiSSBd3LrIh+UjJG5WbsB93OPTatTFLp8saO26Cbyo9y4PGBjv0x+&#10;v1rSrrFN/wBbDoLVo6nTJIbq3WWMMPMjVvf7oNQazcO8cio37yOTP+98vT+dM8NRyRxspb5fJDI2&#10;72/+tUHiDz0maeI/LuVmx252n/0Ks8J/G5H8hZin7DnRkeIbP7Z9g8Q2wVnhuAs/+7nn+hrzTxpZ&#10;rbFZJV3qzMGX1G416rpJjeK50i7+757Kp9Rz/TFee/EGz8rTolmj5S8likb0GAQf519Zk9aUK/sn&#10;029Hdo+GzuipUParqtfVNJnnmqWaxgKjZCcKT3FZxXI5rVvC4h+b72CH92B/wNZbDnFfb078p+fV&#10;rc+hG/oPWoH4ap5MZyDUEh+b7tWIhf5e9Jui/uf5/KnPweKj8s+v+fzoA1FC1IqEnimpkmpF60Fj&#10;lUgfLU0YbqemKao7VLHjbgigLajlTHyk1KKjBHpUikYzQXHQkiGWH6+1bGiwrI6qoy2ayYHIfPat&#10;jw6Wa62A+/H0rlxV/ZNnZg7OsvU67Q41IOw4VVx9T6102gaVJclhHGDLIVVSe1c/p0PlWCxR4DSc&#10;n869O+HNjF9l+2NH8zN8u7+dfnmY1Pfdj9ayWh+7V/6ua+laFa6DpqQKnzeXufvVmB0LLEFO48H6&#10;Zp2vTL5aovLbgDj09KNNEDXccckHyqu5mVvy5r4/ESlKTbPvKKjTioxNTSIpL/X45G3eTCuItw4+&#10;lc943vI28S3FxvykEe1AuPvf412kNxp1jaTXJUbo4TllbpgV5hqjPeSSeY+7zpBgr/e+tefRjzVm&#10;+ysbYmSjSSRn+E7V7/W5tYhJkf7OYyqr8xyccfhWTqUcmpvGlrcN+8mC/e/h3Hn/ANC/T0rvBp0f&#10;hrSYYredRJI6qvy/cyQCRWBDoLpMrldskDSLNEgIAdR1OffP059a9GniI8zf3fI8qph5KKj95xHj&#10;KOZtXMcKkbZZEc9uSdv51Sj0N4tVhmfzJI4V+X1I96s69LDLqssAU/uZMNIv14/UmussfDMjwyb0&#10;2xBACxXJ6V7ar+xpq/Y8r2Ptajt3/r8jkNauT9tO7bt3AMu04OSR+VY+qQqtjGWkyy5MaY4Vckdf&#10;r26V1ctgJrqS2MW/Y+1dy+meff8A+vWXrNh5siNt/dqihR0zjjFdNCrHmRz1KMtTlbK0iklVzEx7&#10;suOvFd14Kv202ziSQ7V3bcc4Hygf4/564NppMn2iJEOwshxg+2P64rajtrmCyW1WJl824Uj/AGet&#10;dvtPeT7GEaMuU+kfhHpY1S3huR8zRja3y9Bjivd/D3hcPaKhC9K8o/Zot7Wfwzb3EbbmPLMPWvf9&#10;Cjtood842qq556V1Vq1onbhaHc5XU/hzDqDlGg+p21wXjP8AZ1tZla7t7VV/vfL0r0PxP8ZvD2jT&#10;Pb6ZJ9olbcsO0Aq7AZIHPP14HvXjvjP493/iex1Sz0zxbJJdqUjtIbdVit98i/KjsSckZ3HnoPSv&#10;EqZpSlLkj7z8tu2rPQnRp0o3/ruZI+BzyytDaIshHPytmtHTfgFLDH51xahF/i+XrXLW/ji80Dxn&#10;o3hVtYmj1H7G8t7cop2ybVLBUAGCeGJbBHHp09f0r4tGLSfJ8Y31ubZtqx323yzyM4Yevaihjqca&#10;yhVXK3t2etjlk4zi3Hp+GxxT/D+x0XLQxDcq/wB2vMf2n/D0mr/CzUI3XEMO2ZyvX5WBr6H1Gzsd&#10;UtvtlhKsiMMqynOeK5DxX4Mj8VeG77SbiDcs8DJwvqOK+ro148l1seLiMK5NqPU/P3StN2aZfW8G&#10;zdGHk/3W28j8yao6NObnw59nUhmh3GSZW6nIPT/vofhXV/E74d+KPhncalpawt5ksjCNZI+g/wDr&#10;5P5CsnwD4bkm0+GzsrSVdi5upJF+Xcepx6YJFZSnGUW10OONGUZKLRBoJxe3FrE0jG5j37FUgsy9&#10;AD2PH6VU8VyWCTWt5EjKq/upZSjYWJjnacZyVx9fYnGLslkuna7Cl1HJ5DNsZl6+uPzqHXYy15JY&#10;3lurxsNsIZcDdt9e2eMfrxXPGS9sn3RNSnL2dil4UhmtNVuI0Lf6ty21hwwYMTnn+EY/Otzxrdw3&#10;utR3lu25kt42VtvMgyc5PfhuT04PSqGhWsduZHkKSTNbSQbN2M/u3AfrjOduPcD1Na2qrbHV7OO3&#10;l8yH7OFLRrtIHljcvfGDx16nPtSqy/2jm8hU42oW8yz4VtGvPE39jL8pg0+NJlA+6yyRb8ZznGe2&#10;etVvE4T7Yt7IyssLqZNzZIH3sED1yf1rW8BWJvfiNcTXAjcXOmrKPmADbvKLEHnPyknr/D3qr4zN&#10;tYDUrxY1k8yGERqqklXB+Zs4AyBn9M5BIri9p/tPL5L8dDpdP/Z7+b/A3PhNq5udIkilik8qPXEd&#10;0CnqqZJ46EBJcjjO38+y+zRr4gK2sXy3QVbfbISqPGgDNx0+6ecg8r71wP7PFyum3IhlfzHm121M&#10;cTfLglZIzjnr8x475Ir0Dw7EZbKLWDbMvlNNIyx9EEk3A5PB2bufQYrysw/d4iTXl+P/AAUehgfe&#10;or+tv+Azm4Jpr2+tYYrjD3DEecrYI3HoT74YEHtketdFaQq9xqVqiZVp1mjcfwjg4P4Nj8KxYdOe&#10;ezjMUWJUuMrKp5O45z+AJHpz9a6bSH+23V9exwqsUixttXPGQTj8Kwrz93T+tUdeHg+v9aGl4UTc&#10;VMhZvMXBXHfv/WofEAxDcQBtp8s/4j9a1PDvlROrquAzce2ay9fmjTV3hfq6gEY9Mf41NG7q8y6E&#10;Yu3suV9TnI51tbpXEnyyZIJ75GQf5Vz3xIjF5pV1OMgq3mKuON2Rn9Ca2NVdYNUjtBIxjjXZz16j&#10;H5gVieJ7tLvw5cTrL80bkBdx5BH8uP1r6zBxtXhUXl+Z8LjnzUJwfn+R5pM/2m3Jxg/M3uDj+oFZ&#10;LkA81eS8SG6xkeWzYbd6ZqlOhSUoT0avvI6aH51U97UgcgD8ajOQetSPyelRt7CqERv04H4VH5x9&#10;T+VSSegFN3p6r+dAGghPXH4VIjseSKrK2eKlVjjr9aDVotKxz0qRXGOaqq+TgU4N2oEWhIc5FSIW&#10;27z0qqj578VIj56GkUmWomAXkH8K6Lwqg81pn/iXaPbnrXNxTeWF2+ma6Lws+4+YRjbgEZrgxzaw&#10;7PSy2KeKVztrYqrKkh3FVxXqXg4xxQxQqTgJu+pxXk9pceZJjO3djlu9epeFJWit/Mc9IwM18Hiq&#10;XMfq+W1eVadDavpkkk8lWz5Yy1U2vZIVRYg25sZ54AHeoZrrEjBm4JzkfyrPub7/AImC7ZGOG4/O&#10;vm6mHvUZ9PTxHuo6rV9SMHhW6MWTuVU92PBNcvpJaf7O9wFbd8z7fXOcflU2tX7vocdirEFsu2Op&#10;5ODVXwy0VwrgKPlKhgfTaefrxXDCjyxcvM6pVeeoku3/AATS8Qaq76haMs+0xSZbgcjGSf6fj61L&#10;eQ20Vjcak10W2x+ayxtjdlOOeeTkDrWNqUyrdM6ylm8tinBwCDVmaVm8HPZQSszJz7FW4B/B+ene&#10;sXT2saKV+b7zz3wlo154h1xrWONtrXGWXb7/AMua9NlgGkaa0boWZlZvu9CRR+zj4SW7ivNXuYWy&#10;ilW/u7gO2R9a1/FFmhSR3ZV4GML39Oa6sZiubEez7GOFw3Lh/adWecXaJZxXFyxZmbKhsdWZuo9s&#10;Csu408T2DNEq7t21dx+v+FdD4jt2CRwkbo2kG1scdSePzrM1mM2WnwwxO3yszL9TwPyB/WvQw9T3&#10;U0cNSnZtMzdItRLeqtvFuVfl+YdPXrXS+H/CV9qhmv5IWZQTtHpipfh94Tku7VTcFmuLiYKvsua9&#10;j0LwLa6XpUEQtfmZmdl9BgiuzEVlTikGFwsq2tjf/ZsjnsrW4sPuqs6svy8DI6fXNdd8cfitoPhX&#10;QrvQbvW2t3jtd9xNHMFWLkAIzfw5z9cZryTSvidN4R8XyaLpEu2P5XuSkZZkTByxxnaBgnJ69Ky9&#10;b17UfHGuJpfiLTPC+m6E0hfUo9Qv0nudSn3KseEViwBZlIXI4BzXDjMxc6ahZpWu35X6Lq/68wly&#10;0ZSjF63t5fPsVPF/izxTLZXGk+C4f7UvbmxaO7aG0mS3gtuXDJJgKxGQc5HBX1ruP2ZP2TJNa8G2&#10;1z471lbyxuIg8Njbw+UsWec5B3M3T5s815348OpWniO4+C+qXHizWNavriOSa3EcFvaW8WzakQKu&#10;2IwFL7fUjrX3J8J/BkHh3wXYaag/1dso+gx0rTL60cNg3OyvJpp7trv007afNk4TByzDHvnbtFNN&#10;dL32669Xr8keV+JP2V/BWnabLqmkWLNqlrCxsby4kLNGduOGOTXhviCWXSrq1s/G3w51LUdd1y8d&#10;Ifss7PayBXCKZNnCkJtIJGOOvavs/wARQPErKx+XkfNXz5+0BoU1vZ29mtvfS2d1qQVbXTZWUOzY&#10;+SUKpOD82DkcjB9+bMMR7VRqPppvZ29V57rr3R6GMyunQpN09Plfsvy2fTzObh13xX8PNXh0SDTm&#10;h0mXbFZm6uFZi7Bj5PXqP4SMjtXpnguXR/EVhGscjJIw/eRyDGT26+/avAvFNrfWnjDUvF9vq+nX&#10;2mW+rNZ6bb3FvPfTae8Sr/q1iKoDnd2GAh5JxjV+FnhTxdDJeXk/xEuZLy1kjm1C5kt2220hXeFY&#10;liOhIK5JHHSoweYVaND3qi2V07/Pvquv4X0PLpxSxGkL6vt/wPl5Fr9uD4My3HhGDXLe0VplmP7x&#10;VGXwR8ufYZrwL4TwWjtcWt0q7oVCzqVwXjP8X4cfhmvqfXfifB438GQaZr6TXVvNd+UmppZusU0m&#10;SreWWAyMnBxnGME185eONAn+H3xDlurXbJDvOxlX5ZFPUEe/Nejh8c68XB6M7K1Cj7RVoa9zzb4t&#10;+DTpOsXSRRNKI8syq/8ACScEfgeK5nVom1HS7XVon2suI5G4blQuffOWH1xj1Feq+NbSW93X2mpu&#10;/cblVlJ3Jz8p+nA+orz7UbO2RPtKAskjg/e5XIO4H9Oa9PD1pcqvujw8bh1Co7bM5+7hSKH7NIUj&#10;cw/umVeTwc/TGeO/Tnjm/aD7ZpQuonHmLayeZI/PMZBPc84Y/hkdqn1jS99vDqcQjKxOAVYc7emf&#10;cdPxzVDwvNNDq8ekzncqsABtH+rD5fOf95sd+grslLmp8y6Hmyp8tSz6nQ+Exa2vjLT9Ru7Rl8yz&#10;Ux5HVfLzs9c5GMjuQPSs/wCIMVzHJNJbxbUmxbbV53sHJ7nvnr35/HbtP7N0jUrFpE3NZsAsjN8o&#10;w0Shhjk4+f6/LmqHjOOC58MpcWSfMSLmT5/lVQhORnuM9O+fXpwxl/tEZd9PxZrOH7lx+f5Fj4Tr&#10;a6Toi6xcMs01veQxpaySgZYt09wTIM9CADzwa761vru0i1TS5Zj91ljjVepPmbT9AD27NXB+DLC3&#10;gs5LWc7hHe290nzsuPLDzSKBn+4I/TkDFdzI225Esjt5jWayXDMMBzIHz9cDC+3boK8/MJKVZ3/r&#10;a36nbgYuNNf13Hw2tvY25tUjKt5cjFto4yrFcY/2tp/zzpeDIGFjdRZ3Bl/dt0U/eAx/npiqOnmW&#10;8Pnh03SRpBIq5YGJRJyMHHVB75xV7wnOiPNYIvl7PkG7PBUHr+P8q8+pJ+za66HpUkuZGxoZYKok&#10;G3P3jXP+LL6QeJre2kciRnYZI68D/wCvW9ZbvtCBn+8xGPeuR8f3jx+MbVmQbTcbW/3Tg8/jtr0s&#10;BDnrfJnj5pU9nRXqvzKetT/aZ7qWMqrwsu4t/s4OfyzXn97q6yWWpQI3zNJlf++hg103jbVG0yA3&#10;aH5pJMMueSTx+WBXnmoXKjUJI7dflkjJx6Njp+dfa5Thuand7aW+Vj8/zjFctS3rf5mNfIUbcE+V&#10;/mWq8jlu3zVavJvMURhfvLuUn17/AK1TZsnGfavqo/CfGSVpaDG574phyeVWnFstUbt2z/8AXpiG&#10;ucdaTfH6j/vmkck8tUfz+p/MUAXFbHIqQHuP/wBVRr9acpxwaDoJEOTjH61MjBuoquBnoe9SICet&#10;BmTKc9akRgDjFRD0zUkSuz4FAE6HcQC1dF4ZuC0gh3/L/drnExjhq1tEuTBMpxxmuPFw9pSaR34K&#10;p7Osmdtp12JWAyN8JHf3x0r1fw823TFZ/l+XHPc14ppM+3WYypx5jruI9K9s0O4E+iskZ6MAc/Sv&#10;kcZR5ZL7z9DyvFc0X5aCS3JEc0yk7t2AfSq9vuMnnl/m6/jS3EmxPvbuozUEc/kgl2ztYE/L6189&#10;iKTV2j6qhPmsWtQnLMIt4XdGOoo8KSrbmZ+A0zfL6Af/AFqp3Nwbq8fcRlvlH4VXs9REEE0qFl2x&#10;7Fx054z/AFrzKlN+zsenRqfvEy8Ct3qEKxM/ysTIzKMYzxj8c/lVjSbcXt7NpW1mjjhUZVc88noe&#10;vPPY+mO2PpOo/ZJpMt1bH0AFegfA7w8ur6lNq98N0bXIC+n0xXn4j9zFyZ30I+2morqeieBfCkHh&#10;DwJHaKm3f+8kxjPJ6H3rj/Gtv5UMkkKIfnyoVRxyePyr0zXLwjSPs0UXzSOV3Y6V5P4+vpB/o6ZL&#10;Yw3zYwSeOn+RXh0pzq4pyfU9zEU6dPDKKWyOEuUN7erEE24JO4fdxnFZniWOBpogpBWNcsOmWJ7V&#10;uSEQo87MF25SP1HaufttPm8Q+IIbFT8pZd3HbOK+pw95SS7HzNeyi79T1v8AZ58FzanH/beoqOAP&#10;Jjb+EHoa7bx54x8P6Hcjw3F4gtYbpsCVmJJUd8YHUZqrok1n4H8Ghpdds7F5V2Ga4kGY1x94KPmJ&#10;6AcdWFZHiHxHoeiafa3Xg63Zr+60+5WwjvbRkknmQDzJSZF3MT5hPOPu8dq48dio1MTypu22ndK/&#10;p01/4B2UbUMPo1fd3/y3Obj8IeHr/TbqfTRYyXE18xRry6ZGuo9uAsmATtHzHAHXn3q1Nofh+D7H&#10;r3w/0Xw/eNHITBO3hszCK1VNkzeZgtkS5VQHHBz0PGDo/grx74ysJvEHh7Vr/wANwW6rfT3mm3y3&#10;El+pQ/diQj5cDPAzhu4rc8Jmzs9f07xFDY+NNT0u41A3B1DVJ7aCxgZAUa4lKhZJo1GSQ6DLY5ye&#10;eTEVpSV+e/KrW+Wif2bvdWd97roeT7tSp8Fk3e9vPfvbvpvaz6md4V+PPjjxn4jtb7QvB66f4QtY&#10;5oP7a1B980s2F27ySWQE7diHja34j7t8B6nInhOzMrEn7MoMnqcV81/D+fwJ4k8I6j5mmQrZ6DGl&#10;v5i2pX+0wF3LIokiQugYblf5sAdRnn6Q+H0dvq2kW509mZDGuM/StsHXp1acoxpuHK7de11dvrrd&#10;/LbY9vKqdSnK8qnNzK/T00S6aWXzE1ppLlc7u/6V5l8bpo9I0Bdce2syscgE099ePBHAmDl2ZFPA&#10;zuI74617s/hZZYthRfxrlfiz4Wlg8Bao1sIY52tWW2mmiDLHIRgMR6c88YxWuIlTlhZKWuh6WIjK&#10;UWj4j8ER+M/AHj7xDqVv4Hs9J8O2VpNqS6rBrDNDqCuf3a75W+6xY4+VSMHHPFVdF8K2Xj69fxf4&#10;u8QyXSzLcHUrHT48qMgrH5RT5toj+ZQAxLhsgc1q/HDwzp0N/pvi34reOYG0KPUF/tDSlLRxz3AC&#10;qA45adlcuTkBMRgYA5PRfDjTNY8G+GrPxBLP/bkesaskIuJF2wpYsskwY7QFEShY1KsApPGOTnzp&#10;4i1FVoP3paXV+m65pX16va2lvL5KFH977KS92Otnbrs7K2nRb9bnrOgfED4Vaf8AADS/gx8Qo47G&#10;80Gz8/RP7S8om1kQqXzzhwWIUqSDke3HiHx2t9H+L3hWb4q/Dj4U3+i6bLIrQ7phPDKy/upfKYEt&#10;t3qWAbkA9SACcTV9MGu+Prfxh4yjhElxqUUrTyRxzWdlpsbO4lYliqCeRsbS+SF7nFXvFn7TmqeB&#10;tYk+HHwu+H80Ph6+ia10G4uolWG4uguySVGYldqkgccn17V0UY1ZVFOPvVGr6aR87vz/AEb21fdL&#10;FU5U7VfdS0Wl5Pt/Wm6XkeV6DPb6q66W1xi4jYhFk6/TH1rkfH+iyaBqDRfZiIGYPGFX5lbPzAce&#10;9d18YPhT4n+Gn2Xxtfa1Jf3l2our5fshBiBxliVG1V3HHX047VV1XVtG8d+Eft8VxG11ax/vdrAE&#10;5ONwB5btnjg49RX0ka8acozT5ot2dtVf+upxTh7anKnPSS1V+x5faZhkm0idCytllXblgpPb/PpW&#10;TqqmFGmjdUkCMRLxndjhRx/eGc8dTxWvrFvLBfiV4yWG0b933gOfz7/QdOxqaqyXVr56O8nBSYFu&#10;me35YP1/CvYpy2PBqxvG3Y6Gzmsryys9UeAyMjM03mLjlkU9zkHPJx71S0TzNUt7zTXZjJDK0bLu&#10;JHJ+Yhef4R24+U55wKseF/LiivGhlk/fWTcxqM58sZAyRwSmMZzgHt1p2ck9l421CG3uFVZhKysy&#10;t8wWXPB75jJ7H3744n9pdtS+zfXT+vuNLwA0hvhY3QV2mmmD/M37yKQiHkd0GBkegOfSurs5Ll9c&#10;8yR8p5mVVWGBHv8AlHsB379q4/w/Omlssy7hMsASP5dvzNLk9Aexz6+x7dbYpuuN726rsXbIm45b&#10;DM3Oev3gK4MVrUbOzC2UUjQ8JLCkSRSbFVVLSAcYGF6fnVjw6oj1CbzD95iSOnJfn+v51V0iH7PY&#10;S2cuOWLMuc/LtUYz9Tz9Kdpl0FvWkIXdI2Qu7kH5sg/ofxrllG/MdkZcvKje0oM9wvzdJMfN2571&#10;xPxJK3HiFT/D9qAZw3UAjj8cV2WmXHmXbbxyzYYVwPizUlvNZ1J2XasMhMe7sxHT9K9rK6fv83b9&#10;T5vOqi5eXu/yOJ8f6q9zJDaM/wA0eHYjtwOK5NrzzriSbP3ssB6GrniG+kuLn7a//LT/APV/SsZi&#10;M7lr9KwWHjTw6j/XmflOYYqVTEOX9eQgLk+W2Mqc/pyKhlyrkH8Kkf5vvH2qOQcA5rtsebuRO561&#10;E7d81I/So2AY9aQEbHnFJ8vtSkYoyfSgC4vApygdaYg5p6ntQdA5TxgmpEbNRrwc1IA2M0GLkTIV&#10;HGKcG56VCmMYqQHFAuYmjPGSavWcqq6sw4/iqjFygqxDIVbGOCOfapnHmib05Wszpbab/TLWTfgb&#10;hn+Ve1eD7km2+xk4/ve/avCbO4DQxEsPkOfpXsnh+52RW92soIkQFfevmcxp8sE+zZ9pklbmquPd&#10;JmjqMwSeNZCPlYk471Xa6RFkeRztXp+dM1+4V71fKfH09fSsy5v9iTRs38WW7elfO1aPNdn21Gqo&#10;tF+zuINzTMvz7TkVjRausNvcWhUcyYbsRzxzSQaiXXzE7rhfyzXNanq4WadSf9ZIB8rdRXK8NzaW&#10;OpYhRdzrtDkk1CaGO3LKs1wI1XdnI3c/pX0N8MtPt9MsY0jXCpuHzDBZvU/nXzb8N5xNrFijS/L9&#10;84+vX68Cvf8AQdeePy4lfgRqQvp/kCvns0w8pTUD6LK8RGMXJ7nQ+IPEapeeXKcQrGx24OdwJ/pm&#10;vLPFF39pn3Ssu6Rmdtx+6MDFWfGXi5X8x3bcrNhM/wCfevPfFXjB18y6Eq/6vZGp5yfauTCZfL2l&#10;7HRjMwhy2Zd8Sa8sVvuh8v8AdyMGJxycDj8u2KTwNqunaHHJqerySYWRWm+zwmWQbjhVCr6+/FcZ&#10;f6rIr2cBXe8n7yaRicRxj7ztj8a9j+DF34R8K/2brOsatpt1b+IvEFrb2KC0KzRgHbJIrKGy67gw&#10;3DjYwGa9HEVPqOHbUW29LLd97aNJ2u9ex4kassViFFNK3V7L8V1svmeofDxrfwz4aW9tfD80mo6n&#10;od5eWv8AaUygxXRdY4lmXcB8wkGMghCVGMjNcpr3xK8LazqGlz/FvwrqGl3FxdfYvDcWtOJbgXCn&#10;a8ZZGQQKfvAEnO4bTwM9ZrXhzxfpesXnhmXxVDpukx6fcJcLqnk3guXlYlJZY8DbCjiLuDtfJAxX&#10;Ga38NPCmvaPY+G/GnxasdNlkWGe4tzrSNCbYxDc9q+H8sDD7kxkhfl2g8/HUfYyrOpVb97W8eZtJ&#10;3t5bWuknp2bZ6+I+sU6ahBbaWdkm1b597PTXa6RZ+MvilX8UaLYWHwVt4tS07TVi0HUrjUp7e4tX&#10;YsOfLZTOF2ttAd+MkjmuauLj9pLxZMvw+8V6R4f8RaDeGO1XXdB0/wAq8t4Qw3xsYmWVSPl+RgQS&#10;nBb5s9B8YPEHwRu/BupfDXw/4X1TxFfR2Nrc2+m21q93ZbmIEVzbyQzB402tgq5KghcjOVPncPwc&#10;0z4c3UN34t1XWtKimeOSz0bRNPn89GdmBUPMEDjHGCWddxGDhiPTwEaP1WPNG0lfl5ouT780fevH&#10;e+nu73uzysTKp9ZlZ3i/itJRS6Wl7tnt112skemeGPh/r01+NY1TxDZ27aXpsllYaDd3cxu/s8sY&#10;xG6TbiCmcZYBmKtg45r7J+AdnLZeFreKRx8qDd82a+SNM0WDU9b00awuuzXOk6fLcWGqatbxK8Vu&#10;m8PC9xE7rNkgEKTlOmBnFfYPwUuYL7wtZ3VoyskkSkN6104XE+0wco3vqum2/wB/e76vtZns5XQj&#10;HFXStp9+33dreXe6PR1jjeFVWLOF+9XJ/HzTdc1H4Qa5/wAIui/2hb2RuLVfKEm9ozvK7P4iQDgc&#10;8kcHpXWQRY4LdhkdqwvjT/bdn8K9bvfD+uQ6bdLZ/uL6eQKsWWAOSegIyM9s1nKSjTbep9BXX7qX&#10;oz8xb74PeLX+Itr8Xv2g/Hcd1oEDpD/ZWpQvcXl7k4CxWy4XdnAwcgHIOSCB67feIfEXjOBfEfw9&#10;8TraxQaG0WjaLJGY7WC7BeHfcFMrIECOyj7oOSFIQk5vj/wroFt49ufF+tz3F40miy6fZzaa3+mL&#10;fiOR+IGJALJIFj2nqowcsM0x4p+IPhjxZo+gaRo5ii86HRPC+nWKiWOxyFSe6uGGFknjSOTC5OGR&#10;yMrhq5a1aWMhCWl0tFZKKXVJa/N6aX22fxNOlHCylF3s3rq3Jvo27/ctVfvuvPNNg0TxdPY/BvWL&#10;nUbiO18VDS9S8Qzxy+fcX07+fM6W6jCRqARukUkBl4+TA6/w3Yr4i+Nd9p/w88JRf2F4O08afoti&#10;0TyRyXEkjFpO52bwxJz0UDvwaf43+Hfw08a+J7Dwx40huZPDtzcXesXi2Bjhtbf975yecztJNNLK&#10;yQ7iQT5XyjAOb3hLV/AXw78N6X441bVv7Lk0fVpbrUtNjlV4Huru0lcRhtqtlN5by1wIy4yxJUHq&#10;nia1O8qcZaq0U77yV27WTTa91W0XNdWVr50IU1KPPJaPXbaOiV9U0tX3fLrd7c/4p8M/ET4ifGDV&#10;vg14E0OF9BhjT+0ZluPLuL1ZFjmKmYAkfN0GPunHHNeYeNPAPiL9nvxu1xrXgm4/s7zCn2PUlWRW&#10;jIIIZlwGGccjHrxxj0/9j/4n6n8KZtO13xN4XvtYPiK4uLmPVbK6NxMypgyAxsoICblB3NnuMggV&#10;9XfE/wADeAP2kfhx/aeky2uow3EJ8uVVxu7FSDgq3scEd69SOJw+BccPy+7blk0/ia0ct3rdPs1a&#10;3Q7MDgv7SoutGf7y90n0W6Wy0s1tda36n5q3d79vh+3SabMskbKUlEe1O+V25ORnoc9OvXjBviun&#10;zRsH2xyXAMaSLhc4AK8Hsc+nXjrXpHxg+HvjT4K6peeBGU/2dfSbIZJoyQnzAjB/h6D6+9eZ+NrW&#10;S30+QSXUbMswdcZyrZOQfTO3+XYV9LhZRklyvR7ddP09D5/GUqlGTjLdb+v6+pqaTf8A9nz2fmz7&#10;bW4kkhuGVWKgEdsnrn9G+tFszQ61Os0LSGHd5TSbm2tHltv0KKepye2MGqOmXUWseFdmdzw5nkQ8&#10;YZSd6/7WVK4zjpx0qx9qa41KPULl13eY0cisxYJLuIIPUsCCDnj5t2OBy5x3+7/I54y2+T/zOq1C&#10;2nsNRRI/9GjkuTcKzZYsd24vnrjawGD/ALR9K29Nvllu7dzgRtJiVjnkY6fyrF8ZXBk0vw/La743&#10;ht/s7RtkCSPAIb6nB4xwB+Iu6VceZdi2dgZNpk9gOf8AAflXkyhzUk35/hoelGXLUcV5f5l+KUxf&#10;arVpGP8ApCou3+8D1+h2/nVvT54Li8Vy4+ZeFx6AE/y/SszVBcLvmWVQ07xlSCcHPU4qfRpGieOc&#10;RfdYjdjpxjH5E1Xsb0r9yPa8tW3Y6bSZiJN5H3Vzu+nevI/FGoMt3qM/nk+cVK7v97/65r1ITm20&#10;2e5WL5tpG3PfFeG63cme8k8qbCmFtq5+uP5Cvoshw/tJO/l+Z8jxJiPZpfP8VY567ummi8hz90kq&#10;TVUggY7U+f7+M5qM+gr9CjHlWh+XTk5S1I3IB/zzUbN6fWpG5zgU0qd1UKOxERjjmo3TnAqd1OMV&#10;G4OcUDIH4PNM2N/eP51M6tTMD0/WgC2oz0pwxSKPengDriszWUtBV561IikimBcdqeuaDC49VGMm&#10;ngZGBTOegqRc9DQIkhznpxU6jBzUUQUbjUyAdjQb0/hLlpMAVDH/AHvpXrngm4e88MWx6tCvysPS&#10;vHYsAk16N8HtSc2MloGz5cn3fY152Po89JtHtZTifY4mKZ1WpyM08LR87v4v61h6vdGEzJIMkHhl&#10;+la2sBrc+audqnselZWp25uDKVX78Oc/nXy0obo/QI1HZNGOdW8loy3A81fbj1/KuS1XUCdRkRH+&#10;XcCMHpg1sN5u4fN27+tc7qkE7apI8I3MSAuf8+lVGnG4TrSO68Ga0LBreRpNpwCuOwB6f59K9WsP&#10;FRNvJc+czfuwvy9uv9a+d7XWpIdYj0ZG+VY+G/E5rvbHxUYbFlSUjcvTPWvPxOBU7Ssehhce4+6b&#10;vivxPsuEj3fKrbcqep5/WuN1PVH1zXbeyWbES8t/sj2/Ad6p32uS3F40KupCxM/vn0qbw/oepeId&#10;U+wWcarJKqRrJHx5YIAZifYdPwrBYeNFHRLESrOy7nSeA/BOq/FrxVF4K0lMefIqybVLGK2U8sx6&#10;fMRx+NfYHh39m5fgDYWmqaPo9vPpbWMqWun3MgWJ9QKlVZnwTGWQum4EYLD1FQ/sXfA7QPBdvGNN&#10;0pRLIy+ZMy/M/uTXqH7W/wAdNP8AhxYaX8GdH8M2mo6rrKrNIt2kjpFCCS2EjR3YkK3YADklRzXy&#10;GfYp1YPC003F79L6b+VvXufXZTltHC4V4vEu09LPe3ZL1flb5I8f8Rx/FnSdN0+30CfTdbvtQs38&#10;nTJoYxPrFtGV8+1RpMN+6ZiXhbJPl4G0KRXM+JvgboGp6cnhHUvBOlaPeeINHMXhHX7meGK4dUkj&#10;dIpbaYrDJMgUqHyHdcgkkbj02neIPAv7Smj2fwf0HX9a0e7F5dXHhjxJc6GEkluI3eMmKcOcPDsi&#10;DNgFtoY85FcRr/hLV7D4pWXhzx94i8QfFDwzdLFo/ifRb253XWn6kJGhhuo9pZoMuw/eKTlmdTuA&#10;IPzOGq141WpNU6kbyaUWnJL4WtVB7bSaTleLtdcqxip1o8yTnB2V7ppNpcy2clvvFNpWkr2fNpya&#10;HoWk6jF8J/GPhyHQr5fKudD8UWNiJdHvYSil1Xy2ZYdysnnW3mhNwBWRPlz5/dWPg34HfFPUbDWf&#10;iW/hXTbqOOW1j1/Q5dXtZpkCiKS0eXBMRWRjjO+L5gc4Wu+0wav8LfjDrHwd8EeE9J17Q9Nh/fXG&#10;rXiWt/5Tqucgny7uNjIUb5SAyzLiP5WGHofxW+Gngu61Lwd4q+G11b2tmywyaDfW3n2kOJTtnUZL&#10;wyAFjyWxvCB2CqR6GFlX95wvKMop2Tjd31vyy5nF7aNNXbs4p6+bWjSjbmtGUZNXaeltLcy5VLqr&#10;pp2Sum9tLU/Gvi258OXXgjw54q0XWlubeaBtc01UtYTBsE80iwK5OS48sEqCDnJBfav2X+zo9rpv&#10;w70m3zteO1RWX/a2j/69fHnw/wDh/wDBXT9Wj8R6dp9/Z63q7z3tnp95HHDM8M6c4ONtzEGDbRFi&#10;QZ+6etfVPwnnuItJtQqna0KH7uM8V6GDlh/q06NJW1Tba5W27r06bqy7I9HL/bxxPtZu91Za3stH&#10;1169bvuz3PTbm3v1XB+bpyOtZfxc0Sz8S/DHXPDt2FaO5091ZWTcDgZ+736dKraTJJGqsX+XqM9a&#10;5748fENvhz8LNS8VzRzSeWvl/ueqbuC/Q4wOeh5xWNT3Ys+irVIui3La2p+f+v6XrPw7+Iui+Hrq&#10;4u9FtZJJo/DdhptuLi7AceZPdF3z5ROWhyP9XvYDABzueJPiN4f8O/DiP4goZJB8OAdH0WwWQiPU&#10;dQeCIG43nEkjAM6eYTgJ93qc4/iH4uafd/GBr/T7JfEHi3XIZLSG8kG7TtG2bBHaRYBWQJ8sksmN&#10;pYqgzkmm+M7Lw34b+GOn6N8Y9bufEmvW3jKG8xo8cu03zyrGmEZB5xEG0+UxXaJEyPmAqfZ+0dL2&#10;0Xd20W8rt8zXW1rxbk7tttbnw0ZRjGp7KWivq9la3Ku19mkl0SexpfD/AMPaL498Yxaf4x8Eafpd&#10;lNZ2D+Kksxta81W4O1YppE2iRkLEtzhWmLZzyeQ+LFpdftOau3w48I/DuSGxtfEEl7N9jZIYJZg6&#10;xjc6I21jFtyCDyc4O4E9/wDED48fDv4OjR9E8IeF/t1zcRtPJDaMlyJdSE7W+2RmTcd0jSNuQqWC&#10;p1WsX9k79lK+tLqT4oa14vvob61Zp7XT1tgDNKGO+GYOQJclWTkjkHoRmrw0pUubGVH7Oy/d8zdm&#10;1e+ifl1e1kth1KX1ipHB0vfvrNq22jWrWvolq7vqdd8K7L4r/B7Ub/SvitZ6Pp+i+HDJBoK3moBp&#10;llj2JgOdrNHKCoJwFAYEgZrsPD3i/wCKPw9kt/EHw++G0mqeCJB5uoSWl7bNLDvbIbbCmRhW7tKG&#10;+U713nMeka18Hvjfb3lncfEbX7HSbNTFqiMQsMW/asU823esixssaqWLAnlnBAL4tzaQ/szaPqDW&#10;vxSH74pBcafpd3FvjmSQHzXiMqbg6IylFwzLjuBjwalaFatzuKjV91ODU0ndatNPSWrl13V076/Q&#10;0FLDwTpzfIrtSvG68rNarRK1ls+iO3+Ofw08GfH74bx+KbG23Q3sBa1klXaytkAqc8ghuCO3UZBB&#10;r8+Pi94N1LwfrF14a1yx8uSOPy45G/iAG3r6kfz9a+uviL4S8Q/Enxpb+INL8baTousXimSx0sWc&#10;X2qGMw7wVmjUTKjL8wV1UYZw3Ry3m/7SWl+H/H+sN8P7ufd4o021P2u6t2ieKeaMAtyjHB5HUKcg&#10;ggY5+o4bzP2c405zTvd2V7x9ejXRtaN7HFnkYY2k6nJyyVknp73y3T6pPWx80+E7iSK1bTSNrN8m&#10;5/8AnngKR+Q/WtiykjltrlY51VJlVmHfJwcDPQjBY4HcZ64rnxDfad4i/sy7BSVSyZPZgCR17cVq&#10;6U7OYLhLdcTSFVVlwFVivfsK+6rRvqfF0+z6HW64sV2LdFUNGLONo8YbymdQ2Bn0bPPXBwODV3T7&#10;iOPVbcFfLaS3JU9uh/rj8PrVS5eyv43ukjlzukdYxyqqTvVR/wCPDkng+3K2lzA09mVXaytj7pO1&#10;cY6+nA+g/XyOX3bep6XMoyv6Gh4hndkt4nKqyy7GHdcHH8wePep9NuIwqF2Yk4PHXd/nis3UbiaS&#10;1jR3VfKm3s3HLfNjHPbb79fapPDE7X04BPCt+Xf/ABrtp0eamvI82rWtWb7nV6jIbfwne3cwIGCV&#10;xXg+tzGK6dF+7khfw4xXvnjNzb/DPUJdoDeWhX35r561C8N1cSStzuc9a+l4dpe7KXn/AJHxfFVW&#10;0oQ8jOk+/wACm49BT2DZz+tNA719hbQ+De4wjuaaVPYd6eeKRl3d6kCNskVGcdhUp44pjcnAFBaZ&#10;Eyg/561Hhf8AK1I4I6Cmc/8APP8AWgZZXipFqIeoFSxkdxWY6g4c9acoJPFIpHQipFGV4FBkKoGM&#10;mpEX1PvSDB4xUiqO4poB8QwGHtUkByMAVEN23AFSplTnFVYuMuVomTrzXWfCbUfs+vm0Y8TR/L9a&#10;5Jcbs4rU8KXv2DXrW49JcH6GsqkeaLR0U6jjUT8z23VtEN1b+dCPmZecdDXPxRypKsUsPysCrZ7e&#10;teg+H7f+09ODEcEDFY2taB9mv5LaQqAw3x/L/F3r5HExUajP0rA1HKjFs8wksUSWa0fG6OdvyPIr&#10;mNdiaHVzBn/WLlfZv8/zruvElqNL1lLny/3dwmxv94Z/z+Fcb40gMV/DcZ5Vf8/zrni/esd01aBz&#10;mrW8qXaX0Mhjk2hUbPAbPX6etb9nqS3elx3Mb/fVTWTrcamwVzHu/iPNQ+C55vsj/bZiyxk8jr64&#10;/KuiX8O76HNHSrZdTdtX8642wQlWkVlLMfvHjn2r3f8AZm+G81wVv5YlYySKAxHXnn9f5V4v4T0d&#10;7nUIIwGZrpt3zdQCf/119SeEJbjwvotr4f8ADjLb3Dxqr3UijEQIOWHvgE+31r5/MKns6dluz6LL&#10;acfac0uh7ppvxR0f4YaJNp/hG3j1DVYVVJRCwZLZ2ICh8chjngd+eQATXAfEfWm8X61e2/jldQGt&#10;ax4daK+121tXaaxtJH6IhYLAjjcm5iGbn5VG4mrHr2iabplj4R+HfgiO81W6cSWbXK4knlBz9skf&#10;PyoSTtYfOckqVABPdfD7x98U/AesX2i2Hw503WLq40lbfWrq1jVY2mVjjd5pJcKjKmWJJwxOc8fn&#10;eIp1q2KdRK6V7O6T0S11duVO97rXRM+zjW9vTVOTsvJNr/h7dem+hh+K9R8I/CLw34V8DfADWbOz&#10;WPc8WoSaX9rGkxzx+XJeuyMRHE4OWG4gtEcbsMGyPiv8JtU8V+D473SLiPwj49tNRn06fUNBuRAu&#10;q+YrSebAIsedE/AR8KuZWXgg7tDxPrfizxRa+Jvh3Za/4b17VrUyIkcekuthpQUKxiChTFJOQ5Ak&#10;cKoEZ77RXkd/ZzfDX4jW0et/FiHTbD+zFshr2pzMbW21FpciOKIcFCSzPsUeRlDvUg7uOjRqYmSq&#10;RqJVFd35bufW7SSunfZxd3dx8+bGVqdO65LwdlZOyjay01aTVlqmrLRu23V+DtG8M/EzRbf4er8W&#10;ri88RaDKqatputSC9O51MdxHFchVe5spDhGwW8p7csysvNeUeMvhjL8NNPhu7n43avpt9pP2m2hu&#10;rG6FxNZXKTbYoiwkSRU2eQ2ArjH7xQBsDbmrtoVn4tg1y11jSNUjk0l4vEGn+FLyE3+l+aFeW8sZ&#10;Y0CyndGHZA5w3mq2Ekatqy1jVYvhrDqWjeMfCviabR7iSTQdWTdFJdwGEB1vIXUmFtq5UOp5RkjJ&#10;Cow9Sj9ZwdRTi/ck03Fpbu+l3FpJvuttVzJNvyaio4iLUl70bpNN7K3S920uz30ajdI5nUPgZd22&#10;u2fin4l634x1KG48O2c2n3SXjtcaXIER5iAx43PnbGVyEO/jANfZ3wg8ZxLo9rptzKzSw28ZaWRW&#10;VnDIGDHeA2SD3A/ka+N7S4vNN1KP436zoWs6eulxoHtpvFkDafPqByX8u6keZrkMpXEQOV77RjHt&#10;n7Oz+JJdVmk8S6j5moXWy6vlVdnkvIgfZtycYz/XvXXRjWr1L1JpqMdlbe6ukk2tFa7vZt3S3Z0Z&#10;dKFGry04tOT63211bdnq72VrpL5H19omqC4t1YSL9fXjpXmv7U3imW50iDwXE+mrabPtetzao0jR&#10;C35QRMqFf9YSVyx2qAWIbbg9Boeqm3tFcnayr8xrxX9rL4lL4Hn1rUdW8DX2uWtzpNpF5Ons25Af&#10;OCmTgjbvY8jGMZORXPWpe0XKr66aWvr62R9Jiq0aWGbk7aa/d5ankHhLxV8P7bxkfDPhu0sNUuNH&#10;0u+1OSH7RBcBI5LiImMlXEOXJi2qmNgj68EVyOi/8Ir468dalq2k+II5IvDUb3zz61JK1hDMqiSS&#10;aVoV3Su0pPlqG3Mcfwpik1X4a+MfB/wnur/wh+zZY+HbjxBa2+65vri4uZ4IXutqx3HnFtzuxiLB&#10;Qqx7TuClVDXvhF4S+GfxD1VvhPoT6leJa2cVlc2MjbbZ542/eTjYoDq7sWO/LL5KAFg2F3weFp1O&#10;eVKUnd2bunZfabs2lu7a99X1+PqVKzlGnKKXVJ3SfZK6Teyvo9baLo7SPCnwj+K/iq38dfGTxtY2&#10;tjo9hBDBZ29n5Auo40VUnjKkxpmVtqxKdwGGPG5h694A8UeFNZ8ASa1rPhXWtS8L/aonja+0lIEW&#10;OIkGMup8ucbgs20nJQyKWKgAeyeHv2ZPhz4S+Dt14B0bwrZ3AuLPbcR3C/69cgsm/G5ckdRyPfkH&#10;xn4m/Gv4iWNtb/BXwd4Qj0fTdLuI1t9JvrGGa3aHLFm7kl92OxXkgg9MczpPFQVGneUYtKN+VKK3&#10;b0V07pfLr0PWw1D6iuepZSkruybu+zu7NW7/AHdS38UV8baV4GaX9n7wTBo9rY2fn6lfaZqYSWyg&#10;F1GwHlIu4qwdGVyxUxSFuGUFeYstd8BfEPwbpX/C+7rwLY60uqXD2c0l4tlcT7bdtnnRwDDwu0O0&#10;gCN1IUJuMqg83f8AirVvCOs6DqnjA2+ktZ6hPBHqUNq7W5t5kVhDcQhtzQLIrkhCfllb5QR83AfG&#10;P4d+Jfib4i1Tw5r3ju+bxB4fvo49P8N6wkdpHHp0sXmh0y+yJUGX3O2wwyIwYbSq8OFy+M5Rp1p8&#10;jTb9or81vh31uruLeqST17ucTjpU5OUI82y5Xa219tNbJ20bbTs+i7v4m/Aj4pfF/wCN8er7dMs1&#10;vPJnttX0G0eKwsG4JQkbmbZnJbLM6/OepxlfE3xx8CI/iPD4S1Hw1JJcWssc669cXcSXUqiJTnzI&#10;/PDCQ712yZaNWQ9AVHmmtftD6B4Qis/htd/Ci21jTvDvl217dN4ie5mkjS4kdUD+X5C43bQUjZW+&#10;bJdWVV0otb+CviT4ryePNM+EWpXUiyTX6+Do4Ut7OI7N6Bm3hvJ2kyeWoIwqxhjvyvqUcuxdNR+s&#10;KShCElDktG+1m2pu11spWiur1PLqZhh5X9g1zSknLmu/VWcdbPteT6LS55r8bZ/D2v8AxMvr3wpo&#10;NxYxLcvLYWt5jzvKycIxBKswGPmBIYc+oHK+Hbj+yGaxkZ8TSNiM9Qny/wCGPQgn1rs9M+LPinUf&#10;EOvHS/AUd3a6bHOtveGCTzNPgmUx7Q6udu5M9d2NrEYy1cBes0cTaxJN84vpFCswJIOGVjj0wR0/&#10;nX2+FVSNNUaitypLV3d7devbf/gv56VaM6ntE7ttvay+XT7v+Adv4YuhPbwrNG24RunHfIx/9f8A&#10;zmltbxRrEKx/LsXbgn26/mCayfD+o25SNIpGV92FXd69/bnimPcyx6o0xuMNHKyovYckfz/mKUaP&#10;NUkbzrWpx9TXs9SNxZxwzFfM/fIW/iztyCffJxmtbwkZEuxKZM+Zy2On19q5X7SskUd5aOOrbcMA&#10;e2f5jn1z6V03hmfdcCbcu1jzjivTjRUabaPIlVvUR3XjSNr74baoQo2pa5H4AmvnOTr8x719L6in&#10;2rwDqMBPD2bc18y3PyswAr1+Hf4dRef6HzXFn8alLy/Ui4PJFDAAZA9qMjoBQa+oi7nxJGWB701v&#10;lPHSnFcnpSFcfeJxVGDvfUZknqKa/Xj/APXTz0+9TWGOB/8ArqDWMiJhz1o2/wCz+tPKnPSk8s/3&#10;f0/+vSNgXrzUsY4z60xBUqjiswmx6euakTpg1GpNSpnoRQZkqCpFAxxUaepqVTg9KuOwDlHanqMn&#10;IpoxtwOlOByaYD1HPWpbd/KnV/7rA1CDg9KkDc5okVHXQ+ovhbLHe6HBMvRowfrxVrxzpyTQfaFX&#10;95G2Qe9Y3wMna48H2cgbP7vBrqdft/PiKvXx+M92s0fpWTy5sHFnk/jHTF1O0Yp95eVOOhrzbxej&#10;zWn2lW+7n73avYtcsjCkm9cD/Z715f4xtSssibdyyL8vsa44/EexP4TkZJHmsV5IUc/Q4qvocrQG&#10;Syt2O5seZt7Z46/QU7y5fs/lBz8vGPxrC0rVJbTXr0jLIpQfQV1SjeJwuXLJHvPwQ0ptc8VXFysa&#10;7bWHbFvOFG1e57DAJr0vQ/E9lpGmRXWpatc3Mn2vcwDFtshUgQqP45MHODwo5PofK/AWnakuh2MU&#10;eotZx38jtPcKOGyCojz64PT3rvtA8feBrO1vvD//AAh8t7FY3ka6bqPnBZWlBG4KNvy724J5JH5j&#10;5XNKMq9VpJyWmitdWdm7v8t/yPeweIUUuZ28/Xbb8z1vRfihovhvWp/Fmh6JcXGrf2Sk15b3U/y2&#10;5RcuzyBPkQKFAAUknjvVuPxZ8TfEGpaXZ2usRWt5cRrqWqWKqzW8G9i8cZzh5H6E7iAMLhQSa8d1&#10;XxH4h1+We7+Idgui+HtPuAVjtYXQ37j7qgyE+YR/fwQoycHgHovAHx00HWJNe8Y6t9o0XyJI57jU&#10;Fm8z7R8xVLWJcLtlb5fmzjarcLj5vmMTlvLH2kYuUVpbe17KK/4Cu1p3PfoZlGVoTlb8PNv8Oum5&#10;6N4ni0DQ9cOi6ZOvh3xTqhM95qNjCWuJd64uGJUbI2LrLjPO7AwpYkeL+O/iJp+t3mreHr3wvBfW&#10;p0cWtwNPJa30mHqkXmIrZkA5LKGUO2TuGRVjSI/EFh4Yv7rwtdNpup3+lz3CyXE0kksNjgsQhOWZ&#10;nxt3knC8njJr0z9mHwv4X+H3wvvNS1yzV4fKabUXkG7I9ySM8kAZIGT9K1wODpYWM61WTly2SWzv&#10;662SsrK717J6xWqVsdVjRglG6bb3VvTTXu7LTz2+e9S0nw/8KNd0/wCwWmo3GiappcOox6tY7Xls&#10;/MVkMMgxtmAAIYYXj5eCDt2tWtfhdrNpv8GeHbPxJp/lmZo9HmNnqumtgklA6ksBjJRllQKGwQPn&#10;r1HRrnw9411vUr7ULGG4t7qMIqSKAqqBhAo6AKoAAHb16ny7x9p/xB+CBu7/AODuvS6cLxGjkurP&#10;CzxAnlVcfNt4zjpnnqAa9z6vUxCjaT9rZXUpNKXq0rpro1brpqzyakFh4uSSdO72V2vRN2afW/36&#10;Iy/FXxI0rxJq8U/w/wDh7rS3Gni3j1Gzlv4GSVRIoaeVo40cz7iCGDYjIAxjBHu37J63vh+91B/t&#10;UkkbX7rHJNceYSgYhcv/ABcAc14n8IPF2m+JfD10PiHDYyatHN5l5qWqaw0M107yEgqqp5k4GAfL&#10;V0yQuSRgV6h4ch1v4RfBr7X411Xbqms2rXi2vIkSKWTCE5PDSZOF7DHJ3V5tapHARqUJxtK6irty&#10;cm9bpvdK17uzs1c9DKeariI4hyuknJ6JWtpZq3W/S+qdj2jUf2wfA/hzx7p/gudmaG7uBDNf9I43&#10;JwvrlclRk4HzZ6DnN/av1zXfiE1j4G8D+Htt5d2c26+muDho4gs2Vj28/OBtYsPmU4yA1fHvxl8U&#10;nXbm7trez3G1h27h1DCQHYTjrgnjjt6V1l94/wDj/wCHPANvo/w1l8mTWo4TeX0m6S4hKoFjAJyA&#10;u3I24I4+ueSpgcRUp0nTaU29pOyvum/Jb262t1PRr5sq0a1Oom46axWtr7fPa+lt+hzvxG8M/GfV&#10;vjfZeHvDPiK+jkitDF9gl1drxrWPakRlkZ87HdV5UAMAApAPFfan7Nnw9074c6Muoahaw/2lcRr5&#10;8yRhSSABXl/7MvwP1jwTY33jD4gzpdeINSuTLdXKoFHJzgBQAOewGK9Uu/En2AEJJj8a9arXgqMc&#10;NCzsknJdX5eXrqcmXZdKhJ4qpdOTbSfT/g+h64fHcFrFjzfzrzf4lX2jNLP4ki0OG6lCk7luPKcH&#10;3O1gy57bcjJOe1cRr3xOMHS5x71yms/GKIWzwyXP3lI+tc/9m+2jsd1TM4w0Zw/xt+LnxU8U+IG8&#10;O2Z1zRbONo0s/C8jxERSAnEjpGgDytuxlt7bdqlmxXHeO9L+JvhvxGvjTxd4TsftFxocSLrN3rEe&#10;m38EvkrFIy/vUMrjOx42VvldlITI2a/jb45xabYtp8fhPSrxvJe3ivmUxTxwu37xGZfvoVyvIDqG&#10;O1wMg+Ral4B+IPiu6m1ODwzeSx3LyObtstCMZZyZnJXgBizM3AGSa0wuWyo6TjGnFJq7+1e17NST&#10;W2t73633Pn8bjo1pe63OW/p6qzT30ta3S2x2vg+5+GXw38WXfiTSrLWtQtbiCG21LUtKmtptO0+Z&#10;ykkbMxSQsEuUUBgQD5JIaQOUHDXnx/8AiPP8SI/iN4v0WxGvQzOq6pY2K2rrIgMYZkjUQvtG3P7v&#10;tkYPNM8d+PH+D89h4Y+GNxolw1rppg1zUrGz8wXjszefD5zk+ZGeVO3apGCBkA1y9t4406TTZvL0&#10;yK6WzuTeWOV8ySU4GYZAxKlQm0kAAttbnNephcujO9etDm51a73a217X0utmrXWmvi4rMJRtSpz5&#10;eV3stk+lu7Wtm9nez1LniDxLea9olz4P0/SdGso5NVT7dfRqYroNkNnLvtB4IyAPu8cE552/07T9&#10;R8VnTUNrawtvS3lt2ZxM6K2MlvvZbjcAAe3pVrxj8TtQ8a2d5c6t4c8Pw3ciqivpeii1EozuRgsO&#10;EL4HJK56jOKsQwPqWnDU0SNAJPM3R/KZUTezBj2CsAe2Sa9KMZUad3HlfXW+rtrfr9y0OFSjUqaO&#10;9rdLaLy6feHhy4aG+tY3fEbyAttPJGD/AFGam1eZ1VZ/MC+ZMpb3Azn9RWfpxZLez1B1G4YGcngc&#10;jH8qb4rvd032fJxHH8rZP97p+tdOHhz1kzqrVLUS54fu0D+U7Ltkbdx9P/r/AKV2XhO5Z3UBfmrz&#10;fRZ3huCwbd8pHI9q7jwfeMs6BmPXk16dWn7rPJjU99HsmmD7V4UvIGUjdbt8ufavmPUxsuJUz92Q&#10;j9a+nvCjiXSpkZRzC2OvpXzP4jRotZvoscLdSf8AoRp5C7VKi9Dz+KI81Kk/X9CjkfezQTngflTc&#10;+9G4HvX1EXZnw8otDs/LjFNIyevFGcdqQt221pzGMkIeuM00gZ5pTjP601iT0FBEY6iHgfzpML/c&#10;H50pI6ijzE9f0FSdMR0fPNSDr1pq5NOPAz+dZhIcmOlSrg96iTFSL15oJJk9M1ImQcqaiUn0p49S&#10;KtAShsU5COoNRAcZpwY9DTAlyOxpRIAevWoc8ZprSZbikyo7n0t+zpMZPA9tnszD9a77U490Z4rz&#10;f9mWUy+BYkJ+7Mw/WvTrpMpivkMx/js/Scl97BROJ8RWwKPx1715X4ysvLkYk9Wz0r2TxJBGVbIr&#10;yz4gWm9nZCK4Iv3j2ZfCeX3UaRXsiY27eW981w+qXE2ma88YK+XLzJu9q73XoBbOxB+Zsfzrz/4k&#10;qY4mu0H+rjPTvnivRhHmVjza0rWPZ/B/jO4sPDccupTO2n6bD9sCxthjNjCgHtniu5svGuif2NN4&#10;q8N6JHp9uLUTujMWzIIxlI+BjLY3NnoevJrwn4eeLr3TPD9lrCwreeW0LSW0i7gVB5yPTgV6PPda&#10;pe28OnaNdWdn5Nu13Dp88gAnjBDLCM4xxub3JAPavFx2Fj7Ru1rt31087r9WaYbFSUbJ9vXys/0L&#10;PgvxX4i1ndbazpr64tys22wZXkaSRum3HzKRgY24I6V0194k+yXNv4R1LwlZxTTLItn4es5gBp8R&#10;XLNcTdfNdVAdvvKgcfKTtHO694r8VWnhqXX9P0RPCzXyhGaPMc15OT83l5wVj288DGe+ScZ+jyeG&#10;fB0DQXl/cXWu3lq1vIbXBjthIcP8x+9Jt44BAJPOeRw1KEay5lG3SybevfR2Vu616XWx3QxDg7Xv&#10;1u+3zV/lt1s9zpLv42eNfFuptPplhp+kWYlVo7HTbVY02rxGHI5k2rgc8HAyK6fxv8XvGuu6Vpvg&#10;XWL1Yy0Kz6oqwKrzOWOwu+NxJTBIyc5DEknC+cx+JvC/gq6kh0GaTUrqGQiO6urUJDHg/eCZJdvT&#10;dgDuprNXxPPf6i19dTu80rbpJHbJY+pJ5NdGHyvDSlGcaaSjqrrVv56/frc2lj8RFOLqNuWjs9Lf&#10;1203PX9I8Yx6Pai2s2/pz6V2Xg/RZvG4C3y7o2/hNeS/D6wvPFepQ29vu+9zX25+z18KNH8GaLb+&#10;JPEVqstwy50+1kAPGP8AWt7f3R369MZ8TiDH0ssouf2uh9FkuHli373wo5XQv2R/ht8LtHk+NXxO&#10;0qFm0+MyWGmycLJIfumQemT93uOvGQfl34p+P9Y+Ofjz+3tYmkkt47o3Hlr8pPl428DoqjAVegOP&#10;w9o/b2+N+ueMtat/hb4euf8ARYG8y82MPmbpzjr1xjuSB3r518ZXK+CvAl5oljMP7Wv7cpI6fehz&#10;6e/+BP08DJ44zGSWMxUuapPSC/lj/wAHf7jqx1XD05Sw9CPLTjrJ/wA0ui/T7zF8KXFx8T5/Flws&#10;WyPSp7ePT44V4aTbK8q9OeAOvU896+uP2OvAtp8UfgNr2t6zEseoWGpWsGns3SZI0zJu3cghZCxI&#10;4+Q8ZGa+TfgHDPoFr4n0S9jK2/8AbkN5b3PIZo3DwlemML5H/j9fXX7IXio+ENdtPhveo32W6dpJ&#10;E5JywkTj0wr8/Q+uariqVSnQnCjpyuLVuyim/v6+pOSxj7SE6mvMmnfu20vu1t5JHRXPim609ZNH&#10;vGAktfkyR98Y4b646++a5nxB4qBRk80fnWX+2vpHjPwn4ZuvGPw8uGjvLQ/aI1RA6yw5/eIQ3ccs&#10;B15HrXxpdftd/EWR5LfULtd2dpVYVVgffI616XD+HlmWDVaFuzXVMrNM0p4So6NRO/R9LH0t4z8T&#10;shbE3615b4r8YXKFzHO3+NeWXv7QfiHV/kGoT7sfddVH5YHP6VgX/j7VdQLefdzbt3+rZv8ACvtc&#10;LhvZL3kfG4zGRrS91nZ634pkutwaU5/3qwLrVZdpXz2VW/hDf59a5LWG1i8TMV8qd+N/P5tXN3mn&#10;6pvZm1UN7fNxXr0/ZtWseHU9o3qzv7nVIfs7Weo75Ldj/wAs5Nrp6lTyPYjFVLDX7HTtbjWw+ztp&#10;sjIs1vMuJUA6twOTgnkc4x6VwccN/CcPIW+jmmyCbf5jSzKy8qyynj3oqUYVFYzSlzbnol/4au7W&#10;wgsdI1VRaXUzPHceWRIykD5V6kEHK49veuk8D2EPjPwpcade27WzxqzQ215cEfaTv3FvUHIwFHXP&#10;tXn3hrx7qcVhJo2tX8lxBL90SH5kOQcg9ev616T4At/DvjLxBEfEeqRLGyx/vMFGDqMb8rjBI6+t&#10;eXiKVVQd3trc7MPT9+yW+lhuiafaxxy2t4mY13GL/ZPOD9M4rl/El7uuLqEDmK42k56/5wK6jxZY&#10;R6AI2tbjzo3U7WB5Zc9a5HxNLCdWkjAAV23ZHb5cgVpgab9pzPqbYuX7tIsaNOM89+B+Rrr/AAzd&#10;COSNSf4sVxGkzCNo5nG7awP1rqNAnHmZUDj36V61SN4s8tS2PePh/d/arFoy+Mx469K8A8d25t/F&#10;+qQgY23LYX8a9n+FmpKZVjJ64xluteW/Gux/s/4kX6bcCRtyjb1rnyn3MZOPl+Rnn37zBU5dn+aO&#10;NJwKj3Y7U6TINRkgcGvpj4iXxEgk7Zo8wZFRFsHGKN5LDFNMz5US7u+abn0NMEnHSlznk49Ku4uU&#10;HJFJ5h/v0hJxuI/+tRuH92gosLnuKdzjimA47U8E1mQxyk5yakTOeajXrzTlOOlAiYHHNPVj0qIN&#10;7U4N7U7gSKSRzTieeahDY7d6C+2nzAOaTJwDSF89TUe87uD/APXpC46CpbNaaPoz9ld9/gr5R925&#10;cfyr1y5TESq3/wCuvI/2VUK+BWlPT7U3WvWLycmLIHavlcw1rM/Rcj/3KJzPiVWQMue9eb+L4jKT&#10;mvRPEEpbLGvP/FL5c4FebH4j2pfCeY+JrXYhKD7rdK4LxnZfbk+zKf8AW8EV6X4kjHluStee6ww/&#10;teKEdmzXpYX3mkzycc/Z02zT+ECTQRro9sqLLECrSTL8oXPP6V0OuLC/izTXlM0m1VG6OTbJtJ6g&#10;4OCetU9D8OalZ3S6uUSOH/WfM2N3tU/h7T01TWLjUNbjmuPLkG1fMVcNnjnvxWFZ044qTi7ryOGj&#10;KpKhHmVm+5vXUOlWusQ3msaDeX9vZwjy4JNQxsRR952wTjPYYHaue8Y/Euzv/Ezap4ctFs41j8m1&#10;RfnaOMcZyR945zn/ABqbxdq1vctdWnh97qFvO23CSThhIuBxxjPPbHFc/o/hS4vHDSxMF91qsNg4&#10;VHzyW3r+Wx0zryprlX6Dre5munysbepJPWui8OaFf6nOqlWCk9O9TWvg1reLzpEVVUZLMcYr0r9m&#10;74bS/Frxe1hp0jLpWn/vNW1JVxHCo/hU92PYf0zjfGVKOEw8qk3ZJGuFUq9VQWrZ7R+yP8JLG0s/&#10;+E68TWv/ABLbVwIYm4N5NyQg/wBkfxH8ByePcvHfxJi0TwxeeILq42yshwc9OOAB6Y/lXG33iCxt&#10;4I9O0yKO10zTYRDZ26/dRB/NiTk9yTmvH/jF8TJNWLQT3LfY7VmVljbhmHVB6+59QR6ivxrM41c2&#10;x3NLq9F2Xb1fX/gH6Ng60cHhuSPRb933PO/GPiqe48U3nii8+eeTmFW/hJHXr2B492PWuNt/M1a9&#10;n8QaluaGx2yTbujMXXj8ifzqHU9eudSubu5kO5s4bavVzngewOB7YrQ8e2ieEvgzaxPJi71W+WST&#10;5eXRVcnnvg7f0r6ujRjh4wgt5WXy6/gebCTq803tFOXq+n4nYfDnw7aXPhe3vESMSXEM67mbA2n9&#10;507kMePf8q9A+FXiO503T7C8WT/T9JmIgO0AiME5jYnsQTg9Bk981m2eip4S8KaPpCp5ssFnbyN5&#10;X9/bkjJHqv8AnrUNjJFofjJ4rW4LW94x8vaejZ459z+jV8zjJ/XOftdtf15pn0dSh9VUPRJ/cvya&#10;PpnV5dJ+JWjQjVTtsdWt90bKv+oyWA49FOQRyeo65A/Pb9oX9mi+8B+OLvTLfTmEckhmhjdcYRuf&#10;lPce3XGOvb7B8CeK2tLaPR7u4IiuCZoeT8hJw6fTdhvqzVV/aV8CzfFP4cSa9o3l/wBuaEpaIL96&#10;5jX7yE/xDB9sAE84FcPD+YVslxyhf3JaeS7P9GcmaYWjmFG7XvR1/wA/80fn8/hG90x9vlll6bZE&#10;I/n1ovtIWSHDR7H7NXrGmTWPieBsKqXCf6yGZcn6EcZHv1+nQ17rwd4e1KQ272vk3H/PLdjdjupH&#10;BH6+oFfqtLMLu0lZnx8sujy3g9HseIXWnX6bkSZx7Muaz7rSr3G9iT74r13WfhvHFu8qSQfhn+lc&#10;nq3gvWYCxtJ0m7Fc4NelSrRlqjza2HlT6HBsJYeHG2prZopBiVR9a1L7SLqIlNQsWT3K8VTGlBW3&#10;wyfhXXdWPPe5Pa6DHqHyxvtk/hU10ngy3vNNufsl8h2/3vSuetJJrZ1b7uK7zwfrGma2FstRCpNg&#10;bZBXPWk4xvujqw6Upb6ljXbSU6Mkz5YIhK8/pXC+JrwTa+0kbcMq7ffgV6zd6CZ9NksgeDEdv9K8&#10;c1wMNWkWZSJI2AdSMYyM0sBKMr+QZhGVO1+praY52g57V0GiS8jJ69TXLaY7hevFdDo8mOcivUl8&#10;J5Vz1j4b3/l3EZz1bHWsH9pC08nxpDejpcWwP1Oam8CX4juEHuDtqb9oyPzl0rUBzmIqWz7f/Wrj&#10;wq9nmC87l5h+8yt+TR5VMQDyO9R5zwRin3BXdkmomJPINfSnw9T4hOKazYHFDE+pppJ9aDMeJNvJ&#10;pVfPeoc+9OUmqiBLnByfyp2R/eqIucfSjLVQFoetSD1FRI3GRTwazJkOzzxTlPtTBuzxTgcdqCSV&#10;WboDTtwzmoc9qcXoAez+tMZ9vJpvmce9NJ5oGh464zzS55qMEHn/ANCoJOOR196mRutEfTX7LKov&#10;w8iZv+ezk/nXpWoyIide1ea/s3/6N8M7XPG8sf1ruNXu/kO2vl8ZrWZ+hZP7uBh6GHr84+ZQa4Xx&#10;CN5Yg11WtSlw3NcjrUu3dmuC2p63Q4rxGdkMjfWvNtQLf24rn1616J4mlUxtzXnV+wOq78fx16mD&#10;j7yPHzKX7lnV2niWG2sfs99G8gHAAkIp3hW4uNaupI7eFY1Zuu3JrFYFk5FaXg2X7FqitG+DkV1V&#10;MHh4NzSPGwuKqVJKEmdlpfwzMNz9vdWdupZga1NUutC8L6b9o1CNfMUZjh6M3/1q05PiNonhPQ/t&#10;GpjfMVxFD/e+voK8a+IXxHbxFePKWDSP129FHoKinUlskevOjGMb8xpzav4p+J3iux8E+H0aW41C&#10;5WG2s4fugk9T7AcnPpX234I8H6H8Dvh7a/DjQJI/M8sS6pdL96WXHzZPpk8dP1NeHfsEfC1dBsr/&#10;AOOXiG0xOFNro5kHRj/rHGR2BC5HdnHVa7rxf8QZb28lS1uWVBJ++uAPvEH7i/1Pbp97JX4jiLHP&#10;FVvYQ+GO/nL/ACX5n0WUYX2NP2kt5fgv+D+Ro+OPGKzRNp+nzlSuTNIsmPKGOp9WI6Dt1PUA+G/E&#10;nxI18v2Gxk2RwqVhjXoGxjP+fT0rU8XeNRa20ixyqFXJPOSx9/fNcMlvd6xIpuZCPMYO3svavLwG&#10;D5Ze0mepXq81qcDS8CeG/t9sXkDCNZFCbe/rj69q2fifHear8S/DPhSCIutjJFiBsEAA7n/8dTn1&#10;x+NbWhWR0uHSbWKEqzXCttK56Dpn2FZui7vFH7QclxJKy/YbeRo2jwM4QRn8w596qVaUq8qvSMZN&#10;eux60MPGnRhS6ylFP03PT9QvxceLV0g4j+z2sI2lvck/jlv89s7xHAV0tZ7cFbizvNqtwGRB9w/k&#10;Acn1HvWXqGs/bPiHfzrIqs11jaG6AMRn8q2rrdPdXmixTpunhgk3SNtGWQDqD2KL198189KnKjKL&#10;8k/yv+Z62JqRrRl6tf5fkdFodzBd+Hob2HasikSQE8FZRnK59Ccg+xzXf/D7Xhq9xJZxyrGs0Xnw&#10;7m5DbcsOfcMuPevGvCGqnT7Kawlb5VmBbP8ACp64z6kV2Hw/8R3Gl+IIDeD5D5n2dnkwAd3zqR3G&#10;SWx/tHgivMxWHfLJL5f1/XU5I1eZxl955H8f/hJP4U+IMmseFovJF87SwoPurNnLQ56c9Ryc5561&#10;x0OpQa5YsL+1aO4iOJAOGjYHr68HvX1J8XPCK+NdBuLGVg1xHF5tsVXGJc5PJ5I7ZPvyMV80+M7F&#10;fl8WabF/pCP5OqRY+8w4yR2Pr719VlOO+tUIxm9Vpf8AL7/z9TxsVQ+r1JOPwvW35/d+RkXNzeRy&#10;ta3bGT+7Nt+97H/H/Jy9RtYZS2U2npWtIgvbdbuzb5Ou09f/ANf/AOqoZpreVFa9t2aPp5yfeSvp&#10;6OIdO1zyq1PmRyt5YSqSCoZf7rCsy78MaReFt1r5bf7PFdXf2ZDr9ilSZNwzIvp6Y7GnG3t4l3sF&#10;3epr1qeIUo3R5c6F9zgbrwJeQDfbzbl/uyL/AFpdMsJ9MuPNubFl2/xR8j612NzOFPlk/Ke9VzHb&#10;N9wc/wA635+aOpycnJLQ6PwhrNlqNotu0ytIq42t1NeYfGbQTovir+1Y4tsdyNsmK7axtI0KyMm1&#10;twIkXgir3irwi3jLw1NbOivNGm6GTPzAiuSjKOFxHNfR7nVWi8Vh+W2q2PJNH3uMFuK6HSh83Fc1&#10;pXnWs7Wk67Xjcq31Bro9OZ84/nX0H2TwTsvCV35M6OG79q6P4yQfb/AVnfBf9TL972/ya4vQrhUl&#10;C7u/9a9Eu7T/AISL4a3lgFVnjTctccn7PEQn2f5nROPtMLUp+R4fck9RUDNznNTXeUbYy/dP5VXY&#10;qe1fSdD4Op8YZJHSo8ndwacSBwajOB/OgzHc9qAxzn8qbnIzim7gTQBMGJOadh/7v6VCGweBS+Y/&#10;9/8AlWgF0ScYxinK/OM9KhU8dadnNZgWA47mlBB4qBXYcU4PignlJsmgmo9+RSb8HIoBRbHs3GM0&#10;hY9KZuo3NQbRhZDht+9TgTjrUYbjP86ch3EAnv0rKQ+XofUPwK/0b4caepXB8vJ/Oup1KbdHjNc5&#10;8MWS08C6bbnj/R1J59q07++XJXdkYr5zELmqNn3+X+7h4xMnVpB8xFcX4knIVsV1eqzBgQtcj4iT&#10;cDiuHaR6l7o4TxHdHY2TXCyN5upZ/wBqu38WReRAzj3rhbA+dqTFj9017GDXNI8PNJctNm6udgG7&#10;tUN3rEegxnUmYfu+R71ICSoOeOvNZvjDTjqOhTQxj5thr0GuaLPn8P7tRM5fxB8U9S8R325pzljj&#10;PoPSuv8Agp8ONW+J3jPT/D+l25kkurpI49y/LuPO5sfwqAXb0C+9eWeE/D9/qutLpdvEWkL4b/ZA&#10;6k+wr7y/ZL8A6V8FfhzJ8X9fhH23ULdrTw3bTKQ0in702OThyBzjiNCRw1eBnGNjl+HfL8T0R9jg&#10;cN9aqxvtuzvfiFe6T8OvDGnfCzwhtWHT7VUuZSw3KO7kDqzsdx6DLH1wfHvFHiQxswT7xztHp71p&#10;eL/EFzNJcXF1ch7iaUyXUioBvc9eP06nAAHQCuFu7l7iaS5cn5egz1NfC0aPNLmkfTyly+6ivdxP&#10;quoxwzK0u35vLPQn1PsPT35ra0HTYrm7+zR4+XDzyNxk9h/h7VlWcIsIWlmP76bk8fcXsK6fwrpc&#10;ljpb3c4O6TDEt/dxx/kV0158tP8AI6cDR5ql2vNm3JdKviSxh2H5WmZtvB+5jH4EfqarfAdbmTxb&#10;4k8S/Z1aJpEtmkZSQqbzuPbvsx6k+1ZeqakLbUWYzbTFbzIo9WKkdfz/ACrV+BZaLwnJMsDH7fet&#10;cSybiAMSrHj6cDr615taHs8FLzUV+LbPao1OfHR8rv8ABIgiv/L+I7gv/rGny3pyef6Vv3N2/wDw&#10;kO17n5JdPVfu9cAYGMn3/wDrc1xWpXKJ8R8GbazGYcY5+YYHbua3L3VA+qQyq5ULhWx7Dn+R/wA8&#10;1NajzSi1/KcvtvjT/mNrW79oL7+1R8yyNuk2qBlSeQF6d+nQcVvaNqEw1COK0YK3mR3NqSp2mRRk&#10;Ac9G6ZPr2rHvo4tY8NMPtTf6OzeWG2qNufu4B3eh9M5+pq6Jqy5tj9kWZoW2fvFyMLz/ACI/GvNl&#10;T9pTst1p/kVzctTyev8AmeyHxBC1na3sTtNbz24LGZNrIckndgkEkFunRvyrxv4u+FR4V8W/2sqB&#10;rHWmYXUa42F+M9BjJGGHfrXUXWpyWVk9pAVVGxJFuGOc/OvoB/Fg+tQ+J7VfiB4Dm0qJ919ax7rR&#10;TsG7YMqeNvUZUn39uc8DH6vJS6PR+nf5EYmXtLx6rb+vM8RuUfwtq5tJT/o0r/I3p/hTZnjtL77S&#10;R5lvIf3i4OMen1qv4jlW909bKQN8pPlseWH69Kq6PqLzWywXLbju2ueu7/P86+0px5oXe/X/ADPB&#10;lLllyr1X+Q7XtOGiXS3lizNazcpJ/dP90/09fwrOmuZ52f7Oucc4Zuv0rV0vVIo7htL1dTJau2yZ&#10;Txx2YenqD/8AXqr4m8MXnh26VraXzreZd1tcL0dT29j6j2rqo1HCSjJ69PP/AIJy1vei5RWnXy/4&#10;Bz93cXKnZcRsrEZG4EZFFpKdwV35/nXRaYLW/iFvf26yD+5Iv8j2NNvPAsu9p9Jk8yMf8smHzL/j&#10;XoQxtO/LPT8jieGqSXNHXyG6XdYUBl+Uiuq8PJmRREOG/hHvXM6Zp0cTBJifl4xXUaLMtqQYuorH&#10;ES00OnDxaep5r8Xvh9ceFvEra3a2x+x3jbty9FbuKytNTMXmYxXv09hp3i3TJNH1WFWjkXHP8J9a&#10;8W8b+Fb3wFqcmnXSsY+sMnZlr0Mtx3to+xn8S/FHn5lgfYy9tD4X+DG6VIPPzivVPhncC7WTTJRx&#10;PEU/MV49pN0GkVhXpvw2u/KvYpM/xDOa7MVH92zhoStUR5j8QdL/ALH8T3dkOizEj8awSfavQP2h&#10;9M+weMhdInyzx5/WvPSwJyK97C1PaYeMvI+Jx9P2OMnDswY4PWmn0xRk4600tzWxxhk44oz601mN&#10;NLUAPBHUCnbl9B/31UQbHU0vmn+8Kr1Atqx3daepJ4BqJTkcChT83P1NSBMHPan7xnNQB+OtKsoA&#10;6UFIn38YxRuzzmo9wo3DuaDZKw8k4pc1HuOcml3dsfrUgPyT3qazTzZVTP3nA6e9VywBrW8Gac+r&#10;+JdP09BnzbpO/bNZze7NKceaokfTGgRNZeHrOADbttlH6UXcoJ5NT36G1hhgUcKoH5VnXEvmdK8G&#10;fvao+3w/uxSKd+wIYg1zuqpvBBreu+QwFZOoQkjIFefU+I9Wj70TgvGNqzWsgC159o6bbmYsOd1e&#10;teJbDzLSQBf4a8sSI2+o3Ebj+OvSy2fNJo8PPKfLTTLqtxnPtTvKkukaJU/h+8egot4vN+8cKv3j&#10;XRfD7wRrnxJ8T2/hPw5br5kzbpJm+5BGPvSueygev0rqxeMhhabb6fgeVg8JLETSRqfswfALS/FH&#10;iK41LV/3Gh2R+0+IdTlbaCg5EKnsW6ccgZPXGfcPiB40n12+aZYvIsbVfJ0uzVdqwxKMD5ccMcfl&#10;gADHNS5n8M6J4Zt/h/4GjP8AYunyB5Lxm+bUbjvMw7jP3fTgjjbXJeJ9b6jdz6D+EV+c4zEVMdiO&#10;eXyX9df+GP0PC0Y4OhyrcyfEepGViqt+tU7OyeYwROPkGXnPr3x/SqszvdTrGTyz9fStK8kMNsFS&#10;P/WLyR6cf5/Gn8KSRrT9+V2R2kI1PVAGXO+T5vl6e9d5M9w8cNjZW658xfl2/MegHfOMCuX8K2sf&#10;25VB+aPLfN0PSuk8QXD6ToDTvMu7y0WJVxuJw3fHHJH1xXBipc1WMV8j6HAx9nQlN/P5HC+K9VWe&#10;/aWNY41XzA7LnEhwxB/ENj06V3XwustQ0/wjBeyxssMUNtFOqHhGc7ih9CxQkf7teH+M9ZuRrGk6&#10;PBd7WvNWihVW/jU8E/mUr3yLUX0zwjJYqYQYZF3KIz5h+6Tk9wCp9Px6LtmdOVPD04L7T/IxyurG&#10;tiKlR6WX5r/gHA+KJgni9tSQZ23LAF/QgHH04q/b3O7UoIpmB8xmO09ty4H61l+Pi0GqyGIp8upK&#10;rMjEjaVx1/Coob1o7m3lMn3ZPf1H+fxrVU+ejH0/Q4atTlxEl5novhq4SYNBPar+/gKq7ZBRvXHT&#10;259e1VobD7NJeWUsixyxsoiX67gx/D5fz9M1T069eG8+1Fd+2UHDE7SMnuDwOgPQ+lXNduTaeJmm&#10;thFGs8fyKpAQZUErzj6D3968aUZRqtLqr/dY7OaPIm+jt95uafOL/QlnLK1xGof7wyQF55HqO35U&#10;vgrxNFpuuxwzQqRI/lfONvOflb7w9+tUtA1P7Mhjt7iHEysWUK3Hrk4zjGO5+92yawtTlk0/U5EQ&#10;soZi0e31B6fyqaNOMqkoPqRipOMY1Ect8a9Gbwv44u7WH/VXTfarchgflfqOOgDhgB6Vw1lq1xaX&#10;zRagqqM9duMV7Z8crG28XfD638Yaem6bTHUSKqnHluFUjkZJDbW64wfy8K1K2uLg/bf4V+VuK+my&#10;yoq2HSlutH6o8TGLkrXj6o6/UdHW/wBPXVNOjLSMuZhnuM5/zx+PWtXwLrdlNbv4X8VRCS2m4VmO&#10;DE3Zh6YrG8IavstUtpk3RuvzY6/09D+VXrzTYJZmkspN8iDcn978aKnvRdKfyfY0j7slVh813E8S&#10;eE7jw9fNBu3L1jk9R2qGx11rWVY7xWztxkHnNdHpl4nirQ/7G1Hct1CpNrJtyT/se+e3v+NchfxM&#10;k7xSxbWViG3dvanQm6l6dTdf1cyxFP2dp09n+HkdNaWmkeIYzG0qrJzsuFX5s+jDuKp/Z7rSp/Ju&#10;0xz8rdmrIsdTl0+ZWjfafUdDXR2Or2WsstvqI+9xj39c9jV/vcP5x/IVOdOto9Jfn6mhpWqFCu0/&#10;SpPH/hK0+I3hiSyWNVuo13W8mOQ3pVO70i40kLcwkzQH+IdU9m/x6GtXw9qqxTqzGhSs1VpPVbHV&#10;CKlF0qq0Z8+2cFzpWoSWF8jRzQyFHjbsRXovw+vGe5jGduGqf9oTwGltfw+OtLh/d3BCXm3s3Zvx&#10;rC8G3nkTId9fWUcRHGYVVF8/J9T5Ovh5YTFOnLpt5o3v2mtLMuk2GvQJnBCu34Y/p+teMFueK+iv&#10;Gump4x+G1xa7d0kMZKH/AD7gV85sGQlG+VlOCK9PKqnNh+T+V2PlOIKLp45T6SQu7jOaa7c8CkL8&#10;Ypm8A5zXpniDmJ9aYxwelIx7imsR+dADixHNHmt/cqMt6Ub5P84pgXsgg4FAYdVGaj3cdaA2en60&#10;MCRTzzTgfWowe9CnByaQ0TA+9OU+9RgkdDTvfNB0x2JAw7etLnjOaj6cZpc8YJoCw7dk4B5Nekfs&#10;2eHzrfxEju2iLR2UTOWxwD2rzeEEvk19Cfsm+GxbeHLzxFMp3XUuxG/2RXDipctJndllL2uJS+f3&#10;HfeIVXd0rnZ3w/FdJ4iQsrEfnXLjJmKkV4/N0PsPZ2swliMi4qnfWg25NarKEi3+lZdzdtPJha8+&#10;vzXPTw9rGJqtrm3kBHVTXjusxeTrlwoH8Ve1a1Iq2rDvtrxvxaFi16Rs/e56V0ZbU5Kzv2POzynz&#10;YdW7oLKG6v7uHS9Nt2lmmkCQxr1djX0H4I0Gw+H3hRvB+jXCNeXSq3iLUVAbzCOfs6n+4vcfxck9&#10;ePPvg/4GvNIiXxPf2y/bbyMrYK7DNvEcgykddx5A9gcnqp7bUdQhs4FsrNQqRLg7Mc+teHnGL+sV&#10;PZRei383/wAD8zoyfDfV6ftZrV7eg7XdahiTyrcfKq4XbnBrjdSvZbidk3fxZareragSCc/Mfu1m&#10;Rx/OoY5Zmya82nBR1PYlJyLGm2/mTl2P+yv41Y1F2+07UHOccf59Kt6NZ7bSbVJFysXC7u7HoOv+&#10;cVRt71GdmMO5d3y8nrUxlzTbXQ7KUOWmr6XOq+H2mNLaTajI37tJF3SSZ6Af/X6d+Kr/ABBuNsTO&#10;1wzBo8DPYZOBz04x0/xrc8OCGPSIdJWVYmlYPISDtVgvGT69MDHX6CuN+Jmr2ipNHa5KyXD/AGdh&#10;x8mflbGeMjHHtXn0L18dc9vENUMCl5HkmrtLr3xj8M6SZV2w3X2syfxHaS5U/hCP++q+ivEviJLz&#10;w/Z6Zb2aRJDFOyssoIJaReOB2IcjuA2OwJ+dfhnpieK/j7NO7+X9htZXj24OdqiIn/vkk17p4hit&#10;rPRxCl0XdI496t/tlyMA5OCoRuuM9MCvYziNOWIoQ6xSf33PKyuVSOHrS/m0+6xzPxAlMmmy3hZC&#10;9wI5MRrxH82McfT0rMN8Ht7S7G35gSUz0PFbXj47fDUVwgXmxONqlSMDI4P14P8AOuPsrktaJGzL&#10;8jY59MVOHjzUV5N/5HNjJctb1SPT4JfOsILiHdzbhlVT0YZycY9B+vsKsahe+VLZ3aptyqod3Pba&#10;eO3B/rWL4UvlvdC8uQ75LW43smONhAzn15H1/OtTWEmutKCQo37mOPyzt6cDBz/KvIqQ5a3K+7O/&#10;m5qN12Rdt78fu2e7V/ssh2rJGe7cjgcnOT7j0NHjJzeZvYuVVQY2WPauVA4Az/j1+lUdM1Bun2xd&#10;0m5GWOPDFsE9DjIPX656cA27q/F/pqhrlj5XyxrIwBC88Y6+nbtisuTkqqSKqSVSnyv+rGp8OdTt&#10;9X0a+8Nam5a2miMTqZNoWOTjA/E4zkV4/rWgvoU97pd1bZmtZniYKDtyrYJ+n9Me9dt4b1NfDniu&#10;Gfy0ZdwCiTAXax468DBBAz3x0qT4w2oGu2/iS1dVh1K3XzFdgW+0IoU4yOFK7QMZ9+xrvw8nRxVl&#10;tNX+a/pnly9+mr7x0+TPPtGki+zrzt2gqT6c5H6/zrb+1+Vpv2qNtjI/7zjke36fy/Hm3dLa6ePf&#10;tjcn8DV/StRY4jnbdnPynsRjn8h+NepUjf3jOMvsnQ6HexXFzG8A+6wZtpwyn1rW8deGor6yTXNM&#10;QZZf3y4xznrj/IrhZbm4s7smJ8bvmUrwD/nH0rrfBvi+W6tTpuoXIkBX5S3X/wDVXHiKVSnJVafT&#10;p5GlKpCadKZyUzmNzHOmFXt6U63u5beTeH+X61ua3Y2s05trmP7rfKyEDcKwpNOns5vLYNj+GvRp&#10;Vo1Y6nn1KMqctDqfDfjwRMsF+3baJMdvQ+orornQre5t11fw1KvrJCG/9B/wNea/ZQU4bDVsaB4h&#10;1PQZFaO5O3srcg+x9q5a2HlGXPRdn26M7sLiL+5VV136o7wx2niXw5caDqMfyvGVdXGCDXjJ0678&#10;Ma3Jpl2PmifCnH3l7GvWdI1yx15z5TNDNtyB1K+3+0v6j888v8WPD8yKmtiMb4ztkKr95fX9f1r0&#10;cnxcYVnSlpfp5+RzZtQ9rTVWOtuvkavgjWY5YvskrgxzR7W57Y614n8UvDz+GvGl1a7NscreZH+J&#10;5/WvQfCuptbzLIr9+9QfH7QV1bQ7fxXar88PE20dun+FfS4KfscXbpL8z47OMP8AWcEpdY/keRsc&#10;cCmNSs24VGx5r6A+Ls0OzimZ45FDPzyaYx7BqAFZsdGpvmr/AH6TqeGpu4/89BQBe3AmnA44BqPI&#10;6596FbPFVICTPGP6U7fhuDUe4A8Ubj1B9qkCdH5wTTwxx1qurHsfwp6MQ3WkzaEiYsKUnj8KjDet&#10;KD2qTYlg3McL97oK+t/hNo83hr4eafYlNrfZwz/U18ufD/R5Nf8AF+naYF3CS6XcB/dBya+xBEsG&#10;nR28f3Y4wF+gFeXjqmyPeyOi5XmYesakHVlxWPCFuLjcBV7WoiXIRqr2Fq8CNdSHpXlRtzn1Evdp&#10;6jdU8uNfKU8nrWTdLFFyDTdQv557hnGevFULi7cg72rPEL3jbDytHUq61cKIGBb2rjtF8KR674tT&#10;U71PMhhb5IgPvsO59AP59j0OtrV881x9kzy7YHtmuv8ACulW2i6YjzK3nSRndGW4X0x/n8+3l4mt&#10;LD07R3ZtOnHEy5ZbLcszeXpVjuJXzpOZO+OP0A7c9Kw76coGEjn/ACKs6veAlmf73v2rF1G8eX93&#10;n736V5EYyN3bZDHCTSM8nyqvf1PpTbWB5mV8cs33f6UybcgW2j/ixu9zWzocH2BW1SWPcI8hSw4J&#10;/wA5/WlUk4xub0aftKliLxFqFvp9nFocMg2rzM2Rln74/D9KTwxpv2+7VzNHGI/3gEnBYDk+/wCA&#10;rIu1m1O+Y7QXkk3bh29q7j4c6CtzqFvHcoqq0qDzC2cAkAjHucVjXlHD4Znq4Sm8RiEraGlqEEcW&#10;hLfsD5zSYRR8u1cDHseScD0U5wMY8n+IWpm2SaYbnFvGzqrd8DOD+X616z8QNTkso/sQi8toIAk3&#10;zZ+ckuDx7NgD0Jx1rwH4oal51hcb52PmMsanPU5yf/HQaMlpupLmZedVI048qG/s5W1vb+MbzxDN&#10;KyNbwwxfu/vbXZiSPRgUXHavV/Gr3ttq2pWt1chpI7gW7BWPJiBBPXvv9vbA4rzP9nNbYTz3ks4T&#10;7TqCwyMzABAgVgc9vvHJ7Cu1vbpr2ObVGOFurqR4o9xbYudoXJ5/h+tehjoylmN+iSX9fczgwcuX&#10;Lrebf9feiz4ltYrzwbaqodW8lo3dunzFsYHUdPx/DFcBY3UsjI+5fnRSvzdMfL+fFegakHPhONlD&#10;KrTIsjc4YjzcE89snt3P4+bRhbab7OrlljkkRfoDx/WjC/DJebMMdvGXkjt/A1+0esfYju/0pfJY&#10;KwGcjjrwMNg/h+fWSxNE8mnXDM3mQ4kXcRhhgj8R1/D8a830+7aK8gUNn94v4V6S1yL8yagY1jWR&#10;RLuVum4A4yPTJ9wa8/HU3GopLqdGDnzUnHs/wKFrJHb3f2e3kZmVSvb5ieD1+ox1xuq1DcksVRmX&#10;zCRJGvOByfmb2x0H/wCug8V1NN5QibgfL5ffrwMDuD+PNNe8VtQbfIPmGVZo93vnaB64PpgVi48x&#10;pzNIZrcY+W5DKOzH69PyOK6DUy3jb4XXAadmnsVW7jIXGx4xhxgdSVJAz3/TF10C8VnO4q0Xys2B&#10;29Ow446074b6+9pqUumvIzRzLuWJeQXGQc9/X1xn3NacrlRUlvFpo45tQr2ez0OAluIbsFio3MM/&#10;iMc0lrcvDdLLIevzf0rS8SaVH4c1/UPD8lruWNt9i3PyofmXk9QBx9QawHmlcq+PljfsOx6/rXs0&#10;+WpG62/zORNxlZ7o2nt5L3kyt5aru3Bfuj/HP5+1QW00tnc5Vjw2Dg8VPpUzGNgFRt3y7TjJz9fc&#10;dugrPupvs8+8dz/n/P8AjSinK8SqttJo7wIurafHK5HmKuY27/T6f15qMW6Xdo0M4OVOPmYZHtVD&#10;wfrscsQtZBljwtXdSQwS/alX5W56Z5rzeWVOo4fcdcXGcblW40aW3O6JC0Z/vdf/AK/4VTvXitlx&#10;+fNbttcR3tuYM7X4x2NZ+t6O07YhkWNmXo33W966KVf3uWZnUp8sW4lHStQuLS5jmgkKlGzG2f0r&#10;uk1mG8DW99apNbzdUkXcp/CvOYbS4trj7MwwwONvXP0r0Hwtp1wNMjubxfuqQv8As/Wt8RSpyakc&#10;9GtUhdFK8+HOn3cTXng+VlZctJp8jZJ94z3+h5qE2S6xolz4fv4f9ZGy7WH3Wx6VNr11e+HtSj1W&#10;0fbGzfMq/wA/Y1uW13pvjOD+1LZlj1CMfPzgSj0Pv/n6ddHGVsOo+1d49JdV6915nPXw1HERkoKz&#10;6x6P07PyPlnU7J9K1GbTZvvQyFWqq5+bJPHua7T466INH8aySpFsW4XcV9DXEsQV+/8AlX39Coq1&#10;GM11R+X4in7GtKm+jBiMZzTGYHqaRmX0pjEjv/8AWrU5ZDmYYpNw/vVGxGc5oyaqxJfDYPIpd4HP&#10;+RUe4kU4HnjFSBIHI+YGlzjkioxzzn9KcvTigrlY/dzkGnDgYqPjPBp24jH59KCookDcYLU5Tjmo&#10;VbsB+dSKS3A+XtUvTU26Hpn7MGirqPj/APtB0+Wzty30Y19MTyAQ4FeJ/sq6S0GkXussn+ulCKx9&#10;B/8AXr2KYt5WDXz2Oleqz7XJaShhV5mTeW/m3GQO9N1KPy7PyUH3utXWiUNvJ5qG7wUzurzoT5ZX&#10;PdlT5o2OWvbLy1Z9tYWoqY4WZua6TX7lVj2qK5q4trjW7yPSrcgGRvmPoKmtUUY3ZNOGtkV/CXhV&#10;tYuptd1OD9xHGxhDdGI7/pj2P4VsLdmcmRsYVdqr2CjtWtrYtdB0xdJ07j92Vb8v/rVyFxqD2dvI&#10;M4JHf1rwqk5Vpcz+Xkjo0hLlXTcqarqDSzsgc4Eh79aqpLvzMx6dKrGT7S5Ln3OMd6V5jkIo+VeD&#10;7+1Eo9CIy94tWiXFxdIsAzI7Y/Emui8SSLptnFpe7DYYbVY/3QNxz/kcjjiqHhS2s1kOpajP5MUS&#10;sVYKGywGcYyPx9s9ehw9d8TXWo6i8m/5d2F9duOP0/lXNyutWSW0T1aXLRw/M95fkaOk2hmvYobV&#10;vvyKrSN0UZxmu+0mxRdPkv7a6VJrcZjj3Y+UD1xxzjFcR4MRJL1ZnG9lU7B6Ejg8dT1rrop/7Ms9&#10;g+Xz7dWdmTDBVdgcH3I7Z4H4Vx47mlLlR6+XqNOHO0Y3jbVt1lBCpdYxGC25QNzc/Nj8QB7DFeG/&#10;FDUJPJgiVgVmlkdvqBgf+hGvUvHesJcfaJV2oij92o7DPH+NeJ/Ee8E2urax9IogvDZ55bP64/Cv&#10;eyejy2PCzatzSsdt8FrI3Phqzi00xwy3FxKXkmkCqzhmUAseFJCgAkgZ5JA5rtJLnGh6bb5X/VyM&#10;xU9czOOfyri/CCQW/hTTVtcor2sco2qOGYByfxJ/WuhivJ5obVvMaSTDsd/OQZG/XPNPEx5sVzef&#10;+YsPLlocvkv0OhkhefwmfmZvLkyvAwpyOv8An069R59qJB1yYD7izJn5epZcV3sFxLJ4YmidV+Vi&#10;RIF6Z2cE/h0NcFrZePX3W3iZi0IcqozlskZ4/CufDXUpp93+g8ZrTi/QtyM8RRd2Dz82emK9C8L3&#10;Ul5otsAm3y4zG42glu4J/wC+u3p7V5zqEivMtxEp2uqup9eP8a6vwPfiRprYOfmhBjjz99gRwBn0&#10;J/CssZDmopkYGpy1nHual0sSzrJBOrb2KtuQjjtnr+mf5VBe2wifdFKxZmIj2x8DvznGPX8O1Jqc&#10;yQSNJbBdq4bLDr/+sUl86fY4b2Xy2P8AD50m70xxnpz9OD61xxWx0ya1Qsc8kavHNH5mwHey47r6&#10;j+HvzWY1/caHrsd9EWVoZA/yt07du/StS08iCVUK27eYvzMpOCMnjGecjj/AisfWEBkaRWBXP8I6&#10;D/P8q3o8vM0cdfmlTubnxcghuLXTfGmn7T5KrFNtz90/Mo54wDuHYncK4+SCxlCvHJ8sjFmBGNv/&#10;ANbmu68NLB4s8A3nh25kj8zb5UUcjH5XHzK2OvDKPUHvXnul3Nqu6xug0ZXg5U7g3f8AXtW+GvGE&#10;qf8AK/wexlKSclPv+ZNYTLY3DeYu5o2OPwqvrt8rkQxk/vMtnbjPP6//AFqbqLiC4jcSbm6N8xPI&#10;OAfx61JZmCS4EssaD5SPmHTA69K60uWXMVL3o8pHo99cWTrJA5VkbNd5o2q2fiSy8tVVZlH7yPd+&#10;orzdC6XWGDD2Fbmhvc2cq3UEmxkOQ3es8VQjUV1v0Io1XTlZ7HTW6SabefJzt42/0rorXw+NQMc5&#10;iVU25zIu3P8Aj/8AqrJkvLfUrRdTtYlWaMfv4+v4j2/l+WdzTNTMunrNeT428IGHXp+Q/P8ArXkV&#10;JTcb9dj0aPLzNdNyKXRY7LcbOIyfNht6857Y/Op9IlWGB4zOdpHC+tD6pxncrN/dZen09vfrVix0&#10;9bsKsvysx/dlvpx/9eqjWnTjZjnRjUlpuZ+v2w1KyZdmeM/NXPaHeT6VeLLGdqhsY3V1lxbTwq0c&#10;4Uhcr5e7nd6VyGrp9i1DCN8jc/NXqYStGtFwfU8vE0ZUmpDvi54O034jaTHcJKtvqMK/6LPn5JP9&#10;hvY9j2+leA6jZ3ulXsumajbtFPDIVkjfqpr6CudSWKwWW4G5F+8PauX+JPgKHxnpS6nopWS+t4/3&#10;DKcNMn/PNvf0P4fT3srx0svkqVV/u3s/5X/l+W58rnOX/XL1Ka99b+f/AAfzPHXJ7moz16VJJHJB&#10;I0MsbI6NtZWGCp9MVG3qK+yVmfEu6lZgMU3d/tf+PUZop2uBczzxTs+g/wDr1GHYnr+VAJ6VB0RS&#10;6EmQRUgbPU1CGOMGnZ6EGgrlJNwHQ0oYk81Hk0u49MUBykiuM81JESzYFQhuM5qxYIZLmOJc7mYD&#10;86mXwgo+8kfTfwK01dJ8AWK7cNIPMYH35rtXum8vBNc/4Ng+xaBa2wH3YFH04rTmnwmM/jXzOI96&#10;TZ+gZfHlpRXkStOWO7PFVb66IXZu/hpGucDGayNW1LyOCP1rzz1r+4ZevXzESYb/AHcd60fClla6&#10;do/9v3aDzpOId2fTk/049KybW3OtagI1Usu7a23t6/pkVoa/qqs8djb8RxDYuDwAO9ebiqntJezW&#10;y3Kj+7jzdWUdZv3lSa7mb733a47VroSOqevvW14kvo0tvJ3ey1zLN5h3g/rWKRj3Jt5ji5PU0WqG&#10;5kEcan5m7Cq9zOM4VOhx6596uaP5skmZFYIq5eTb+g/zxUy0jc0pR56iRo6k7WelrBE371o/mUn7&#10;oPf/AD0rAt4Be3SwxofMZwFVe+en61Y1a+meZvMdizA9OSKb4btGOqxSm6khk3Aq8anIOevb9amn&#10;H2dNtnoN+0qxivQ7rQNNvbLSY5Z7LyFmAEeBg4GQDzk5Oc/j+FJrlyPs8V+iZV13SM78u2MkYHoW&#10;P6dD1s2WtTppH2GMSSq8ZgjEkhUKu4bGGD1DR5Ocj8s1zfiqd7WOO0+0KzbfmdfT0478V5dOnKrW&#10;u+57VapGnRtHt+Jy3izU3mRvMk79FHSvGdbu/tGsNcsNu6RiR6V6R441KOG2kdhu+Xa3zeuASK86&#10;0yHz/FNjZSp/rL6JHVh2LgEV9jl9Pkg2fI4up7Sqke52uh+HtL8OPLHdK0drbqkcflkFOgAHByAN&#10;3pjAOT0ptp5enwW8IXdvs4pdzdcOA5H4bqi1a6srfQ1tbYsklyY42eRgQPmJY4HOM7DyP6Uuoajb&#10;pfrbTReUy20asg6JhANv4f0ryI87qPm13/Q9R8kYq2m36/8AANvSTF/Yd5KGxhSM9ckr069wDXD+&#10;IpYLXVba/KcjPzEHsQR/Wut0hI7vT7iAXDMQCUVT/sHk8eu30/UEch4xmUWsIV9u6ZQWPbhqKMbV&#10;5f10MsRK+HX9dR0y+XaRqrlvLkZM464Pp271qeFtQmttatZAyjcwjLMvGCNp/Q1lSqVjuF8wttuN&#10;4bnvzj9as6cI5woMhV+ijHU56VdRc1Oxxwk41U0ddqSNKVUfeZsNz0qHe8UO91XC8fNzjjGP8O9X&#10;LzfFbb3VVE0ayx7eC2R+mM+1Zt1cyxfIV/dBQAPvduh4x149cV51O8lY9KpaMrkh1AmFkEjMVwql&#10;lHTqcce386hu5Y54F/3Odx5P6cf5+lV5bgMfIUn5VOG3f57DH+eHW3zERSuVyoLbiRgdsevatlHl&#10;1OTn5nYteAtTbTNf+ySn5bjAOGx8w6dj3wayPiVpqeHfHU0rqYoL/wD0iJipOGP3gc9y2WIzwGFR&#10;Xk81rdx38Q2mNwfy7flW38UrOHxH4Gt/EEQZpLUq+1m3nYwCuBjtkbsEfKFH1O0fdrRn/No/0OX7&#10;EorpqjjL+WSK5AUboZ1EkT7ep6H8j/Or+mxvdW7Rsx9CM+mao6NfSS2MljGEct80YZRlGHPBqzpt&#10;55mfLfhz8yjv/nmuuadrdiqMlIlvfLgmDfxN975s5NS215I+Nvy8YqO8jVCAv8X86gW42bWH/wCu&#10;nH3okz0kdJo2qfYXwWHP8Vb7TPGirExbPK8+uOv+f05rh7S5RsDftbj71dhoerJeWv2G8cFo1zHJ&#10;02/4/wCfSvNxVNxakl6nVhZ7pmtp7B7jfO4Zgcbc9enfrWp/azE/ZIGxtz+GR16fXr+lc7Z7orpk&#10;nAG0YXcDtPfH480661TyY32tiTb/ABY+bFcMqfPLQ7o1OWJ02kxLd20kUc+5o1Ib2B4yK5/xxpwj&#10;aOSGLbtX1/z7VH4Q1t2v2jeQKJFIYbvQCtTV7+3nxA53FV43Y9a0w8qlHGXZNZU62FOVuQZNPeHH&#10;VejVzdhrl3p0mY5Su04K9q7AQxTZ2RHuD7isC98GRu7SRzsPmzx29q+kpYihOPLUPl8VQq83NA5r&#10;4heE4PGat4l8PxKmpKmb2zX/AJecfxr/ALXqO49+vm5bBww/CvZR4audNt5LkTEGHLrhuRgVw/j3&#10;RrTUrZvFWj24SRTjUoFxjJ6Sge564789zXuZXjFH9y3eOyfby9O33dj5XNsC3++taW7Xfz9e/wB/&#10;c5AjAziignIyBTce619F6nz5MsmOc04Px1/WocnNSIy5OCaJGtNvYkDkdqerA1ECcYxTgxIzipNi&#10;TOetKrjPWo9xA5FKpHSgZIpB7VqeGI/P8Q2MIP3rhB+tZSHLVv8Aw7gM3jjTokX/AJeBWdX4TSjH&#10;mqI+oNMlEVosanpgVJc3BXmqlhKPJ2mn3EoxXzdY+9wvwjZLsIhO7A9WrB1u98wqB95vug+3Wrmq&#10;XmxQN6/LyeelUdGtv7Qu/t9yhK7fl3dCueP169uD7V5OIqezj5s9On72+xqaZbroWjm6k+WSYD5V&#10;+nA+oB9vYVjmYSu1ySM5IBzU3iPUfOuVsoPuLwPy61k3t15fyE8KO1ebGPu37iqT5pGT4guhLeCE&#10;PwvHFZNzMkTAevOGPSprqRpZmlJJ+b5azbk5lAYhR61pGJki5AEljeV5Au04zWtY3f2fTNh2p8oJ&#10;O0ZrH0qzNxfKhclFYHbU2sSG3PlqVxjt39qyklKVjqw/7uLmUtSvmNx58Q/i+X2/+vXR+F2ngkMH&#10;kIdsLbXPO0sOT/3zXOWEK3N3kDcqfMV9a63QLeO1sYrlirMy7towM57f98849anE2VPlO3Apyqc9&#10;zU1GexVoC1xtjhZg0MbHcDubgHpwM4P0+tcf4gvCz7Ubaiknr2rY124ChUiP8Klpct82Bjqf88Vx&#10;2t3ZZWcE5ZvXNRg6XU1x1bocj44u/NURP0c5/If/AF65bwzJnxnproM/8TKDGf8Arota3i67aWcg&#10;bvlXPzeuazPh+i3HjqxSQZxMz/iqM38xX1NCPLh2/JnzspXrI9Q1S9Mly0nlN+7jYrjPXacfjk/5&#10;75+q635+vXU5bO6RuD6Z4qxeXiAzFs/LDIWLdeFY5/z7VzlpcJc6k3bcxNedGn7zZ1uo+VLzOy8H&#10;avcpP88uI5G298DPr/nt2qv4wWGKzuFA3LHJhCykfx4781D4bJFs5A4WQdD3x1qz4sjR/tgZeMM+&#10;30bG4frWMo2rJl8zdFohtslZctuMsEbrt/3QOffIpFl8uNVi7H+tNs5t8dpOu/LWnl/MwOdoHp+N&#10;Nt5Cm6MMW2swxWdt/wCvIwZ2mmatdajoNsc/6oNGx24LHO4Y/OqOps7QeT3Df6vb93mn+FLmebTW&#10;sc4jikDqB2yOT9PlFRX7KfMjfO7zPveg9O1cKio1GrdTvlLmpxd+hXEqyXOFBzuxnv27VOLlEuml&#10;fnzMl+xGc9TVJGVm3AhcN8rbf6VJIwZMZb5clVx1/wAP/rVrbWxx81pMNRUvEyBB8p52qfyrf8HP&#10;Dq3h2TTr9vMRVa3k3SYG1xjHY+p4rAJSUhz1ZD/tZ79O3FTeCb9bTXm0+WVY45/lLSZ2p/tHAPQH&#10;sCeKbi5U2vmTL3ZKXyOLaK70bUpLJpQJbadkLLnBIOM/Q/1rZvJRI0WpxIq7sF3VeC/qfTPQ+uPe&#10;p/ivphsvEMOsR/dvrfLNk/M6fKSPbG38QazdIkvLa2kJIMbDZJEzjLZ9Pw/I4ruUva01P+vMwp/u&#10;6jibUsUMsSzqwVWXOPT/ACR/+qs2YiM7SF69mqXQdQ+0wtpsw3MnMbNxj1H9aZqMFuhzMGXjPB7Y&#10;9P8AJ/rFO8ZWZ11OWUeZCW842kAnPrW9oGqQCSMSn7rfeHRa5iJ4kdhGd2fbpUyXckbYV1b/AGRn&#10;j61dSmqkbMyjLl1R6HrDJBZf2hYzb1Kgqy4/dn0xXKXmuSojR/e5JaTd1Oa1PB2sSXcLafPGzKwx&#10;gc4/+t2rF8UW0VjeMYf9WePoc9K8/D0+So6cjetU5oKSJNL1yZbqKYv91xwp/wA9q3tR1N/tiSNJ&#10;zs/rXErKiL5iH7x7Vu3GoxT21rMW2lo8Z9CP5V0VKMfaJpGEar5GjoYtRBhyFzVK4uJVkLrM359K&#10;pWV7MY2jB+Xru9qJ7lwcg87e1bU6djlrO5NczST2kp8wt8hBDfSuLtp/ImzJCskbZWSN+jqeoPsa&#10;6C7uwbSZNx+4RXL3DSbMoPu16uFp+613PExkuaxzfi3Q49E1TFo261nXzLZuThe6n3B4/KsvzB7/&#10;APfVddf2g8QaFNahFNxaZmgx1Zf4l6egz+Fcjivp8HWdSlaW60f+Z8risPy1W47MduzxinBsVGDi&#10;lB4yK6mcsSYOOpHvTg4zgVEDz0pykkdak3TJN/pijPrUeSeopw55oLJoDnkmur+ESNP48tMj7is3&#10;6VylvwCcflXZfBIAeNll2cLbtWNb4WbYdXqr1Pf7KbZFndUV/feUpyahhuQINyCszWNTC7YUJZ2b&#10;gV8/WtHVn3GF+Eivrs3beVv6H5uSD7VrLdrZac0iJtZlyOnH5eg4rF0iFbi7Bb5lhO9vlH3uOM4/&#10;zx3qTXNSkJ+zwtt3H1r5+rerO56XtOWPKRmcsz3DH2WsXXbxERkD/M3HXpU896qgxhjjPI/rWFql&#10;w0s7bh0/2vYVPLrqZ8w6e6UJgt0HaqmUmlAK/wAR49PxqI46sce1WrKOG7KwI+04w2GxgVElylRX&#10;MaGnXC6TD/aAYbmGY/cYOP15rF1DUGuJ2mfPzc8nrV7Xbggra7vljGBisW7fzHUR+nYU6MLvmZ0V&#10;JWSgjW8NRiY7g58xnAAC5+XJz/T8q6+5Mdt9ngMSg/ebcOBuUDHtjH61z2gxtYswkk3rCoRGjxy2&#10;7OQfX86vXNzI/wDpoLpGeeTyRkf/AF65ay9pU9D0aEvZ0bFPxNrRabAuDJ8uP8cVyOr3b4bc4rQ1&#10;iRXn3fKem7k/nWDr9y6ROEfBwdua9HD01GKSPNr1XOTbOS8QTLmSUT7lb/b6d+np0qL4ZwXE/jCK&#10;6gfi3hlkbnsVKfzcVH4mkARVX7vzbSecjpnP4HA7Vd+DkMt14luhCm7y9Ndj/wB/Yh/Ovb+HCyfk&#10;ectayR3FultNcMl2gZWjbcp7g8Y49ifzrkLa4lt73y5fkeN9si9wRwa6bzPLu33fwggKO3SuPvXZ&#10;Naut+f8Aj4fGfdia4aceaTOiXwo7HwhfNLeTWxfK7N/X0P8A9etnxOyXl9cLG/EgKh2HXIxk1zfw&#10;/tmuLydkPy/Z9ud3ckEf+gmtrVJCL07ePlXcPcVz1Y/vF/XY0jK9P+vMq6FdSHSbZd3y+afwxuH9&#10;am+WO7mAPG7J/LrVLQZ3GgtDFHuYfNwvIIcHNT3Lstxv2c7Kx5ffZj9lG14R1Bl1Nrck7pIyFbPT&#10;v/Sr96ZBbySFf9Ydqr0zz+VYnh3y4b2Kd32/vFycds8/pWtrjosihDhZF3qfT2+tctSP7066cv3G&#10;vQoJJuO0luf8/wCNTySI8SxM4OT04GR61V81XuPMACqONuDj/wDVilkkO7Ck+gbdjFVy3MJaEscw&#10;L75fmy2dpOO/X3qveSvb3S3kYA2vlRjp/nmgXBjk2ogHPXn8qdqCKbYhHX5Tx7n61UfdkhS96DRu&#10;eOY28ReBf7UihYGBvPjbPXHEgzjGApzgd68/trsygYYnHIIPvXceBbyO8tZtJumDLnGxk3ZBB4/W&#10;vPdTiutG1WfSZlbdbzMmduCw7H8Rg/Q10YaPK5U+2qOapK6UzYa6eC5h1J4sMxxJ/tEVc1IqW81e&#10;Y5FBj+bjHsKx7XUGaL7PKvmRyYGPQ9iKvaVN9thOlSzL5iEtDvOPwrSUeV37fkdNCXOuUqTXgjch&#10;F70sc+2UFG29+lVb0PHcbGHPpTUkYH5zz/DzWnKRJ2Z02iarNb3K3MLsrLzuXqK6rVdL07xhp76l&#10;bZhulQGfa3yzf7WOx9fzrzezu3ilUA85xXVeGPEr6Y/2e4XdbycSDrjPcfzx3rjxGHl/Ehuv6sUq&#10;0fhexh3lpNYXDWjtt2nGGFXhFPLpIkVsiJucd8j/AOtWj4x0QlVmtgJNy7ozjGV/z/ng1laPcOum&#10;yWjcbm/i/wA+tbU5e0pqSOd+7KxY0u9liby2H/1qvzXaLDwwyOg9a5yLUZYLhgxG7cOK1Le8W6iM&#10;g/UVty63M5S5oheSB7KZiAOK52aR4yVVty9K3NRmg/s2TC7Wx6+9YPkr5vUncf73Wu/D/wANnj4j&#10;4w0R5LPWYyeV3cr7dxVn/hDNO/58h+Zp0Vmj36sOMsAvqK18L/ff/vmtva1I6xPNrRjzWseVhuKc&#10;H4qMGlU8f/Xr6k8BIlB5xn2pc8daiVmBzT1+lQaRfYlzngUBs0wE4zilPrmkWWrfGzdmu4+BcRl8&#10;UTHH3bfn25rhYyfL716J+z9FnVL6fssaj9a56/8ADZ3YOPNXiesrKEixn/61c9qmoSrdOYW+duF/&#10;2V/xNaGvamlpb+Qv3nXP/Ac/1/xrH0C3F1qjXVx9yH5snoWIOK+XxkuefL0W/qfbUf3dO/V7G9YQ&#10;LpmniHPz/ekLf3vSsW/uPOmeWV884C7unNWvEOqiGIRQsfMYfvDWM0hkT/aVeRjqa83le7KlLSw2&#10;+uUWH5juqhJIqkP5Rbdz838qNVuSG2ebwuN3vk/4Vn3N1cyBdgO3GcAduaUohTJPK8xcKw39fyq1&#10;pZNqrSPH8/IU7unb0rMe7ki8uKMt5jNnntV26dra1W3Uj9CM1lUUtjtpd+xDqlwpRj/ebP0pujxx&#10;yyeczDjIwy9ePyqncSvLxN/D1zW14fgNykcLE+W3RNpz0HH4/wBKqX7uma01z1DZg3WdkiZbc3z7&#10;V7sR0/D+YqDVbzy7HyyxzyMY4Azn8qsXBkmuI7ZiuyNzhuBluhrL165TaS9xnbxtVf6Vy0o80lc7&#10;a0uWm7GDdztvJLc7eeK5vxDKWHknuQP881tX92EVpEXtiuX1eUyXCqV/iz06Yr16MfePHnIw/E0/&#10;mCNTEQwjO5j/ABZYn/P/ANaug+BdjFPe6tdbm8xbVIU2npuYse3/AEzA/GuZ8RyM5VT12/wn15/D&#10;6VvfBLUUtdYvLAn/AFlusjcZxtYr/wCz16daL+oysc1KX75NnbXXhi9tm+0zMdrLuXJ/hPeuF8RS&#10;k+KLmNfRP/QFr2LXJ4bXT7+50+3WOG6tI0ZWXdgM287Sfu8gDI4wB6mvFfETlfE90pP8Kf8AoC15&#10;eXzlWlJy7f5Hdi6caUVynUfDK53fbk/3Nvvw1bGpSmS+k4x04x/n1rB+GimO0urkfxzBPyGf/Zq2&#10;tSjEV4qFukY5XvzVVo2rf15GdN+4V9EmWNL2KQhY3mkRNrcrnHOKJJWeOOfNQ6fJBa3twgHWdWz+&#10;AJ7eppzfu7d4j1jkIx+lc7j75k/hsXLO8cTx7Bk9xzW5rs/nW9rKMFduD+Q4rlbeQwt5mK6W3cXv&#10;h9g7fNGMx/qxP86xrR5ZJm1F80ZRIpX3QqQgALetQXExJwNo5HbpSRiSSBpAwwOfp7VHN8yfI3tz&#10;SUQnLQmklWQrIByq5bB6n/OKkBzCW68cfvP8/wCfzqrbMsqBJWwN33vSnQXAEqxFF2+j5pWJix2g&#10;Xp0/WVDuyq2Q20/lVX4r2AtfEEOuRxgLdQAP824mRAAT6dNvT0NR6p/o90jHb68ex/8A11teJIP+&#10;En8CSSRn95ajz40Xtt+9n/gOePXFbR92pGfyZg/tR+ZyNpcwqjR8E/w0anNiaPUreTY3Bb5cDvz+&#10;f8/asmO5A247e9aVtdW97aNaXK/KeQy/eU9q7JQs7mcZkk7x36reiX5m6r2BqBuDwP8A69UtPvPs&#10;VwbS5+VW45XgH1q7IfK3M38PAo5bOxu5cyuOMrDG2tjRJku5BBcXHl5/i25x7+9c4LhV7nn0qe2v&#10;2jkVlA+h7VTp3RzSlY9BkV2s44GdvLkGDGzH93JjKkZ55H5HGaw72SXZHOVUbXxMV4zz1NanhXXr&#10;PVLSSx1R/mdcRzNztOcg/n1+tLqVnbahA14g2SBtlwqj5dw4JH1HNefTcqdRxkipPmjdHH3t0Dfc&#10;L1bP1rV0q4xAyMc96x7u3MV4Yt+7a3BqxHcvbHygOq/rXo8pzxm9SbWbtktmCHG5scVX0t/NlVXX&#10;7hyG/pTbpjcFQ54FNEjW5ZkTlVJ+ldNP3afKjhrx967NqyiK3XnMeFasT+2P+mxrodAlju7Vmkx8&#10;sW78hXn39oL/AHTXbh6ftJSutrHiVJ8rM8GlBqMHnBp2favfZ5nKPXIGKXODxTQSBwaBkdTSYRJA&#10;57U5CScCowcHipISN3NI0RYHEePavTfgEqQWOoXzD7sihvyrzBmwK9T+GllPpXgtXl2xteSGX72S&#10;Vx8v6c/j9a83MK3scPpu9F/XkexlNH2mKTey1Z0OuahNdzZYDJ9BWlYRLpOlAXGNzL5kjN64rJ0y&#10;M6nqsZb7sfzt+FWvEF6Wfyt2TnLYr5mp0j959VKV9TOvLlru5LBzj3qGS4EStcP+FMMqhdy92rN1&#10;q8JYRBsAD5/y6VnboZ3I7m/86dmlY/Nzx6+v5U2S7igi38FsHau7rVB7kL8wb8aqvNJNJ83pSdM1&#10;jJxNnRoGluHunXiNvvkcGl1O7LHBG0s38NSWKrZ2Hlt8pK5ZeR17VRe4M8+6RFVe9YRjzVL9jtj7&#10;sEhkcZuZgpiaTccbU6n/ABrptFxb77mRW2LKqxtHhc/h64xn8K5+xC+YzeQsmFwPLbaynIwcd66i&#10;J7Oy05Qsu2TcSoztZTkHP17fhWeIeyOrDx6kF3eXEKSR3QAbecY468ZrC1O885mH8IFXNRu1VpPm&#10;LSO3zM3pWDPOzGR2IxmtMPT6mNeo72IL+QY+8Pzrm9QlLy4445/IVt6rKscDMf8AvmufhaOe92T/&#10;AOrI+YbscbhmvQox6nDLWRkeI52nu2kZ93QdhwAB0HsK0fg/tPiu5weP7NbP/fyOsPV3BvJkDnAk&#10;KlvxrY+DkhXxVdHH/MNf8f3kdepONsLL0OWMvfPVtY1Pz9CihUMDI21sscBVVeB6c5ryXWL2S78S&#10;Xksp+7MY1+i/KP0FemRTSz2BgMe4R5IwvqOOn0NeU6kyjW7wk/8AL7J/6Ga83A0+WUkd2InzRTO0&#10;+H8uNEkVT1um6f7qVtaoSjQkj5mXO7b7D/69c74Bn/4kr5/5+mP/AI6ldBqDM9pBIfbH6j+lZ4hf&#10;vCab90y4WDatcxN03Ifr8o/wqYu3mToAR0J3VQEgGr3P/AOn0rSufKNwqxpjzLcZxnlsnnmsZaS/&#10;ryIve6RAsv8ACT37V0Ph2SN9PeAP/rF+77/5Nc0i8cGtrwvKsU6+c3yq2G3cYBGM/wCfSs60fdHh&#10;5P2mo6zm8uR0L8YIX/P40JkAx546fQVFdrHBqxKcr5nyr7elPleRZ2G7v9M1n5mjTt6BFv3YB6no&#10;TUkDrJPvnkw2TyxPzH0zg81WlnMLkfw/zpZJhjLkFR6ntTsStB+q7Zk+SNlYHIVpA3fp0FafgW7S&#10;4t5NNkXcvR92MbTxyO9ZZEUiZV+vPI6/Sk0W+bRteARgqSfK24dP8DVRjzQcSaj5ZKRyer6XPo2r&#10;XGnSbj5EzKrOuMjsfxGKktf9RKAedp2j8DXRfEzShFq0GroimO7gKsdvV14ye3TH/fJrntNOy5aI&#10;tjjpnFd1OXtKaZyy92dirq8t3c20d3IV/dLsLKuD1/n71c02c32lMS3zx/eNOa2tvLmtTGwMi4V8&#10;9OOP1rP0CVtO1g2V2CqyExyKfQ9/61drx9DSnL3rEhlK8VNCVcld+D61Dqlu9ndNE4+6SOO+KiVj&#10;jcp96qO1zGppobujX7QTLFOMHPDZrpdO1mO3u2ju/wDVXGBLz0PZse38q4y3lDxAyEH0rXdpZLSK&#10;4Y5/vH+v1qKlGNTcw9pKMhfFEAi1GXaTt3ZVqqQStK21uu3irt6yXViru+XC/wD1qz7Virbgfmz1&#10;NOMfcs+hLetywVwm41Hncjc9jVhnE1qxY4I9qpyPhetdFNbI5q0vdfoamgO5hlEbcrGw/DFcH5Tf&#10;3z/31Xb6JN5PmNjrA+fyrhvNb/Jr1cDfmnby/U8Osr2uQqcDJNOHWmK3WnKQecV6rOEerE9sfWl6&#10;jNMBzzmgv2BqRkgPOM1JCwPSoc5HzGnRyEPxx7UmNbm/4O0SHW9XzfHbZ2w8y6bnBHZM+rH3BwDj&#10;pXpGnXs9/F57N95iVYjtXLnSh4Z0ODS2TbcSnzLzaRnf/dyD0Xp1xnJ710/hqBpIobQ7du0FvpXz&#10;mIrRxFR1Oi0X+fz/ACsfVYOm8LBU+r1f6L5fnc3bAJYaZJclgJJjw2R92si+ugz7VbLMau6nfmRi&#10;B/CoVQTWFcXSCRpdv3a8t6ybPUeysLqN8Il8gDntWZI3mNlpOucKelExdyZpM+vPeqrSksH28r25&#10;o5RR7hcBQcLxx603TrZpbxVK98n6VDNcbh8rfNWho8TxwNIF/wBY3X2FZSk4xN6cVKSL13MY4mQD&#10;AYjav/16yLiZzmNPvNxk1PfXy+YC3QcfWq8MLAtIqKWXOAOQODzUU48sTqfvOxb0qKaW6it5SrHc&#10;GZR7clf5/nW9JM02XaT7pzyc4OOn/wBesqy/cxvqEcm0+m7of/1YqxbTzON0nTA2+/FZz96Vzoh7&#10;sbFfWLpxlAOpJH9TWZcqvl7C3Tk47f8A161dS8soquq/dzz9axbqRhuJbgf7VdFP4Tnq/FqZGuzM&#10;Rs3e/WsixLSPcSRnmKPO4sRg9ucjHPft71a1mYSSsM8DioNDjE9tMS/3pCrHnoAOmOc8/qevSu6m&#10;rQuctpHMXqeUxLd27HNbXwdJHi+Q4P8AyD5P/QlrH1qRZbhsfd5AAFa/wfIXxRcvu6aa/wD6Glel&#10;P/dpehxx+Nep6PHqccMbWRiX59vzY+YYz+leX64ETxDer/0+SZ/76Jr0GC5ZdQKMucc81wPjG0ls&#10;PE90hB2zSmaNjnlWOf0OR+FefhYqNaSXVHZOXNTXkdL4CcLobHZ1um/ktdE7+fpCsf8Alm2Prk1z&#10;/g9kXw5buoXc28sfU7iK3EllfSJFVflVvmb8R+dY4jr6l0/0MecbdXkxj5o1LcVclnQQwnZ91sc9&#10;un/16yp5Adbc45EY/pWi7Ga1jDM23zl3Lu9eDWFRbEL4mCnBIHrV7R5hHcMGb+H5TVCRhvYqf4jV&#10;qwWJ0O75WU5xu4PtUTV4hT0mX9VaK4vmkKbVbawX2PNNmkHnbg+VKg7qhv3drZSq8htu7HXH/wCu&#10;m208hjUnG1Rj7tZcvuo6HL3ncNRYMd5754pxZWi2KWyF/vY7Hiq9w/mTFc9P9qhAPvBx06M3v6Vf&#10;L7qOfm95k0MyPD5TI27OMrUerFUmV4iMIB93Iz60zz2ibEe35f7y5p0rC4h2qvRTub+X+femvdlc&#10;UnzQsbOuoNc8HNKHDPa7ZlGNuAo5+vykn8Pz4O6uAZ1eNu33vWu28HXMcsRsbna8fKsjdCMHj8u1&#10;cPqtubLUptPYjdDIVLFcbsHg/iOa6aK5ZOPzOWUuaKkWYbqQSKXfIql4ng+w6st3G37uZFKt6kcY&#10;+uMfnTo3ISrk0cWsaU+nSKpmj+e1bHO4fw/iOPTmuhaSuKMrO43U7r+0bK1u2XLMuyRvccfyxVWE&#10;gDDVX0u9+0WUlqx5X51B746j8ifypxk75+9zTUeXQ0qPm1LsE2w+WBn0rofDUseq2sulSNhvvReo&#10;P+f5+1cnDLlwV456VraVdfZbpbpNwVSOnenKN4nHP4jSuIpLYeTcRFWXIYVWWRT82QD7DGa6O/jg&#10;1qxEo2+Ztwsnr6E1y8sbWj/Z5lKt+hrOMubTqRctCdWRlP8AFVOSUltmamQnbx+QqGdWikdX6qea&#10;66MfeObES92xpaJ88bRbvvIw5+lcT9nl/wCeddtoknP71eNjcj6VxPn/APTT+Vehg+bmlby/U8mr&#10;bS5Xz7UZA6imhqM9q9c80epzxS84wKYCRzilDH+I1BY/d2xXRfDfS1utc/tq6X/R7AeZz/FL/AOo&#10;7gnuOMHrXOIkkzrFDGzMzbVRRkk+mPWu+S1i8O6LDpAlVWVc3Dj+KU9frjoO+BXn5hW5KXs47y0+&#10;XX/I9DL6PNW9pLaOvz6D5Lg6jqitLKWZm4HpzXc6fGbTTWnKbWk+Vd3Ze9cF4NtG1XxFDbRfdXJZ&#10;j6V3Or3qlvs8En7tV2jnivExHuRVNHu4eXtJObKN5dMHO6T1rKmczTGPzOF/i96ddXaySCJcD2qJ&#10;5BDExz7L71xtWPQTI76c52r34FZ8suUyc9PxNSTzc/OTVWaQH7v3ak0HW0fmvsVOp4reWXyLby04&#10;+Ujb6/5/TFY+kRlpfNYcJ6jvVq5d2PlxtkZ7VlUXNKx14f3YuRVmnYEh1U4PeryeXHbJcTWnzNHl&#10;Tn9feswBrm88hX++wGcdPwrVSIm+hs0YYVVC4XJP5/yonsa0eZtmiluj2caxw7NwDN8x5YjH6U94&#10;wkSsi+vH0NT3NxFDExP8Qwq7enH+f89KdzcB7fzAdvUcHp7frXJFykdk0oopapNEU3qeigdO3WsS&#10;7utsLfJz/OrepXTzPuJO3PB7VjazP5UXevQpx2R5lSp7xjandAluak0GUQWS3EgGzZIX5I4zjqPw&#10;7Ecc8ZrPvzsUn19TVqGyMvh9UMqp8u5uvfP9M/lXocseRLzMObQ5q/l82QuAcFicbq6H4QRFtZvr&#10;oD7tmE/76YH/ANlrm7ohXZVrrPgqCbvUyyfIIY931ycf1ruraYaX9djkp/xEdRHAZbp7hSfTFc38&#10;S7NTBZ6igyV3RSSZ691H/oVdZaBmuXjUfLj5vb8K534iRM+kyKvPk3Kux/Aj+oryaMv9qR28v7kf&#10;4PYHw7aozdn/APRjVtzSFdI2Dp5uee9YHg6Q/wBg2yA52q2f++2rZlKDTsE87chc5/i6UYj4n6hT&#10;lr8jJumA1rAH3occ961LRpJLNhjKqVb6cjP8qxb2UjWUbb91ePTvWpYsxt5oox8yxt97sP8APFY1&#10;I+6n6GfN7wXM/l7yp6kcGm2lwzPlT8y9BVe6LNIR/eGak03bG+7qf5UuX3SOb3jchuFmtZA3y7cH&#10;YOx7moQ6LC0Ucyliw6NzVW2nCT5HXYRjPekW4j8/y2jwzchhmsuU39o+VFmVVDcj36VDl2OVBqR7&#10;hiu8n2/Cq7sUbZnp+tOJjL4iVZAiqyn5vpiplKvFu+VeOAVPNVvN+VgP4c4FSWrtsXah+Xrx/j2+&#10;tFgTH6PezWd95Qfarc/e4J96o/E6yW21iHVIgAt3AA3zZJZQAT9MFfy/GlvJvs88U5A+VvmBXrWh&#10;4vt11bwszwoN1ttnTb3AGGHTpgk/hXRT0lF/Iwe7RxsU7AZ/z0q1bzOoWRThs547VQt3APBq6p+X&#10;OK62rGcipqkTaPrv2nrBcNvj24xg8lf1xRK22Xbu7/nV270eTxDpLfZW/wBIs1Zo0z99epA9/wD6&#10;1ZkU32m0juM/MPlb2I/+titF70blRloWoWLOAR83atCzlARlrKWXADsfx9at20oLBs49/SpaIqHX&#10;+HL8tbNEWJKjGPY1X1uJJZVjOM4+X2NZ+jXxjvo1D8H7348Vra1ErrlfvL81ZuPvHI5OMtDNt45I&#10;rmNZE/iz9aj1CTfeSMR/F2rQ01PtjYcZ5rP1WDyLlkR+rcV1UfMwr3tctaS7mCaPPDW78/8AATXE&#10;4967HTJkjguTJ8p+zSH6fLXHbm/u16GBvzS+R5lXcj5HFOBBNN/Cjrya9M88cD3zTsimA1Pplhca&#10;tfx6da43ytjc3RRjJJ9gMk/SolKMY3excYuTSXU1/B1nDDK+vXmCtudtun96THX/AICDn6kVdvLu&#10;S7l82Rgf7uO3tRfpBabLGz3eTCuyPd1IzyfxOf1o0nT5dZ1eHTISQHb94391RyW/KvFlP2lR1X8v&#10;JHsRXsYqkvn5s7D4e6b/AGVpEuuTriS64h/65jv+J/THrTb/AFME7Q3zfWrmpX1tbQLbwpthiUIi&#10;jsq8VgTSfaJc9PTNeZJ+0k5M9KgrWRZtWDubl/vcj/P40zULjc4jU/h71Kwjhtd5b5uiisueffJy&#10;e3cdawlaTOyMrCyyNiokbf8AKxHNMlYyMQtFmDJcLED1PPFCibRnzSsatkptbZZMbTkluOc4qncX&#10;G0+YDjH3QemKsXcwjiEYb72Mr+H/ANesi4ldjiM8Zz8orKnFy1Z2VJ8qUUaOmJCs32j7SvIK425w&#10;T3/z6VqWcRF59ocfvIVBb/D+f41l2MSvaxox2tu+Uqeufx9a0WEcdqsjL80rN/D1GeP61nNf5HRT&#10;dor7yy9/HN84VtrfxZ9jzVfVrsm1VBxubnHekAiWNvn+6uGb1rMvZ1mmC5+7+lOnTV9CatZqPqQX&#10;U29sZ4x81Ymtzl2WMvx35rSuXY7mZl4PSsDULgPMzN6YzXdTjqcMpalDV5wvTjjv9K0J76OHwyqx&#10;OoP2eMM2RkjZkDr657f0Bw9UlZ2wGrW8VMbTT1j2keY2OCeQMY/LpXbyfAiJStFs5eRgS3GPauu+&#10;C10i32qWpb5mhjdfoCwJ/wDHhXHlvvE10Xwckz4qvkA+9prD/wAiRmuytHmw8vQ4+blqR9f0O9tZ&#10;R50x8za235evNYPjRiuh3Zc/woP/AB9a0Y5GGosgY4K8+lZfjXI8P3TE8nZ/6GteLTjbEr1R383N&#10;TG+D3UeG7dh/tg5/3zita8aSOzjQ56KNvPfmuf8AB0hXRCqnpcMM/gDWtezN9lhR2+9grWuIj+8f&#10;qRCRQvZMamhPetfTJYjK278D361h38n+mxN/nrWtpcyLcbz9xgA+D245HP8A+querH92vQSfvENz&#10;KAI2B/5Z0Wc37wcUl6GjbBOfnZf1psAjGC3TdzR9kzk9S7ZSEXse0k7mx+fFaEkCwlWkzhuf51lx&#10;TyWNwskZyVYMprU1C4WVvOCj5T+dYT+JHTTa5WNLK+QM9TVK6d49pBy2PepYS4kwrZU8fNUN6cN8&#10;3O7k/wCNOO5lU2Hwyr5WS/zFeNwzmnxzMjYZ85FV7WQjoT8r56cdKkATzdpKruwfmHPPSqcdSVLR&#10;Dr0M0BOMAqehzWj4TuYbq1bT7oblZGSZOoKkYIPtis9jmTI/H2qDRLk2Wr+Wznaxx8vXj3rSMeaL&#10;RnU0kmYN1ayabqE2nTFswyFM4xnB6/iOakimH3c1f+IdrFDqsOqI3F1Hlix5LLx07fLtH51krIDt&#10;ZOT6V1x96KZlLQv6TeSWmoKYz97labq2mQ22pvc2qf6PfAsF/wCecw5x9Dzjp19qrT7VKyIfxrUh&#10;aPVrBrTzMSMuYmbtIOVOe3PBPoTTWmpEZamP5gzh0/CnwSlpNgpt8/mbbhUK+ZnepGCjj7y+3Pb3&#10;qOEnO4de1XY0k+Y19OdluMY5/WuhS4a8jZH5Zcc/hXL6feKbhY8D72G5rd0iZGmdN3zbsVLRw1C9&#10;ZD7N+6H3u5rKu2eaV955DH+dXracm42MfmVsVlyPJHfMpboxyD9a3pxMKz91E1lukhuISceZayD6&#10;/Ka5Hef8tXYW2B5sinrE38jXFZ/2jXoYLVy+R5taXvDgfQUuPSiivQ+0cQAkdK6bwLYiKxutZbBZ&#10;v9Hj/wBnjcx6dcYA+poorizD3cO7d1+aO/L1zYpX8/yI7qbcfMC4HRRXR+BIEstKuta6ySP5Mf8A&#10;sr1P5nH5UUV5VbSiddP3q2pPdyu67QeB+tQwN++wR70UVxno09g1C7Z32R5xjndWfK+/PJoorDqd&#10;MSOF8fOR14FXrRFRS2fvdOKKKmpsdWH+Ihv7gSSkqm1d3yrnoOw96qpM8c2w4+9g8dulFFXFe6av&#10;4zWtJWEkUcar8xwvHAPFX7sETm3V+IW2rxjpRRXLL4juh8JVvpTbWjYHzNJgN6cVjzOyHA+8f4jR&#10;RXRS+E5K/wARSvZWWHKn5scn8a529lILE0UV10dznM8J599DA/KvMqkeuTV/xpL5jQoAc7TuyeD8&#10;xGfbj60UV2/8vofMmf8ADZze4beB/Ea6H4Mlj4vulA+9pz9f95KKK6q3+7z9Dgl/Eh6nZFvLu2Kc&#10;fJk1m+NXx4buAep8s/T5xRRXix/3iPqj0V/DZS8KwhNDjO7JkkZjntzj+lat3n7JCGOdpXb+Zooq&#10;q3x/MKfX0MnUZG+1qc9GWtKxk2zbwgGBllHfiiis6nwIlfEwvixLBj0mcfrVe1Yvlyx+9jH40UVM&#10;fhM5/EXgiyWe89V+7VuW5aMW+P441X9KKKysb09vuIHmMBaFegfgelF228LgfeooproTP4WFnuKk&#10;kD739KWbhVIH6n1ooo+0R9kWN8hVHY96r6kwtruOdF4/XNFFXT+MznrTJ/GOzUfCH21vla3dJFO3&#10;k5IXGf8AgWfwrlLWbgAZ/wD1UUV10f4b9TKRaIDQHipNLuJIlZS30xRRVL4TJ7ly9tFnlWQ/8vSs&#10;Wz2kQDLfiDz6nmsiR2gdlH8Jooqomn2SXTpWSdXB963tFmaV/NB24fn35xRRQzlqGhbT/wCltIw6&#10;visrUj9n1GTv83H40UVrR6nLV+FFuzkzaSEd42P6GuH80en/AI7/APXoorvwWjl8jy63xH//2VBL&#10;AwQKAAAAAAAAACEAix2MAW2pAQBtqQEAFQAAAGRycy9tZWRpYS9pbWFnZTIuanBlZ//Y/+AAEEpG&#10;SUYAAQEBANwA3AAA/9sAQwACAQEBAQECAQEBAgICAgIEAwICAgIFBAQDBAYFBgYGBQYGBgcJCAYH&#10;CQcGBggLCAkKCgoKCgYICwwLCgwJCgoK/9sAQwECAgICAgIFAwMFCgcGBwoKCgoKCgoKCgoKCgoK&#10;CgoKCgoKCgoKCgoKCgoKCgoKCgoKCgoKCgoKCgoKCgoKCgoK/8AAEQgCvg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OjA9KKK9A+fCii&#10;igAooopXQ7MKKKKXMPlYUUUbWPajmFYKKXY3pS7D60NhYbRTvLP96jY1SFmNoo2t6UYPpU8ogopQ&#10;rHtShPWjlHYaAT0qQACjpwKKGx7BRRRUkhRQBk8U4RjuaAG04IxpwGOgpwQ91oKUbkYjyeTThFjo&#10;lSCMdDmp0sJfMVPL27gCW6gAgHqM9j06/jxUSqRiaxotlTYO+KDGD6V1lr8JPH82h/8ACTSeELxb&#10;LbuWaUrFvXOPlD8t+ANUta8C+JdCsodR1DSLiO3uFUwyyR7Q24EjA6noR6ZVhziuaOOw05csZpv1&#10;R0PA1ox5nB29Gc/5RPQUhRh2q9cabcW9w1rc2xjkU4ZWXBFOu9D1OyUvcWM0aqfmLRn5T3B9Pxrb&#10;21PS73Mvq8mnZPTyM0j/ACaCOxFTvH/eWmNF2Q4NaqSZk6bK7LtNFSOhHBFRkEUzOzCiiigQUjLk&#10;UtFAyOjJFSEA9qaUPagpMbmiiigq4U0pzxTqKBDdhppBBwakoYbhQCI6KDwcUUGgUEA9aKKCWhhU&#10;ikqSkKg9qCRlFOZcc02ndgFFFFFxphRRRVXRdy95Z9aPL96dRTuzHQbsFLsX0paKCbsTYvpRtX0p&#10;aKAuGB6UbR6UUUAFFFFABRRRQAUUUUFcwUUUUBzBRRRUXYrhRRQAT0FIQUAE04J604AZ6UDBRjin&#10;LGc5Iqay0+5vphb21uzuedqjsO/0rc8JfDnxd451CHRvCOizX91NcJD5NvGT5Zf7hZvugEZ5zgbT&#10;nFY1K1Oim5tK3c3p4epUeibMGGB3cRxx7mY4UdyfSvTvC/7LXjzV/BieOvEk1voNjdLHJpsmqXCK&#10;97GzKN0cW7eRtJYMQFJAAJySvZeAfgP4R8I+OLGDVdfZ7qxZpNS1K60i6lsbIbSI7j9xC+9BKNvz&#10;MvzL1UkY9A+Knxd+B3wu+Idx4h0X4kW/xP8AEC7oF+0aEtna2uEOwofMd5FiAOIwAGKguzBgtfIZ&#10;hxJUqVI08Cm763cXZ6/cr92/RdvqsDkMFFyxLtbomvx6v0X3mLb/ALCmneFvg1N8VPF2o28dlM32&#10;e1vtQ83LTsm9VSGJgclDkAl8lTyNy1Q0y++H/h+Hwl4f0PXtM1KZY1ufFV3C0UdvHI8nJaRslQqq&#10;zFWC7gg6YXGdpXgn4t/tX6ra+GtQ8SSw30oMdncaFpfkW6shG0lYdmQ3mK0kz5Cku2Rgh+o/Zl/Z&#10;stNI+Kdp4N+Nt1o+myQtHcXWoatr0N1ZiRyAjrdwGWEyfMBu81fJ4ZioHHzmIx0pQm8VX5pLXlXR&#10;baLqvRbn0WHwdOm4qhSUU9Lv9f8Agnp37VPxi+G3xD8CeEfCPw++JejyzyR7bPQNNkmt47ZssTJM&#10;sjOLWFN0YDyu8kiyNiPMRJxvCHi74q23wgm0LQfiTpWraDbzXC3WrN4eRY75dzf6l7g/v0SR1K3E&#10;qxNgELjaduB45+E3wM8HfE6bVfhV4jvdS00O0kM2ofvl1Avh9wbaW8sn7xfduwCZGIBruvit8a/H&#10;PiH4d+HfAGg+CNN0XR2tfNQwW8a+cuWVXaOS2DRlmZdvLjKyc4GR4vtKPs4UqK5le/vWVvw3/p+X&#10;qKi7ynN2e2l/8/zOF8W/Frxh8T/Blj8P77xFpF01hJtspW0ywhSMkeWFEo2JCx2sH2kKFLH7u7b4&#10;TJ4G1ZfFv9keIreez1DzmbybpRGyvsB+fewVRyrBiMbXB5GCfY/2bD8IPCOmXni7xqNS1C8uo7i3&#10;WGRUQyq23ybgXCh1ik37htYRBg5IljJj3x6V8FbSH4sahf3una/qHguwv1l/tiy0Sb7UIjGpQTwO&#10;hRZHPkoxRyyuMuZccephsRHCOcIqyWq0sr9Uvn9/Q8+rRdS0n18/zPMPEXwn0nUvDdx4i0Cy0mZb&#10;eXFxHb3hFxGCoUBYgwBKtktuHy5UZ+YZwPHP7MPxo8CaJa+KNZ+HOuQ6bfRRyQahNpcqwMj/AHG8&#10;0rsIP14PBwQcfTFl+0BZ+DPjfpfwx+Gn7PkS65q2qWun6hd6t4VjS3u5I7iXbOY5d8fzFov3ZVHJ&#10;TO6HdIsvVfH/AP4KCeOta+Ht5cP4O0/7C2pmK+mm0uDZZ+ZBP5VpKPKQvEYmm8jPylYpA6yq2T1U&#10;s/znC1qcYQUoy19562/G2t7d+xw18ny/ERld2a6pdf63Pz/ubSezma3niKsuDtPcEZB+hGCCOCOR&#10;VeSIHlRX1Jc/A7wd+0n8H4fFfw4urKz8Z2d4wvND1CWa1uLhJ2RoIrWNlKTAs1xI3KsockkRxGvn&#10;XxL4M8ReF7iSHV9KuIVjkEe+a3ZBkjI4YAgEA4zgkA+hA+6y3OMPj48qdprRxe6/4D6HyOOyutg5&#10;XavHo0YDJjtTSKtNGR2/Co2j7ivZUrnkuFiGinFKbyOKZNgooooAQjPUUhT0NOooAjII6iipKQoD&#10;QAyinFCKbQAjLkUypKRl3UFJjKKKKCgooooAaxPTNNpzqTzTaACiiiglxCiiiq0JNCiiiqMwoooo&#10;HZhRRRQPlCiiigOUKKACegpwT1NAe6NpQhNPAA6CigPdG+X70bD2NOooHZDdh9aPL96dRzQKyG7B&#10;3NLsX0paKnmC66CbR6UoGO1FOVNxqRbiAEnpWh4d0Q65rFposc3lyXl1HBG5jLKC7bQSFyxwSOAC&#10;SM49DBa2ss8iW8ELO8jAIqrksSeBjuc17h+zn8DbOXXf7c+JscmjJaRSSQ/bAY3O1GO+OPBeRgcE&#10;FRlQhZQxII8/McdRwOHlOb9F1fojvwODqYmsoxXqdj+zp+zh4M8JeFrnxv8AFy3kvNY1KQr4Z8Kx&#10;3HlSCKMNvubx9rCCPlGX5WLkdUGTVTxr8WNY8A+NPsHhdE0+4vjOqSWdt9ktbiFm8ttsaTxPCgYM&#10;g5bI2xkIyMtcSPGPiW7+LF/B8KPFVjDNp1827VNS8q3klRjsW5/0hAYzvZVO8iUO6bDkgLr/ABH1&#10;y38KSx2N9Pca39utvNE01iYbUXKh0MySSoqv5gTKyK0mARgfdjHwmIjiMRiva1mpcyvyvSytorWs&#10;tO7u9b9D7bC0KVKjyR91J773/VnYfF3xDrn/AAqvQfhz4I8K6Hpd5rdygFxq0RW6vwZvKM0JeFo1&#10;RiNobeXDLgAvMEa7o9n8Jvgn4ctNAi+F2m6nDc3bW/2q8srWa8mmSNN7GZmTIAUKdpMZeUkIC3OH&#10;4x8Nv8OI9F+J3xRmsbHxJqTRGy8RRR2moLB+8OHaOaCZnaFvLjUhYMGEhckbz6j4Ks7LVUa38RaP&#10;A1zY28MMtxpF6sCQTNFtRVgSVsg4mQqDtKwJJuPniNPMxkJU8JFrSF23Z2bfyey9b+R6mFpqOIkm&#10;rvS2j0XzXU+o/wBkPQP2WviLo0PiXQrDw14c17RbCUyQWcA04zI+ZvIeKBooZ44lgm3zPI+9sqzo&#10;jbK+a/2tLnRPFHxe1XwZa3f+g2OoTfb5rW4b9/dhHmeL5QoikQgIyxJkNlEUYic+y/s2T+BfhjrN&#10;sdc8P6lercwXa6fdSTRWrzO1qWJkIXa6p5hYByDkxhWBQMM74/fAD4T2fxm/4SCLx1pdlo+q5W4j&#10;hw7w3ExjjF3cKodIYnwZGdWYKP3m9sTNJ8jTlSo451OdtNaX11W9v0/A9z2c3Ts0t9ehy2ofDPwT&#10;8XvhbH4s+Cl9NBfTXEn27RGhitQNsgjWMYwMfMW27RyRtA4zxHw/SDwx8XtL0HX9F+26X5E9rNp7&#10;TNILhDuuQoclHUCSSSRS7qqP54UNlg3vFx+wf4X8E2Evie/+J1xHHHKY4buwmCzpNJlPOjhC5IXb&#10;8zBSWGf3YwScu1sPCXwZ8Q6tHaXcmvXVxo+5de1JhDd26zPHtQMEP7pVV2YAEgxsQyhnDTRzOhCM&#10;+STkne2jXyv5febSwc6nLok1/W3mR+Fvhhp/hSzhl8KaL4V0ldXvyzaPNBDqFzLkkJDdSZ2xxQ4V&#10;BEwKFRIWBIDnzf4nfHX45eNPixceEP7Z0ldDuNSaHT4JrCZZQPLDGORnkKqy7gygRrv8xGIG9VHd&#10;aZ4sudZ1VZNGkuI5pHhaFbGR48rGHcyh5egk35UlVyvJRtwy6L4D3Pxa8fTar4kuL6O48VrJFbpb&#10;L5TO++RW2q8AWWbYVjU9FlKBZVKgh0Mzo87qVV00b/Pq7qwVsFUjFKD16pfl03Pmf4lfDP4v/CD4&#10;m+G/iffeGhFb2GrC+a62MyybtnkEeXGiP8zHKgFcInzHeGB4Tv8AxPcJ4z8WXq6e0hur6XUtF1+N&#10;rS31SEXIulZUeNSX8xg6OpzHIseDuUA/RXxo8KWH7NmvaZPFYx6DGtwJ7eHTNUkuJp7XfB+4leZ/&#10;tKmMoxdSHBZ3ZEO5Wk+c/jJf/Br4nfFZvF1trsOm6v8A2hJLbw3GqFprzJYrJJ86RQqxIYqCU3bv&#10;lKnFfR4DFRx1GLcdLaNb6O9rXf3p6Hl18O6M2k9X0ei7b/8AAO00T4Z+MfFWt6dpPi7wfpvgea8l&#10;YTaiTdW9tEqAgW0zeXcF1LwxKmAWBYM5UZde61q2+AXxE+D/AIm+HviDSNXnng8xdJ024YSSJc72&#10;cRW1yY942sm5y6f8tyCib3mHiPj79tv9q3wL/aHhHxLqOmXmn32nS+TNfRxNIYntjbCeJ9iMUEOS&#10;mzdGpZMLudCem+D/AO0L8X/E3wR1TR/hhc6fPpmkRy3+paOsyW9xNA8qtOsO5x5xC4GPmZU2nLhC&#10;aithcwjKFV2jZqzUtte9vluV7HD8so35110eny0/I8hb9jrXL2xSTS47gMrM9xJcSKFaII3+rwMk&#10;5UkfKVcMPmjALN4vr3h7WPDmpy6Lr2nSWt1btia3mXDIfcfTn3HPQ1993/7WMerfDhrvwh4A02yi&#10;j0WW9nhmvHt5Y1UEq0clojmUsoMjTnaQUl+75TEeMftdeIfBPxO8B6N4htPB8y61GsgutSjtWhFq&#10;uQVtmwjLc9CwZGOA6klGaSOvqcn4izCOJVHFxum7X6r1/rta58xmnD+Clh3Uw0rSWtuj9P69bHy2&#10;6eoqNl7EVr65FE1ws8MVvHujVZUtydvmKoDNhmJ5+8ei7iwUBQAMxkGPb+VfoFOpGpFNHw1SnKnJ&#10;p9CEoexppBHUVIQRwaK0MCOinlQe1IUI6UBcbRRRQMKCAetFFAEZBBxRUhGRg1GQR1oK0YjLuplS&#10;UjLuoKGUUEEcEUUAFNZO4p1FAEfI4oAycVIQD1ppQ9qADYPWigNgYIooJ1L1FO8v3o2CtCOZDaKf&#10;sX0pcAdBQLmIwCegp2w06igOYaEHenAAdBRRQSFFFFABRShWPalCDvQVysbRT9i+lGxfSgOVjKKf&#10;tX0pcD+7U8ocpHRg+lSUUgGquOoq9pWlXGq30GnWke6W4lWOFfVicf4VWiQk7jWroj39pewyW1nJ&#10;MTuaNY4t5XBXLDghew3HpXJiq3saLktzqwlD6xWUX1PStF8Jf8KhVfibY+Ddd1O30ORJn1yTSy1g&#10;Jh91AR8pIJyAZBuMbAqy5FN+IH7WXi/40ala6J4r0y8jnWbytakWOK1unYNKWQKVRISBKyqCGIYl&#10;mLYCBvin47eLb74M2Og+JJotL8L2EnmQx7fMuLydmAJH8I4ReBwpDHPzANe/Zk8V/C/xTJJLossd&#10;nrl5CltZxyrje2z95tZmQRYcK27d5ZUyBimVgb4WXt6qlicVT5pR0Tvey87fjbY+/o4ejRlGjQly&#10;pq+1r/f9yuc74P8AC3iL4d3MzRvatNc3y3ayXCKUvI5o2UW00ZYhS6eajwtkhgysQvJ+qvA/gDwL&#10;q3gHSXt7USWNmzAmG4WeNrWRYnaH52LuUmtwAWdiVgIYEjI6bwz8J9Ht7ubwr8R7az0va0Ut9p7a&#10;ejBIt1ziSKaNlwkn2VJYJAfl82Mq4MW1uavtPbwi95o/hGHT18iQzXFvHZpGUJSLeVVMxxhkjWQT&#10;SMjsDKZGcyIa+Zx+bLEy5Iu0l9zv/wAC+2m59DhMBGik2rxf3qxwv7RvwHuv2jNAl1/w3PNqniC1&#10;giS1s5LqOCAx+aVkzhztAJc7SS7bYwvGd/a+AdO/s7w5e+HNbt76OaFYVuVZpYczApGzDHledFKi&#10;qTMFDyNlwFGUHM6f43nbVftdjNJDb3SR3UlvIqpJkiImRo1Y7VdX3AhsrvG04RdsHheLW9B8YSLr&#10;Fyka3V1IY7KaRWjjBXymlTKs/mIqmFgrKFYuC5ZxIfPniq1TBuhW3jqvw07HRHDwp4hVILfRnpvw&#10;11rV7WVtd0a+guDayMZJJoxMscSrGk21XQBgcxv0U7tpHIDD1D4JS+ANP1vW/FcmuxeHbjT4IbO5&#10;ks1dZpLxoYvL2SDYkgMchUtiUxrBLlAMSHwfUfFVjaX11dalCZfKk86NEkkUzxNGwkkmaJmk58xV&#10;83A80x8hG3FuyghvL2a3vG1Ga/NxDax28wVbgCUTNsITcVCrI5csSSihmCsUGfBlH2lF0paXtZr7&#10;7P5dz1uTacdbbr9T0bS/i8nxE+GV54rbTLqOaPSXeWO6kka7LsolNxwEdisUiMy7VAZMEBQoPnfg&#10;fV9H8QS3ms60lzdaktrNFYWttD5l1cXEsbNK6x7CJPKKKMqygM8YGSWK3viR8TfDul+EVg8CSR2M&#10;99ob29/eWMyvG6y4STccEeYwWQt0y5cAZG+vGde8Xvd+K5ruxu2t7NpW2s2nJNEV3hwq+YW8sARB&#10;mCkHEgwpG6s1TjUqNJWS6dvJ/wBXCM+SKvr+vmeseAdRi1LVrTwudYS3eNobaL7bttwGbIYSuozl&#10;RwHwXxHwBgkXvEfirSvA+vWPiLx5p15eSQRs8y6frRa41C4UyAI8jRsi5U26fKAhAV8rzjifAl7a&#10;DwhHdP4kuJofOV/J8hyV8uFirxhCNzbyQrqN0fzDB3MV4f44+MvE3iLXLzVPGWu3Vnb6LdPYjT5T&#10;KElc+WTeBUTb5pWRlZnbzMqmHJG2vWynL44/ERpfZWj/AMl/Whw5hipYSi6vXdFP9o/9orwz4oef&#10;x18TvECx65NZeVZ6HIy332dMEiJWCgxyMd+TgbN2MAFZD438T/gr4atPCWm+MfDfilNSm1jUGS9a&#10;znWaeSUFMeXG3IVzMPnzhSGIByAe41H9my3+NGjf2rohuNPbR5BIZmkSWECXyhERIrKfMO4N5fDK&#10;ysCoy1epfCf9nrwn4O8Q6fpNhealqdhHDI+k22oWJMl3DLKd0iqN0cbPFEMyoH2RRqoMilnH3lTE&#10;4DKpRoQ05PiXRLom+73699j5nLcDmGdUXiV7ynZpvbpr5K1/kePeA/hf8RPH3w8tfDXj+e8kuNEv&#10;ZJd0kxWaKFlRmjyzyedC+0MGVRGWhwAwBz1fhT4KaZ8LLdtQ8Z+NY9J1yDFm1vDqESRQSYLSRuzS&#10;COSZikjwxsyHMZKbyFx9MS+H9H0zV9S8R6Xastu2qJI2pKsiyyzFlKiEl2Cx7juBBLEPI2/dIm35&#10;r/bC+GXgz4yeOIovDnja10/XFP8AoMN9eb57hITJEIIWG3GJo5Pl4VRtDMGA8zgy7Nv7YxXso6LV&#10;6L77HdisLLKsPKS1bstfLbt2RH4R+MPiH9mfxk3jD4Q65Fq3lySSyf2paq0k7yPvM8eMvHvYCTBK&#10;5YHcd2a2PgZ8e/2R/it4z1PQ/wBpbwlD4XGtWMt9Z3mg2ERtjdAv9oRVdQVJYRuq4KQ77grsjEaR&#10;8To/wX8WP4f03wj4vsrqxvrES2V480MaqjLLKCvKZ8zMciLgN9xCGIG0eb+OPhvJP42/4Vv4Z003&#10;MdpcxTQRW8waQTbAHztONocHOcLt/iAYGu6phcDjKkk21OzvKOjsn9z179DjnUrUqcJxirX+F6q9&#10;uny/E6z49fDLwV8PPiHa+AvCsl14g0ma6D23iNYdq3aYXfHD5asMRs3lEhnDFd4A8wY8s8UeFNY8&#10;KeIL7w3q9o8dzp87RXCFT8uDjP0ORg98j1r339nH4iRfDPRT8JvjL4P03WP9Piv9OuP3Ym0yZBui&#10;KXUe6RVcRMDESVABP94V2n7WXwDj+Ongi8/aw8AaxZ3WqXF2o1Twvp1oI5I7dI0UXQQtkqVCMxAJ&#10;UvtOMADryzOZZfioYXEP3XopPZvo/K6vfpe1tDxc0yuOLoSxFFe8tWra26+tvvPjh09BUZGKu3Vt&#10;LA5ilRldfvK3BFV3j9q+9jI+HlFohopxQjpTaszt2EKg0wgjrUlBGeCKAuR0UrKVpKCgoIyMUUUA&#10;RkEHBoqQgNUZBBxQWmBG4YqMgipKCM8EUDI6KcyEcim0AFFFFABjNFFFBXMzQooorXQ5+VhRRRSD&#10;lCiilCk0BZCUAE9BTwgHWloD3RoT1NOAA6CiigOYKKKOT0FAczCjNLsb0pdh9aAuxvNFO8v3oCc8&#10;mp94PeG8+lPRKUDJqSGLnJFRIEr6ElsPLbzzGG8v5yrEYOO3NdLpfxA8Uy+DZvAvhnRlE143kC3h&#10;jMkjbu2VU7zhzg9QzkBQRg8p4psLfVNOjsbFJLeZYxNJN5bSKQu4EgZXrjPU8r2HFeieGY9N+DGm&#10;NoSw2tzKLBZn1AwhPPjdI8t8wJHyybc9DtYnqxb5zMsTGTstbbL0/wCHPrskwPNUSbtfd9kcf8Wh&#10;Jrvhix0SSW1iGmoZJIo502xnIL7lGMNxyABgYHXgc74Pg8V+H9Ek13wjqFjJcWt0twLNrNJ52VPv&#10;YRiQQoYMQ6hShkIbKmul/wCE41f4o6/bacLS3W3RJPJTZww8uTOHRT5WDgISpXe4ZsrnHpdj+zxY&#10;+C9OtPHuhfFHT7fUITNPA/2lopYYY7honhWRALe4tyqqjSjymka6CmIjAby5Yj6vSUJ6eW/y/wAz&#10;6evQVSrz0W2kkr7PTRPv+Gu57N8APid4/wBC0SHVfFXi5dS1b7FDd2dxM5kkt+F/1coIHk/LHKI1&#10;BTaqjDGOOqPxt+ILanqt34lttVvLi/jt5Hm+1WwiBj3/ADFgATKNyMCGBAHykbR8vn/ijw3498Kw&#10;appeqaNcWK6bJBHdXTal5zwSb2TzTKrbm5QZUB1YpI8Z2hgOZ1TxBfReDYb3V9SaaS1uMSfal3Sz&#10;7gZZDvSIrklmUMzOWyjZjSOvgFl1PGZg6858rvZJaxd/TZ+fTrbc9yWYVMLgVCnT51u76S07X39O&#10;vTXQ7K0+K3/CQ6nHPeWUVrqFrAz+foKSRnWPPuZSWeIsytKBNAitGisFhhSSFthkTc0/xo0lyyWF&#10;vd2q6f8ALY2okZp2jRFtkPmyOPmJCyNFlB8/7sKFAPnniXwu+oWc1i9nd2l5pshaSzvrVxcQyqN0&#10;cLluu+JgVfy1TzGUjh2ZOQ1j4gaj8LdXvtIayuy8nlDT9UjvJU2KAq5bg70MW8MvXnKkYw3o/wBn&#10;U8yw8oU3apHp3/y/qwfWI4RxqPWD1v8Ap8v+HPoDVfEA8YW83ijUbGzFt5bI0NxZH95NHP5ilg6B&#10;kHyqx2lcqWUgqSp9I+EOq+IfEWmx2M0c8ctrDHeWNrbyTvIkaJMYFkkkUCTIDk5ABQQhODurwHwT&#10;8f8AwabCCy1qws9LvrTaxj1i3nEpCKGKx3CuVckbXO5IyGG1BkgV3vw7+Id1r13e2Xwi1iyvNU8R&#10;WNxbW+h29zBFLNLIvmMIVBXY5ZNgiIU7ZZPLUuyk/N1MNjMPL2dek1Z6StdW82tL266ba6ant0au&#10;FrrmpzTutV1v8/y8yl4m8Y6la6zqur6oYyt5dXN9FNHs58+4e5RD+7AblwMFeSpBOW3DnNceebxF&#10;a6dYywwTyK0sqtOfKYeQx3OG5ZhnjjjcRuLHbXb+PPh343+HHgvTbvx/oUdrZXEKRt9hukujLM73&#10;EgjkaLcqFDEylTtK7Cp+dCW4bW7+zVG1i1W3s7iONReTTRj9zGAdsZO3afvbW2gF2wAowq1tTpKV&#10;aUlG7le3m3b1/q3U4K3NTilJ2UUr+SX/AA35ne6b4zvoNSt7yS9uLePT2ZbiaRpJJIWUgSEqFxlz&#10;gZU4+U785yIPEXgPxj8c/jJcaVZ6fcx2Vnb+dq1vqWp/ZoLS2h+4zTBZFAy0ykqSCzMQq8q3mHxD&#10;8bW+npoNpeXt1Zx6k0TrDNNjerA/vbn5zsBO0lSCoCg7sIK9r8OfFO5XStU0TwVBJZ319J9r8X+J&#10;BbybktGRPJRTEBs83ZHtYP5bFwMgLx7EMrzPh2h9bULVJXSctqfXnlbyvZLeXKu5w0a2V8URdD2q&#10;dFP3ra8y6xVr7vR3Wiv3O3s5vCfjDxEPAngjxIl2trsF61w8bx2rN5bfa3aRS00oX7QzL88iMYgV&#10;GEz6JdW+n/CuwtdNlkIuJtPWBlkk8tXt/MkmHmJENr4DMnO8hIUZSN4kTzfwZJb2Xhe48RXkunWd&#10;jbzRQyfardkW8kOFaeZUBUsDuyVxlxxtCMDx/wAafHc/iPWbgaPqs32eSPYJFvHikbcEbfkSZAJw&#10;2SpA8w/ICST8nXlWx1ZwU2oXvKT3k+rdur7bJdT62tiqOFwqp0Y2itIx8ulzQ8a/Gfw749s/s1/q&#10;V5py2v7zSJJbNFkmk2vIskIZi43rmTzSq5KgBEO2NfIfiH+ztZ6x8Ubrxd4y8WXmvX0O6DTobaWS&#10;SOEqpcBsAt5anLEj+ItnJfdW5pk3hPw9qU3iPRR52p3bssmpMyxosJHzRvt+VQxJL4xvbAA+YRpp&#10;6PcrqGnNb6pp0lxBdr9mt5JFZXkZ0YboxG24bN3y5BB38nBCV7mDxX1arCnhfdWzfXpdJ/1c+Yxl&#10;L21Nzr6vdL8Ta+POraZ4D8Aadf6TqaNrF3IZ4X2o80ZkMQEypk8RoqjYQVLzHDHB2/O3j/8AaE1L&#10;wcs2h/DnRryz3W7311eSMY7m4uZD89xLKu2RjkgBcIAowOAAPdvix4l0XwL4WuptN8Na9q97DM/k&#10;x3XnQ2E1xL5EaOku4tNl7nICYKomS+dqP8w+Hv2k7/w5G3w48a+HIptI1RreT7PJCytDayFGMaO6&#10;q+zazcjglFILABj+gZXRoyhzNcz3d9r+m+i2/A+KxlfFOpJR91J2S62vv83q9fVGz8EfHPi74geF&#10;dasPGc66lNpd1Yx6fdSKGmYXUoiMHKkyDG1wCrFSgxg4Fe7/AAmivvCHirRJfD+irBqVprDWFvYM&#10;zvaOz+ZERN9oOPOjlMDqSSmDh2TBA8d+KHg618G/EW48FeDZmWwi1T7f5dtpyl5h5+IGOTkY+Vtq&#10;4G1h7mva9a8K/tF2GoR+ONUsBN/a8KXEyxyStb3amZEaJdhHIkB3LuBV1A+UqK8jOeVVlGDilK7s&#10;9PL8dWehgJOrh1Uld2tqtfPv2sbvx4/4Jt/H7T9G1rxDceGfDb3lvcNcS6Tod5AVLOgyItvypn5y&#10;oG0ZA3LgLXxVrNrDa6pc21pDNHHHcOscdx/rFUMcBuB8w78DnsOlfTWj+NviB4U0HVLDUn1D+2tL&#10;mYQWs3E8zyvuVA3EpkypfAzlo/ugMWTzr47ReFfGXh3S/iTorCG5uLdob5NpYymNsJMx/hLA7e5L&#10;ctjINehwzmWNo4iWGxb5k37sl6Xs9Xv0f59PHz7AYepRjXoqzS95fr/n/V/HWHcimkA9amkTPPeo&#10;mGDX6Ej4mURhUjmm1JTWTPIpk7jevBpjKVp9HXg0B8JHRQQVODRQUFBGRRRQBGQQcGipCMioyCDg&#10;0FphSFQaWigYwqw7UlSUYB6igCOinbBRQTzF6igAnoKcE9a0JuNpwQ96cAB0FFBPMAUDoKKKKCQo&#10;oo5PQUAFABPSnBMdadQVyjQnrTsY6CiigoKKKKTZPMFAGaAMmpFGBilcBYYJJOEiZscnaucV0fgX&#10;TdNeDUte1CRR/Zdn50CM5AeTdwMAhvXBB6gAjnI5+KP1FXPB3hfx98UdYXwf4C0S71CSW62LZ28o&#10;4ZNzNKRuCrGqKXeVyqIiEsyjJry8xqKGGleXL57WXU9LLabliE+W/wDWh10HjLR7K8sdbvfD1rq1&#10;7MjounxyeWu1VAIcIrOU6EgAEhWAIUZbH+Ir+NPHDabqPiorHaQxxaYl9bxsUUBETYwJ3swUgkDb&#10;/qxnbkkfU/7ECeEvh5caj8G/jr4Ma1uppgVuJGQqzq+0yNNG2Sg3kNsYFcsykyqAa/xc0dru5/4V&#10;noPgCO3sdH1qW4u9aaxge41C1iZlt1eO5by0YxZh8hUKmRymJmVYo/z3+1Y0sd7ONPRfabVrPqv+&#10;Bfp8vvKeEqSoqalq+iXXz/4J4Ho37MHxa8DadLd+EPDl1KFtUN79tdDE0jB2xEszCG7tSsQG5UYs&#10;/wAu0jGfoX4Z/D7QvAaateeKPBKSrqUfkQrpUcdvHfskCoLma1REjlLO9y6KyM3zyBlAZVXvNK8U&#10;6Y3grSbTxG7WUqo0EFr9pYzSNsSPfOcldzEyAqCEwgJI+VpOZ8T69qq6lcWnl+XFNIzwzTKZY5Mx&#10;jcWJZlOAsoJ6EOQCRgj5/OM8xlaLglbzvqfQYDAUo2bf4IuXHifw1c2trp2o2Uh09bwNtEKNDtVW&#10;RIkYKCu1XVT5YAG0MCDtZfHNc+BWs2pjuPhvqFrrlvugFrpep4hullaTgwOnIdG5KNlFDZKsAxPV&#10;a742tZGuNK1fSpEa6acW8y7xA/l55JLlclnduuQQASAQBz17rmp2bLqegX8cirGq7Le8TM8ZXlAA&#10;wcDYc4UlFQNlTkE+Lg8ZjKUnzWae6e339PJnqV8Ph6q637rdfL/NWOM8FweKNX8Xaf4e13SNLM+E&#10;DapIpkitHK7lEoYjG0B9qtgM5yjMvzV6Z8XPB37J2j6Y/hjx98WvEFxrVlp8UfnWmiq0ChWmZWAI&#10;DSCPOwN5vO4KrMCceYfFW48X+JUtviPb2sa6gtnDayQ6rfFXWELCyrs/dySoscaRqCrYyxAVjGy9&#10;LF+0d8JdT1SxHx/+Cuu22pQvbK91p91JaySwRQhfulNrYjWIH1VSxZScj3JYetWdPFYbnja6lGDj&#10;dNa2fMpXWyVrLW78uXD1qMnPC13HW1nK9tdL+61Z9Xf5HA/Az9m/U/ivql1caNHDDpckzJavq3mI&#10;kszEmNtyqULEkAouSQy5GSrV3Z/Zu0v4BSeNLq68OadrF9eeF0l0Wb7UGNtBLOyLNEFBeOdWidm2&#10;k7VRt3yswrU1X9q7xL4jfSfh58HfD2nGx0mH7NGusefcLqcYlYRFgu1YstIu05Lo64V0Dtu9G8Pf&#10;s5fEPx3c2dz8VPHdjL9p0JYtJhhkNiWhEpka3w4BWWFpm+Q+YQmcMyhdvoY/G5lXw8ayi6V1JuF2&#10;3KMeV3TW0rbwvdK7u9UvIwsMty/FexqTdSLnGEZuNkpTvFRktmnL4Z2Su1F/zS4n4e23iL4v/De9&#10;tPF/jmHRdW06zF5Z308CLFPGJpmifYqCM/vLuUBkKsI8gOqod2hB8CLf4w/CDTfFvi3VpHjhL3Gp&#10;rpETyXU8scrQ+Su0naHmVwJmV2YqqqrMCI/M9Y+HLeAbW88Nw6ra3Wl3Fw0WrWUmhyXEmmsUO4M4&#10;IDtEyhMEhfMeQ7+NzfS3wg8B2Ws+HPC3w706HWtM1HxRqHkatd2cMhkWPYpggjw4ENuiyESMxLEQ&#10;5GCiND5eaT/stwxdSru+aFo2cVb+bV672s7W0te6+iwMqeYQq0PZ/BaMru6k73s1otPxvr5/Gfxg&#10;8BeMPGGtT+JdO0LyLKZUtYbjUnV44I1kcfupF2qQGjKdGwSw3DD7fTvgv4B8QeGfgd/wlmg2Fwvi&#10;Sa+S7s9DvrFn+1qUwjiCQEPKWRpI85V/JjYqysqV7R+1l4C0Dwh8el8bz+TqHh/webfTLTwjYkyt&#10;BbwWNqwWWRUEZjd5I15cAB3VDnJTitD1L4yftD/GfT/iJ+zzptjo9zG1odF8PXusWUEivbzDattv&#10;aKKQgx4ZI0ULheFA219Zk2cVsdllOvW/hVIcyk72TWyk3d9vefu6PW+/LWy6jGVedWpyzk5QX96U&#10;bSXK9E3flTV78smtLot+EfGPx00TwZrmg/EzS5JbvTYpNMtZGjJ2qsttIwXaAuFYkq43bftbdS4Z&#10;POfFnie6a6kGlwSSXk8pE3mpsUJu4ViWywxyQApy+wgBAG6L4raX8dbuwvPHHjbwzeaHfR+Jp7W+&#10;0v7KLVZY4ohI2+PKi4SITACVUJYOzFiWJXzvTp7vUTJdWaXbfbPm8uN13zE4BfjCoCTgEY+U8Nkj&#10;HhZrg8HDEe1w1nTdtV8Lkvit0av1E69SMY0al/aKMXK+92r6+avyvVq6dmXoNfk0+7dJ1W7kXBjh&#10;kiEqq2CzDGD+84C4245zkYxXs3wc8F+IvEF2mr+ItTbQ4Zo1SFrVo57uWXjLQRLwRulXBVSgKY3k&#10;kE8D4X8J2Uk0M11cNLe+WHj08wtuk+8g52nGWTco2scFT2zXVvrGm/8ACHWvjjXNbkuriNY57y2u&#10;bXyrYW6rJ+8kVR99AnXYGLMx3fKjDx+WnLXb+uiJdSSdt/66nX+KdL0nxX4G1bUNR8SRwzaRp5kj&#10;TWLqM216l0irHNLBblxIS0G7Gdxjm2upK4XwfTP2WrfwtP4eg1z4WSN4g0VPt+rTTs9tNdMJ1YKq&#10;sCAFUoBhGXEcgb53WNOi+L/gDVNR8QR/atCewtr6SyjnhAhU3MdrIPtJU7owplCpIu2F0xIyAySB&#10;RXf/ABkfx548s/BOmfDHxclnc32l3cPiC9uuYbSOzMCxNGobbkKHRXQfMVI6KWH1uBxUcPShKLWr&#10;berSVo9bXuviuursfN47CxxHPGV1ayvo27y1Su1b7KvpZep5n8N5/GPi34yX/wAR9Z1a1OpT3xt7&#10;W7Wbyo5JXXYnluZlICIyKhbeduScY4+rte/bh8Y/D34U6H4N8P20N5daLC9xb/uYMpJHMzyLLlMk&#10;lp8sAFwZCmTscnrP2T/B/wAEdM/Z98aeCfiJ4v06/s/B+tWP2K+hhZru5nujcG3TzRIFdndL2VgG&#10;bLCIrKAVU+G/tqfBnxVDrOm6VoXhjQ9Y0FLW3uIby3t5Y7i4RmkdbeZ0cKpO4OEym4MrKA26vi8Z&#10;jo5znXJVjaENm9E1bSyfk9r9dz2sLh/qOW2pvXstXfq77fh8i/8AEP8AaH+Hvxn8IazZ694Q0fRv&#10;Edlo76lda5pLJGLi8QlolQKrETOY5Y1CrtXcSwIjr5d8b+Pz8Z72O41mJ11ebEepSag6sZZnwftD&#10;n77F3UEkZYBuCAdlHwH1W/8AhXqmoeJPEo026tWsYraGG9tRNBPGRIhJhlxHMUUyqylim6QBmB6e&#10;r614E+Avwi+BOj6/pt+154g1SO4vm/tGZopbIH5olZf9WvTaWCp8yMPm2pX1lCnTyqa9mnJ3XLbo&#10;7Xfov+AeHWlLH357JW1v22R8qajpl1p80sU6LmGZonKtkBh/j29cH0NUXXPWui8ZXNhq2qSanp42&#10;+Y7edD/zzfPT+vU9+TWDKuDkV+nYSt9Yoxn3PzrGUXQrOHYrkEUVJ+FNZcciuw4yNlzyKbyOKkpr&#10;LnpQP1GkZGDUZBBwakoIyKA2I6KORxRQUFBAPWiigBhUrSVJTSncUFKQ2iiigoKKKKCeU0KKKK0M&#10;QooooHYKKKcqZ5NA7JCKpangY6UUUBzBRRRQLmYUUc+lOVcUCAITyaMDsKdgZzRU8wwAxUkaFjgC&#10;moP4qljUk4A/TpWcmEdXYp+INSl0fT/MgtWkldtiRDqTXsPwJh+Knwz0jRfi5qGgTWunanqEf2BL&#10;OCAvPbLMxkREIM8f+rZsFVDouAcOA/hureLdXttcbTNIhjkbevkny1Ysy87cN8uM5zuwpCtycEV9&#10;AeGP2mPCOm+BNL+Cfib4cJqGpLZzWMdprF6YJLDUGeNVfzFli8pcAqx3oygsSwAOflc69tW91QTT&#10;++36ep9flMKVOn8TT/X9fQ96WYftE/GC41T4VajrE2iybn1ptLjtLOKVW/1pee4ieQvtEaOY42DL&#10;Bt+cmvYbVZZb/TfDmn30LaLbyB9Utby5hijfZLwyozBt652hQYwQqpn5QR4h8MLu6bTIo28E2ekx&#10;SXlusek6pqjIbslP30shKObjM3lYO8u6lg3CYb0zwjpWrat4hii0/SbVUm0ua2bSbMS3MlvZLKzx&#10;xDiVYdkpabCyDadr5JK7vyXOoVIy5IStGO2ie3drf+vI/SsojSs5SV235/crjtR8Q6dZeHV0u4mk&#10;tLqSW5VbqPw9FE7x+YyyJG6N8owFHPyhSy4XaC3Pah4FsP7Zt9VuLi68PyJqEhurG5uzcSTbUzI5&#10;KtDFAqLuYY2lY8bjxXQX3irwp9nsptB8JLo0mnESxxtfOq27ryhEZdjMipwskr+YASVZVYqMLVNZ&#10;8KX2pme88RmzhVfN86aGRliYnaDKkabXUPlw23JR2CudoUeLTrVIO7lf+vU9p04S0ijP17TfhfrX&#10;iO4k1TxvY2torTxSLDLCTGIumc3ckrjbtUbZgD3KKqZ43X/AngXWbq51GKymvI7i+jikmsII4Sx+&#10;f/VpGxEQJJJBDAE424wD7Bol18N59K/s6yTTZ9vmNHBHp8s0kikBEdngMzxqrMXPHmKS5Py4z0mh&#10;XBTRW1jx3dWXhTTVtbGP7T40tbeVwJiQBKivI7AT+UAJ23RZJfaI0ddOabipq+vyv2SsnJ/JGbpR&#10;p6Np/j+qS+bPiXx74ybw18T11Wzt751stPD2dpq0jAKqqFEJ4HyKG+VAdvQAY+Wqo8MeL/jn4gvJ&#10;dc0e61KzknF0sFmn76yYOzSC3RQdp2lQAoIjHO35WMfoH7UmsfCnxnbD4n6T4vs9N1KaeaBbGa3V&#10;rnVlX79zNmV5Ig0sUyBGAyWG9g25pPJ/2dPjZbeEPHca+N9R36U4fdFcY3OilnKH92wCHLKSxbGX&#10;YAsMD7jB5fjnl6nQjaolbW99+jtv129Twq2My2NZ08TK0W73Xp1X4fLQ91+AX7PHwE1nXtW0fwNc&#10;a74dvLIQiSbUNUElwbmW2VTHPHMpXHm9MLG6B1PmZTLcx41/Zx/a5tvEui+PbrSrlNL1CS3TzLaZ&#10;wmkvdLsMLkyPjdKJmKggsBM2xBu2x6l+0x4tl+Kc3xHSLUn1fULxRHJe6hAlq0fmu6xKHhDhd8zh&#10;pJJgHQYZFO3HEar+3P8AGu6+Iy6lYeJJl0+3u/tGJrxI926fcGOciRt7F2xuyqtjaNxrzKeE4ohm&#10;U+SalTcdeZ315GnZ6Xbb0bSsr2VroyxVTI6mBU+R8ykmmla6U4tb7Wsrre6Tep9b/D7wp4b+BjeG&#10;fDPwz+DjeLNc8QafJqXiTx1r00t8lq3nJDHDHGjKJXQkNKx2LmWGTc7KAPUPiV8bPCvw++DPgf4w&#10;eK7bQrHxJ/aEkAsfJkia7mSebEcEKtvYMXSVjkDPzMFL+Ufh7wF+2N4z8IeLtB17wrrFx4fsI2V9&#10;Us7G8Yxu3ltHIpmcmSBsHOUbCbVwMqRXu/xM+Hfh34+6Z4E+Nvg3QtN1LwvpuhyvHpWmzwNdQ3Ra&#10;WS7IE6nzZ38vaIGMvyodqY3rXyWYZT9arYelm0GoObc6l25Ne9GNN3fJG90vd0S2s9H9NgcVTp+1&#10;lhaygnFcsWlyp6N1NFzO3W/zueM/FnXvi/8ADHxz4s+N/irxJZ6/qfiS4aDU/ssabjYZMKLD5hea&#10;Jk3BArgyKEXJkYHb4vd6n8RfiK1xruuS+TNaXCp9q+2LZupJYqf3jK+7zUzs2lSSwHlls16t+0f8&#10;KtF13xIvh74S+Io7nT7qQyR6Zunf7B8pbzZLq5ICKsMTMS5CopkJwFyvntp4x8CfD66t9N1f4a6h&#10;9ohvFKw65KxtptrYA+6QRg4ZRlgQeF3SCv3zB4nLlhaeHwnucsUuVx5dFppF22Wie2h+d4PH55ld&#10;HEYbGyhiqM6kpwcJcyjzJK/M1rd3naytfY9L1j9qjXfiT4H03SvGPi+8lurWF7Kx/tC3lkMsbEM8&#10;pPzM4LEeY21T8sZQuwDjL8Jaf4sk063uNTjuprezjhmk3Sbo0hVpJTsQj90EEpcsQD+9cgBXfb5d&#10;8V/i3L8RdZ+16R8ObfSYJMwWqw6abGCNByqKiHy+N7kkAE+YoPCg16RoGot4mTR4vF07XqWOlqo0&#10;+K08i2jjjh2hpYoIQ7HEQx5plQly2EIyPHzjK8LUwtCjhmo8t7pbJPXTa7bvd9TzcrzTMqeOxFTG&#10;RfLJrlbfvSdvnZWskrK3q2bkXjXTrK+LW9yk0luyoJLWLMSHciujbyEXZHujZm3IwGDycnqtAv8A&#10;xHr3iryNIsYYEaxmW6VpHupTGplidt6Puij2MwdC4AVWYbV5HGsbaC7s5NX0i8lW6sYZWVW3QzbT&#10;sLuojj2q2w4C55O1i4G5e48DeF/ij4q8KW994bu7WG0h1TY1/wCbG1vC7+WV2vFvDMGAzGWPAyBu&#10;bnwa2W4XCUnKOsrby1tp0ivy/E+kw9bMMVNc/ux7LR/e7v8ArYtp8MZ5tKspNTv47lrqNIQtzG2U&#10;kbzS0rLgoFCDq538goCSxHfy/BuLxXp9tZaj4bnjuWljdo7GF2thOS0jOCGMWQOUbY0jEYO1mxR8&#10;LPgT4Y0/VJIfGPxRgvLyO6jt7ez02OWS4luPlzuW7jjh4RVYGQMuZGDJlSy/TGp/Cvw/pGp23jbT&#10;dJtLyayuGW1sLwwGOHLQLMAsgEnJQqCuWGzcZGfAr5OtjKlKs4e0b3SaVl8rpf16HtPCwlTuo9r3&#10;/rU84+IX7Tfgz4K+CtK8E3vwi+0xuq22p63eaKtpCl1CziC0VX+SaeJ5ZJsnc4XdKqmMs9ceP2hb&#10;34GWK2Gq+HtDvNJ8R61BcJp+qW6MthclBHIsY8xWQvaLNIIiAgaItgrIiDd/aG+BepeOPHV14gm1&#10;yx07TbFjGthq+oXl1HPlZN/lKGaILIhYbdrToVOJCoBPnn7VHiP9nHxb8Npvg3LayalfaTqqyahq&#10;1hDLbSWt4qSQxQIWy4dPPuI/KKBSq42EIrDzY5bhYVqTpqUoy/idfR79H2+R0SxGIlRnGo4qS+Hp&#10;8v6+Y346fsyeH9C8Ja5+0Z8I9btmsL4Wl9HZy6xFZzWd4R5kn79ATsjmZ3CKnmFli2ou/evjngRv&#10;DnxH+BkvwS+NukWKatprzSeG9Xh3Hyrpk3eU83+saPLSbgC7OVRQCqK6+ifsa/tAa9D4t/4ZS+Lj&#10;Lc6R4gE0UWpa7BKLVw8BMMzBY38uN0MTSOm2VU3bSGCMmP8AHD9nfwF8EPgj4d8d6Xq2uTalqC+Z&#10;dW9n5JtLebzt6IksjLIirFOUDlGBaE4jTO5fr6daWDqqhWk224uElfaztrstn631PmakfrEXOEdF&#10;fmXnfX13+Vj5t+LvgSw+H/ia48KRTWqzR+T+6toZI0RvJjDIBK7t97nJc9egHA4iRTiuw+IujaV4&#10;p05vHlrcww3Ud19mu7X7bH5lzIzF/OXCDzRjaGAK4ds/MK5KTY4+U5Hav1HJanPhUmz8/wA5p8uI&#10;vYrsuORTakII4prL3Fe4jwiNlxyKbUlNde4oERsueRTakprr3FBSY1hupvl+9OooKECD0prLtNPo&#10;68GgaI6KVlIpKB27AQD1FRkEGpKCAeDQJMjooIIODRQWaFFFFaGYUUU5F7mgAVO5p1FFBmFFFFAB&#10;QAScClVSeaeBjgCk2AiriloAJ6U4IB1peoDQCegpwT1p1FSAAE8CpAWSOR0XkKdoHU8U1FI5NWLZ&#10;V34bgfxGs6nws0pfxEc3YadeRxWesrfRpdXGqBozNt2ReWrYkJJwQAx4PAA5yKs6h4ibV/i/f6jp&#10;mowyXOra1dG3cQoFKSuR82zICFQOAdoVmHIJzmeLNfunt5PDsl15drbs8zBpThS+Ogz97A5HbJzj&#10;Bqr4Q8PXWq6oraLBPBJDG8tvHCymUzKu5GZmG1BvC8AAkcc8sPn60dG5O259dhuXSy7H05pPi34g&#10;fC5V0jVLG0mjjtYU1CZ4UVFlc7QxYIsi43oW3EcsvI+6Onsv2wb22km1bw34fsbeO3WO1nuNOuYv&#10;IjEolUSO0S4C+YjuDnHcg4Zq+dNO+OWox2niLU/Ecqt9p0GSwtY2jZhG2IYgFGfkLBEQ5Iwobrna&#10;1f4M/HD4h+FtZ8yPVXj0u8nMOpLPcSlVicMHfy1k3NhWDBsPtKpg8lT8pWyNV4SlNK6ts2k3u/8A&#10;I+io5k6M1yPR/NrsfcWgapqvj6xtbofE2zjm1ASAw3k0lrFA0jCJhE7qFlZjGSJIncDCY2nCDF8Q&#10;6Fb+DJTL4uLWivqEcdxfTTSW6LsVCqea+9clVLh2yzEhiADtrx+f4nweO7MyfDfW/EUkV0otP7Hs&#10;7WV7aY5G5Aqb/kcBs7xhmkfCsq4ELeDfFHiW606DQ9A1HT9QjZgq6FLdLHHksXf5oS7D5lIVpmVQ&#10;6jG0cfMSyGmpe/Pl9bK33266bep9NRx1apFezSlt1PYNI8dWdpqEv2LUp9Ls5Jkf7VPdQrOImR1+&#10;/EW2qSQ2/G5t7A7gSDzPjPSb7xpo8Ovaj8QrjT77yJp5NZ1W3mumuiVjCCSR3DJ8yFjLHskUOCfM&#10;WNUHOWHwt1FvENtoFv8A2xYXckDS3L3mjpDLJKiSOyPJH5iucsWLFQHjKbmDBgnuOl+AvC3izwVa&#10;+CtW+En9lzS6fDIuoW4+xTXTeU+YzNKPNi3mIjIdMiThEHFcdTC1MvxEJUk5Rk0rpRdl3ab1XXS/&#10;oelDB18dhZOokrXtq9Xa9k43s/U+HU+HXiDVdV1aPUluMWd21neRy+ZJ5GQU3s5IOEfyWUNgMqsp&#10;IIXPqnwW/ZvsfEPjPUvDOoa1Y3dvHayQXV5pc006wtNCSkA+RCWUnyWyQBJHJklFLDH+Ivxwj+BH&#10;i/UIvhxfzXMMq7rOy1qLzmiV4p4v3iyoCrpHNKg4BG8lNowT1XwT/aO8K/D34P3XjIfC8zakbgrd&#10;wKpjs5bnCeUztEuUCqS5QBFOFDFiWDfoOKnmFHDy9mtbJRTaV20ur2trbvt5HxeEw+Fr1bzlbld2&#10;3dq17JJdb77bans37OH7N9r8LPBbeFPj3onnaHrGoTRaZqk9uZrzSbiBbpfljbMbqxifCOAzBcsp&#10;G3Z5zafsRTXPw7f4i+ERpsk1k0cusWsN/uWOES7ZcbwpRgyyZVsfMBhUYru1v2F/iJ+0B4p8VyeB&#10;fhv4KNtZ3080lxPcWZit0SRmdmCrC7KCqMu2MdGAIO7nzXWv2wfjR4I/aA8UWGieJJbeSG7k05od&#10;PvpZ4X8m5dsRsx3OhfcQWzkOc9TXzmMwecXmqVVe1SUmr2TXM73jrb3dL33Slve/0mDr5HUTUoNx&#10;s1zJbSXLs9L9Xay37WO51rxZ8BLbxHZ+Btc8L3lrp8y2sepXGm2Yllt1dcNKwYIWJVlk3x8AsQEA&#10;AQd58Df2ZPAB+HuvfGPw54z1Lwv4Yt7p5tFH9oJ5yBXMUcklqCQ8gkWPczLKVUsVXEWR8ueIPG2u&#10;6X48tvih/wAI3DJuKj+ybiNvMmEaFsyBeg3ADfkEk5I+dyPXPGGtfGD9qjxt4X8V+O9EuvDGlpCt&#10;jBffaEhVrYzOvluqZMTeYCrKwbLfPgYAPkZhkWZU6caeGq8lNr95Lm5r21doa817W5r6Lo9UaYfH&#10;YbEVJSqUW2n7vu2SV7XcuiXbq+q0DxP4a1TWdGtdW0e4sdNN5aLNqN414Wl1RwX8z7RtG53Ayrxg&#10;hQI0AQAA11Hx8g8N2djGPAmtxa5eRiO6mivY7dXhUCQmKIQKUR+QQhyuFUbSS27xX4w+Drv4O+I2&#10;8F+NdZmRsRf2bqmn30VxAwYZIA424RwVO45CcMM5HqH7Ij/Dr9kfXL345fFSx/4SI3Gmi30+OzTe&#10;mmmdsiWF3DxSSvH5bxuzLtRw45INevjMNL+zfaYJqbi+aMUo2npa13sl1a1VnZXsjmo4ihRxXssS&#10;lDm0cm/ht/nur6O5xHjH4k6ZH4babxL4Kkh1Hcw0ySOxVmhkeQSfv43BG5nEkeGRg0ZkITMYYS+F&#10;/iPqHiGSe+8MaA0kZfHmLGzZO1GClWyqsACd0YiDPuAjjzz5t8VPix4U8dfGG+1dPB8kfhbVruYa&#10;fHJeI9xC+0ESfI20lWOQMt1AJc4J+yfhR+zR4f8ADvgC40TwT4O+36hPp1pqei+Im86OP7VJBHcP&#10;ZSb1eNSF3BJIivkurpICkgMcZpKjl+V0aeKpe/O+l9krXu0+l11aDCxqYyvOdCXuxe9tdeye60vt&#10;ovQyfgR4q+E/jPxbD4f8VjWdL1O8vIYdcvZrN0SWPzcPtf5ucov7xyUOSzlANze9XHwl0n4f397Z&#10;eJUDRwQ50+4/tl41a38+NRN9okdoEDrLsUorEBsNs2sy+RajoXgbwldXXhLxhp1xp+nzeaNNXWNN&#10;TUYZrhSy4M6SmbzYVkQLumUbSC3yl3Pv/wCz38TvCmnw3HwD1y6utU8L6xa3SWd5ayLE1oS73Nw8&#10;DsuDH5doZmETTRIJ9zTO22Q/nePw8pXq4aUle9k/eVtNna3T/I97D1NoVkn6aP7jQs/DuqeDobXR&#10;3uJNOuLieGRtQaEafNJ8xSeZBG5DlB5UnKARqp5yV8zL8feHdS8LafJb6rrtjdSapMsWnCS6jgKl&#10;HiaeSK5j2o0fmI0m6QhI5N7FS2VHoEnw88bfB2CbXNE1K68QaLezXE9vf6TFbGY2tw10sfm2q4W4&#10;kEJRnYxgI6KvOxgYfEOu20+pLrvnJfWt5atHbtHp/m2+6RhHFHLbmSNbk+dK7LCoQkI2I3V0J8yh&#10;isbQxC9ve9++j7bv/g26dDpq4elKjz0mv1X9f0zDtPi3ZfC1NTuG1LUNQtL+xtYri1XWGuLv/SI2&#10;aG7zOwEMeYP3b/O7INj7+GPxP4p8Car4g/aW1DTbsLb2FrCmoapHeSSJELVUSSQx3M8zf8syGCKI&#10;yX+SOPKKlfVlzYeHNKtLnxP4rubyPTdYsZ4ZtXj1a4uLE/uFWSWZ5/LkimI+cxbYsyFUjEixqVwP&#10;jZpHwhtfBbw+OJr63VNNeOaO6lkt7e5gZ4TkLGQQ7bVYqVDsz7fLkJjCfXZfivZVHyQvzKzvr213&#10;18/N7ng4jDxrR96Vra/126HwV+1V8dfBtl+0HNqHw80LRre18OzS2Vjqnh2SYx3GDtBJaWTcu0fN&#10;hyWw2GYYY72s/tDz/HD4caH8LfH3iq5htdHcSWeqoizXFjbvLvYxKCpZQSylOMYUghgMcPr/AMG/&#10;A/jXXtc8X6VfT+HNLt7ueG10+6t5Xmj6NHvJGMPuZFGdxwMoMFjxiy6Zo90q+G9Snmhs7NY5rea1&#10;Efm7VkJcbXcchsD3A6HFfp1PB4KtTpRjH3oJa9Vp936anw9StiKUptvSTfzN3xnbeF4lu/B/hyS9&#10;bT2vFbTprqNEkVwNoPKhgNu/hflYqvUoNudeW8cE0lvA4ZUchWDq2QDwcrwfqOta3iTVxrejabpH&#10;hPTNPTVLoIZLuTTRLIg8pAn7z5scl2O1ffJIwMgWd7ZRLa6jIrzRrh3WIIG44IA4HFfSZT7qt/w/&#10;a58xmt3qV2GRg1HU0g53Co3GRmvdR8+RspHIptSU1lwcgUwI3XHIFNqSmMMGgBjrjkU2pKYykUDi&#10;xKKKKCgprJjkU7I9aCwA60AR0U4qDytNoKfcKKKKCS5RRTlTua0AEXuadRRQZhRRRQAUqqT1FCjJ&#10;p9IApVUtQqlqf04FLYAAA6UAE8AUqqTTwMcAVIDQnqacFA6CigAnpQAqcmmajKkNuhcyKrSYZo3C&#10;nGD0/KpgMCquvXMVlp/2qa28wKwU/Lu2g8Zwf8jqOQK58Qm6bsdGEkliItnK+P8AwTqXhvUre8/d&#10;x2V4v2mGaSbJVQQdp/vFd5GcclfUEU7wj4mn8Oade3r6pdL9ntLr7HIy5zNLGsS5G77p4U5B44Pf&#10;F7UL9dV0n7Df3jGGPzNkUjSSFWY/NtXJHpz6qM4NV/GPwf8AFfhvwzNqrXljqFqWTddWMyzBDuyF&#10;YdMk7W4yMOoJySK8NyjZQqPW9v6+R9dCN7yprTc5E6lcPAllaSxiGNBzJjDnPHXsOozjJA6AYrpN&#10;NSWCOaTVFaGTyovJkgkH3ChIkz8x5wGIx93gAZrltJvbmUsbWWNG24m8xUwMdwAvB7cc+hr2fwL8&#10;C/8AhI7XT4oPEmzfbSPfLJYBbi3jiKed+7MhEuwTOdoCNhOdpZRU4yVLD07zdv6QYf2lWpaKPV/2&#10;GdN0q7gktdR+It9eahHcLDJ4fa1BWztt3mqUGA8cZJlcmORU5YOqEqx+u77wHDp3iLR9Q16drOz0&#10;8wRwt8kb3NokKqkuI1bDhkOHJOQyq5Rya8K+BXiHQ/hfpB0DUJLLToZrrfCsOnDzbD9/ErzSiHbs&#10;O8yqofe+23VY3mUo43fiZ+0Onh+3bUPC17/a2qeSs9rf28dw2yQRSFpYHaYPFFDF87KqK3mFdjRh&#10;kJ/PcTk+Nz3NJVPhpfzP9Fon+Nn3P07J5YXLsvjKu9X0W7fRb36b7ddEereNPij4T+EGjXGqXmkz&#10;KY7eOJGOoNHNZfM25kTyywUxpIQqvM2Z48BVkBr5z+PH7Svj7WtL+w6XqNxJq2pRra6RoWifaWSG&#10;TAdWngZtql9zxLbZlAVmOBwR6d8Kf2d/FUEa+L/jBG8guNPeCHTY7xZJLJwpEajLcp8uzCcKizHL&#10;Oh39P4V8PfAj4ZG9g8FaNG63Uj3i2Em3UJQyoIpZXkm2RxtLtLhGwyr8wbKoo0nmGT5JH2WGjzSS&#10;+Lq/K/RX3svTu9sbWx2Oi6cbQi+nb1/nfr7q6K+p8CaZaalqHiX+yb8Wcb3l4YrrbCkiu7jDOvlg&#10;KeSdo6Att5VRj0vwp43sfgJJqfwn+IGl2es6BBfLI0Om2ZhikhlcHzeAzHcAvDAn90FDKQVb65+J&#10;SeA/FOk6l4I1zwnpbb332V7eujKA3zMuGDAYD4CgjGAu05Rq+Z/iD8EbTVfDd0b/AFiymulbZbpp&#10;s0iXKReZuCMzrskVwoBjwylipXAYJXLQ4ioYyp7LEwXJJpNPXW6tJNWat1f4vVPxcTktW8ZUZtSj&#10;ezW21mpJ3TT7P/gr1LwH8WdR+DXw7u4Ph1qehaRYXUKNuk1Sy82eMB28xVSRvO8szcxSOjYbhS52&#10;p4/out/APxh4ak+JPxP8X6nceKbyCa10+bRbK2fO0ShDcxyHzXkZthB4wGXrgKvm6fDvwH4kht49&#10;b8ZXmiRwIqRrDZxyJe5kk8rAhUEksANx3qxPDjcoPrHxN0fRNRsPDjfDrVWumXVLSwttNFw20RCK&#10;ZCojJJkjU26FlxtZsnuFHrVMnw9WM5RcoyXVK33SlfmTVrq7Xfsj69iKUYUHFcu7Wj6do2S62ste&#10;5o/CH9p1f2eLAfCv4iaF4Z8TWupSRzWFtqGlJfQwtMInV5EdWDPASE2nHORIDs2DS+MHxN+JvxD8&#10;V6z+zjq/hW+8PaNo19c3cVm1jbaQ9pJKzyoqhYyrwFHWVVZEJTCDAijrx748eG9f+HfxT8I/Frwr&#10;rFv/AGxp+qW1zLdaeB5cc0L+ZHJHhQq4MWBxycck5xqfFjSPiN+1Lq+ofGTV9LuJIvIjW4urSPbJ&#10;OYYgHIKq2VVIidpHLBgCpID8eDweFoVqdVUoJT5pzm78yqKSiko6aNc19bvS+h34bEYmFeXPefIk&#10;lDXlcJRbd2teq8vW59XfBP43fsb/ABP/AGfdQ/Zw/ai8Cx6h4s0W+uY7PVlt4jNeQMMRS/uJGWCU&#10;GRARudP3ToMq5ij+V/8AhlzxRrmkT6fdfERrbT7WU2kMt1oMjGICRP3AdJezSLnKhht44DLVH4X+&#10;FY28ZS63q6touk3GiQtcLazSiTU7mN/M324UDbtjJRjhlVBLtJbaw9amsNU8D+IL7TfGWoXa6fqS&#10;xX+k3jwmPz4ZWBZgSWKElnP3ioG1g3yuD5+Ze1yWLeAq8qk78lk9dOblTUrWb2XR+WnXHALH0Pa4&#10;una7cY6vZaq7um1sk3/w/nNp8BPiRdeGrWKw0DwPN/Ztqscd9Z2czXJZsEKpZHkU5bcS3lqrO21l&#10;619of8E/tU0iy+Hi+ELPT5m13S1W5ms7rSwbq5j3ghkiUySKqNgGKMNKjESx7wBO3id5eaH4W8S/&#10;YLy3s2uI9RTT7o3DSxo4XaTM5jkJf5JChCqPlG0DczGrHhbx5HYa3ZeIPB4mt9S0lljgNwVkuLdk&#10;YoREzBd6ld6Mh3xnfjOcqPl8XmmIzHD/ALxaN3TStv37q/ovwOunhXhZLle2lv66/ifZ2t+AfCuu&#10;6Ls0/wASafYyR5vtI1aHbtnt5Io3SCS6SIoGctFcK0RhXYgyC0ylvAfiZ8MbPwp4l+0+EZW0FtUt&#10;Yxftb2zxRxMd0TrL5kbxpiG5SPDnO4kkrt8kdZ4M+OmtTWOj3tjoSyXD3F1cSRRkXC6lI7GVTPBM&#10;SkTPL/pAlieV4pYjIqjfKk3WT+IfCHxY8D6fpOnahHJqMF1dHddyNGNP86PJhtogxllijO3MAZQ6&#10;W/KwlVaTHA1raS+a/L+tV8yMVTvr9zOZ+GHxifxbbTfs+/H5orpdWmeTQNatWE8cOoGR380s5LhA&#10;ssREkrTO77m81S428H4v+Jviz4dXmoaB4rsl8S6fctcRJp91qUcc171ilKkK8ijJmVHEv7xRH95Z&#10;N7c98WPE3iD4TNaeG/Hl9DHHcaSBY+I4UjaDUb2P7Onk3CBB9lkc4ZpN7vHGYmcI7xhOU+Mvjv8A&#10;tvRrzVLT4fajZa1o95Z2vibSTNFE06NIiwzFCwTeIpAhMgZ0JKl1UAH6SllsqkouycX91/0/z/Dx&#10;JY72aau01v6fr9x6F4A8fz32jL8XPhiL6XR7C1xfQw6fFcy2dnCtrOkF5FCIhdLIvyxz4O1LYKbq&#10;TIrmdV/aR8GTapHbeNfDFjqmmrdQ2Nje6dfCDSZ2ttxkKJKQ6FQY2jR2RALiSbPytj5Yk/br8TfD&#10;zUbG7+FGtQrHbzLLb2v2Viksg3p5dwdyNISioRkMv7zK7WTNdbA3iP4z+A9c+OOi+H4bTQ5N82t2&#10;Rmkit4Zcw/JHtIlDido5FcAp+7Gx9zSwr9FHKJUYxlXjZbJ9Vrs9vk9vR6nBLGU68nGk7uzb7eq3&#10;08it+0P4Gj8aXf2Gz8U2y6S0wvIzDqVnDIwZQqR7dzurKyTKQ7AHaMEsQDwF78A9X8KfDXT/AIge&#10;NvHWn/6XdyQ6XpfmP9pk8tY2fzVk2FSDKg3BWyTyeADi6wnjP4X3ln4c+IdrPpm61juUUR+Y7WoY&#10;I+FAVHwySpJGWDrNBLHKIpEZVPGF/wCIfil9l0rwxfm9t1UrYWar+7tYZZGlZBGgG0KxYnYhwQQo&#10;24r6LDUa1GnGHN7q626fpc+ZxVSMpN8uptfCXxlqumeK7a/NpD9lt5ILO4WS1/dFONsZUfeIUYOP&#10;mIJ655t/E+1K+Jri+SzkhWaZiySQhCvJK5AJ6psbtjOOcZO38G/hZpnhXx34T8OahMyzR3aSa7NI&#10;qQm1ZAXH+sI2sFAIznJXnbg5xviTqVld+JdQTSL5ZLf7U6qYeUZcjkNn5gSBjHBCg5Oc13ZfUjLM&#10;P3S0tv5X/pnk5lHlwP7x63/GxyjDBxUZGDip3GRmonGRX1aPkyNlxyKbUlMYYNMZGw2mkIyMVIwy&#10;KjoDzIyCDijrwaey5plAiMgr1oqQjIxUZBHBFBS1GsueRTakpGXNAJjVbBpWX+IU3kcU5D2NBQ2i&#10;nFDngUUDsXVXFLTS/YU4dOlaGQUUUUAFABJxRTkXHNADgMcUAEnFFPUYFLYBQMDApVXNIAScVIBg&#10;YFQAUUcninquOaAECHvTgMdBRRQLYFGTinTWsF9A1pdIGjkGGU96EGO1SIamavEcJe9c5GTTvFFn&#10;qTWVhphvXa6MNvCULPJwNqKF+8SWAHBJzj2qbwN44lu7G88MXFpJ9ndXkmVrlD+8xsBAkBYsA3AB&#10;DKCzDbhiLnibUJfD+tQ6ra3WwyR48vcRuI4/l9DVYaxbx6jHqenWkLMYyFjaFe/HzMAp7nOMdex5&#10;r53FU3zOLXoz67A1lKnGSdu47RvCXhDwFbzeN9R8X2t9ceZttNLsrffdFHMiZczRPFbsNhIdWklX&#10;KssbKTIvY2PxBuPFFjrGp3WjaatmdPTS9B0PVpi0lvGJVZp9yKhuHVpCcvucK7KQV3h+f0jwtFqt&#10;xJrd9bR7YLYySSfakjVQi4bBz8zlSFKr8wZ81u+EfCPinxrfrfW/h6SW3maC3gTT44/9Et2JjUIG&#10;4ALMFVm+XfIoLjcAcY06dd81R3t+n9b728me1h17H9446X0Xd/169NDqfC/jHWrOwk0bw3r9jHaw&#10;BRfahNN5ckhWQbUGxkMYZlVGZCAFbALEha9M/Z++HPgi9XWvjL8afF0Vr4N0nT5GbVrW1W38yWNo&#10;0eK3kVh/E0aL5Yy0jk5w24c34E8PeCPif8Wl+G+iajb6V4c+xS+ZqT3UVtbxqUhjac3UuI4xH5j7&#10;SxEUkwUMkQWvMdb/AGi5vir8SYdM8NeMrPwj4S8OX5l8OtqFwJLWxS3khdLxIGhLzXbbZpMKA8jy&#10;4Od0om48d7fGR9hQfLpdu20eiX96VnbR2Sel9/c+ufUaaqVXzVJaLXT5K9lFX17vrZ3f2hYfFXwt&#10;48nHhXSotUlm+yrc6h4NbT2tzos7J5stsSIz13BWQSp+78tCqSRzJVae8aWSbSF0WOYwxy/Y1t7E&#10;7ZY90SrIjJudkAiETAfMzuEXmORhU+DsPgtvhtNpNrBpnh0ajKt1p/hm60CbzRNNLsgQxRMNkvzy&#10;SbVJSF3KbpWgkY+q+Kfh4vwy8GWPiLxL4as01W+skMdpcW4a2WNpHVnEjopUCSNRGxdgzPLEAAhz&#10;+T5s6NGtONnZOyv1a/rz9Xue/l7qVacXdNtX/rz/AK02PCPFevW+maNHq2sIbW3WOSa1+ZCqqrGN&#10;NnI2xklco4Ug7iB8wU0dL+HV3czW+ofETQmt5riBJre0upFfy4WDbTJtTO8KuUjyIz3wrHd3Hh+C&#10;1tdUtvidaHTYtZ1CGS40iNrO48nSYvK+W5Jkx5a5UJHK5HKsytKCTH6R+zz8JNQ+J8d59rSd5Fmk&#10;ubgSLJG0rDaVlaZ43GNvzDawOASAQY2bhk6mDprkjaUuvZf11/I7I8uIlZu6XTv6nBeN/wBmCx8b&#10;/CWbxdrmnS3GsXEM6aVp6WxaFYCSC5TZ8rhv4AXjwU6sGx8M+JtN+Ivwc1i+fVfPt57e7e1voY5G&#10;LxxkM8bhcDIYbsYGMq34fsncalY+HtAt9A0XW2uo4oPPvpRdL9mihgdGZYmXBeQ7RbgBXVN5DLIp&#10;ZW+I/wBsT9lfU/iH8XV0/wCHlqn2m18OrLdR2dnHLvj+14bMJYggeZh9isEMaZPzg19Nw7m0aLeH&#10;xD9xq7b6f18/0PKzjByklXo/FexwHhX46/Db9pdfC2k/GawbS7/feWtxrF5IZYbwFQY7ueQSidBG&#10;CyiMIyZAYjaHikf4zXxL8JYNa0Lw5rNvoOi/bHuoNTs7j/XRlh5eWhT5CkYaMRpjazSDDBtw5v4n&#10;/sN/Ejwd8IT4+1O8mkt9L1b7L5gkwtliFicJ0jO6Lhscq6bSDxXnMOnvp8uleFPH3ijVG06KKG5n&#10;htbiST7K4GA6hm2liJUPXAZiVIyEr28Hg8rjHnwUrUldciV9Vq2m357baqy2OSOOzCnL/aI3m/tN&#10;20atZ26fj3PXf2QfAOlfFf4wLd6naatrGh6HqVvbTaxqUe+0vFWYboiiMDIRhERFYl/NDEIqbT9F&#10;ftW3Wht8V5NEtfC942jQ2pg0ptqTGeaKKGB3i8oDz1/dgbiQIwVC7WDGvKP2N9BsPD/xF03XrHWo&#10;411KxeBNUuIYyQ/mpIkyGR28uQ+RFCGCsV+T729mr3D9sbwvquq6dpHiDyl+2WK3BjaPy5MRmTfA&#10;j7oyX8/y3VcDGRuIB3O3yedYiljM3hZ+5ZpLVWfXTZPS/wCh7OFqYxYR+2d5Kz76dLeWv6niOiWm&#10;navcXMOoCa6a3VY286Yb4F2kb8YZHTa3YKAQp4A+ej4i+G2i6dayahoGpfZrhpIzJZXBMCfc2MYp&#10;sgo529cDdvYNgZZ3W+r67evb+JNHa2+xWc6xrdWTSTMwkZSqIyyb0JMe7nYwVxhgBhek8KeN7jx5&#10;bX2na7FbW80cMYvoXU28Uuw7SqjaCr/uxjaRt45ChlHBHDYijJzg3bRNf1/wP1LliYVNJb9zD8I+&#10;IPEWitcme9eF/LFvC1zGwaZVG1QzFiY9xTGUPXeAV4jb074efEfxFaaZBYSubc39uZrW8uk2pGGj&#10;ZfNbjcpcBk3RsrDojHhj5J4sisbCya0sdW8m6sbeaZJL5EkmghJdWMvmrGpt3XbKqkM7rFiNHDM6&#10;ch4V+M2ifDrVY/BHiySe3gsViazUXnlQorxxhIzI8kiSLuZW/wBbgKApZSA8HcsixGJpurR+Na6L&#10;dHN/alGjNQn8Ox9X6n4e1P4zfCLUPCU09lp+qX2ltFfFpJLX+0LWNP3kiyoAsIZnU7WDRkgsEkzO&#10;snzRd614s+EviDTdG+IPhDVJrFrhtFvPtcCLsdD5TW7lI182NIpVj3ErI8kah1hdWr0Oz+KF94l0&#10;Cy1f4ea7pNnrm2BLHXr6+W2tIp1mjLwTB9qhyiFQxKSxB1wYEk81JfiNqPhD4k/D3Uvj5pmpaSl1&#10;JpIuL7R7i1mhcEExESxxmMyW8f2V8PIHxIhijaSSOO3HvZbCtQp8lWPxPbtL/J+eqt2seTjJU68+&#10;am9uvdendeR8q/HH9n/RPh94sbxRo3h77KvmSXp0uPT3Zo1jCyuTEPM8uMKeQ+0DnOMELzy/tdfE&#10;MTwadaXLW9itu9vcaRY5ht5bUs+62Kp0Qh3OdzMu5SrBlDD0TXdd8QfGTwdaXM9uUXQf3GpSWbNO&#10;s0UssmZYVJ8vZ5xKj5lUuHVGYdPJ/jR8LLn4MfEJrXVdKtZJ9wuDY284k8hScgNIuVJxxlSR1yOM&#10;19thZU6yVLEq80j5uc6lG86DtFvU6zxZ4K0zUvAsMXgDxMraTPbXc1vFqEQlnt5GMLmBxsbbckpB&#10;F5sIjSSJUOAXnij9F8F+DfHP7DWly+LPiJpulLN4s0c21vpd3JK8yQM6yMxEZTC7kRSwJVgQVYhl&#10;eqngDxL4rm+Bd38QJrbSdF07TLu2tvMmUObi6aZpEd2Kf6wBNwCASKoDgjkVzfiye08X6lL8RvjF&#10;HqWoaxfXn2i3k1a/aRlg3BlLsQd+5sqMcEFjtBPPLUlKrJ0X8Cdmlu3o7Lb579hz5aaVRfE1ddl5&#10;9f0Lp8M+Lf7K1nxZrht5Xt9TNvi1jVIUZ0DFN+45I5Vck/cYjJY55nVJPNu2XereWqoWViQ21Qu4&#10;E464z0r1bxhdRaD8JLW5sbG2hsdeuI3ZbTVLecLiEkRtERJNC684ZnCkkgbgpA8jl9TXtZGpVIyq&#10;tWWy+X5ao+YzypGPLST13ZAww1REEHFTP1qNx3r6RHzpGy4OaaRkYqQjIwajIwcUAR0117ipHHem&#10;0AR011xyKewwaSgCOkZdwpWGDRQBHyOKKcy55FNoH5iMu6mEEdRUlDDcKBpiKciimbWHaigo0KKK&#10;KFuZhRRRWgDkGTmnUAYHFFADkGTmnUKMDFKoyajcBUGBmnUUqjJpAKq45p1FABJxQLYACelPVQKU&#10;AAYFFMS7sKcpFNpyHmluF/eMf4gaPLquhsYAvmRtkFow2Bj3+tcHZaPqnmRm3upPMOP3aqWzJgDA&#10;5GM47f049YUBlwfyrnvGNmdOjt59Jslt/MuPLuLr5gsaOu0kqoJIwewPA6HNefiKctZI9nL8TFWh&#10;L7ybw7Zy2nhxY9Tv02apqPkSeVG+Y1iVTgIN2z7yqrbWyWc/Myiu98aeKtK8A+Ef+FcaBfW9nq2u&#10;QRJfAw/NZrvIRg4Z1Me4sm2MBzC2/wDfeYGXk/hVqt9pyx+LtJ8P3l3bybYrexs7rc11MJEQxeWG&#10;LBDPNbdQSSQU64XX+AGiT/FX4zx3mq6Pbsq3Iv5Tqk0gw/ni3t4hKiYTbJLEgLIqFyqsg+WvHrS5&#10;felstX69EfZYKtUqSjbRvSK10XV+u6+972Oz+JkHiT9nj9lBfDOvWWrWGo6tI1nYTTaKzR7JI8SS&#10;fbVliaMyQmSNI0E8bRpKjhRIQPl/QdWWK8t7bSL9rW4jdmtb6ONNyy7Tg7nwIwDg+ZkFMBxgoDXt&#10;f7cfjjTfib45t7bRNG0ex0rT1kttLXRxCjXaxP5crSKgQt/pH2gxySIrtG+0AIESPxDxP4ct7C3t&#10;bi3vZC80edu4Zz3+76Zzz6cZ61nlfv0faVdJTbb8uyfov1MsyqyqYhqn8MbJei/r8j6F/Zv/AGrf&#10;EVj8VNH+HGtx6ffeGLF7qDUIdQsB5F/BGpmRbtrje720c0QunWYso2BSqogA9F/a0/4KHXnxv+G+&#10;saV8OvDl5p2n6FrWmaV/aHmG3gvVks7oXEkyrtm3zS28hjRnaOKKLCpHIAx+MfC7yaRqVvdzXAUW&#10;bedEy2STL5q5ZFaOQhXUuAGyCME5DY2nqf2Y9Nn1746eH9BtbK/1G1k1ZLy40m1SQpdm1V5lWTy2&#10;DRxAA+ZMoZ4Y2kkVJCuxssVk2XSqPESivcV/K6d235taajoZhjadNUlJ+9o/ysvL8z71/wCCff7O&#10;2teFfgvefH34qeIrzVNR8ULBctZQ2sU91FZBYxaOZZmjkeR8zj7P5nlhEhc8rui+tPDXhbUvGVrp&#10;OtaDZaDZ22vWduZdGtdQjZZUAWZYluUyJH5gZwy+WBNFukZYWWPwX4+/GvwH8EdDa106fRNY1LT7&#10;W4K6JNcFJGuSWtHkkjVl2uyopMZ2gWyNuL5l831f9mvxD42+Gvw10DxP8XvEtnp66xpMk9xbrepC&#10;mp3NzeGQwpeoRF5oSGQuBMJ0h3w3ERGZD+YZlTxmJc8dU0cnaKt06WXl3tvY+7y+VGjKOHWyV5Pz&#10;8359j0fUNPiXcX8PXNwqzotu76tC0l3bD5Nz4AGFBaNl4CKiNuJI8yvJ4c0Xw3qk2vR+FjY27QHT&#10;LaZ/JjW3jSaXfbSSjem2MQyRKoGDI45dmUC2fFHh4XunxXF7ayXd3cf2nc28tjLb+UzRtD9owu4y&#10;Ip+XMhO6RA4USbo14tPEn/C0fj3DoGpaVLZ2Oi2v9ktDaqrD7TcJcRoW8sAsWjgeRR+8bfcKTCoX&#10;NfN4PD4qtCqnpo2/vX/AXzPoMTUw1F07a6/1+rO++Nfw41bw78JPEHh3XJbeW6EUMWpaTYxqrbZJ&#10;bhpw20kMsLw28xnVGK5+XCszP+dHx6+A2havrl9os+nXOjxR6vcXen3kyo7xQbY1CIufuqFQqMje&#10;W5Jxx+nnxXg0Sw+GeraneeE/7Kkvltpbi3n05bjfNFNdRzBUDKXjJZVCFURyruA67SPivxX4Vl0n&#10;V7PT/Euowxp4giupA1vJIRFdea0ShiqsAgcxv1z5SBRIFlUt63DtStTw9RqWseZ/PR/pY5c6pUZT&#10;gnHdRX6Hmn7KOl2tnoCeHte1l1kiK3Om+dYk28VwZItsZZBn5o1JyBydpG5gFr69n+HFh8Rfhz4f&#10;vtM8KW3n3NncR2eh22pMs9rdpCsxZ12y+Wjo4jExkBTzwQpYuW+VpPBTeHPiDA2vWV5b+T9mmSG4&#10;uonnYzJG0TPLGB5kkiPlvuFGuFY/LGWb7M+AOt2bfDTR4fEupalGSyjbZTQMk1zGohRYY0bKzLDL&#10;ks28jdGdqyshrwc2xXscaq0XpJt2tbVfFr5rVd362OzC4eFbDqD3SS+XTfsfD3xQ+GPiX4B/E63X&#10;S2uLjR9V3C3humuLGF7R3jmZ4YpVaVwkMgkaQoYyk0YRjvRWy9b8EahNqtt5+unTW8RwodK1KexE&#10;VrFcF/3auQNoUhPOVDkxrCQ6jCM31N+1v8C3+JOmax4P/wCEevtU1jwZqkUy29nZGWxixdfuFWRw&#10;I4k8i6aNAkbyKbmCN2P2ZDJ8r/E/4q3un/D/AEnV7tdU88xyW+vXVqtvBeWrQvE8lvEkpIuAbi4i&#10;lZlIkZFBzDtKp9xgU8whSnSd29G/yfpb/g7nyeLp/U5TjJaLZfmv6/Q8p+IfxA8RyX8lnptsthql&#10;lqbWt1Dunt7A2bgloWAkLPB5gKrhizwpGF2tGUXzv/hO5bTXLvS/iPFDcDTdxtdPmjjhgjheVZA8&#10;UMR8oBgyv+4yr/fAYfO/J/FT47eOviL4svNe8SafbwzXUg8wbSpVu5yCvJbcSegDsAADisfRfDvh&#10;fxGim/8AEsljcPICskkJaHB/i+XLADv1/Dkj9AwuAjh8PaqrX7atfNdD5mVSWJqNUtWu9l+Z6VN8&#10;dr/VNV1HRtJ8P2I+2W9xD5trZfaVGS5UwR5TY0jMqNLuLbMcNl1ftvhD8TfiT4b1618Q6h4qupod&#10;LVEhOg6kWkWKSMbrXynfyxFLtiWQOvmQPHAwGYjC/wA5u9/4Uvp1S+jzCwTzFQqSoPykDO5SeCRj&#10;IPB6GtXwx401jQta+3eHPEUtjcSQH7Vsu9jSqVOc9mOCccZ9Ocmuipg4eztBK1uxg6vI06l0/wCu&#10;h9L+H/ih4N+GHjy61b+zF0ltU021+0x2um2lvHJdCaKIOlvDLHbxPtlmc/eTcXX5IxtHnep/DjXP&#10;GP7Qt9D8QNbjbQdMkjfUNYkvlnt7SzZfNjj8yJEjLyL91EVRlsHadxHJ2q2HiuW1ufiR8XP3W5ys&#10;lrCBMrbzjcxG7GDuDcqe+0hifevHXjX4c6j8KFbwH4kl8cT6NNM99qV9bCZopCVLSzo37tnLB28w&#10;M7SZYAtvBHm1Iywr/d3cpaN2dlsr3a6DUlWXvaJa2vv8jL8G+HPDvx7+MVxqVho6WHg9JmisbO30&#10;2K1W4hTC4KI3zSGIMWbeTvySSQM0fj3o02kfFy60/TjHFBY+WLOe5t0t1Nu8UZA2YUfKJWJVVbPO&#10;AQCTZ+Fvx71Dw/4LltNItoJmW1YJr1xiERPtDIsYxvyCx3LgoGhjAZfvDiNW8S/8Jfqra5LcSXEi&#10;n/SLqQYaWU8n+JiQOx+XrnA+6JwOFxFTHctrRSsuvzfn67mGOxNGnhfaS+Ju/wDwP+GLXivxXrXi&#10;q7jbUfJit7NSlnb28JjzwF8xxub5yqqCAcKBgd85DnAqWaVnxkj8FAz+VQuea+2w1Cnh6ahBWSPh&#10;MTiJ4is5yd2Rv06U3rwakIyMGoyCDiuo5yMgg4prjIzUrDIplAEdRsCDUrDBprDIoAYwyKjqSmuO&#10;4oAawyKj5HFSU1x3FADaa69xTqKAI6KVhg0lABRRRQBcoooqogFOQdzSKMnmn1Q/MKVBk0lOQcZp&#10;PYQ6nIMDNNAycVJUAFSLwKYoJNPpk9QpyDjNNHJxUlHmG7CiiikUwpyDAzTakqomYL/dPepjsnVo&#10;rhA6v9/dzu/OoeNwz61IMjpWVSOtjSEnF6GH4w06LSdBiu9GnltGt9US7k8pi3zRj5Bt6KrMy5OR&#10;xHnBIUV337Pd1pnwc+GOqfESTxTZya3osLXVjdSacl9HG8m22SFY5XUTIkt2JiUWRY3gaTZJhN/N&#10;384Wxk+Ufdx+Z9q3vFUf2j4S6P4F0nxHlrm4+2XlvNYhlt1jaRQEcKC4LvOSyltoyoIy27wcwoS0&#10;hHXmeq8uv4XPrspx/JF1J/YWj8/6Z866y9/Z3EdrFc7dsYUssm47uvXPfOOOCPqahuIrq0tvNXxB&#10;MzTY3wqp4XOATz/n19fRPiF4AVr+68R6e6/Z2UbLZ9uYgM4A2Ko4GPmABJLE9TngZktXm8lmbduJ&#10;CsvX2GPx9BXTHmikmvUqNShU1UvQqxJrDo1lHOJFZc7lOTjPc9cfWvSv2dvHPjH4c66154Q0zSI9&#10;Sa0vSNUvcecoaEco0jhBJHsZotvzNJIRiQlFGbpPhSGG0hktY/nmTPPvVxYLPwzextcPHv43R56f&#10;WoxEVVouLS16f5mlGt7OqpJuy6noHg3x18Q9I1OxvbfWruSSx3fZ5JLiRZEy6SqPNRlkKRzRxzxx&#10;lyiSrvC5Z93018K/21EttXj+I/jfwD4fvvFGl6RJpulR3mlTtaXVsLdorVGWOYETwlnTzsebNHNI&#10;HnBDCf5Y0T4gaFaos93Dt3bQD2H4djj1rqY/EfhWXQvtUd/bia4uPLhZr+LKKiguDFy4yXj2yEqp&#10;2yKN53bPBxWBhUj70PLTt1Pew2M9nL3Z+ev4H0BN+3N40i8PaTrumeL/ALDrkeqbtYUWomnurfyS&#10;rJv8hFWKRw7vDuK+ZOsqgMDs9+/YYvvFXxJ+IOsftI/EPWnjuNQs2kuPs8E8vnyLBHiGFUlE3nNG&#10;kKhCWaUO7HfFCA358T3FikePtEcm7jcsmf8AP619Q/sRfGfUtb8S+HPhXe6/a6dbx60s3krfCCTV&#10;riZpQo/eSFWmiV2mS4cKo8hYnJZ4w/hZpgYwwM40Y27+m56+BxUqmLi6srrp67H6DfHC/i1L4LG2&#10;0ebzIdGtbRYYIpRM0cjM08JLs3zKsQtRhhnDkrsBUL8q+KvDV7a6A3xD8OWTT3VvZxzW6PahIfLn&#10;jnBUxlcDy5JD8ig7kCkE7XJ931f4haX8QYPEGheIfG1k+krfTPpeqaVdf6PDdRyIGZZlb94QkXml&#10;MboRdEEKwMdeEeJNE0S98G3Pha51G8nsZLWN3a3uoibdBBPHIvlFAJpf324E4fECgYJQJ8ZlFKWH&#10;5oTXVX9Gj6rMJRquM4Pp+KZFP4P0f4ofDF/DOsWUdp4k0+2lik067tzJ5UyorQysx3bYRbFcyrk/&#10;dAdpCZDp/AaTxV8NvEVil0lvpkeoQra/aNFhE25ox5fmqY5ApZQpZwxTPlyLvG5QV+D3iyTxLq8N&#10;hrGpR+RFa2D2OmqxYW8cds0U6JboWWHdMDIckM67HCohUDufiV4YPhyKbxd4N0ZLy3W7+1tJCIJI&#10;ZFEKmSMZik+donjlVlkzAUfIJ8pq4sfllPEYt4aWi3Xrbb5fmXhcTKGHVdbrR+i6/M6z4wX+p2+j&#10;s9tpUNxdWOkm2uoJpEVQvmwOGhaGZ9kySsSSAXZmVXIDKg+Q/jX8EPDWr6h5sOjQxzSosfnW98ki&#10;nCIVZgq5I8tlUnkF1dld1wiezeLPj1rfiLQ7GCPxlqV5p92tvNfLdX5kWGdc/IAS/lksrSfN827d&#10;tygBOTb6nZ+JJpb/AF3WBNcSMxleRsbNzFm+mWYnHA5JwM19Bk+X1Mvo2X4HNjKlPGT94+Bfjv8A&#10;sviPdfadYeW3sMZPpXz7d+Fbywu20K9byZo2/dyM+zcCT64H9Onev1Y+IXh/4e6vE1tLrNnHcL8v&#10;/HwoG4HBXtj8fXAzXyj+0X8AtJv7SbXPCsVjeS28bbVU/K2cdcYOfbPbkEV9tl+YVuVQqX8mfIY/&#10;L6dKTnSfyPCfgfYfDez1m60/4nTSTXJj8mGOSRiPL2tujG0He2Ai4xgBskNgBbXiLw94AfxSut2n&#10;w9jntbZYoJ4UujFbyuqLjaFQFc7WyA2WJLemY/C50HXLS707UbmLSbv7VFtEalIkIUjqzFhwDgZA&#10;yNuMMCOksfh/4bsLBpfFmr391ax7bgiJrbj92SzkvIuw7toLAHdt5YkAHorVuSs5OTTeltfwtY8m&#10;PvUklFO3X/O5U+L/AMTPg742ksdI0f4Zaf4bitbG3gjH9kwmZ9sMYdxKqjepkSRg2CwEmSSSRXXf&#10;CP8AaT1bS/Bdv8FfA1lpEMc7bLxbWwSKS+3qUwT5LkPhljVywwHYEEMQfAvF0+h6n4yli8Jlry3j&#10;OxLiaQCRox90MQSHIXAPUDGASADWx8N9RuLPW/sdoLeGSP5jcQRktFjA69jwenPOeoBHRLLaNShG&#10;DTfVJu9n+f3nLLHTjJzbS6XS6HR+EfF0Gs6x5+t+HZLzSIvMP9lx8BpHjIB3gjYeQQ3UYXrwDo2F&#10;othYR2kS7VUfd9OelOsNLt9EtzYWsyyKrHMiKwV+eoDANj/eAPrzmnOecYr3cHhY0feXb5Hy2YY6&#10;WIlydE/mMfOaY+KcTk0xvvV6MTyLiU1xkZp1FUUR01xg5p7DBpCMjFAEbDIxUdSU1xjmgCNx3FNq&#10;Q8jFRkEHFADGGDSU9hkUygBjDBxSU9xkZplACMMimVJTHGDQAlFFFAFygAk4opyVcdgQ4cDFFFFM&#10;qQVIOBiox1qSpkSKn3qfTY6dUgOQd6dTU6U6mTEcn3qdTU606kEQooooGwpwcjim0UEDtwPepUOV&#10;zUFORyhol7wFiISNIqQozPuHlqgyS2eMe+f1rY8W3qi9TSLMQrZ2KmC1a1YNHcbSVacP95g8gkcK&#10;eE3/AC8GqXhjW4/D+vWuu+TJI9nJ50CxyMjCVRmMgqQRh9p4OeKpKysilY9uFxjcf8//AF646lNz&#10;rJ20S/F3/L9T0KNb2eGkk9ZafJWf4/oiHxFeLaaBeXJUNthP+FeUxWa35+0w/d8z2/wr1TVrdL7S&#10;bi0mEm1ozu8kAsR1wPevOtMtrbTna0Awq3Lqm7rwx9hWNX3ZXZ6WX/vKbilrc9E0rSki0KzlI+7C&#10;N2D07VFDB4MeWRNWsll3dGkPNdz4S8FXWt6NBbxwfehHzfh0rmvHPwg8R6LHIRYu6jJVhnn26V4t&#10;bFRdR072Z9ZQwvLRU3G6OL8ayfDiCI29vJcNNuykcKhgR+Wfzri7+eOTbNY2yqqrkkzhWJ5PqeQO&#10;OMDgfjtX3he8bXYrF3+wJM+yScsWfHfsMf8A6q6b4mfBGy8O+FrG+8LtPJ9phbbcecWDzg5IdugJ&#10;XlR7N713UacIQ5nJv5nm4itKVSygl8jg4fEWu6O3k3sd1Gv+xJuzx2/DmvUvgB+0T4i8B+KtP8QW&#10;+pRzNpV0LuzivLFZ/JuUKSRsoZlKMZIYgZI2DhRjLD5Txnwy+FviDxpra6ZfWjWcTRbZo4ZGbaix&#10;YaU7i2CzgE843PgADCi7/wAK01TSdZbSvLMd2jN5Mm3EdyFAJ2+jAEZXkjg85rPFYehiKTVrrbyK&#10;wmKrUai6dT6O8BfGS5vfAOp+FrvWPLt7lvtkNq1jCwEzLJG0cAEeIVbejtt258sY5UE/QWo+N/iZ&#10;rvhCa3nlvrjRY7q4vLSKC0jVLO3kuDeyLOBzIZZnjIkkV1+U7MKrJXxT8LNRubTUobbUYWKrIp+9&#10;2B5Ge39K+uvhPYavrejRS6lZxyJZ6P8AY7eGOMRxygb9rSBAMlRIxz94soJJbJr5LHYRU52SW9z6&#10;zA1pVI3u9rf8Ob3wd8YeIb7xFMNf8UyTSW+hrZ6OdVuFEgWIf6PFGXYmJEXe/wAp2jGDkPhvU/i9&#10;8RdM1D4Y3EGjQXeo6xYy3FhpbJNHINTjRUKQxpLIkj5aOMSeUDKI3lU5EjkfM3i/+2vD1y1z4duL&#10;i1ul3CGaF9rplSpww5BwTyMH0rlfiFpuueNvBGm6n4mjazg0mS+b+0tSn3blmKMApCrnZKGZIgoU&#10;MVBD5Irz5ZT9ZxEau1v6/wCAd39oyw+HdK17/wBf8E818aftXzaZqHlQa4q/uR/x6ZRQCi4Ta21t&#10;yNuVj0YjgkfMce3/AGwtXuo2s4PEc0SM/wC8keUJuBA7DtyQfao/E37P+oaN4dk+J1l4PjW31DUm&#10;js11ItI4BR5OUfd1CNjcWbnnpzxPhppvFUMdvommyC6jtpLjXIZtAS3htJ/MZUSBlmfzgYvKbcUi&#10;2udoVgiu32tLCYWnTs1a1t99T4+pjsRKppJvf00PWPB/xNTxgi2kHjCW4e4jKNAl5kNkgFSMDHb+&#10;9nj0xXc2PwC1jT9GbXNG+Icdo2CzW8LlVLccEDCsccdOOg4rw34lfCPxZ8NfEK6N4h8PQrtuNy6v&#10;psG2Yknoy5y3rtyQMceo7/wOPHl3ClnFqtxNEWC7/LKls/XBOffsR15xx4ylUw2sZWR6GBqUsVG0&#10;ots8/wDiX8OdTh1eW5Kr9o3N5jQjAJ6E8dM/415j410zVrTy7Ka6m8lm3NCznaWx1x6+9fayfCDW&#10;dQ0M3+sWMgLAhG2dOP8AOT2r55+Ongv+xtSWKSNVLO3UdK68Djo19Ox5uOy+WHlzW3PEYNGlmnVD&#10;LjLYWvXvhj4ch8Pabb3MJWKeR1kaaVd23kYJ4PT0wfoaxtC8E/bGjLJt/eKQvc88/pXZxReRAkIG&#10;NqgV6tGo60rM8LMo+wpJ93+RJeRSW8zRzGMsv/PORXXpngqSD+BquxwMVI754I/4F+A/wqJjk16E&#10;VaJ83UleTaEpj/ep9NfrWkTIbRRRVFRGuOM02pG5Wo6ChjjBpCMjFOccZptAEdNcd6e4w1IRkYoA&#10;jpjDBp9NccZoAbUbDBxUlNccZoAbTXHGadQRkYoAjooooAuUKcHNFFaASUU1G4wadUspir96n0xP&#10;vU+iRI5OlOpqdKdUgPT7tLTUPFOpsmOw5D81OqOpAcjIoDZhRRRSKCiigjPegTAkDqaBTWCikDY6&#10;UEEwAxxSglelRrLipAQwyDWY0yRTzkVx3jbS0sLz7aOEabzfpnr+ua65TzjNZ3iayjvYIxJHuU/L&#10;J7A9/wAOa5MXH93c9nKKnLiku/8Aw59Kfs8aEuradZzeVuVreM8/7o/p/k17hqXwVtfEWn7W05du&#10;OcoORXlv7JqQtY6faKy/u7eNVYk84Uf5/OvtTwVoUM1jGVX5AvoBjAPH/wBevzzNKsqeIbR+xZNh&#10;41MKro+GPiZ+xPqmoyPfaRoIZ158rZ/rOeB9M9K8zj/Zc+JOiQnSRo90sPmZkt2UvGy+gycgHHTH&#10;8Xtz+q8Pw+t7uL7R9nXDDHrnJx6U66+GGmux3aVC7oC21lA7c9eMdeOp/Spw+bYmMVEWMyWhJudr&#10;H5d2P7PGvfY1t7TSLxWZz9ohWMxxbMAIWwACwA+9k8nqOhtWv7OmleH4Idc1PSmFzC2POMx6464x&#10;1/qOK/RrW/hForWzSNpEO2MEzNH8xK444zj9Bknr0NeS/FP4bwXtwzeQoVpMlI7dUDnscKMcD+td&#10;v9q1PtSPNjk8JaRifFNj8PPs3ieBorQpG1wOWzkc9a+0PgZ4HaPwxMZrPazQkLuj77Sf6fT27jz2&#10;5+GsM3iG1t7aAN++Xj3yO3f/AD9K+vvhv8Mzo/gRpY0Cp9nG7co5b0H55/A/hw4zFOo0e1l+A9nG&#10;SsfLeteAPtuvtA9tuVZiCNo6d62vH/wG0DxVo1nbxwXIj0+MzW9vHGroGZuH2ngnI44JAbjqQfUb&#10;LwWl1rszOqnMh+7wTznt616J4D8GRC6+zyQFhvyqlRww6difyxz6UqeMjTkk2Y1sD7S7gr6nxVrN&#10;pef2dcfDi6sPt2mzSRiNdQg8ll2MSJVKruXDYAwcnDYJwQeLi8G+HvAki3/gfws0mtWN4JEm1nEy&#10;M20FJSieVuZX3KOCMgNnIBP6rSfsz+EPFWmrLfaRbyxcBQq7sNljnPGOp6DHJ5BNP0X9jH4WxXEk&#10;8XhCz8xfmbzoF3bfUZ5454z2/CuqpmVWOrs7bN629Dnp5PQlolvutvvPystP2avit+0H4st9Q8XW&#10;l5MjSh5BcRtHHHlRwqjALZLHJyenUV9PfC79hS30XSLc61ukaNQEG0dh+f8A+vk190aP+zv4f0sR&#10;2umaNDDDHg/uYQB0zjHrj1961ta8DadplmyLBjbHhvYjPX/6xrx8ZmFarrJns4PLaNH4VqfD/wAQ&#10;vg3o+i6MbS3j8vy4z0Ue/PH4V+fX7T/w9uNd8bw6bpsSjy2bd+IJH8jX6tftBwW1vpV1vZVDIQzK&#10;3zDrx1r84fiBBN4k8ZarNpkDSNDIQ0i8bflx368Fq9LJa0opyZ5OeYeHtIx8zxyz+H9z4Y8I3GuS&#10;xKyw7Qr/AO12Fcm7c9eler/GAQ6F4Ft9Dtplm826QzSRngNgtt9yAOfTIryaTg4zX2+UxcqTm+rP&#10;zPiipFYpUobJfmNdjjJqOnOcnFNJA61658rIKYxyaVnJ4FNq0SFFFFMqIHpUdOc8YptA+oHkYqOp&#10;KjPWgY1+mabT2+7TKAGMMNSHninP602gCPpQRkYpzjBptAEdFK3DUlADG4NFPwD1FFAFiiiitACp&#10;KjqQVMgFT71Ppi/ep9JgOjp1MXrT6QhyHmnVGCakByM1W4tmFAJHSiipHa44OO4o3im0U+YXKxxc&#10;dhSFmNJRRcOUKKKKQcoU5HKHIptFBJYByMim3EQuYWjP1WiMjFSR/f8AvYrCpHmi0dOHqSp1FJdD&#10;3D9ljxjbWj2sCzsfJYqv7zqQ3X8sfn9a++vhBr39p6VCMfLsB/z3/rX5f/DnxXe6Fq1raO8aw2sa&#10;pbeTboh2b2Y7ioBdsv8AebJxgZwoA+6f2cfiZb3VrGj3is20D5l5P+cn65r86zrDzjUd0ftvDOMp&#10;1sOopn2H4SUrEpBHYHauCOeMf/W/lmuwg8GNcQeZLaRtHgO3QHAJXIz15P0OOenHnvw719LqGMr8&#10;rLjLdwfWvZ/Ct8lxp+drAvty24beuPTnoOM8fqPm41OR2PtqlGFSKOE8RfDq2kjkMcW2Mfw7dvQe&#10;n9DjtXg3xf8AD62N2S8Oz5fusOx5z/n696+x9Z06xk05mu0keSNSzYVdmM5z+OR0ByT16V8o/tO3&#10;On2M8kTsse/ALbhx03Hjv1/StYylOojjq0o04NpHmnwz8CSeJfE0d1FFujWUBG2+/WvsnTfh8YPh&#10;7EnlcMuVXyw2DjtjvwB29Pp4z+y6/wAPruytlg1K3mk3cqsg4bt36n/PavtDT/Cnhz/hVkespdx+&#10;auY2j8/5uTkELxkYGeM9cEjHKxEak5u3RHRg/Y06Ck38TsfFureG30fWJFuIvL+fKsy+/wD9bmu8&#10;+HWifbbldp+YZwwwoHQ4PvjOPU8c5xU3xs8O6b/aP+h3K+Z95lTHcnp61a/Z8uo0je1u5yskMzxb&#10;YpB8zBWCtjGTy3Tg4JAOTkFSPNSTOWMY067ij2jwz4dvreBbmdZCYmwyqnDNgluenH1x/Ou20bw5&#10;b3FxHdzQhpMEyALzuz7jGADnk9+egzl+HHuvsCw3DJGisR8xzuPY4xjOTnK5wDzjBNbWqa8kSeYZ&#10;P3yqv8JBB78gA449cgrjOKnnUY6s09i5S91DNfFnoNjuWcSSfeZ0UHAx+ec9f5V5J8RfFyhWZZIw&#10;dpHCjj/H+dbnjzxXbi3kZW2qPuKNoC9eOPfucA9a8H+KfxAtbSzmCsFYbgy55A64yPT/AD0Nc8v3&#10;stjs5Y4end6s8e/ag+IUNnot1PPLt+VizdiQO3tXxuJtZ0zRrzyoYo7i6hMt5cbRujWRsDOfchef&#10;zrtP20PjbDb6dcBH3JuAeFW+8ufu+2entn348UH7THw+h8H61KkHiqw8QzaIbbSW026g8ie5lVoL&#10;iW4kkLSW8flFWWGFSWIZS4DB1+vyjL6lSiku/wCR+b8SZvTw9d9X/meffHbxlY+INbtdD0YqLXTY&#10;dv7vhTI33vyx+ea4FmA5FLK+W5/nUZYA5Jr73D0Y4ekoLoflOOxdTG4mVWfX/hkIzYphJPWlY5PF&#10;IWA6mulHDqFFN3ijf7UyR1BYCmlyabQVzdgJJOTRRRQEQpjcNT6jbrQUFR1JUZ60AI3K0ypKjPHF&#10;ADXHGabUhGRio6AGuO9NqQjIxUdABRRRQBYooorQdgqRTlajpyHjFTIQ4HBzUlR09TkVIC1IDkZq&#10;OlVsdaCX3H0KSDRRRsPceCD0NLUdKGb1qvUXvIfRTd5o3mloHMx1FMLsaTJPU0aBeQ5mHY0gZvWk&#10;opC1JAcjNFMVttPBz0pXHfuOQ9xUyOOoNQp0zT1JBxUS1KpvU0IHdLmC4R8MHIP5H+oFe7fs8fEi&#10;40vUIrWaddqsCqno+P8AH2rwe1mWOOOVhny5kLD/AIEK6vw9czaNq0csKHarDJ2/pXy+cUVUVj9A&#10;4bxM6MU10Z+nXwV+IsN5p8KyTNu2Y2s2W9zg/wCc19C+BfF/+jLKs48xWGGXjA6g8E84756jtX54&#10;fs7/ABUkt0tYTc45UcDsD/nvmvrr4Z+MzexwwhuJG3fM3+T/ACr4HFUeSTP1rC4pVKaaPobUfEEb&#10;aP8AJIBMu54442wVOOvp+GAffAAr4T/4KQ+I/EPhG2h1/TdJmntUlYXCxqWcZ4DH6cdPf6V9eR67&#10;DcW4klk3bPl9dv0/SuP+Inw80D4j20ml6hZLcK/yyZUHA7Z9+vHbH0rnw1b2NRSZtiqccRQcFuz8&#10;n/ht+2v45+GvxRtzp+k3MWky/LHeQ3DcN33qe3TgYYYPU8V9zah/wVOvtO+HIS+1VrT92BPOkLys&#10;CcD5Qucknnhen4muZ+JP/BMV/GM97N4M0VoW2tJxHwoyMH8z/nrXL/Cb/glr8Wb/AF5NF8Y3kywr&#10;MVSSRW2LzgA8cZPGTwM84Fe5Ktg60YyirW3Pnaf9oYaUqbe+xzfhz/gpl4i+IfixojoGt28MLb3m&#10;1S1WOM7T2KyNj15AHWvvv9jmDxNr3gqTxt4nhmim1JvO+z8YiRgNnUcZ2rnHOCRnrXPfCn/gl78N&#10;/Cl9aan4k0OG7niXzIWPzorbc7+vXGfQ4PavqHwP4U8G+ErNdNIt1WGNkjCYVQeuehIILDA6cc+l&#10;cWKxOHlpA7sHTrbzLOh+I76+cWcty0X2gsZGTIDEsSFwDzyeigcknrtrL8R+Md0Ba4k5XG7DEZOO&#10;OD6DIHT1qPW5oLEM9lII49uFG8A56c/h7Z5615f8SfHJsInCzIpY/dkbr+uM/wCfp5DftNEz2ozV&#10;NXZD8SviXHBEw3nG04B/hJ+h6fzP1xXyr8cvjNb26TRxzE7Sfm4yeMev9emK6X4w/FS2itp7UXCo&#10;dp3bIRxx93g+x+v5Cvk74n+LbzVryaKFmfnHPR1Hb0FergcMtJM8fMsdywaR5D+0V4n1DX7sGe43&#10;K10q7cHlRu/wH515PezDeQDXdfGBpLG8tbJiNyxu8g+pXHH4fzrz2WTnLV+l5VS5MOj8Tz+tKpjJ&#10;XEZscmmE45NBJPNNMgB2jrXsI+bk+wHc3am0FmPU0VWocr6hRRRQSFFFFABRRRQaBUZOTmnscLTK&#10;ACmNw1PqNutABTG4an01/vUANqM8HFSUx/vUAJUZGDipKa/XNADaKKKAJ1bIpaah5xTq0K3QUqnB&#10;pKKSJJKVTg0xDkYp1QBJRTVbsadQAoYinBh60yigm3YkoqPcfWnbz6UDHUU3zPajeKBjqKTcvrRu&#10;X1oAWijcPWjcPWgAopNw9aTzPQUAOBIORUySBhz1qvv56U9PvVMilqX7MrIrwlvvKRXceHQuq2sb&#10;/ebywd27qcc8fn+VcHbMwdW966TwJ4kgtr2SyklCrHOw3N6HBP5E14OaU70+ZH1fD9TlrOLPcfg6&#10;82mamqSTehyvVcd/8819e/CDxHPaWSTvOWeFgwYn5tuP8fp296+NPCOsQ2lxDcl12lgEX/I/U/8A&#10;16+iPhrr097AthYSN+84wq55HXp+VfC4yPNc/T8DU5Y2PdNY+OOhaBbyya34ohjXA/dsyt/D2z1O&#10;ffn2xXmPxB/4KP8Awx+G8m/w/qwvLqNj8sUgKnr8pPTGSOAOfxrif2k/2Q/EHjjwLN4p0PxlqFhc&#10;wwl2W3YGGRsjdvVgeACfu7TgcHjB+JfGP7I/xgsbnzNR8ZRsssmIPLtCFkXj5gSOnPduxzxzRg8D&#10;g68Lymkd0sRjqesYOXzR9x+A/wDgt/8AErwf4h+12HhfwzdaeyhZrG+tXbzUBxgujKw4Y/MD1A6j&#10;ivULv/gu94VsbS2uvCvwas11KH94W1LXTJbrIWzmNEVTnO0YJwO/IFfnv4T/AGRPGtvpA1O9uILq&#10;3VVDXAjeMEjrtKqy8k4ySBwcdK2dP/Zra2vpU1XS4zbqFVUXUI+ePTOT9Mc+h79n1HLfszX3/wCZ&#10;t9ZzSPx4STb7Jv8AFH6F+BP+C6nhnxbcfYvHngay0dpBtmm0WQPE4LdCjnIAAXAB45zzX0F4G/af&#10;+HnxK0weIvA3ja1ureeFSwjYfNxnYwY5A68dDjuQK/FPxv8Ast+OLrUmPgmKzRfMWI+fNJF9nkJK&#10;5k+QBFDZBZsAbTk8HHSfAX4YfttfDLxilr4PtSLhZGRt14FgJVuVcbm4BPv344rkrZRhKnvU6i+8&#10;r65itp4eUH6fpufsxqfxB+02gW0Cn91+8ZpM7eOvuD6ex+leM/E/xNJezTKJMqi/Nt/Hj3/nXM/C&#10;7Ufidpmhw2nxC8uO58vbMtu58ssOuCQMjOcZxweR6r4o1aK0jme6Ef3SVGevqfbn2/8ArePGio1L&#10;LUmWIlJWeh4V8VLrUNRvGjHzErl2Xpk54/x/pXnGpaEljFJdzx/NztZs56f04r13XIrC6uZLxyrK&#10;3zKzd+f/ANf0+mK8b+PPjzRtB0ycW9zH/F8u3nkcD+fpXu4eEpVIwSPDxk4xjKc3oj5x+MGtR6z4&#10;yuZIm4jxH+XeuNY5birWqXcl5dSXMx3MzZb3NVMhRmv0jC0/Y0VHsj8Zx9f6xiZT7sbK5XgGoqV2&#10;3NmkrrRxxViRTkUUxTg0+mJgaKKKCJBRRRQCQUUZx1prNngUFXBzngU2iigAqMnJzUhOBmo6ACmv&#10;1p1Nk9aAG02T1p1NfpQCG01+lOoPPFAEdFFFAElOVs8Gm0ZrQexJRTVfPWnUvMb11AEg5qQHIzUd&#10;AJFLckkpyuRwaaDkZFFSBICD0oqPNKHYUAPopvme1Hme1ADqKbvFG8UAOopu8UbxQA6im7xRvFAD&#10;qKaXJ6UgZulAD6kiyWzUdWLZA5wzY/CspytG5tCLlJIzdcurpTJbQ3hXdGQVj+8PQ57VQ0PxDLpV&#10;jFM7nzluXYqzZypPr64ANdD4C0L+2YtSdgFNztkWZlG75WcEA+nKk/4is3xX4DktJGkvb9Lc7Q0c&#10;LRbSVzww5GenXnPPSvl54rmrSjJ6X6n2WHw8qVGMor7j2L4beLbfWrGONbhixwFwcEY/r/n3r6E+&#10;CXi+TSHU+btbP93r2xn+nt9K+BfB/wARZPBGsLLNc+ZAp2yeXzjnrX1v8DPiRpOveTcQzJIJI12t&#10;HJnP+1jPp+HXvXi5lhZU5cy2Z9VleLjWik9Gj7L0v4lXeq6LJp2oxedaXERW4VUz8p9Ppxz2/Wvm&#10;349eD9S8O6h5dxbSPpYnZ45oVGVY4yrcE4AB9gWOM7jn6K+CFjaazaxooXLKFdhnGPX2BPtXq99+&#10;y3o/ju0WOSyWSORQWUKOBgH6Yx3/AP11879YjhqjR9pRVapTTi9vxPkz4N/G/wCH/h7RZtA13xVa&#10;pDJppggWSxR1i3sGlZWkKgcBfk/jePd8u5VHofwk/bM+FmiX+peIPFcOl6hq3lttjlhRh/qYgqqz&#10;MF6q6lh5nMjkA5JbvNX/AOCLWgePUe5012gZvmws3+1jGBzz0zzjg89KLb/ggRcaTcDUrHxPcyQ4&#10;+YtJIij2+XPpn1wa3jXw9RbHZ9fxdNr3fx/4B5Z8W/2gfDvxL8QzaRoU3mRxxxx2LWimVlm+Tf5U&#10;XmHeSd5ExMeOSUztNek/s2+BLy1uLfxn8Srh42s4z/ZukySfccncWb1YnPA6Enkkk16D4K/4JtL8&#10;GX3WtlC1wsgLXHmKxbA9M/kc4/PnrNV+Fh0axEV6kZk25Lo24EZI46DH4Vz1cTHl9nHQKmJxFbVq&#10;yOR+IXi3QWsG8lGhkyWDRuVU5BB6dc59SPYnp4F4z8WXtzctYwlvLUn7x+b6f59+len/ABLt7Wyi&#10;klcfu0OWBfp06eo9/fvXzd8YPipoHg22uLqaZV2q3mHII/z/AJ5rowdHmjfufP4yty3k3Yh+IXxA&#10;sPDWlym6lVmCHB8zIBPXn/D1r5S+KXxHufF99JiTdFu+8cckHt7Z/wDrdTWX8XP2i18T682nG8db&#10;dkZ8M5Add2PTpx3xmuftL611izFzZ3Ctu/hzgj8K+yyrAxoyVSr8XRH59n2Z1K1N0qK93q/0I5H3&#10;HmoZHyMCpH553cVG4r6iElY+FqRfNcjopzIw7U3B9K2UrkBTlbsabRVASUUwMRSlz2oM3oOJA600&#10;v6U3JPWignmYEk9aKKKBdQooooLEb7tMpznjFNoAKbJTqa/WgcdxtDcrRQelAiOiiigCNutFDdeK&#10;KAJKKKK0AKcrZ4NNooAkopFbdS1L0GwBINPDA0yipESUUzc3rS7zQA6im7zRvNADqKbvNG80AOop&#10;u80bzQA6im72oQk9aAHUq5zSDJqSOM//AF6lyKjuKgy1STI/kN5TYbb8vFLHGQcGm3Gl3PiAf2Rp&#10;88MMyyF5JppNrBAMjb6jOenOQOlceJqqED08Dh3WrJdtRfD/AMSdU8BW01kRIyTODFG0YYK3TA3j&#10;vkdMdPSu30n9pbR/iLoj+AfEGgzWk1ugBaH94ZF3H5AvuWOVzyWLck88jr/grWNegjSbaGh2Ks0e&#10;SCMHnPY/rxWh8K/hhf8AhzxTDq58LR6rcbAtmskzI0ZODvRfuu2FKjeCAWzjPI+Ox31DldSUveW2&#10;ttV+B97hoYu6pqN0+6/y1Od1r9mrxk2lprPh/RZtS0+e3ae3uLeNjmEOyM+OoUMrDd93KnniuV+G&#10;XxV1z4P6+sF350+lmT54x96L1ZfX3XOD+tfpB4T17TfFFhv8X6I0uv6a3l3Wn3k7291IrIOGG4DZ&#10;sIKhBGvPHBBHxv8AtCfs8aVBql8/heKcRXF1I9pbXUQjmhcncISufYqD7YPJUngyziLD46pLD4ha&#10;bf8AB/4J1Y7JMZgeWtT9f+AfWH7Kv7TOmXiWN3DqsdxbzRgxyRsMP9ORgj0PIIIPSv0E+Cfxd0PU&#10;9Ohdr1csuMmT7vA9Ocf4/hX8+nhb4heKvg9rpuvDrzG1WQfbNOm479ePutjGGH6jg/XP7Nv/AAUP&#10;sFFvZy601vcb1BtLlgrFv9ns2fbk4HArnzLKKsf3kFzR79vX/PY93J88paQqO0uz/T+rn7fab8Sr&#10;PRoPPjuiF2gqscuM85yCMe3vx7jHSaP8dEv7VtOu9X2pMRG21ssOR+uAPqAfXNfm/wCB/wBvrQ9Q&#10;01YLu6AYLt3Kw498/wBMVuWv7bPh3Rrrzk1I+WyEr8+CMjvnjjmvGjh60fhPppYzDS0kff8Ar/jn&#10;QbeDM93nqVGDwPTrg8Y7dvy8E+MXxd0PSbeaW5u49qjLqcAE447/AKdP1NfKPxN/4KR6FoenTPb3&#10;8bBYysfmzDHTqefSvi39pD/gpxqGtLcaR4Vvvt11IzKZFc+VH+PG78PpXbhMqxGKqaRPLzDOMLha&#10;b1PoT9rn9tPQ/D0Fwf7TjXtHGDlnYjP3R3618H+Pfi74v+MOttcahK8dj5mY7fcctz1b/DoPeuJm&#10;8Q+KviNrTa14lv5LiR2zmQ8KPQDsK9A8KeD5UtRJjPGa+xw2BpYGCvqz4HFY+tmFTTSJ5v4p0ie7&#10;8SXV3bTCJbSzJuJ25UKF+6B3J5/r1rc8J/ECFtCjtl0hZXtUVRbz5VXwOSoDeg5PXJrn/GlvPZeL&#10;b+eCdmjuLpklt923hNoI47Hj649qu+Hh8OBAsmsW2rw6ltby1s5o2UEDjAYY59ya9OtRhXpLm1ts&#10;ePTlKnVutDu9I1LR/Ehhgt5pLOSRQAz7fK6EncXb5TnPfB7Yp72rgM3mLIqHDSRElTXNeCJvFWle&#10;MbXQNW0tZIFSGZppIgWijcBomkI+XALKDnoMjIxx7aNO1W/8ULcx+H7exihjZo1sp8xSHb2Vxkcn&#10;nn1ya8epjsTlVbltzRautdv1+47ZZdQzSnzJcsk9Wlv6/wCZ5sluzozhGwvfbwKjKEttYHNfQHgz&#10;4e/BvVF/tDxhdWcf7si5WO5VZItzbMhepPOee34V5H4u8FpoPiCTRNHvFvvLRWMluCyLn+HPfHrn&#10;pXbl/EFPF1nTmuV2uu2m+p4eZZDPCJcj5vRHMNGOxphBHUVqax4e1HSGxc2529pVyVPtn1rPdD0N&#10;e/Rr060eaDuvI8KrQq0Jcs1Z+ZHRRgjtRW92YSV9gzRTd2G5p1UiPUKKKKYWCiikZsCgYjnJptFF&#10;ABTXPzU6oycnNBUQoPSikb7tBIyiiigCM9elFBOTmigB6nkilpiH5qfWhT3CiiigkASDmpAc8io6&#10;ASOlAElFND+opwYHoahoAooozSAKKQsPWk3j0oAdRTfM9qA5JwBQA6iilVS3SgBOT0FSqhNKkXHS&#10;vUvgz+zD4t+J0lvqWq+bpelzFTHI0Jae6UjduijyMr0+diB82V37SBxYzG4bBUnUrSsv626v5HoY&#10;HL8Vj6yp0YuT/rd7Jep5naWU1xKtvDC0kjsFjjRcszE4AHqTXo3g/wDZj+IviCBdQ1mGHRLVtpVt&#10;SLCZwT/DEoLBh1w+zPbNfS3gj4Y/Bz4Q2TweDfD8N7qhyjancyGSRVK7SDJkc4zlIgqnvngCXXIb&#10;W8kF5qPixoUhUm5W1jThOSAGb5IwGI5KnGK/PM244lFuOFjyr+aW/wAlsvx9D9Cy3gnD01zYqXM/&#10;5Y7fN7/db1PE9P8A2VtIhuU0641bUr65ZiMxRpbx/QhtzdPcfhivS/Av7IejeLriPwroHw1fVr5l&#10;877PZM80qIB88pcMWiVRglyAqgliVAzU6+NtFnvFs/CVh9smXK/bNQmkkU5GM7chRgHjaqYIHXit&#10;/TPiZ4t8BJImpeOJ9lxbOJLTT1EUcmUwQ4QLuGD93OM88HJr4fFcU5liKyhVqy17Nr8ElY+uw3D+&#10;Dw1Jzo0Ypra6T/F3f4mkf2DtK0CZkTxNYWd5AizyabeagkirFGGL5ZkHKBkDDJ4JJwBk5PxN8A+D&#10;/DfinRtJvt0dxY6fEftFxYyyLJkMyyAZXcueFIcLtVfvHKi94D+Kdn4s1vWlOh6fJcWsKP5P2iRW&#10;UAMWuCpIEnzbXbO5eOVAAK9hpPw+8TfEP4dQ6L4S1G+nuJZZLm+t7Wx+0YiLFUQHB4DMWIUttZsE&#10;bsgeDnGPxCxCvJtJJrV9dHfdvf8AD5r1sto05U/eSTvvp27bHlmh/Dfx94r8e2fjC0+JUWtfYrqJ&#10;ry0uLXy2nt0cN5AUSEbTzjGNp6Dmun/aA+AGgeMNZm1K01mXTxqFhcXNxdzQE/Z5h5j8LEJWChVA&#10;zg8KxIUH5DR/Cut+Gdchs7fUo5p1m8vzWVDlg5G4bV+4x2gSH/a9Vr1rxfd6pqXwg1bxB4csGvrx&#10;9FurSRbdgrRrPbTW7yKcDds8x3OcBVDM2F3Ms4fNalTEQlzJNNWtpe7W+2h0YjCR9lOO91r93Q/L&#10;f42/CVJNU/tC1spjNGrKbiycMlwclWZQOwIb5VGCDkEdK8Z8SeGNY0C7kSeJleORlcFCpBBx0IFf&#10;o4P2RfHXjD4R3Hi3RJLDyXty62M0LpKmIgf4owC0ZUszb9rFfkDsNx8d8Ufsr6p4w2jWbxo9SvFV&#10;YLz7P+7m5UKjgE5zu3bsHaM8nIr9by/iShh1GFSaa/r8P6R+f4rJZ4i7pp3PkjT/ABV4z0i3WHTP&#10;EuoQxpzH5N06hPpg8fhU998VPivNEPN+IGrtGBnaL51/kea9s+I/7Jlz4K02aRLW4+0Q8fLIV3Z7&#10;7fun6c/jXk1zod/YNcafq2liOVf3a+ZHtKtyP8evpxX0ODzLLcwj7SlFP1SuePjMHjsJ+7qScX0s&#10;2cjqGu+INdIOrazd3WzkfaLhn2/meO1LYvDaSYvLZ9/ZW4/P0H511WsfDu702NbyfT5lt541YBVK&#10;YyM5XdgMCQeM9j04NVbTw9c2M4s79POt7hgsF0ylTBIx+UsD0BPBB4PJXOMn141qM6doaLtseLOj&#10;XjUvO7fdmh4V8Yabp12tve3EPy8MwtXCn6MHJ/HbXrUXxJ0zw+kOna5oclu1wpNjNDeI0dwB3V32&#10;L6cZ3cjg5rxfwzZW1+8c50uwjmyMPqEj+UyruBO2M7skgA8cnnqa9z8D6X4N+IngS48HfETxLoqy&#10;uhXTJIraaKGGQf6vc8ij+Lg8jg4zXHio01a6f9eh6WDlUkrJ2f8AXc8y8O/DzxB8QvHt9psdlfxl&#10;rqWbyxZh3gVjxvRnXH1z9M1k6p4c1DRL+Rrq3+a0unhubdnCyBkJDjb97AwcsMgevSvXf2ZfHHhT&#10;wR47svCXiPxLFdWtzZEaPqjNmWzyWzZzj2KgjrtY/L96tv40+F3+ImueLrjwzYRtfaJq37izkQ/6&#10;TGbS38zH+2ZUeRTzlmb+8TS+sShW5GtLb/gH1WFTDqcX719vlf8ArueO6f4r+zxtLp98Etb+Ka2m&#10;Ltny2jQxqpY5YoBKjgHuMc4ye88KePtcsvE0VreyvdQW9rttbtR5ckgJB3sgLc5Xrnp9a8z8H+Dg&#10;b3VNPlt/t1vtSWOOaNWCr5ZkJ3EfeCcHGOcdcAHvPCHjibRrT7HNpDNp9x5aXUMkR/c5bAfP8LDJ&#10;x7H16ceb06NShtd7ff28/wAzbLpVY1LN2X6/19x9JRR+AfF+g6rZ6lYRhvs5uNNuFYefC/ZsDkq3&#10;Bz0Pv1OH8MNMWWwvdPTSjPcxyBhK8J+7gdTtO3AB5OBx1GOeHudA8SWT/b7fXrybT4/luLpVXfFF&#10;nAkBU5fAwck5I/Mem/BzxDpnhL4jTfDfUfEs3266aHbNuAWRRgtHnJ5x2PX8s/A2+r0JRjUbT1tZ&#10;6Wtf/g+vzPq5ONTlk4bWX37f8Ag8XeAxq+k3U2jzr50dszXFruDK8YHzEZ9s9PSvCT4f1Ce/OnWN&#10;rNO5l8tNsZ+Zs44r7ob4Pazpel3mpSappsy2c7S28d1cIGwQeAw+bPptPU9OteVj4VeEvCniOPxH&#10;bw3SMcS2ccILNCrZDDOeSDuG7OcHPWvSyHOq2DlKnLVPbtp+TPGzrK8Pi4qe1t+6v+aPmjXvC2u+&#10;HZmg1nS5Ldlba27BAPpkEjNZpBFfWGqWfh7xB4euvBup/wBjWOnzHMn2gSCRGYbVl3MWOd3OR0I9&#10;+fl7XNEvdC1OfR9Ri2T28hSVe2R3B7g9Qe4Oa/QMtzL65Fqas1+J8DmGAWFknB3T/AzXHemhiOlS&#10;MuOGFNZSOa9hM8pgHHel3L60yiqJ5WOL+lNJJ60UUCCiiigBGOFplOc5OKbQV9kKR/u0tNkPaglb&#10;jaCcDNFI33aAGUUUUAC9akqMdakrQphRRQKGwkFFFFLmJCiiilzAGT60UUVIBRRRQAUAntQOeKkR&#10;KnmKjFyBFY9au6TpOo6zfw6XpNhNc3NxIEht7eMs7segAHJNJpOj6jrN9HpulWUlxNIcRxxrk9f0&#10;HPU8V9AfCzw1p/w68PpHpNpE2qXigahqz8vz1gix9yMdCQcufmJxtRPDznOsPlNG8tZvZfq/L+vT&#10;3MnyarmNW20Vu7fgvP8AL7kTfDH9n/wn8PUg13x5Lb6jrMa7msmxJa2THGF4yJZAO5ygJO1Xwrn1&#10;KbxvqtwskjzLZw3GBJtUedOvoW64PpnB64BrjdOWO4ulmCNMynKhmX5RnGfQD8sHk+2Rr3xP0+3k&#10;NppNz50ytte5UDAHQiMn1P8AEc4wMDvX49mea47NKzk22/wS/T+vU/WcuwOHwNHkpLlj+L82+r/D&#10;5Ha6/wCMtL0G32XD+XcSJugtUx5jA5+Zs52KfU8kcgEc1yknia11q5U+IY2lt1IK2NqrbN3Ynuzd&#10;eTnvjjiuWm8S2UcUkogi3SElpHzI7Njrk9DnrkH69ajTxkwjdJLNpnb7rPMUUn3CYz615CwNSp70&#10;r37t/lvb8z1frFOnZRt/Xc9PsvGnh3Todlh4Xu7dV+Uf6MwUH8RVLWfHFhMr/uJUXGFZrdmCr+AJ&#10;71wdm/iPWv8AR7W0hVG+6whXKqP9ogt+tTPoV66Zv7+FowcblYtjHXtkevOMjp0qaWQ0ebmd3/Xm&#10;E80rcto2OT1bxLr2h/E/S/EugeLpLP7PfRiWRZDDtiZ1VyCcYO3HIwQBntX2V+y58aorO0v11LVw&#10;v2W3V4Lxo23xqnzBG2n/AFeV3njICkgjBVvnH4N/Cey8W+OY9Q1gwx2fkyArfRSfvI8Y3rgEqOoD&#10;gg/e5ADY9j+F/g6TwPfS2WnaZ5MlvebZNQlugTJ5allfB5AZGyVwfmyCTxi82x2Hw8oxWrgrdLPu&#10;vVfm0jLB0a2Ii5P7T+49o/aC8S+Hfiz4ntPijpXhubTdai8yaTT7Nt0l/NuDM6eXECNzIYygHJVH&#10;IDbxWV4fvPiUmk6PqVjDY2P9j6/aXV1DrFrvSWA7y9kAQPmlGckkAR7gSQSre3fC7XPg2PD91pPx&#10;I1e18QadHGm5fMVriF3kjaTYzhWlIwXUF1zucAENJnlv2ntMb4W67G+kRrq2maPvt7WW9tXikaWd&#10;C23LBo5tpBkVgx/1i4O35B8RiMZ9Xx8K8Yrlba6X72S2369z6enh3Ww0sO90t+n3/oZ/iHxjrXiX&#10;4ffadE+xz262+14LNY4wsbNlolVQQeoAb59o6knG35g/aH+IWj+GvhX4Y8O39vc6fqmjeLJF1JY4&#10;/KDRujmFkYDHEbqvRW3rIWXpXunhbVZ/Fn2K2sdPjs9u6SOOPc6yL8xZnyWIb5TlW68sAFwT5f8A&#10;tnfAOXxF4C1Cb4da1Bcalrkdta6jAsaybdszXCAA5KSM8CgLHhiAwA2tl/qstxGFzHEQbbtzW9Oj&#10;v8meRiqVbB0ZPS6Wv4GJpXxB+HPxZurf4feJ9sd5eQF1uRIysdx37twU4wuM5wMZ4GcjgtQ+Cs/j&#10;LxJeeCL3SNPhTSJJ9Q021uGMP9pJGqNLDCcnc7Rxhy4UyYcAsuVx6p4Y/ZC8K2n7NM3xf1CFofEm&#10;g2sJj1SQSjz4MEOnlswQ/uycHax4U5HfH+Kvw71PQPCnh/x/8K2lj1fw/tv7eRZBcyecsgbzQSCr&#10;t5m1xkEnjPauzC4ing8ZFUqjS+FrtJPf02/4BzY3D1Mdh3KUVdap900fFGp6N4XXWNV8GeFry41S&#10;G3WSW1mawktmkhDhVE0BJEUgypYKzqCzYlbGTN4d8HXkmjSQeI/DF2sEMTNazahCyIyn+FJOA4yu&#10;4Y4OOR0z9nfFXwJ4X8d3dh8R21E3d3qUdvcNLqUga8uHxieMSgGSaJkaN1y+OhCsMmt3WPgf8Ifi&#10;T4TtbP4geCJdL1i23m18Raawh8s/OSHi4jdQWVipKtwMMM7T99/blGMbPTvd9fLbf+ux8esBO/vK&#10;6/Tz3PinSPhhomuwx2tv4Q/s++kj8yzuF2SLMo57rtYZPO4MRnqOlb2mfC7wf4N0PV77xb4j1bU7&#10;6fSGh/sWbT/Lli3cL5eMjA3BgykDaG6DIr2n4m+E4vhDHpWm+KNS0u5tb6SX+x7suVhvliKoxiIG&#10;4SqrKWTAkUOoZRuAPIanfnx1pEh1/S9R028tUZbG5jQbi3mAbGJGSuz5i2Mgr93NVTzrF6NJuD+f&#10;3dbG/wDZmF1aavb+tNr9jz7WfhV4X8U6Lp+p2vhSZbuRMPqTT3Cz2/OdxOW3EDHVSOeg5rC1bX/i&#10;dZyXng9NWjvLySRobrW44TE1xGv7tCmSCuUVTyFI77e/WXHxK1nw5EfDYuZImEspMl40kjtheNjM&#10;M8njouCOlXtD8RN4mufsPiSwtra4VUl23C7JHym7cNwDHI2sD3znoc12xzfExvzU7rpc5v7Pp1Ph&#10;lZnnOg/DbU/Dmo29z4nmhksbhGRvslys11tdSsi9Ai5QsAAThiDziuhXwJ4l13WNSv7Hw1JNp8jC&#10;O4tDcgSx5YOjBVJJHGBjGcn6nf8Aii58IaepvtW+3R36lrG12p5fljbyW4PLb07bW5ydpB0PhTqu&#10;seFdSt9Y0q4nNjqFu02JlHmBIhja3qylnByOqH144MVmOIxEPapq7ulva+7+em/kbYfAU6MvZPyv&#10;/wAMaP2F9I8KWmreH9etrrSy2y6+1SCJyjR7XIyeQo9iQc8cAHu/h78I/BvxU+FOoeL47uSHxHpL&#10;Imn3OlpGkcZiUkuQqgPuIwSRkjvmvONf0nw/4s8Z6fbzwSQtdabHqF3pk0zRwxSuQuQnfOQ4UY4O&#10;eR1l8MeMPjD8HbjU9R8KaBqX9luGP2q1si0O1SwMjCRWA4c5II/U185Up4utQ/cy5aid9bK994+e&#10;m+mvY9WhXpU6jVaN4PR26efyPSLf9p+XwppVr4H+I8M1w8aKkN7t2x3CEAtExboVbO0knII6Hiuj&#10;+GM+keNbq603xPqNvYSQ2cjaTbyXGZMfMdrgAbkOQQ6k4P1xXlXjmXRfFyf2/f6GzWlxCpt47ht3&#10;zRgJMnuRKhI7gMCABgVPD4ssbS8sLTSndZrOzgexuNxLJN5QY8scFQQqlT1HvnOtOnh5UYwV1Ld2&#10;eiaX9ImtGUanNdOL0131JPGZunkNzp8cjeTB5EYtcsJIdzOOON2SQecnp1AArxrxXcXGo6m013by&#10;RqsYjjWXJ4Uev19en5V9V23wb8aeNNC03x9oNvZl5rOOWOKGR127vmClegxnHXmuN+If7NvjPQZ7&#10;i81exZoY5lSS9VR5bSYyFXv07V6mR8SUcPLkk1po9dVqeRm2QSrUVJq19V5nzNPCyPsIqBlK16Kv&#10;wS8RR22oXd2tvCodCZ5G+WMZJwOOScbQB1JrlvEfgjX/AA5d/ZdSstuRmOReVmX1XuR+HHfFfpGB&#10;zbC4y6jJf5n53j8rxGFeqf3GA645FNqWRQpwD+NRc17EWeP8OjCiiiqJCgnAzRTGbPSgaEooooHI&#10;KY5y1PJxzUfPegSCmueMU6mMcmgIiUUUUCFXlqfTU65p1aFfaCiiipkEgoooqSQooooAKKKD0oAK&#10;ACeBQAScVIkdS2VGLkCx8cVs+FfB+reK71bPTYGw0gTzBGWy390AfePsPxxU/hbwdeazcwvNBJ5c&#10;jARxop3S56Y7gHPXv29a960620X4G+GluDHDN4luYytvCmCtimOuBxkf/WxgnPx2fcTU8B+4w3vV&#10;H9y/4P4H1mTcPyxVqtfSH4v/AIBh2vgrRfhdo8emLEP7SulBuPmBwOcAsOp65xwCcDvWpazy21k2&#10;q6rfraWq4DXB6beflUDlv64wOeDkm+sdHhfxP4yna5vGZTDayNuZycnkewxxnjPPTB5HxV4r1vxt&#10;qbXt/LthBxb2cP3UHHQdz0ycY7cAAD869jicfWc6sm292foFNUcLTUYRslsjY8R/EG98QxDTdCiN&#10;nYquJMt88vXlyOvGeBhRzVPRbKXUryOG1VXZ3Cq8jbVyTxyf6elSWPhq3itV1DX7qO3siV+bzNr8&#10;nHPB5wDnPIwa0NJ+MHhbwwVtvDulXGtXCjbDK27ywSDtBOcNkZzhTjBH8Jz6FHL+aPLTjf0/Vmiq&#10;SlJObsdR4e+EupTQNfa1Dt+ZR5ayEYJIPGM5+XJ5YcZ9qvappPw78JOLfVvEi2LxsMQbPkkIfud3&#10;ccHnOT2C88out/GTx1PFYah4ht9BslUottbsqukZOcgsQznngp84O75cjB2/Cv7K3jXxUBrFj4J8&#10;Qa9NLbq32maybypZHXIV3mKcLxlirAg8EggnT6rRoL97NLyWr+/b8zrpx5/4cHL1LPiP4xfBWKxj&#10;XTNX1W6nVAFtbGzdWJ5G4jaA6nbjqDhj3HPGeJ9aXxTZTX1lB4jhEe3yYZtPAUqf4SVbPHqcd8Cv&#10;UdR/ZQ/aV0GzhvNA+CNnC0NufOE2sQSkYHBVY2hIIxjlm79BgV5D8RdH/a08M3N4p+EN9HGeI51s&#10;I8RYODyyO/fHEmeetXTo4WrLlpvXzkl+lvwFWeIhH34WXlFmdf8AxG1a51aPWbzVLqG6ikVozGuz&#10;7PtxhUSPCxqoGAqgBVAAAAxXv37Ov7UmllrHw34g12G4W5ulF1oepWLt/aVuGC/upJFI80MTtMZL&#10;NsJcHYA3xT4g1n4n3t42m+L7ia1ZkLTW95JMrBQNxOJH64HAyMnAHWneAfh/4v8Aiv4wWz8OafEj&#10;RrHuuVTy44Y1CorNtTLH7u5lUsxJYgkk08bwvgsRhX7WfIktGrNL7915fccuEzethsQlThe+61R+&#10;kXiL4o/By+8VXuoeCLhttncRJLpq3cc0tmzpMc/IFxGoRSJQXQE5LMGUV6h4f/aG0z4taZJ4U+I9&#10;9G2m3kkUbXDwhBYuhCrL5cagYVQAcLkqvfkH57+DH7Hms/EDRGR7DUrZ9Ht1WOR41HmRlyRKzEKz&#10;sH+Usxb5WjRdoVFrvvBfwGudV01tKTxPfeZC8n2eaO5Qb12jKKZFZw3LMVG7Jdfu7WD/AIjnFDKY&#10;SvCq00+q/RX3/Duz9EwFTFVNJw36/wDDnsnh3wd4A8KaLJDD4ij1C+ubyGC3t4WRSYy/3gN24kqX&#10;AdFIX5efmAPmvxf+B3i/wGJJNDnml0Ax29wxa64S5SPbJMwUKQ4laSNTyRGccjcW2LD4eaL4O1Cy&#10;i+GMf21rHUo47yfVHE17BcSQCRPMuI0SJ1LGVFVFQBrTcVyd79t8Q9M+IXxW1/TPCdl4hvtD0xrB&#10;bnVbyfTE1CS6mV1yiwsU2xJguzAthnOQ4IrfJefL8Rei+dSad2tLW7/hrbt5HLj+XEOXttLLbrfo&#10;fMWq/G/xl8L/AIa+IfBut6OdS8J+II5EkkYzTTWM7/PgqCFCs6DDZAO4hQTlK4jwb+13qNv8B7Pw&#10;9Povl6lp1sqeTcSEtcwSEiN404JyCg5B5Vhgc49I+Lv7OGp6T8KtW8VeGdemksbMJJq+mySBVljL&#10;LtnQEsxAYDcU3AoS3y7fn+XfDfxPi8J+JtVlS3khNnCZLVrhlkbcSDGm87cjacZXGQOM5r9Jo4TB&#10;5jg3ONPVO7V7NPt269PJny6rYjB4lqVTRqy03/rzPqzQ9Onu/g/HrHjOzjtJIb2SGSG1HzaLKq71&#10;buApCsMqcZi5DZGcvwPoHxCFneJpfiNbGPzmWSdrOCeSZA2AMssjRg43EDbndu5G1q4Xwv8AGK/+&#10;IkepeG7qN5bXWbNVvLua8ZpWnVXjikI3fJ99FCj5cRrnlTj0n4a+EPiz8L/CGuaT4OuYbDQ7+z8y&#10;8Z9Iguw0bJuGA+TE2M8oY9pG4biAD87UrU8DLnxT5drrdf1+LVrnRCjPExvRjfz/AOB+J5d+1D8O&#10;NZ8QT6F4F1LwTffbrWZruO8jt44DtZtiuqCNVMWQUCjaFKBTkjjjvEX7Ofj9fCsdlJC0lunP2dNQ&#10;ghmzkMFBEjLz/cK55PGcGvYH/aS0K5tNI07U4G1HXdDkuLa0vVO5WspcHZI45+R0XaegWRxgBRme&#10;x8UeHf2gbC6tPDeq6fb6s0LrDcQzPutmySF2leVwcYUNgPkAHLV9JTxmL5VGjdRWqvt8+3yPN+q0&#10;rNzdpN7f5Hya3w58Y/2tGZNMbbI2xdPJkIDLg72Ziwc8dDkZz0GK1PE8PxDgsRqGsaewtdBdWSws&#10;ZkZg75GY48kAkqoJUd1JwMEepXd/YfDb4weH/CvxK1+a4s/7UayuLq3nMkEbPhWwXwVPmfKcdMHr&#10;1r2vVvhB8NtalkeztBcaehSObVNo3W+ZcBplDHMR+X95wEYjIAwa6q2dVcPKCqwWvVfc7fr1MoYC&#10;UrqEvK34r+tj45/tvxT8Q9Ljg1vwDDb3E6slra2On7ZiQPlxGq5yWOcjOeSeK9M8BTar4X8OeHPC&#10;/iTw5JJe6ZDcmGymgIKtI2QCOCw/eOSDwx2jPBx9B6Lq/grwpoun28/ha2WK83BpEt2dpyAQwc4Z&#10;gQ3Q8jBHAwcni349/CTwhpE2i6RptrcXMlnMGaS3ilWD5ScNu6kuAOCAcYz8ua8+pmtPETdOFOyT&#10;vo72eq/U6qOA9mnUc7y816Hi2ofB7xhrE1x8UvA0y3GqtHJ/aaTWpa4tceXHGVjYAsArEKqghViY&#10;8kZPI6Xodv4l8Q/YPiF4b8Q3lu91LnVrhpmksYDtCkkBY8IOSwRQdxPyjGPVfA/irxd480r7dZzw&#10;3rRus0c62aw+ZkyEA+WPuhgV4I2nI7ZrI+H3xf17VRrnhvxLdzXPk6fcQyLHGHkMkg2eXuJHB6Aj&#10;dj5jjArOpjsZKGkdVo9bNLa+2luxM8PRUeaUt9bdB+p6DpP7OHh211aOzn161vmby1vtskUOV2tl&#10;UKsVIZSJFZcE5A6Cud+IGu+EdOvdL8R+D7yIfabiM3ei3MKu0cYBLjODlcHG48jPtXof7Saaz4B8&#10;LeCPCcMVlDc6tbx3On3k+JI7qBMBlj4Kg+Zjhs4MRUgHFYg+HOm+P/h9qGrap4Vhl1KykUXk7l9q&#10;rIuA52kqpDK3ygAEtjjkDsoqnKUK9R+tre8tlf0ORe09jKFr3aSv0/yO41H4++Df2fvGWg6zPoVq&#10;/hbWrIJcalYzBYtyMNpIGdilSoyoG0Do3br/ABz8ZPCfirXtPn0e+bS4Teea2owxI/lM4YEdNu3G&#10;MZyMDvnNfLnxN+Ell4A+Ht58LLfxJY6zFptwzwXkEjbTuXLDkcHdyOcD7pGRWRBJfabBoeheArv7&#10;VBY6TC+oXVvdFkeQruK/N/EpfYduAuPXNcuOyjCVv3+HmlzPV7J9U9dn37/e33YfHYmjH2VWO23V&#10;rXbzXmeufGQX9lq154c1izilaGbz47qA7BcIeVkAxgE5OeODntzXh3xGubW+8KSWlyqyXEM6yWrd&#10;GQA4bnuNuf59q9O0/WNf8c6RD4Y1XTJEutPx9huWUZaJuqN7A5IOeQxHpXnfxi8Oy+EppI5EdZsm&#10;OaB1HysR8vc5BB7dq9zIKlfC4mnTvqmut7nh5xQpYjDzm1o07+R5PIO9QnrVqaPoq7dze9QXGwys&#10;YhhT932r9ghK5+RVYW1GEgdaTcvrSOTnFNrdGXKOZ88Cm0UUw+EKKKKCRrnjFNpWOTSUDBjgZqOn&#10;Oe1NoHEKKCcUUByjkIxTqjHWpAc1oK4UUUUFhRRRS5SeUM4oDA9DTGbNKg5zUEjqOp6UU5Ez81Jl&#10;RjzMcila6jw14Q8wLe6lBu/uQsOP+Bf4fn6VX8H+G2u7hb+6G2NeVUr156/4e/P19C0axsYM32oE&#10;JbwZ3RsPvtgYXn8M/lxkV8RxJnzwyeHoPXq1+SPsMjyeNW1aqtOi/U3PDyReCk/4SKW28y8uYx/Z&#10;0ci52r03exPI9hn1wIZL620K1fxh4tX7XfTyfu7eSTqeyjPXHU4GBheckqHwXU18snirxC7bX+W3&#10;jZcM8eCflzwM8DnoD7gGgtne+I7/AP4SS8haaG2mCSWkcgEiR7SxADEHgA8gYXIyQSK+Aw9KpVqu&#10;+738l2PuopRjf7v8zFvH1jxhrSXWqCOE3AYW7BdsMSqP9ntx6FjjJyetZvFGkeFblZtBiabVvJEM&#10;pXO1X5yVLFdu3oQRt+8xYACs3xJ4wW8jg8O+EUnRcTMzT3aoXGPMZRhiMDB6Es3CgFiFZPA/w9u/&#10;EyriyluIJlSea1mUxNKqhP3zuyYitD5r7SDlurZAVpPqcPg6VGhz1NIr8fQ54+0rVNBlnpfij4j3&#10;Dahq1zM63M6xRySRO0BkZg3lIqAmV8DkYwPnxnGK+lf2dP2C/iJ8R9uq39rcaPpkm0Nf32JJ51yG&#10;Ij7LtLZUIGUMGBcYFe5fse/sF6NpWmr47+J+ipNNdBZbXS7uzjiIjAYfvEUDylbcT9nBPBAk3sCq&#10;/XGnaPawQiOO2Xy1yNmwqBjngdvx9D6CvFx+cVan7uguWK7H02CyulGPPV1fb/M8P+E37GHwc+FU&#10;C3S+GBqOoNHtmvNRbzWyVVSMEkdFIwc43EZxXqi6WjxrBbqII2UIqxKAowR6f54/Cus0/wAMy3Uw&#10;QKoXPI3dMdfz+vb6V1Wk+ArW2tstAsrYHmZfOOcAdSTn19D6gV48Y1Kkrtnsc9OnG0VY8p1fwZOY&#10;z5o34jH8PbHX0z7eua4LxH4KeGculquCx3Ksajdz1IHBHGNuPwHWvojWtCS3aRLQ/e5WYscg49cn&#10;oeOOf0ritc8PmQMWXPyk5JxzjqRnGen1PFVrESlznyP8ef2U/AXxq8MzJrfhq3/tCNT5VzDGFZOP&#10;X046j0r438B/A2X4B/HVL67u5IbKNLi2uo2uPLyWjbYp5Add4Tgn0OcgEfqTr2iyWszSPIzKueBz&#10;+effNfJf7anh4+HvEVv4xjsFYrMtxHmP5CytnbhcZGQOhHsRXZTxVaWGqYZv3Zpr70eZisLTjVji&#10;IrWLT+5n0z+yJ8RvCms/By48N6/4lTRGnllVZNUvjbi4jaIhj5jsFyNqrtAJ+RMFhyOH1u2bSp7i&#10;GO6mh+yXEgtptOaN1eQE4LMjEMfm7E/eXnBxXzT4Q/bz0eGwbwj4+020j0nyTFayLbAPaAOGOREA&#10;WJC7d2M5POdxYd4Pjl+z9ZC28Q2PxktGhlhMn9jz3sBk7HbI2/qMDkKrNgjauefynM+FMwjVU4x0&#10;9Hp+d/lr5H0WFzzDy0f5/wBW+Z9DeGfBOh/DL4Zvf+J9Tjt9T8RRw3ETNGflQM2GIdFKhovLIjG9&#10;lD8HLbRpXy6pB8MbzxLpt3BNdQqtzZ/aMFURkzIx5BzswSOOdpyNvPxL8WP20h411qHTJPGdvNZt&#10;MkbXEsiMVhyDwE5PPzHALcHBwTnuNX/bD1fSry1s/ClxZXVvp+k7TYrZn5zJECd27DsFTYRncnys&#10;3z7mZvWpZVjsPh1KMWl0vvvpvovmcNbGYatU96Sb3fY9c8P+PZvCSLpv9lX39o3OzdFZzmOSGPYy&#10;tPb3EJdlRFSXOGbaMsi5jzH8gfFT9nTwx4z8CX0ceqQ6TrGm6lKd11DJuuJBDMyxyRiM7AMbAS6E&#10;O6gowDMv0fovjPV/FbWfjLxF4dksbLUW+wKsl4pNs12jFhE6gCJZQ8pKMg2n7vIZjoQfCXWfBfxP&#10;Fp4i+G8ninwXqmnql5qlnJBK0W0t9nmlEJLRcCNWcZZmcsXPmE16GS8Q1sPiFCq0pLezWrX4P0OX&#10;Msnp1qLnTWj730v+K9T43+C3xK/4VZps0HiW2RbzX51lma3PyQQqrCJVZzlSwlkY542hVycnHvHj&#10;LxU2u/Dzw34euvErQ6bqqTSyWtnqTYNqoP8ArWHIDmUAKrAEKSw5Brg/2s/gGui+LbTRLG6xcag2&#10;7S5JLpHUbnCx5fI2rIAuG4Vk2uNylKufsX2eifFCKb4V/EKG1sb/AEiGWLT5rw4kFxHKVMZwrbkH&#10;IKgZ+bcvINfQZzh8N7JY2Cvqm120smvSyX4nl5TUq05vDSdl+D2un/XkZvh74neCvCWqx/DSy8J6&#10;VfWlwGmjW40yHezFtoQvIpJTLcfMCpJ5xgj0K8a41jU7W60n4e32izRrPbyNeNuinUJGJo0WM8Ax&#10;yggN8p3EBj5bY8i+JHwvvvCXxWvvFvwp8X30aafbzJptnq1qrGSXcpkjnJ+XDorR5C8sy5AGcfRM&#10;f7QXibR/2ePDt/B4Zh/tBtqt9ot/LRnDlgu4FsAjzE3blHzZ5A5+fzZU3RpVcGuZy0bbaalbdp23&#10;679T0ITlVrVKWI0jDolpbyfkeG/FX4C6xrM0dnqWoedDDJFJdJqkpUWu9kYNjAbbuO3glsqw5XGe&#10;o8O/tTaP4H1mP4X6Z5bpJZiBpVt/KilZUQOj5YkhmJO0jGcE7iBXPxxeNPixr+oeOLDxlFbyRyFr&#10;iOOGQuoZTuUggCNTGxA65Hck1zegXPwS+Gbm+m8Pah4g1K4hZobia6RVjUMVAddvTjjjb8h4xyfU&#10;wEliqCpYuXNUiuia5W1re+j2+a9DzcRzYetz0VaEnpfqkz2rx/r/AIfg8NW8mkXMV5/ZumxysGul&#10;TyGld+Cv3nARAeBgF1JA3rXhuuX+pa14N8QalaxJI0ywyfI20xLkK+c446HjIAznua0dc+K+meId&#10;Gvb218HfZLeRwZlt7NY1kb+FcxoM47ZGAKreDrqFfhskz31q0l3eILiy+0KGMKSEOGQI3mfJJnL7&#10;QB1boKrAYV4aM5uGqfV6vW9v68ialaMpKzsrM679k7wfrPgn4TP8RNYaa8h1q4Ft4fs49Q8tlZrm&#10;SNyeG2qDbyEkjqRgfNuGL421GDwT8XtW1bSYobXTVvc3Fwl80kjSJIp27nAZwRu4PG4A4BANdFpH&#10;xb8F+DY7T4afDC3uJ10++kl8xbV28kKzEMAR1+fdu9TkDnA8/l0bWvit4yvtP/4RO9uLS3kmMllN&#10;E8cl1sUM0jcgmPAYluhGem2vXp0adapOrNfF30dn3PLqVJRiop3t9xueLPjOPjj49t7xdNX+wdJ1&#10;K4u/Dy+biNGfy1lZe4RpF8zGQPmJwckVQ0vWvG9hrsvjMN/ZME1jKLaa4hPzfvFyzxjomUJ+bAIO&#10;cEc1ryfA3UdImt4DpkmiiCOUW2nMGjceZFwowMjnbgkfMDnnjPYaB4BtvjJrd5olp4oh0nS9K0yS&#10;FWvGMAvEaHbgh9rHIBH3STn0rCOKwcpSnN+6rpLtq7/f16HoU6GKjTjGmr7O/wBxl2firwP400L/&#10;AIQXxz4Ts9LvriZYodW0ySVYXjCP8pZnbDMVVSSCTvznOa5nVvg5deAdOXWdKsL/AE9XAceYSxWJ&#10;j8squPvx+vcEYOMjPS+D4vhZonjRfCPjpTf2cMbMt9ptuRDCFVl81hHH82zltvG4hSSBlCeCbzxr&#10;ovwu1SORLjxFpdxDKmm6fpcLztb3ThVRnAA2fNtyp7jsc4xpezqXo04uKum+sXfTTp0KrSlGcakp&#10;X6dL6Gz4T0u71jwpY6vZW8yzeY0e7TeiyIWRlzj5BlSeTgAiud+Pvh/w1Pp19p+oRwyaglujSJbz&#10;D5HGNqqcH7oCg+3bJ4j8O+BvijpXgW+sLvStXs/tl5LKt/pl1KmJF48plGFYDOCMEgtnuKzfAvwv&#10;8Sag0+ueINP+2Lbzbppr1mw4ycBhnknA9DXHhsRLC42U4Tu4vRdfL+tzoxUKNfBqLWklqz55urcQ&#10;wub2OSObgJH5eM56ls9OMcY5znjHOfKoC53c5+76D1r2b9pvwZqo1ePxX5G1ViEV3Bs2tEMlkOMc&#10;rt/mPfHjUuCWAr9yyXHRzHBxrLRvddn2/U/Fc2wbwOKnR3S2fdd/0K7/AHqSlf71JXtRPEuwoooq&#10;hBSMcClpjHJoGhKKKRjgUC3GE5NFFGcdaDQCM0UUUABBBxRmnffWm1qzMcH9admo6ASOlIaZJTXb&#10;sKaWJ6mihjbCnJwuaaOTipBWZK1ALurT0DSH1O52tGxjHDbe/t/nt6ZFUreF5ZFhQfM3Su58H6Jb&#10;wopum2RbdzSd8d/5GvCzvMlgMK7P3nt/X5HvZPl/1qsnJe6t/wDL/M0tOt4NNt1cvjb/AKtVAHOP&#10;vH2/z61veHdFu7wL4h1C2VbG3dxbtc4HmMDy23ndjPuM8c4IOdpGnnxVq4tLK0kW3U5m8hQWWIEb&#10;m5IyfTJ/IZrqvs1ndXyaZo1s/wBhtBm4VtzIig4Yk9wCQu7jlsDnk/lVSUqlS7+J/gfo2Hp+6kti&#10;vqkWoXvk+IdZndIJJ1aFSrOzjJG4Z7luACc5Ynrkjg/ip4mafWv7P0mdllkLG+hhyqeYxyYwWOcB&#10;cAkngDk9TXSfHHx9HbhdEjiaOa3ZBHiUeVHCiYTjHBPDtkDJwTnrXntvo11cfa4dQ+2rGJI11K6t&#10;4ZN0KsrOLUtyqyzMuNsikr5ZIBCMG+gynBLl55aJb+n+b7FVpc0nBbd/P+vw1NDwdp8S3M1le+Hr&#10;fVoZ7l49OE0zRQ6i27y/MYgxuLaPaSM4AkBUkgzI33j+xB+y3Yvrr/ETxReSahBHdLJaz3LN5eoX&#10;SE5uwkgDGJWZ/K3Krc7iMgGvCv2T/hBrvxC8Rx6PNOu3UreOTWmtbr/kHaerMIrNWUcBwucKSu08&#10;gMox+jvw+0GHQNNt7PTrZI4oYwlvGqjaqgDC46Y4B6Vw5tjZV6nJHSK2X9f09/T3Mrw3LFTa1Ow0&#10;Wz+yIpVvl2glhjjDen4jg/jWrBbxArJIu5t2f93nr0/D1H6CDSEBt84Vup/ljn6//XrZtLMTSKJh&#10;hhz2646f574HrXhRie5K9jX8H6Mv2jzATvGCvyg7uecge34+3XHYzRiANYyOyhWwu4epIyD9S3Xj&#10;g8+uF4fkhs4mkSFiG2lTuHHPp0P4/hg4FW7nXFKi3e6wIydsCxn5m4y3BPH0PQcdee6jGMY6nn1p&#10;SnPQzfEcdvKNqO6knPzNgepxg+uT2yT16VyfiCxhkjZcqCMhefmDde3Hpx6102p6tHEnkysqNs+6&#10;cKR1xjp7/ka5bX9Yt2d42BbczEEY59+o9B+PXrWVSClLQ0hUlGOpwev2JEeyRi+7jqew9fbmvBP2&#10;l/AC+NfCs2nyQr5kfzR5bg/oex4/wr3/AMQ3Sv0k+6MBQvJ4OcYxz0HbvmvOvHunlo8kt86/vF2+&#10;/pWbjyu5caiqRsz8t/it8INX0DULgJAzKrnHyV53deG9XUtH9kl9GURmv078R/s/aJ4yYoLf5nOT&#10;iMYrm5f2JNPKtKbVc/wZiHT35NelRzFU42Z5lXL5SldH5tN4P8UW9xHd2FncJIrBo2jU7gQcgjHO&#10;fpzX2R+zUNZ1TwfaLrvg7y7qGTy2tb7T9okkYFS0kWxmyOJFXO0BfukMxr0bxJ+z5pXw0Ed5Bptr&#10;JNI4aLzDtYKvBwc8D5hk8ngYPr0d74D1O58DNr2m6THoNqmn4hUt5s15ulYZY7VCkbmYKGVsKDgj&#10;r8nxRnlTFSWHjDb7Xqtl/Vz1spymOH/eylv09Oongb4k2XxLtNL0rWoLdbSx8SW0kOmwhGk1GdTG&#10;j+Yu79ynkytmXa6sf4GIY10/xl8K6r4V0OY6NqjWcNkwDSWt8E+0r50kW+FoS4kUbTuYSEELxuBy&#10;OY/Z91rwj8PrC7k1rT4NQgjljnkuprdNySllReSpIwocDGCCzH2OV8XLm8vNZk8K+AfGkF5buFuI&#10;5ptPIjVNxJjZjjjBJ3ANuO0FV4NfEexwuns1Za6t2s77662fl2PWqVq0sRyzfbRLp8jziSHTrj4h&#10;6bqXxGF5qHh1Ghm1Rbi+udmnP5oXzlEUuWLRkY4LbVcgbVZq7vxn8D/2X4fjZq1gurah4NaRYbvS&#10;fFFnqU7Q3VvI0bGaUMSyuokJLRfMcELhlydv4c/B/SI9Ck1D4k/E9poU0zzotW01Ymgs1WQZtpEl&#10;KNIWUKyq23nACkHI8R8fDSPEEq6ZqsEzafZTb5NNtHKrJCX2q8DsDtHqhJBxhQrbc/VZXiPrklGF&#10;V3irNXdmu6v+u55OYYX2NN81Ne87p2V0xPi/4Uun1mVrzxPb6pJcO72muadbu0WrBcgskf30l5yU&#10;IAARXGAwUVoPixqmoeGrHwbpOuvOug3G+dGdXTJ5cMuTtT5PvEY3A5+9iusn/Z90nxL8OIfGkGpy&#10;x+H5LpFtLi68QRlraQsqH5G+YEbMMQgKhc4wpxwvhf8AZ28M67NqGqy3cNxr1ld4kjF99nF1GFJ+&#10;0rudEOCmGbadzMhYlpQD69TD5ZLD/vJXSfRJ2fmvTp06Lt5/tMRKfJy7rro2vJ/1fue6aR8NvgTr&#10;37K2geLLrVZLHxIdPjkj+xRjmFfkFpJGyHCFQV3E5UhXw+NrfMdj8P7q70O/vbG3tY/sd40SSX1m&#10;rSRSEhgd4AcgBgu8bx/sgba9x+HHwO8c+GvD62Ph7xlp+pWi27SpY3kt1HcZLFvJybdY5GAJ+4zK&#10;ACxIUFhF8JdF+IDaJ4wt9H0iz1SO2vBbzWd5Ptkjk3BlLkyKdxbqR8oXBbBrz8vrYjA1ak6b54t6&#10;ddL3/U2xFPD1pU41Pd019bf5ng8yfGD4yeNbf4b6f4guIV0mELeLasGtwQ2GlTaAFZlWLnGW25bB&#10;GD7J8KvAvgPwb4on8AfEnwlb6PDdWoFlqP2oC2MxYL+88zLKCcEneDg9cNzxehfGPxF4P8W6jeaP&#10;YW2hzyqsCfa9qyJIMfKDhQzFizA/dCnHzNwcDxF8RfH954vsdV8bQSyaPeTqn9oKoaMbuRuZFAOC&#10;AeueO+M17WLjisZT9nGMYw5b6P3r2vdfPp29Tlw6w2HkqmsnezutLbfLzfc+wfi78D7HxXoUOlfA&#10;rTbPXnj8s6PqNntmlSTyt7Y8uQny93LE52gAkBhivGfDPxD8Y+B7i88zwVZ2erX0jacsDQiS0ERH&#10;mn53J8vGyNlYE7kV+Rj5+Z+JOo/FLwxo1n4q8JeLby18mSdY0muSFnQxD+IBlGDtwH+Ul/djR4d+&#10;OOn63oFn4x8QR2cmuWV21xfG4mSNJyG/jglxGHBOPkZcrwFGcnijhcdRUakOWcHo9+ZP8rL7/Qmp&#10;TpuTpu6a1Sa0a9e/ysd18atI+J0vw80m88c+JE1CHSpPs9v9jCRLZk5LQbwokdTglc5AySMHIrzO&#10;18R694T0pz4WvJliu5/L+yvNJKVcq2EXHzEseB1Oem0AY9m8T/ta/Cq6+CVzo3irU7y8166uvI06&#10;f7MJ1aMAN98EqCqhg2MKCy46qB4p4L+JXwc8e6lqXg6V5fPvGNhJbsot2MzHYu1mIUMCRg5wemec&#10;GsHTq4znjXotJPto+n9PqbYiVLD8vsaivbvqv66mFpXjzSfCd0+k2mm3N1rE0exreOQS4+bgS7ei&#10;hgWYZJOVAAAzXtXwd8UeIvCtpJ4A8J6Yp1bUAI/tEaKyusikyyNtGMgHB574wc8Q/An9myx8F/E9&#10;U8YaVDcuv+hpaae3mLtdAAASoMm5iVOBwSTjBFereIfg/pvhnwp9o/tjT7fVZFUWTLNHM+nmIM6q&#10;zg5QMzxjjoOgYqRWsvq9Go6Ub8zs277+Xl/Wp5vLUmvavXovIw/FP7QQsfC2n/CvwbY2v2O2ma5v&#10;bxrNSZZMFHC9SIsMmejMVXJ4Bp/hH41+DYNLmt9R0CKT7QqlreNU2qwyu7BHJB4HTOMntXjWo2t/&#10;oXxZmj1eFoLfUoktpHjf/VEgO64ztQBsnaMZA/GvRfEPwZ+Gnhnw6uv63qn9q300Ba1s45PL8of3&#10;wByemCMFSOua+dzLBxp4+FWrdNrRpdO2562X/vMNKMLddGeFftJeL9N1LxDqWq+Hre4vNw26kZpQ&#10;28twze+0HbwcY547+C6zapBc74LVoo3+4pzj6j26H8a+tvEPwZ8VePNL1PVtD8PW2n/YrJbyCwXy&#10;ljltmXIwehz04HLZFfJ/iqw1DStauNJ1KffJazNHuWRWHB6gqSOfav2DgytGpFxpy0W+u/T03/M/&#10;OOLMP7GKlOOr09P+HRjydabTpQAeDTSfU1+iRPzyS5XYKKNw9aaXA6VRIO3am0UUAFMY5NK5wMU2&#10;gewU1zgYp2cdajJyaBxHJ0oppooKJl4bGKa3Bpf4+PWhvvVtIxiJRRRQtigooorOQDkHenqMkZ70&#10;1Rxip7SB7mdYR/F/LufyrKpKMIuT6G1Gm6krL0Nbwxp26T7TLFu3fdH4/wBa7Se3S2sltpUkEknu&#10;P0747ex/KqXhayjtEkuGQKyICBnp2GPf+gNdb8O9Ig8Q6nJqOtwyfZ44CLVlXKBhxuYjsoBPXBI/&#10;CvyrOMfLGYlzey2P0jK8GsPRUFv1/U1tE0V/CulrALqMy3sYaby8ttXGMHH3sDGFHdueKbe6xbeH&#10;NGutdl02VYYWUXDL8ghj37cBx/Huxjg5OTgqoNa1hJbrE11IZI4vJ/cts3NAuABKBlQzEsSoJGTy&#10;SvysPNPi/q8+rapD4Y0uPy0WRSX8sc9ETcQu4gdyTzx2C15eBoyr1lG122e/UUqdLTqclrGrPf3F&#10;34s1LTJpvMmCW4b50eXGdp3IwkAUfMnB+ZT0BB9P+DXg2PR9JbxV4l0RNZhW6uI9KaOGQJfajMib&#10;pA+yOZ0VVj2xhlaPzA+3JdW4HwF4Tb4seOxY6RZwx6Tp+FmaSZEDBQFMjOQACTs5cDLFQSCxFfYP&#10;7Knwth8f+NF8Qy2Sf2L4adY7JmhGbi7OHZn3ZZimcDeW27lwxAOfpM0rU8HSWFh2vL8v+G8riwVH&#10;2lS61inZPu+r1Wq/4B73+yx8IV+H3g2Jr9B/aF8xn1K4kYNmRsE8kA4HIzg/dz1NfQGh2CRonliT&#10;aV+ZWGMZB/8Ar/lXPeEdGAKxJDxtwGZfrz19B3rutNsY7iIxXFsrq3+sQttV/YjGDx/9evj5y5pH&#10;1tCKjE0rK1TcoLfOqqNqgcnP8/8A9VdJpkSwbVG1JGwG3rwDnnoOe359Dk5z7G2ZZYWeX5o48sVP&#10;f17H8eOK1rKN3YxQqryD5VjjU/OCDwRj0789Rj2USqtix9q2LsmjLE43BnztOc7ee2fxBPWqN7qD&#10;JA/mHbnllCjbH82Tn8B69eM9RVi8XdFL+8USLH91e/oeOn0PT9Kw7+SeFPMCMq7cZXHzdeR+nr1H&#10;tW8bs856GV4j1dUjUiVVwqhivC46Z4znj2/mTXI3+sXc8TObj/Vr90tng+mPp1rW1cmTzIzLtYjc&#10;WAHAznP4YH0HWuP1GcmZYypkkEaAfMrYPHPB6en866IojmGanfMZyInXfjLbf5+nf8MVzfiC4+1t&#10;84/hJALDj+LP5H9fzvahqKjMCRqy8BmVdy5+uPY/X0PFYV8zSKzxbircH5flI9evt9KxrDpvU6H4&#10;a2aX995axqy7sfX17fzNekaj4SS3sGkSNGHXg9Pyri/hHpTi68xF2LjJYNycHoe3+e9exnTjeaZh&#10;NzdFDenPQdfX9a8er8Wh61O3KrnyZ+0PqkGkI0dzZRSKpYqrRg4YL1Hoeeo7E1826/8AFj4n2yTe&#10;HtF8VtptlcqYm3Rq6qpGOGb5l4ZsFTkbm6Amvtb43fA8eI4ZJY2ZtrfLz90/n9K+Wvit8CdR0q3m&#10;vWV0SNlZtrEAYzg/hk8+9Z1aNOtTs0m/NJ/mVeS+Fv7zzj4c+Cn0/XV1DxR8SZvs7us8VlmVst1y&#10;XbC71UYJ2gELwemb194utILa8OiWVxOyzM0kayFI3UtnGM7ickYLE4HpjFdF8N/BmkancNDq2sbL&#10;ebTwitJ82xw4RnGQQGGxhuwDznd1NekeH/2YdH1HUJJH1OKCykVpizMFit02bsOcnaduWO4qvyNt&#10;L7a+LxuKjTqN1FdrTTTZ7aHpYXCe8rdf6uec/BS/ubGa98fXl7Db2kGh3kK2c1yGka/kRTboUPzO&#10;GmSNRtwpV3Vi3KNh6HqGgeM7u61cQabJoi6hcKrW9wsAtp3VBsxCNoKHkLsMeRllCOod3xs8B6jp&#10;ng+Tw9DLfR6bqWuQS30EBMTGESIyqWU/u2CK2QSCpm29PmrqPh1onwh8baVpaWljeabaeF7OaHS9&#10;L0RjJG8kkzu0mJlKuTNOzkvNGMKFjKqsajtxEqeHwcK1mpS2toopK6u7rVt2XzbfQ5oOpiMRKEWu&#10;Vb31b9F8vysupgaBoekQaA3w6uLu+tbSTUnvLBpEkVo3K8ovOxweCAUCjczArvbGn4I+B2o6h4sb&#10;RPhn8SIbCTXo5477+1vBSXFxBtY/uLZC52z4y6mNk2BkXeSMKX/7RnxNXxo/w2+IcFjL4WtDDbW0&#10;OoGKS4smk3kyb1RGDIQXHAIG0HPVuH+HHxv1O18fLF4K1G4vbrSbjKzLHukE8L7w65HylWB9j83J&#10;DYq6cs2jT9rdOyu+q6bu3XY561PBOfsbN9uj+49b+FfhabwJoZ8TeN9V1ySO1Voprq4usTXDqgYy&#10;JHNIqodwUhR1bapJPXnPCPwu1D9o34oT/EfTNDtZLG1tpv7Wv4LUC8ud6uEuvLyPLdARhfmTdCMj&#10;aCleia/onir4zaj4f8UeLl1DRfCl8zN4gt7K5VmkuFaQo0JlcKnnSHy1yCkRCn58hW2rbVLX9nvx&#10;PpMt38OofD+natG11pf2WaeZGTc6r5kjufMKt5kbEAMuCOxU3Tx9SNF1YT956at2Xp2/IVTD0/rE&#10;acoaLqkk/n3/ADPjX42/Ba9t/HN9p+r+JrzWLpbzydKnLMsaZdEDEEMVDZLEA8Y+8cbqr6b8SNE8&#10;M+Abrw74y8JWerXGxRLeR3r2p3HaqOZVXa6HOAuAxZSd2PlH2L+0f8ZdT1H4fTaN4c0GTydWmaC9&#10;kWRGjuISMtC67gxbuwZSChQ8ggn5W1fwhb6v4c1XUNFsJLe6tT5DSRNs823lX95bNhcYkj8yM9iC&#10;ykHdX0uBx1PMqcaeJjZxejTs7/K1vkeXicLLBylOjLRra2/33PKdP8QfFnxBaWXw8+HJuGtdRuA9&#10;rHcQrNBsy2SkjBt27aY8Kepx1AFaGg+G/iz4d0W6hmazt476zmkWC9nZYUhKEDase0K7kZAyVzjc&#10;MZr2jUfg7r0vhBdW0/TL63Z7eOe2aOaOZUjLAZPl4YbUDNjbxtGO5o8K/D74X674Ss1+KmseIm+z&#10;27b9P0+xF3NPKGCK02JYlt4SitgB2k3I2VwRK3bWzTCRpvkScbq+l233vddl/TOWODr896jadtLP&#10;T+v66HzfZax4Y0nT5k1nWY7RbWRJNihW/eZK7dhwSCTj5enJwASa+yvgz+xh8IfiV8HV8a3Xh3S1&#10;m1aaPy7+1hbcI2J3Op3Hc5OHIIyVDc56XIPhj8BPh3pWnfEzQfhlaQ6xolwslvDdQ/Z5Y3XmOVhG&#10;dwYMFO4Z6dSRXY6V+05oeu+OINO0GCOOxj0f7DJpEPlohjMu55Ik3OBInmu6k5zgDkMRXDjMdVxV&#10;HnwkpRtd69Vp0+/W7JwuHWFxVq6Uk7a9v67Hnnw08SXP7PGh+IdJv7yW61TSdQ/svw3Y3UBYqWZH&#10;eXc5CqEQbVGGw0qnA+9Xz38b/jD+0D4f1FNa1Wa4jtJ5G/cacd5CkghnY5Lk/lnt2r7s8U/D/wCH&#10;vibwteWttoySXt1OXbUgPuXCgna2ezA4zxyq4xzXyX4h1Hw5JcyaZbXX2jy5leaC6hV268YY9FP+&#10;zj0x3rfC4inVnCtVgnte669bdvVh7HlnUpxdtdLdv66HmPgT4l6/rkreJfGN5qlxo0EkkuoNPaGG&#10;ZQFVgmR0ZmyoyMHOccV7Rb+MrHxJbQ6a1vd31rtDrffaljuIYCu3y3cgq/AXHy7sg54yK8l+KXjK&#10;xnVPCOl6ZNcNMwnumJVFdS28YIAC4BA5BPA+9nA9s+Gvw3fUvAtq+j6btiks4ru6MqqssahA0a7e&#10;gIB3HnJ3c986ZxR9vThJRStey3Vumnf7gwrjhm7O+3Tr1+RJ8NNP8f8AhT4U3fjLX/EszQaFr0lt&#10;bwM0fzWNwgztZcOQZPLwMlfmbjI58K/bE+DWg/DvXNB8aeFdckvbHxZYzXM/nbN1veRykSxDafuh&#10;GhILckse2K9d+KHxX8Q23gfUNA1u1t5NPvNqb7e3CblibzFQsoyCGIIcHBHB5GT5z4pXXPjX8KNL&#10;8L6XfWt9eafrBnt45JAsiLJFskyMZYt5cPCjHyHPPX0eD8d9VxHtKrUbtqVtF8vnZvzPC4qwdTF4&#10;fkheT0a7/wBdD58lQ5K1BJn0rrviR8J/H3wxu1g8aeHprQS8wysjbJARkYJAPT8fyrk5OS1fseHr&#10;0sRSU6ck0+q1PyjFYetQqOFSLTXR7kdFFFdMTjCkZttKxwKjJJOaYBkmiims3YGge4O2eBTaKCcU&#10;FbBx3opME8k0UBqSnrQTk5ooraRlEKKKKHoigoooBxzWIEg/+tW94Q08O5u5FzltiD27n+VYcSNJ&#10;KsSrlmOFrvfCtpaWlmqP90Y42/e5H8z/ADr5viTG/V8H7OO89Pl1Po8jwvtcRzvaP5mqsV5KLfQ9&#10;Ktt811tRFVfmc/8A1ua9Q0zQ10rQo/C15cWam3VkkhScRx/Ip+eZsdOSTk54GcA5HD/D7R9PvhPr&#10;Wpu26GRWiXyyqiMHk7+Mbjx7AN7V1d5fXWm3UP8AYxaOSG4AaRVIk83g788FGGDtJwUwWXLIWH5r&#10;VvKXKun5/wDAP0XC01H35bf1/wAOY/jbxjY2MVxdllaOPLO8kYVpCCSAwAwozxtwvJ6DG0eOeLtV&#10;1FLYGW2RtU1998cabT5Ssy+WyjBKnG7HIJDjOStdx8RJbKA2ugXcqx28am8vt3HmLxsX5nXcTg5G&#10;QfTGMCH9nfwjB8SPiDqHxK8TyH7BpilLLazBWmOFQM+4+WvOS75ABBJwSa+mymFPCYWeNktErR8+&#10;mnqwrc8moJ2lLTtZdX92n3nqHw9+HN58OPBGm/Cjw/aq/iHxJ9na63JIrRlzuQk8FEVDuYEFGWXL&#10;AmJCv3Z8Dvh3pPw/8F6f4V0+1LJaW4RmKLmQnq7AcAk5JPTJr53/AGS/DF/4t16T4s+JfNuVhjkt&#10;tE87axgiMjPIy8bVJd5OF24Jk4wRX194UjSKOEsrBlAHP07fgf1r5/FVak5Nzd23d+v/AAD3MHRp&#10;xXuqy2XyO08KaWI1UmIvJu4Up3IIwQc8f4du3YafZphRKrMrLuaRf4ee/f29+PxwfCitFtlaP7p3&#10;NtznP4dMfU/hXZ6RDLNE0gViuQOAN249BjjjjAPHUD2Pnnpr3Yl3TYbqGL93cMmXC/N824d8c4I6&#10;Z+ox3zZjMEJAkXIVvl2hTu9zxjrnpgn9KaxsFLQIrbnx6Lng8bueOeRknrzVBr0wwOiXLK29grW7&#10;ncd3b6Zx+HTPJq+UwqTkOvwpPlzvu2/ebduGOCD6Y5Oe/HQYOed1mcFSse1VTjzFx15wMj2/pVrU&#10;L9LiTa42blH7tWzuPUYP44/zzi6lM8xA+0uo27emRjOeByT1wevU9KtHNrcxfEJYxv8AZ2+VlHzN&#10;kNtwcduw/DpXGXVyyzZO5WYcEcMASpGMcjPfv9TXTeISJraRogTzt4YMfbGep/A/yxy12G8xoy/V&#10;gd3GDx3/AB/w9q6IkSMO7gUwsyO3AHls3AA+ncdOf59q9razzzLbrvUq23dnnr256VrtpSAi0kkV&#10;slSWUAnGD9eenHrXReDvBYvLxLmWDbCrg/M42kd+QOn+fpjWkjSmjpfhhoaWcUc3l5bB+6owBnP+&#10;enWvTbSyEcDEcjoRgc5+v1rC0rR2sIvJydwJ4CnHAxn6VvKVVBGU4ZscnkdPSvFnL3j1IJtDNU0O&#10;xuYGTCs0g5/x61wXjj4K6R4j0+a3lg3qylV4HNehQSHblZNzdTz+f4YqaaaOcMyA7mJ+72/L0oNo&#10;xsfnz8UPhF4i+EXjI2MOntNpt4ryK20kxuWUYXrwQ2T7DORg1t+E/E+reANAvNc/sqY+ZbmGyjW4&#10;xGzSsU3GMqQVDFCyP8rrlSpDYr67+Knwb0j4l2lv58EKT28u6NpI84zwePxP5/hUmhfspeDPEPht&#10;9D8U2VuwMe0NF8uOuD/+rpj8a4qmSQx1dzb36dzSWYRw9G3Y+TdEsfh7q/gG68NeI9BjQ3tuwVnu&#10;BHtVV48s4DZbzMEZBPUbdpB5HX4NC8L6K2i29hpsNra2JNrBaxQlQ+zKygvwoZAgOcbwOcNyeh/b&#10;A/Zn8T+A9SutY0DXrprWH/l3lGVWMLjCjpgZJ4HBJ69+J8F/G/wf4NiW58RyLqB/s2G3vFWNGXyo&#10;yXRRkMCX3cngYRSc818rmmBx9PFQhO/LrZatf5f0lsdWHeHlTlONulzxO+j8UP4wtdU0/S1gt11B&#10;k3zLtZC4YAAO4XJO3JbjAOeORd+BfhnUjeyeLHt44VjhksJPLUMwt1dZPmYgK0g2hVYkNt3I3y+W&#10;E3vF3xk8V/tJ+KrXwd4K8D4k2yzRyW9jEyht3O4oN/Vh1VsFuMK7GvdvBXhzwJ8DvhtZ+EPGl/De&#10;6leXEyaxFb3CyNwgVDnBQLHuPyA4POMAc+nWlWo0fY2tKSSstXy67+t/8jz4TpSqutfZ/wCQ74l/&#10;GTR/B/ws8NaFohWeabSlvE1RYHVViDSKTtc5YebE+dyAqVZSvUDy34ffGvWfjX8SJPDLarcahplx&#10;Kk2pabcLtSaUMjoQGjRY3ZQF3QhGVflGASrYn7R/hbw1D4kstU+Hfijdpd9p7tqGmQZe5eeJ/wDV&#10;jHyrGyys24qCVjkxyY1bf/Zz13R9X+DdvY61YJDrFxI15Y267/tGmabI5P7xmRUZpXAmYKrCNRG4&#10;x5kqpjHK/q+UyxDTtJ2vpo721TX5dbX0JxWZ+2x0cPG19/w6HtnjHS7PwTpi6xoXh+C+k1nVlTVL&#10;3UmSafTFGAp8shcEABVdSQxVgzIWRKrfFz4YfCHR/h7BqmnaDL/aFxvb7bDGqq6gZMkgOQQD0GCp&#10;44zzXnHxC+M3/CGaANH8P39zmBt8Nk0Uc0c2Ayr6kY5A5xlpOmSa8l8O/tG/GDxTorfD7x7aQWml&#10;W90yaXdWi7hYZeXEc3lqWeNxv+YDcdq9eKxhgasr1qNS1tXr37a6+n/AOmOMj7P2dWPkv+Cdd4Km&#10;t7PWo4LO7eSbcv2q6byoY4gzFU2yOyJDwOnygfjml1bUvDw8UCeeGSzka4EzLJEZPNX7uVYEqRtG&#10;dy/KDn1547xJ4as/inFN8P8Aw9rCvbWuqQ3GrW8btHKbhFkQRhWAcKvmMSCoPGMhkwffNJ8P/ArQ&#10;PhrpvhzX9DW+vLFUSwk1HHyFkzJJg9VHPG5cuFbhRIjelUfsJPmldvdW2+Zh7JVKS9nG3nc6TT/F&#10;/wANtQ8GyS+INAhvLdpF8lm2u0ch/iV8Z59uGXBxyK4mPwr4G8Z+PBp/hjw5Pp91dMf7Ljkjdi3y&#10;HA6dWOOgxzxgcVj/ABI8EXXh/S7PV10yabRbuVrqQ2sdxGsMf3QpZ9wXsFYhm+TlXGM2vhFc+OPH&#10;9hNptt8SX03UNPVvsVncSPImFIO8R7tmwhyMqrEhR2qo5hRp0fd/N6P9DjrZbXqVvddn2/rcx/iR&#10;438e+HfBuoeBPsd3pk1jLcR3lxHvjZyqfvbbkEb+QSB8wGRzuArz/wAJfsr+KPiF4HuPHeoXM2my&#10;QXS2cG6Mf6Wux5HVlKsdylo8cfx8jnIh+PcnxEl1G5TUPGkOuWWh3TXGoSaRqB+zfanK7tuQFlcb&#10;UDMAQNqgE4OPYdQ126+GHw10rVdZt5IxdXz38MNiwl+yebFGriRhhAcqMAAk5YnHy59KjioU6Uaj&#10;la+1+pw1MPilU5Er23a6HmWo/sZeItK8M6l4t8H2N3cWs8lvJYTapHH5m9EDuvT5gDJ0AwQqkgZq&#10;npvxx/tHWbnwmuiyW8Mex44WJYlvLy7Y9VfcePU9RXU69+294lbxto+n2UzXVvcwudQHzLHCSVAZ&#10;TIApYYJwBg8eoA4bVB4b+IU819e+Dr7TvEj3PmwXFvMscYgYqFYYIByWOWxg7l9zXHiquJxFRqvF&#10;8srONmrrRLbTTv8Aed2HhGFFKL95Xvf+tzlfiL/wi+j+GbmLUNWM3mCSS18tyN7byREwx8uTjrke&#10;rCvO7fwnrmseHBfWkDafeNDm3jZSgfucbfY/hx6Yr0D9oP4MeJvA1nBBqkskm795b3FxC8RKdfLV&#10;TlABkcKTkqCCQVqp8PLmX+wbWe/tJreRbhYY7j/l3uGGeHzxu25IPUhWPODX0GV1I0cLz05Xbd9t&#10;7badn1Pn82pyqVGmtjhNQ/4TyLwPqVv4ujuDpMdmTvmkZrd5yD5Rj7bywBGOcK2eAceVyuArV6d8&#10;cviN4z8Y6Za6Bqd/DHo2kzFLHTrdNqo+SC3qx68kk815g+W4zX65w7H/AGN1NPed7LZf8Hv8l0Pz&#10;HPqntMUoK+itd7v/AIHb5kTNg9KN57CiQ/OabX0SufNS3AknrRRSM2BVCEZscCm0Zo7UF7ATjk01&#10;cn5jSMcmlY4XigYFzng0U2igCxRRRW32jGIUUUZqZsoDTlXn5qaOTinoctnNZPY0pxvqavhqye5v&#10;RLjGG2of9o//AFv5iu60yxa6a20MTrD9oIDyNjai9Se3p61z/hC1+x2azsozjcM++O35f9816J8P&#10;NJc6gt9e6Yds3ltC0iuxK5O1Qq/M2Tg4HoORnNfmWfYz6xjJyT0jovl/wdT9EyfC+xw8YtavV/P+&#10;rHZeCTPoBs9TuNRhZ9PhiNu0bOG89F3RqGGAGXATfwFLklhgEcqdZ0iOWS6+2lrS3h87MYVdpQr3&#10;YqWJzuyBnk8YyK3PHF5JYaPHYWW4RTRGJX88FvlIbcUUgEb9x6BSwYhiyll4HxRrNpZXbbmObe1W&#10;W4nKqP3gyFGNyDllwFyMmP32jwcFhZ4zEKC+KTt8k9X+Z9TL3eWl0Wr/AA/yOV+J+ueJdS1RfBmm&#10;faPt+s3KCa3XzUJHRIj8wVgoIHQjJJDevrvhzwdHZaLovwJ0GFl1Ca8T7ZcTbG5MeWlAKhlAV5Th&#10;ZSrKQNuY1J8v/Zs8PS+JPFt58UNds1a10XZFD9oBjW6uXOxYlcKyoTy7tgbANxxzX07+yP4Mn8T6&#10;ndfEzUmMomf7Pp7vhSYUb53wpI5YYwQCNnHBr6jNpU6cY4an8NNL77afcjDDuVeo6r+1ovKK/wA3&#10;v/wT6R+DHhGy8P6BaaRZRSCC3QJb/vCxKgDGTnJ+vJJPoa9n8NWe8LIIlbcmN2eprjvBunhofOeP&#10;cysMgsRzxz+Neh+G7VCmIoV+7naF/izjPv8AQexr5OtI+gonR6EJXchIGyxzhhwoOOT/AE9c+1db&#10;pszQSR+ZcScq3yjI6jHGeh/Lg84Fc/pE8kMbY+ZmTd5jZYL1HI7HvyQMHpzzsWFybNfkXlkKqWUM&#10;rZzngnnvg4zkZyK51ud3Q0ZLlLaeQyTq7AAq2Sd/Lcc5bHT696zNSniSBtkrBtu3OCqk9ucnHY9O&#10;OfxddX8KI8jSAMi4VlfGBjGMZz0/HBB9a5zxHrcEETchtuAu1j1HB/zyPb0tSexyzj3J7y9EsaiR&#10;WG4MGYMRjnOD6n8u3PSsfVdUi83AZmj3LgM2cfkfmwQRkDjnpxWddeJIiVilm/ecvG3Qk54GPwPH&#10;vWNcay5mYyhdrd9v3TkZ5IOOMdOP1rWOrMZe6WJ5WuFZkZ2XcOHIPze/PTj27c9jmruVdrBdvTDf&#10;wLk4I9x1/CnXLPGFSU7VORI21Tt7DH4+/wCdU5tQiHkxq+0tlxhfm64x9B+f6VoZmlpNmmq3QWLD&#10;fL8xOTkZxu/E/wD1/U+qeEfDUemad5EaKzeXmXGQw45Azx/jj6V534FEQuPtCbQ3mFd4PJz3655z&#10;n8DXrFjdQW1rG7kKvl4bb8oYdyOneuHETOqjG7TLMcm84lRj0CsYzz/ifm/E1Ms/7r5k4ZiW2qD0&#10;7fzqpHfRRNnG0rwPmI7cdqsQSxsjRsrhv7w4AHTj/Jry5PU9KKsiVYHSQYVdwxn5+vrx9avW0ZWF&#10;RKN3dm5I6Z/D/GqFiZGkYlgNx+XryP8A61aX2qDytik9fuk98denv7VcLthKWhc0+zEo8zytzA7v&#10;u9fx+la1pFKHAU43bvut1GPp9KztOljl5B+9kDrz/n+tb+n+XtVnK7hzjHT0PPvmvbwVK7PJxVQ5&#10;v4kfBjQfGnhO7stVgDtNEwyVG4ZGOvr/ACr8HP8Ago/8PfEfwT+OEnwhsJF32sjaksyryqHcYx3H&#10;G1iQR/dIxX9BvijxDo3h/Qr3WtVuVhtbG3ee4mk+7GiAsWJ+gP8AnivwO/ao1W7+PH7QHjH4sawk&#10;jT6prkji3nhSNo7dCIreMMoAYqixxAkZO3JLEtX02FweHlVjUlH4dvmfO4rF13RdNPcxP2Kv2mfE&#10;Xwk1nxBLaaHb3V5faasNw11nzIAclWifOVAf5iOAXVNwbAB9R8Y/HSLxNfT6zH4guF1C4y1xM0x3&#10;bmXGBz6cbhnjseK+NfEnh251TU5NWsZmjkhkzC0TYZcHggjkHjqcHI5wayNSl8fQuWfxLfsyyZZp&#10;LqRt5z3DHHB7Y+tcuL4Vw+JxTrQaTdunb+vIxw+dVKNH2ck3Y+3vh94u0vWNetfCEeuLaf2jq8Er&#10;NeSyMttIswyu0NmUMhYbXOC/lliBGGH1N4Pu/g9ptrpPhfQtStftGj6H5Nrp9ntaO7mliSKQvLKV&#10;NxI+ACCSo3EIGjwF/IHw78VvHfgbVF13TEi85bZrdw24gqSM9DkE455xyePT0HSP24L7yfsfi3TL&#10;j93gRz2hDFuxO1iNnQdHJxgZNfN5pwjnEqfJQlzQvey0106X/L/M9rA55lvNz1I2na13rp/Xc+xf&#10;ivB4ltvHl7feNfD8kQE3kLLZr5duFC7FVOi4Cr3Oc53c5xU+CWranpd/rXh7V2S60u+8x9KV5d0k&#10;Ei5kIXJwwzluhxtJHSvKPBX7eeo2VrbrD42kmt7dGWM3CvIDCygOisVZl6fdAGDVKD9pXw/a+I9L&#10;8YzeGpLfT4ZN9xcKzLJqEyxyxxbfMfovmnc2VByobGNzfMVMizP6rPDypvZ201utVv1ex6cszwtv&#10;aRlf59D274IX9r4Hl8Xaz4Z03zLW11ab+1oplCrjz2QFfn37y+FAUH5WJOADjvr3w78M/H+stbaJ&#10;8RbSzhmPlLBrcskcs8pjBBjV0GMs6ouRz8xLYGR8zeC/idP4Y8btq9pr8E2m+LGkm1Sw8oLNZ/bA&#10;02wZzt8ty6gK25ktyTtRwW6DXdK1zUJG8M+NbnbLCrDTNXlYxw3sA5UjccHhlbjswz2rqjltSjWt&#10;Ws3pa9/16mUcZGph4+zbWmtrWudl8XLnxb8N77VvC+meI7u1j0uONZVupMecrE/K8eSGUr04JGPy&#10;8rbxl4slsIdQ8K2N1MZkQbbUFXAcqrEt2GOhPGPTpVHx14R1zxPap4e1HxgJ2jgWOwt2vPMECqcJ&#10;sXcQoyeF4HJ7E1zsHxoufh5fQfDKP4grcNp9nKZo44ZJ7WKYqC8SFeHaQRovTapbn7hau/D5XCvr&#10;GCk73aa6ev8AX4nPUx1TDS96Xktep7paavp0Fha3VjqG1XsF+0WU0OYkVwHQHAIIJOGzlfUEcnc+&#10;A/xSvp7u++Fj+Cre60XT2Z919qisRGzPtG+QbSu0kYUAMcZ56+G+DNI1nWZH8ZaWtxY6rb2xuk09&#10;pss0YZgyKTjeQF4TBJBA5ySNmHxzcalq8OpEW5u4W3tOsbeYmw8ryx3KQcbSNp3djyPJqZTS9nOl&#10;Gd2trrZ77p66aXfc6sPmVSnVjUlHR9uqNnxLqnw98N/Fc2otby80lslRFtW4Ut8pSMozHG4HuPlA&#10;zkZBo+ILLVtEaaLStKkt4Z9SjsJb6W681lMjEmIHcd3yoclRxwCQSAe41zwdok2pahoeh+Po9F1C&#10;SSK901rhdgE68S2jPhlaCRPmQvhllRB8ilmbjfFOr614PvND0H4oXk13JHq4kmltFEeyIqAWjf7r&#10;YXJPQHAHcV62DwMa2D9pTd2l89P6ueZiMfUo4zkqKyf3HcftOeN7tvg54eXXmjuPO0tpWmm/1yBU&#10;2rz6Lle2SEX+7XzzofxRsb74VXujajrNrptzNfwppt1cSbAZVkSQEHqCFDjcOcNjvXI/tE/tWWup&#10;+JrzQrHUX1aztvMtI7yHDQvENyfIcjqGznAIyO3B8H8b/EO88XTW9rFYi3sbRibeEMWJY9XYnOSc&#10;ehxjHPJP1PDvC1aOGg6q5dU/l6eZ42dZ7TlWl7N3umn+R7R8U/EFv4h8c6hqOlqn2SS4ZoSh+Usf&#10;vEe2c49q5tsZHFcX4X+JE8SLYazFJIqr/rmYFgPyHArsILq2v7dbq0mWRW5Vlr9Ky/C0sFh40Ke0&#10;V13PzfHTrVq7qTW/3DXGHNNqSUZG4CoznNejE8qUbNhUZJJyac5wMU2qEu4U12zwKGbsKbQAUEnG&#10;KKKCgopCwBxRQPlLbjB4ptK5+amscCugwiI7HOKE6U2pAMDArKRp0AZ7VYsoBPdRwHozgH6f/qqG&#10;Mc4J/wDrV1Gl6NFpXhi21m7X/StUu9tqvUC3jJDt16tJx2I8s9mrzcyxSwmFlPrsvX+tT0stwssT&#10;XUem79P+DsdB4b0GO+lhsftCxqQZJpWyFRQu5ux+g65JA5NeseE9Iu4NMm15pZI2it9giClX+4qn&#10;lvurlgo2nnJABOAeL+HPhJNUMM1tO0t3cSMsdqsTHC5Aydo6feY4HAHQ5OO8+ITR6faWnhmwnhFu&#10;sMkEUk6D7qs5bYAdu5jhskg/ONv94/kGOqONop6/1c/UsDTUU6jWi29ehzviVW1a1uPFcMOyOYmR&#10;WUlt4VeSXY7nJYEgcZycbeAnjPxK8S+XpaeHbLdHczzeZcNuz5ilBs+XyvlG1gMBjzvDBTgn1bxd&#10;qlzZeGFsZdQjeM3PyIuxFjUDPmZLIighQBkgAYGcnNea/DeS28UfEy6+JmqaY39n6Htu2SNmDSSq&#10;oESgmRjvYrnnIJG09Qa+i4dgsPSqYqfTRf13bsvvKxV1Tst56fLdv5fqejaL4N1PSNL8P/AnSLeO&#10;O8mWG71aRYw2LqUMxZsgB2jhcDcjYIJBBYHH3B8GPBdh4b8PWOlWkYWO3hWOP5fnVV425Jyfqevf&#10;nmvlf9j3wfeeJteuviN4iMk019MVWaZeZJGO6V+45bgEY+62euK+3vBWnGC1WOG3PKjGztg+n0/z&#10;6cuMnLmtLfd+r3OvCU1L3lt09Oh2nhK1V9g/k2O3+f8APFddo0DWRV/O4wD3HIPvnjP4c1g+HbcR&#10;oIVt96qvyLnpwa7TToIgy7LYSbeGPJwPp/8AXH8q8eceY9mm7Gpp86RqpMu37xMv90cY4xwc44HU&#10;fpeaNAqxA7lk4WRvmyuPl6E4/MnjHrmnEy2keJQysRlWUH5juxkf54x0OBTb+WJYSok2sv8Adb1P&#10;YH6euec4POMeRo25rjLudMeaCWZ13bGwNpI75PAx/XjrXKeJJo591w5ldVOcnp0GF9e5544+la2r&#10;XYhBiVDnB+XO7kZwSPU59xXJ6/exqzIbj7rHKsTt/hznHPJA+uDgDg04x10MZyaZi3V45ZmjkBz9&#10;7c2Qffjt/jTWuHmk+0LIGYbfLx6YHPX6/kO1Urm7UBoSu1c7dpb7vPIGen09/rWRr3iddMPygL5a&#10;MNyybTznvk/5PSulROeU7mlrniCO3VcTKqhR9/8AXnngf/XrITxKt1J23RqBuwcBuefzzxjH58ee&#10;+NfielvP5f24/dz8zHK4GAcdccDjHf8ACsXSPiZGhRmnwWXd5jE8qB2/75z6dat0Xa5jGpHmPpn4&#10;Y6lA11gtlfLA3dg3OBxwMY/zxXpUvii2g4uZtzsuV/edMgck/wCevtXybpv7RPhnwpAsZ1RcrjcD&#10;gdB659/xqof2rbbUpm+z6jH6bSfy6f55HtXnVcLVnrY76eKpRSVz67tvFFi9ztaXLb87emMnufTp&#10;9foK6KLUz9kUxzjcy/d2nIGT3PTvwM8Gvl34ZfF5tamW8kkX5csCzH5hkA+4/wDrV63ovxDjaPZB&#10;Ju3cfLzgcfX/AOtmuN4eUZWZ0rERa0PQV1dEPkh/06/5OKvWN0GjWV5C3y7mxzjH6Zx/SvOIvE6y&#10;TCZ5A3lv8o55H+fWuh0rxkscYhjfcW2lhjfzgcjj/Z/zzWlOi1IzlWTiejaLdLJIu4Nu67fzOP0H&#10;5V01jIrtiVvl252nPI6YrzvRvEUEiIqyeX6KW9+uD34+nWtnWfHtroXh641K+nEVvawmSRlz90df&#10;fP6nHevewVPueLjKmmh5Z/wUJ+Ma+G/hPceCtMu/LutUiZZoVUN+6bgIRlT87YXgjIyO9fl/4x8L&#10;LF4cutdbU7d21CNpGX7PsX94TgCTG1lAwcjnODlfvV7b+0j8fj8cPilJcaf9nuAf3VktrMfMMYKt&#10;ICV+5tBXJUnBWNsA7hXJavbaZrhje5v0kiMEUiweSq7QGJdxhARGH3AnadjEhuMY96nzU0mebyxq&#10;Rt/Vz5Z1L4dNZ2P7u0YyZcO0fzFlU5Jx0zhl6H+E7gO/G+IvC4tbbLQ5mbk7mxtGcE+vUY7Y4zkn&#10;I+pvGHhoJZ+TctA0emufK8or/pACAEqcbmG50G3cc7mZdodS3lniz4eXw1R4tMiPmW8yrNHHGT5c&#10;m4bm4XaF3bhzgYYAK2OfQo4jm3POrYbl2PAtQs4oX2SJgbf4hz+I9e/esbUdB028XMkCq3faK9A8&#10;XeGzYHhGwxyFdlIAzgbSD83OQT/Ptyd1a3ETM024bW+dWGM5HH+fY16UfeieXNyizlING1nRrhzp&#10;F48ayKA5U4z3644P0/rXrHw2uvh3pfhpPGWq/CzxJfeIYftMOraiuvGDS0tXSKIMV+zSEZ86RHUs&#10;FDyxFPvbF4aWQpJ8z8r/AC/pirmm60lpcb4rdZB5bQyK0YO5GBBxuBUNg8Nj5W2sMMAayxGF9vHX&#10;82r+Ts1oVTxUqezOz1/xf4O8XmG+0iwhZfspFxpqXEvm22F2LhmCByoCMMDaAMYxxU3xE/aYi8L+&#10;HYoPCep6hqF8sYUw6tLvWL0dnJLM3AGFCjqcjdXn89vBJIsiIfWNujdetZt1pNpco0cnLM5b5hlm&#10;Y9Tn8B/nNeY8jwtSpH2q5ox2T/z/AK87nZHNK1Om+TST6r9DJ8R/H/x/4ldmub6K3Z8D/R42wBzx&#10;8xOB+HXJz1z6h8JLuXxZ4dj+JelwR3OraG2zWbHy1/f2pB/eqMEcDIGB8uMjpXiut+Fmt5zJCv7t&#10;zgdOGrp/gl49vPhj4s0/WdOmX7VFLJHfWNyESGa3IBGXZsMWywKkDG1CCxJ2+zUweFWF5KMEvJdu&#10;z/rQ8qji6/1m9eTfn+p9z2Hxp+D114esvEun3MzXmUdFtUKyQyLg8uxAC8cgA8ntXL/DyysPH/ju&#10;K886OOK3LFYVycqCTsVRk427VHcKv1x5D8T7W3+HTw+MvBLtd+Hdej8+1W3YMLeQA7oc9CQSTx2x&#10;j0HnGpfG3xJGsOo2cEclsufNh80hlbHXPQfka/Pv9UqvtJOlLR9+3b16H2H9uUYWVVart+fo9z6h&#10;8d/EvTriwuvFOoXMUapcMydgqE/KPbjt+VfNPxq/aH8ZfE7xLHbWmvTSaXp9vJDp9v5eAFli2SMd&#10;wyTglQT0wMAVl23xL17x1rsaatOogDZjt+dqn1P94+5/DFdB4++D/m6HH4x8LwNuTm8t+d3qJAO/&#10;U/lX1GV5Nh8tleesnp5I8HH4+tjY+4tFr5nkh0tiwgnus/N0TOB9f/rZqxDo4Ee5gCvZl5x/n860&#10;SkKvgrtz/Ce3tRGxgPmx9f8Ad/SvptTwHqVYLDZ0B/xq9o2pXehTZtnZoz/rIm6H/wCvTSUcM0Z2&#10;sPvL/X8qiM2Oq/xcfLTTa2MpxjJWZ3NpdwX9qtzbnKOPyoPHBrmfCWr/AGa7+xSnEc36N/8AXrp2&#10;JzXbTnzK54tejySsRucnikJ2ihsg0x+uK03OP1EJyc0UUVRQUMcCio2JJoGgyTRRRQWXCeaa57U6&#10;o2OWroOUcgyadzTUHGakRd386wluaR96Rq+DfC954x8TWfhqybbJdTbWkIyIowNzyEeioGY47Ka7&#10;vxPHp+seO49Ms0cafpsccEMceWMcKgADJ6naBzzk1N8G9DXwx4M1D4iXqMtxeq1pprOp+SEEebKM&#10;ju22NWVs/LKpFWPCOnX0FneeLLm1K299JKq3EkmMKjR7h05BDIOB16cAiviM/wAX7So4raOnq+v3&#10;bfefd5Lg/Y4ZSe8tX5RW337/ADR6N8OLPStLuL7XNLspIbW1SaCOdoysyySMV2qAxLN5WF5AyZWy&#10;SBXPXb2XiTxgH1OV0+xyHypJ3aRrmXrhuC33lUcDAUHjLDPSX2sxeE/CcWnwJLdaksJu5pMMhtJZ&#10;FSckgtjco+UEjGFyQD93jvBOo/2jps2o3lmI1hY3cl3MVRZFQFSCx6k7u/Hrkk18J71So5r0R9fy&#10;8sYw+fzOJ+N+r6x4YtTp15dxyXl8BEGUtv25IkIcAgjlQVJPXlSMGoh4bbTI9D+FdnaBbrzhPqUi&#10;4xJeSHaI+hGYlIT5WADkggbTjJjuT4r+IN94vuhHBp3h79/5sKqVDeZ8gXlklYueFYhWAOGA4r0v&#10;9mTwVN4m8YTePrmwaOMXTtZLGreWP76+YSzOVDAYLMxDBjywLfbyisHg4Un9lXf+J/02cMpOtiLL&#10;bb5Lf73+R9UfADwPZ+HdFs7CG2CJbwhf3fQsOp+pJya+jPCll5EEaoo+Yn1GfTH45/OvM/hjoxtr&#10;ONJ4tqHAGO5x2x6f5Fet+HrVpI1jhbb/AHvM+gPGfp2x+tfM1pc0rn0OHjaJ1uhab+63EY/u7Sf0&#10;9M4/QHpXUaRgeZHNKqlUxuPPsexySPwIJ9KxdMLrGwyE3EnauSU/D6kZ65wK2oJrxDHLb+Yuxt0b&#10;b+TnOcdCeR74OemSa5eXqdjtaxakCW8jfv8AhujeZnA4/wAc9h2qpqWpQ+Y0md3mqzSMWOScgZ9z&#10;wew78io7vUd6+cknyvxu3/N0yWHfP58D2rDv9QdBmTr6cnA9O/WplESlykWqTeTHJaRxfMM4bBbB&#10;B5GB2HGD34+tcdrGos3I3Z25bkAHn6Y9P6HFaetaq0amVSZC3yt2yM5BGMemeQO3qa5fUppfKkcz&#10;bmkblm5IPHJ45/8ArfnVOKMZyuZ2o6o0DsxcL82crGTgZ7fj+OeK84+JfjeLTIZnaZm8wn738eM4&#10;PT65rpfFmqfZ0ZhOyiSMvywPqOn+fbivmb9o34tWnhDw/eatcz/ureFjxjJ54QZ7ngDJ5Jxxk120&#10;abqSSRw4it7OLbOP+M3x103w7eyTanq3kwiNtsWcEtjO0Dv0rxnxP+2Jr16i2eh+dtBwrFtoK4HT&#10;PP6ev4+P+J/FGv8AjTWpte1+5klmmkLKmcqg7KB6cfj1NGleFNcvW8yKyYKezcV9TSy+hTiufVny&#10;9THVpyfK7I764+O3i3V5xJf3zqu3GFboK6TwT8XNSt7uN7u+Z4l52FuCff8AnXnMPgbWCA7xdO2K&#10;tQ6Hqun8eS3tweamph6Uo2sEMRUjK9z7U+FP7R1v9jiSG9VF2jd856/5/wAnrXtXhX4/20qKqXqt&#10;JnK/N1/Dt+Oa/NnR9d1KyGbeVkb/AGcjNeieAPjFq+jTruuZGY8gs3SvHr5XCWqPYo5lKyTP0p8P&#10;/EZ7qz89r7cUXI2tXUaF8REd42kuGLOvT1x35P8AkV8N+APjhq+qOluJ9sZI+VT79T+v+c17f4L8&#10;d3NzDiY5Ztv3e3HIH6V5dTC+zZ6FPFe0R9beE/iCbkblVjj7y7jwAP8A9fb3r5q/4Ke/tr6b8P8A&#10;StL+Anh++hfV9aljuNQjWRBshVwUjbccLvcdW4AG75hkHfvvjj4f+EvgHVPiV411Ew6XotlJcXDh&#10;lDNgHCLuIBd2wqrnksB3r8u/E/xw8Q/Fr4xat8ZPF2vXcl7fX7XUIjiMawbWYQJHl2wqRgYycjew&#10;yeWr2MpwbrN1JLRfmePmmL9nJQi9X+R7pb+IrrRI306TTLWV5PMRm8m4jdyQQyuxK5mJDNkjkvgc&#10;7s+g+E78apLbm8nkXzEV5obWISSfMp8nyiq4Pmp5atjLZOCMfIfm7wX4+1HX9St3iVF8vYQrHcpn&#10;IYROd5POTjH4+1e5aEZmENrNaRrN5kctzHcqYVCZYkRTZ+VAQPmDDO5cdRj0sRT5NzPC1vabHbSa&#10;ZPc6fJJPo8ZhW83wiOEKZDu2HCNkxnMWOCepJHJzw/jbw1a3UEZt4YPtEiSI0KqjRCTDLtXAzlUC&#10;k5HBZjnIwe1uZNOLWL29wkUu3Nut4YGk+VP3TbsHDNkNuAClVPJyQX6paadNa/8ACNf2xMrTXUnl&#10;NZTGYXDMUUugjRdpyuQWOSrduq8cZctj0JU+eJ87+KvBEuqTR2FjA0jYVFkhYyM7DGXDdMFiTgc/&#10;LjnBY+ZeMvCR0uZ/sUSyQwfu/OVH2qNzHacjLEbSMnGSrAZwTX09qfga+t7lri2ikCiHy4Y5o8se&#10;EVgwclAgYug56E8nBI4DVfCr30cbtNC0lqu6NlUsy4ztCxqAqLwPvc+nZT6VHEcp5OIwutv6/rr6&#10;WPmrULLyZN20Krcru+vH8v0+lZ0pcNjcx/2u5/CvXvGXwwms2S2hEau1p5sbRqceZt+5jaPn3Ar2&#10;G78BXnGveH77T5ZC9i8atI20tlsLn16HqD7gqehr1qVWNRHiVqM6b1/rb/MzoLozN9mlkJ5OzbIA&#10;ofI+bnjt6jt6YKTSSmXynGG6EN2+v51VdxEFU5VhkH5uvfH5/Ske9V4C68Mo27cnjj73tnof/rmt&#10;OUwU2hl5BHcRMWK/N/F6+wzXNa9pcgj8+Lb5kX3ucZWuja4jUKd3J4+9/LpVK+iWSPzdvTO35etO&#10;PusmXvHp37LvjjRPGuhXfwL8bXm221BS+l3Um4i2uPYehxu7cg+vOfZ/DuPw546vvA3i+w8u4jla&#10;KaGSP7/+0OOmOfpXkemX134c1qO6spWjZJFkjdW5Ug5GPcGvpzxME+PPwmsvi14c+XxBoarFqcce&#10;N8m0DnHfqCMZPBHfjCrH2NS62l+D7nZRl7elb7UfxXVfLoeQ/Ev4V33wu12G7sJGaxuf3llMucju&#10;VPoR/KvYPgR4wj8SeHfKlb99GpSeLdzJzwMflVjwdqnh341+BW8Ma+FjZm2sGk+aGX+FkyTjocfi&#10;OSOfOfB6a38Ffie/h3X42WOVvLbdwsqE8NjHIP6VlL99FwfxI0h+4qqpH4JfgTfHn4PyeF79vEGj&#10;Qf6DOdzIGH7tycHGOMEj8/avMQwcHP8AOvrnULK28S6DJY31hFNHdRbWxIG+9yB9eT+HrXzZ8TfA&#10;t/4F1t43HmQSMTDJnrWmFrc8eV7mOOw/s5e0hscuXZW3jjDZ9MUXUcJAmQgRvyu3+EjqP89iKc6g&#10;jKrtOPzNNTHkMjDO351+Xoe/6c/hXWefzX2IwrwneDtb+HFdpompDVNNS4J/eD5ZP96uMysvy9O2&#10;Kv8AhLVBYaj9jkkxHJ8u30b1rSnLlkcuIp+0p+aOrfluKiY4PNSMCDyaiIPmYNd0WeLKIoz1NFNc&#10;nOBS7hjNULyEc4GKbQSSc0UFbIKKQsBxRQRqXWOBmo8Z4p0jdqav3q32RiiQDtV3QtJvNe1W10LT&#10;0Vri+uY4IFdtoLuwVck9BkjntVRfWvQP2fdMf/hJ7jxZ5LFNJtGMb8bRPICqA59UEpHuorzsdiPq&#10;uFlU7L8en4npZdhfrWKhT7vX06/hc7H4orZaStv4O0L/AI89PgjtLUbAC5QAFyBj5mbLN6lie9T2&#10;mhaPNqWk+EbC7lmW8kUXnzBQUVI3kAweWJEnBPZcGqtjZapr/il73ToUkbT9spJxgMflVscH7x7d&#10;8dSRnpPAC6hNq+o+I7vT2kSz22mlxtB8v2hlD9SONgRS3GCrMO9fmOOquMbX1S19X1P0rDwVStot&#10;G/8AyVdP0KfxfuNW0xG0EyvHc3jJHJa26LxnJAkxyHIC/IRkDaM/eNc78T7u48F/DKaK/vfJmm/c&#10;RW8LABNv3VJCtySu8D5eUJ3A8G54jstF8ReLDdza4AkMjRskcY+aTJGRhsZZuePlA7k/KOB+JF3B&#10;4q+I39nXF/cPpWm7pbm4cyZMSjcSGAwGcDjIA3yAZKkGs8jw8a2Ki5bQXM/Xov1+R21qzTlNei9f&#10;Mw7nSZtC0i08P3EiefeeTqV786sI1liLRFtoOf3R35wrL5hBJNfXP7J/w7fQvCsAmtsXEyh7hmbk&#10;kngHn+EAL6fJx7/M/wAL/Dmo/E74lR3N/C3l/aDd3qquRGu/5EOCDgttGdvOxge1fevwo8Ix2dlC&#10;IlYxj5VXdjGOn9Pzr2MyraKL33ZGXUfaTc/kvQ9J8GaY0IjgCsBt53cDJ+len+ForhkjtwzPJtxt&#10;Zeh/yOa47w3pEht+nUA8dgAT17d/x/Tv/DdtHDF5ZR/vYXrnt7f07187zan01On7ptWEQNozSn72&#10;3ls/5I4Faj3TQRSRSDdHtUqQpXOMjPsTg8g5qrpsbCBidu5ufmY44JweRg9f8e9RXkr2S74mkb5C&#10;SsbHG38vfH4UmXYZqmor5svlO/zR5X/YxjrxgnHcf/q5zV72V1YvCGK4DSbQ3H+Rx9Kt6pqhSCRC&#10;3lx/dbav8YHTB6c/5JFYN9eK6yYlDMGwy/xDIxn2x39OKnqRIqazch5Gxnbt4UY4B6ev9a57Wrxo&#10;rdo2zlV/ixx9Pc8VrTSyNJtmRl2IeQnHQY7/AKdu1cv4ovCsDRbdzA7eW56ev5e9awSOSpc88+IW&#10;ty2tu0sc33T8q564GcdeMH06V8Oftd+Ib/xT4htfBWltKy7vPvMsfm7IOuOoYkHOCFr6y+N3iaz0&#10;rS7meSXCqrFl3Y2jrz618r6ToreJ/Etx4gurctNeSbjuXBVOij8AB+Vevl/LTk6j6HiZhepaC6nH&#10;+A/gyrss1xb7n9eteoaF8HYZBsFoG/3lrvPBHgSFoVZoVXj0r07wv4JtI/maLsM4q62Ok5bnNSwc&#10;Txq1+Bm4bDZ7c/dG3pTbv9nVplI+wnBHUrX05pPgu2k2qsIXcv6/54rctPAUEu3z4/rhOtcv12ou&#10;p1LBxPivVP2ZrhHzHbMGzjGB1rMHwD1/T5wWtPlHJO0193N8N7Mp5hs1L8D5QT+I49cVVu/hXY3M&#10;bNHa9ScsME59Kr+0JbNi+orofJPg/wAI6zpjKhgePb1+XaT2x/OvZvAVve71SPenTC7eM8d/07V2&#10;d/8ACjT7KYNIqnH91M4HoOn+frXMfFbx/wCH/gD8ONV+ImqWR8vT7dmhh37TcSn5Y4shTgs+BnBx&#10;ncQADWMqjxEkoq7ZvGMaMW5bI+e/+CnPxxlMel/s7aDqnLBb/wATbLktkAZggfa56/6xkdf+eLA9&#10;a+UYtQaS2Wzhk+V/9nvn29ufrmq/irxn4i+IfivVPHPizU2utS1K6aW4mfLbic5C44CDGAOijaBw&#10;MVBbhQ/nCfdODu59c89c5r7jA4ZYbDxp9t/U+NxmIliMQ5/1Y9Y+HesyWMFvfwhY5LNUjuOdzMpz&#10;tbaxGRztyDwCDwSK9b8F/ETU475YLnXZYXTcs3261VpFjKndsJwxG7d8vTdjrk1816FrtvHKTqck&#10;0TL9yZW6Dvj16Cuv8N+NtQgkSQXvmZK+XJsjeQ4bcAMg5yxHUdD2B5ivh+Y3wuK9nZH1zoXjSBxZ&#10;yTu0lrGv2q3X7Ps80xOjhiRuIO0vg4KnAO3GAOktNdtRO41+C7a4h2CKKS1Plxq0mJAC8rH5nkYE&#10;YI+4CAp5+YdG+L6W8Edzo6yJKJsszSPuYEsFMx3fMEAwq4APQggkN3Vv8Q7e7t7waP8AZZIZEVGh&#10;0nT1aNXwdoRpdxJOUbGctjnJ+avIqYSX9eqPco46L8/+Gf8Akj2KbTtFaL+yoLmSeGNXZUN5CrbW&#10;cKMYdlDOpUE7j35bBFV77R7XVookeeO5jlYXlxcL5e1bl+ArOWcFQCMfK33eM4OeP0LxjrF9p7Ra&#10;Fp+o+ZbW7jdbrG2UceWpITa2ASVwdxBPBO0itKb4r6BYm3tNljHM1qoWeSAWuCWEg/eJtcNtJwow&#10;O5DbQpwlTmv69P8AgnZGtSlv/Wtv8jH1zwTDLPJe3S+fPdXixxSyKyCObEgcqqsm3HJADADzMAED&#10;Ned+JvgxfTWkf2qVJnkjLSTR+bI+3zFbOCMbtoGcfKAGH3hXqlp8Q/DdrFHamyaWKG4kijluvnik&#10;lZWD/wCk5Ukq5J3ZZRtGCqkVJN4p8Ny6ho5mvdPhaaZpJLxmgWN4sE/K8hwzfLtG4hgQuSeSN41K&#10;1Pp/XQ5ZUcPWS/re1/V3dkfG/wATfAV94fu2EemTm3U5aQq2Iv8AZz6geuM4JHBBPDSzPaBXhuJM&#10;/dbbJ1UjBHbIIO3HXBNfanirT/h18R9PufAthPO8gmFwyBv9UxAUMYgxOXzEm47y7YClidp+Uvi1&#10;4Avvhp4wuNGuJfMhZt9vcIu3zUPG4DJ4zuHX8uRXtYXE+2XLJWf5nz+Owfsffi7ry6Psc2qhJi0M&#10;m5THlfnOQD/CTxkgcHjHXqKGdGzHNIWP90f59arSSPG/lkbf9zqB9f0/H1p8LhHZkGem3cev8/X8&#10;/pXU0eejB1GKVbppJV+aN8hF4yvp+X869M/Zq+KFz8NfHC6beT/6BfbYZ97EKVbhZMd+vccgkVwW&#10;uxmKSO4jXb82DSSRONMjvE/1mntiTB6xscjv2OR+VEoqpT5X1LozlTqKUemp7h8VfDd78CvigviD&#10;wxsfSb7bPbNC7FCrYYxZI4I64IypHtXYa9oOkfHnwdb6raagP7Qjj8zT7rOGVgeUbpznGevPIPrS&#10;+GWoWP7RXwGm8CXt8v8AbWiruszIctKAp2Y4Jz0XHf8ACvOvhp491L4a+JW07VzKtq8u28jVj8hH&#10;G8e/4cjtkDHFGMpR/vx/E9FyhTl/cnr6P/gHoXwn8V3l2JvCXiaIQ6lpsnlXFrIfmbBGG9xn6/Tp&#10;nQ+KfgrTPHGgSRSysbqFT5TbBuDDpgZ/P6fnD8R/BOo+JoLX4jeBSq6rYxb22sCLqMkkLkHDfKDj&#10;uR6cGr/gHxrY+NNEaWCFobqNzFc2csmXicdVIwPTg8dPwrJ7+0j8/I2j8Psanyfdf5nzNqFjeaTf&#10;TadeR7Xibaw9CP6VDEyRXKzyrlVbJXPUen869W+P/gEQT/8ACRaZD8pwZGVfvep4A/lj0x0rydvu&#10;AMv0HBr0qc1Ujc8OtRlRqNEYBWXax+7/ADpskaDE0YwRyD6U+8Ueezf3lDEr2zz/AJ+lFu6kbXI+&#10;bj6VaM33Ov0i+/tHTo52Pzbdr/UVO33q5/wleSW161hMfll5XJ7iugcfNmu2nK6PHrU+Wo0Mf71N&#10;ok+9iitjn5dWwprNjgUMdvQU2gncKKKKCi43JpUPzUlOQdTW0vhOZbEiAmvYvhfp6eHvhXFdiNPt&#10;GsXkkxkX7xiQmNEIPHDrKfo/uMeS6Tpl5rOp2ujadHvuLudIbdC2N0jEKoz2ySK9w8U6bEtxp/gn&#10;RpV8vbBp9qZmxkDCbjjjPBY475/D5fP66VOFLvq/Rf8ABt9x9bw7h3zTrdlZer/4H5lTQIUj0O41&#10;T7bNDcTRycYHz5jfYOPYep5rZ1nVZvB/wg0+S5gbztUWS7vf3YJ3sWEO5+cqyCMlcg/J0GQagvNJ&#10;+1tZ6FdxmCSV7dLe4U5xH8ynKjowBXPPGDWZ8evFNrfXkOkWkg2s5+zQR4ZYUGF68feKk4xwMAHH&#10;A/PMRJ4iuoPZvX5H2WF/dxnNdFZfr/XmZ2nJbaT4E/4Ty53RsFmjO4BVZ+MkEYJIVi3JGSABjv5m&#10;9tcpYS6letHHJqszM+6OP/UxvyTgkhfMwdpUAiP2ru/Fsura3oej+ANGHnSLFJNJD5ZkMWF8x5WX&#10;OQqoisz4wFWQAnDCpPg54Q/4Wp8QY7RnaWw02OJTGVLRrDGcLCNxyFPQAqcgtnHWvocrhHD4Nzlv&#10;J8z9Psr57/eRWUrRh3/X/gfmexfsl/CF9M0SPWdRs5FurwhpEkjP7lMAJH1PIHLLwNxYjrX154L8&#10;MrHZqYl+6vQL/n/6w9K4v4T+DorWxjzbLtVQqjb0x2yfQmvYvC+jmF9nnbhnHsD+NeRiqzqVGz6L&#10;BUVTppGp4es3jt/MRccg/Kp9en+RXbaLayKigsy/3ev3sccfh+X0rL0LR5JXEUUW4sy7Y9x+Y+nA&#10;5zyK66x0NLO0V3UNIyAJu6L7nj1yOvHWuLQ9W3u7kFs+LdlnZV28hGHTj/Dj1yMcnis6/vonUwBm&#10;99pGcfXPPv27+hrYvLMJ89vbsfLH3eS2ecdB1wBx681zmt3EsUkkcabTE/8ACoPPHbHP5fyqZE8v&#10;UxtUZUik8l9qBsbgT90j/wCsP89cGV1ZdpT5lUn5cADPGPqPft+mhqV1KCxkQ/Mf6cY9h/Wsv7Qr&#10;+YYx0OWbBOfr1IoM5NDXVwrZmO7hVzgY9PcY6ev61xPjXUUgSSJU2tt3Nhfl57/n2711Wo3ipFvj&#10;3FdrFc84Of1xyMV5X8SNdgto7iSMKm6P52/v8cn2J9BxzW1NHDWdtT5t/ap8bxte2/hjz23XU397&#10;+AYz/QfQ1g/D6xieReAWPTAryv4i/EqPxr8ZdSvfM8yC0uDawbs/wMdx6/3t3pwBXr3wwuY1Ebgq&#10;D1IH8q96pRdHDRR87Ct7bESZ7P4K8PskccpO08bT0zXpvh3R7aEKViJXH8K9K4DwbOuyLJ/hGen6&#10;V6Ro17HDCGHUgD36V49S7Z61Pl0Ol0+0REQRw4xjaDjhvWtuK2WBQZAvy88cGsHTdbG1FAUc/eC8&#10;f5/lV/8AtcuMk/wnp/h+VcvvHQox3RsCRSvlxqo3ZG7v/k//AKvSoXNvGWleTduHy/L/ACz6VknU&#10;SMyCbp/dk54p1nJLdzAPIoTP9e+P/r1JXKLeW6zK0rRnjHRee+frwPWvzm/4Ko/Gj/hI/iTY/A7Q&#10;GP2XQY1vNYVc7ftUi/u1YFR92JgQwOD55B5WvvL9ov4y6H+z18HdV+Keros8WnwYgtvM2G6uGwsU&#10;I4JG52ALAHaNzEEA1+NPirxnrvxB8Wap4/8AFl3JPqesX7XM9xnAJZiWKqB64wBgDGAMdPpOH8K6&#10;lV1mtI6L1f8Akj5/OsR7OmqSer1fp/wWRJLHHuQ7AinljnkAY4z655qz5bBluLBt+fvKOCT6D/PX&#10;8apR3MSv5rRsyt827nge2f8APNTsssTLNYXG7LDap67sZ619itD5GXcniu7wN5bwtjj73bFXLfUr&#10;yGNW87yOMfK/zHgg4/X8/wAqA/tILhuOf9YxGDyCf6569aTzY0dmgMf3f9Y7YA/CmB0dr4jnQqoP&#10;zRuG2MTsUZBJIzznA4749uek034lTvcuZZ5fLU48q3UxxuRjGcfdzgc7eTjIySa858yTYHG7aX/v&#10;f605zk9PWrtpcX5Pz3Sx7vuLGw69KzlTjLcuNSUdmeq6X45t0VY999G33Gf7ZgcnbuywyFABJPJP&#10;sOKmu/inqVlB5MmpnUPLb7RGytuO/d8y55PBGcHHGOuc1wljNftB9meHzluI98e3kbxj5u/cDpjj&#10;iteTwf8A8JDHJdafJ5LeWgltZMLnsX+Z8Dn5iTtA+bBwpFYOnT6nWqtWUfd/r+tA1L446vpEv/Eg&#10;v7y1ZpXlkhE58sNtAbaOgySVDZ4G3uu44OofHzxBPCsMd1NEIv8AVrazbYwxB3uU6BydvQAcDPIz&#10;WDr3h3UIHLOnmb+dsTBs45+6Ovqc8+vWuemspQP3kCqox86t97IP1GOM+tbxpU+xzSxFa+rOxi+O&#10;Pjpbl4NBvYbD988lxcWVsiSz5YHY7YHy/LwgATsVzmvZPCpsP2o/hk2m313HF4m0dl8u+k3s1wvA&#10;3OyrnAC5wMt949BivmW0SSGTkbdq9dxyCTwPyGM//WNdp8JviPqXw78aWXibT32+XMvnR/wSJuHB&#10;HfB7HjnpgVnWorlvDRrYvD4mSl+91i9GvIy9Qsb3SrqfTtThaK4hmZJo3U7lYeuRwcg9ah8zEzKH&#10;AznDHtXsn7THgbQtbsbf40+AoI49Pvwiaha28RK2smMKCwULztPc5POW5x40ZQ2SyL8o/iYf5/z2&#10;rSjUVWmpf1czrUnRqOP3PuuhJOkd5blHX5cfeBHP0pnhy5itrlVvJPlmRobvPQZ4yfoTSQXIbiU7&#10;VUALj+v+f8aZcqIp5FRMLJz7Z7/l/Wr8jNPqdF8H/GWofCP4mRSSM3kRzATRliBJCSPpyOCPcV6p&#10;+1F4A01pbf4o+FF3WV+E8+RVAUsVBDZz3GBk8k5zg14z4hs59T8L2vi+Jx51q/2e4YP12gc4znoQ&#10;fzx0497/AGZ/Gml/FH4bXXwd8ROrSqpaz3N8oU9Sc9xxzz0GcYBrlrXg1VXTRndh7VIui+uq9f8A&#10;gnIfAv4oPpV7H4Y1SbbFI+LWVlzsY/wHPY9vQn346r4l+Hbvwpqv/C2/AkIkUjOt6eqEBoxjLexx&#10;3HTr0znx/wAZ+G7vwd4ouNCukKtDIwT+HIzwevWvVvgr8UbPWbP+xPE135lxFGR++BbzkPG4+pGe&#10;ckevJzhVI8v7yGz3HRqcy9lPdbPsbsWpaV4+8Ji7s7lZI5lwFbHHG3B9weCP514B458NS+FtaktX&#10;5jY5jZc4I9Oa9Z8SaW3wZ8VHXdD3SeGdUlbzoo9x+xybtocAdun15HoaqfFfw9Z+MNA/tTT3WRo4&#10;1aLy8bSpGRgjj/PtRRl7OWmzFiI+1g1L4keNXPlzWyMR/qzsz6g8j8eT+GKqBmQ5UdsdasiJm3QO&#10;MMMgqevWqkwMIyS231Hb612HmLTRmhaXDb47tF+eNgRt711qTpcwpPGflZQwriLO4QHGfl7E11Hh&#10;658yzNuT80Z/Q10UZdDhxcPduXGOTSbucE0vSmMfnrsPOl2EJ5oooY4FAWSAkDqaKQDjmii4/eLu&#10;cDmlTJOPWmN05qSHOevStJnNFXdjuPgVpa3vjj+1pFzHplq9x8yZBY4ReexBfcP9ziu7sNUhufHU&#10;ep6jA0lvbybpmjbays+QrA9cjBOeo6g5wayPgzpiad8PrrVGlkWTVNS8rbgAGGFPvDPHLSOPqntX&#10;TeCtNW6VXjvd8t1rEiTWs0efMgiVQsi54GP35wemR7Efn2dYiM8VUk+nur5av8bn6FlNF0cBDzvJ&#10;/p+Fjd8Notrc2969zJHcafbyTQNJHuLrLEiIOSAB+/DdsY/EePeItStNf8ezPandb26hIepLKvyg&#10;Djkkc5wMnnvXsXj3Vrbwr8O5rq2vAtwtnbWXk8NuK2wdmILdDHMVGRjIGD6fPtvftaWMtxDDHJNI&#10;wWPzeNxJ2KBk46tuwRyBzkZB+Xyun9alzd9Pk3d/getflw8IPrq/69C/fXcOrJe6xHcAzNizsFWN&#10;GcL/AB8L2LMgDZOV3KCwWvq39lH4Sf2L4dtbee0VZFUySYjVB5jAbicd+i5zjjjAwK8R/Z0+F0/j&#10;DxJaymFm0/SxuilMZw0v3gRnO3AdnwehdTyMV92/DLwrHY2qzSIuWwrMIxuwQO3r2/D0r38dWjGP&#10;JHRf1ZHVgaLq1udnR+EdKtwPskLhmhISRfM5Q7AwBx3IZePTHGMZ9I0XTRGqosbMeA3Xhf8AP+ea&#10;x/DWiRwHckPzHJ3epz1+uK7jQNMeNfOTaNrZwGxjnHXPf6f0r5+UnKR9TRilE09C0l1RXdMNsJHP&#10;bvx+XT8+Odq4n+yRtgq+3DZkAI7ZB5wee3p+GUsQsYXzJm/1fsuBtJ49MnHpgH8jU7pRulZDJ/Go&#10;iOQvqfb6n/8AVNrGnNcz9S1SBrVltGZ49oLMyjLHOR09sc9ev0PIa48UbSxOeJN38B//AFjr0P8A&#10;+vd1m4a3kZJWhDbt33hgEgjr75zjP8q47XZmjLeSgVVLbljBO3n2z3bPTnp2rOWo+e0bGdqs0hmZ&#10;p2XHzbQrZ3c+o6jvms+7zAm6QL/qx8oYYzk9voTx19KL27TysBvLKsPl3ADPbJPfpj6n05y9R1lv&#10;K8tjuz91ic4HTPX3/P6VS5rHLN3kZmu61JFG8SP97APy/wAX5eo+vXtXzH+158arb4ffDvV9biuI&#10;/tSwsloWXOZD8iZHcbiP8a9o+J3iNNNsbiUXWPl/iPoPX0zX5s/t4fFq58YeJbXwxb3Ba3glaeY/&#10;7QG1V69QCxI91969rKcH9axMY9OvofP5tjPq2HcuvQ818G+ITZXySMxOWyfevo/4P+OrVo4Y3lXc&#10;AB14xjp/n0r5J0q+ZWBDcj9K9O+HPjeTT548y42sOa+qx2F5k0fN4Wty2ktj7t8FeLYJ0RBLtbA5&#10;3fpXpOleJUli2RNubAHTkZHrXyz8OfiBbXEUTJNnOCQpzjp617J4T8WiQqQ6jpXydai4ysz6WhWj&#10;KJ7FpWopL+5lbG0ZHBrWGsyF8KSew+bP+f8A61cDpOuiWPYXU5564/WtyDV4vKzC4G1c/K3XkDj3&#10;/wDr1wyhqdcZ2OqF+rD9++4+m7r/AImtOC98qBfu9Qfmyf8APX/PFcZb6mGKkMc5+Xb61m/Ff4x6&#10;Z8GPhdrHxJ15I5IdJsZJkt2k2faJMYjiDYO0u5Cg4PLZxjNZxpyqSUYrV7GjqQjFyk7JHx//AMFf&#10;P2gn8T+PNL/Z50C7/wBF8Ool9rS/MA99NHiFCGUf6uBtwZWIP2oggFCK+QY/3Z+yLGxX+FeeF98d&#10;6PEniPXPG3i/UPF/iG8FxqGrX017fXHlhfMmlYs7bQAo+ZicAADtTbGLaWdC204x8oz0H+Nfo2Dw&#10;scHho0l03831/E+BxuKlisRKb6/l0LI+0JwY12Mfm29vx9aeiWzJtilZfTcenPv71HEUX7szLj7y&#10;svX/AOvUoaQLt/dMNx6YHOeldRxijIUia6aQjgIvHbPb/P8AOh5GO0hFd/4Y1wdvue9AfY3EnRcM&#10;sYOaPkMY3box1IX7xPvj60APjUeZkBW29ZZui/5+n4U+0/s5XMjOyryfl7/j7/57VGxVgqlmVQ2V&#10;hT+LjIOMn6D61Il1MH+a0UKCDtX/AB/CgR2ngzUjaSrHHFJJa+cslw0JYMIxlMrzgHbIQOCORmvW&#10;rz4feFvFPhxdU+HGoXFxCkjwmO+tSsi7oTJhlG7oAwDZYA9/mNeMeCtVSK+TdHuaONgsBIAIJOBz&#10;1+8SRzkE17X8ONMl8QyR6/4fuksdSRsS+XebHLeYMMd2FGBnJzuPJI454cV7uv8AX9bnp4FRl7rX&#10;9f1Y4fxh4B8ZSCWS7tZP9FZVZRl0Q5IwCAVYFcEFuwx2wfONa0OGOSQ3MJ8wqdmWDAtgd+hz7/pk&#10;GvqvxJc+OtGM+geLrF2juCsdxatGwBMYEgfevVgCUZ87ifvEkCvKtb8PWswN1eQ7pJZFlYpblt+d&#10;+8BiSxKknPLBiMHJAxnQxGli8Tg9U0eDatpsdlcfu9yqGwx3dATwDgduhx6du4ko37ZPc5Zev4/5&#10;/M12vjfQNJjhae3lXayxtuEeCfly6445BGBx755GeEaIxJ5Z/hbj5cfn6Ef57V6EZc0bnmOPs52Z&#10;9Cfsu+J9K8f6PffBDxdNILS7tnezeFf30bLlmIznaFHzEgcDJ5wAfGfGXh268JeJL7w9M8jfZJ9m&#10;902lhzg47cdqr+E/FF74d1WHVrQjdbTK+GUHdtI4IPDYPODkZ5I7V7V+0L4bPxL+HWlfHTw1pdxs&#10;itRFqhVNyRHfgNuWNRgZA+YlhlRkjFc/8GvfpL8/+CdX8bD2+1D8v+AeFk/ugBuz/u/y/TPFOl8y&#10;SIbx8yjKsD1GOv8AOokYPJ5g53YC8Zx9fpT4w0zYi3M38WB+ArqOE6LwBJZ3BudE1Rcx30OxMsAA&#10;+RjnB68j05qH4a+LdS+EnxDjlV3X7PcASKpK+bETnH6fmKy7GaW0K3ELbZI5N2705zn6/wBa0vH1&#10;pHqenWvji1G5lYLdKq/d6cE+vf6fWs3HWz2ZtGT5U1utT6A/ab8LaX8R/BFl8TvDojkvBCHuFhBz&#10;5ZGckc8jknJ4z35J+ftJ1a/0TUo9T02dobiKTcjjgj1/D1Hfp9fdf2RPiXbeKPC158OvEczTSRwj&#10;7DDKxYunPygbSTgn6bSfWvK/jF4IbwZ40nslgZYZCWiyuOM9uBkflmufDycJOjLpt6HXi4qpGOIj&#10;139T13wX4p0f4m+FfsOtS+fb3G5LqF4wPLlIBPbkccc9PQg1w9sL/wCG/iB/h/rjNJp9wzPo9zg8&#10;7uin2Of++vY8cZ8P/G0/g/W47xy0lrKQt1bn+NPX/eHb6ehNe1eJ/DOn/FXwKLV7iNpv+PixvF6t&#10;kE9+g5HB5/LglH2U7PZjhP6xTuviX4nhnxD8Oto2sveRJtjmbK7eg+n5fnXNXabB5ijcGPzDrXdX&#10;8txqdlP4Z8SqY9R08sjbuWkA6Nnuen14NcWInR2tpuufzNdUdrM82qteZGfs8n5rcDHdc/yre8J3&#10;y/aVRSfmXbz2xWHdRNESyJ/wHsafp2oeXMsyDayMCw/GtovldzGpFTg0dyajznmlgnS5hSeI/Ky5&#10;pO9d0WeK9NApm45zSuflptULqG5vWiiigZoY4xToyAev+9Ta0vCekDX/ABTp+hlW23l9FC+3+6zA&#10;H8gTU1qijBzeyMsPTlUqKK3bt957PPDH4V+HOk6TJ5ubXS1aSOTGRNKTK6jHoXbA68ZrY8GafJDJ&#10;4fjN2qyp5sEyrHjc0kbAEnr3xkjr3zwOe8f6g2reIYbEyLtlu1By2FAJAJ9AP0/Dr3HwktmvdYk0&#10;yG1WS40+azlCuR8zRzsSCfTBxx2wK/Jc6rSp4KVSTs2m2/V/8Ofpvuxi4xWitFfL/gHMfHfVmm8M&#10;Q7LbyvObDKRzIqkJ6ZU7IovqAevIrxKIi/122sIIfMXy8LGpDbnPyL8vTj5u4OWByBzXr/7Q2sRX&#10;cP2ebTo45o5Gjk2rwxTER4/hxs/PdzzgYH7LHw+/4TLxk+v3EAa3sJVdWZTt80jjqcZAxkdcqD9d&#10;shhGnhXN9NDTEJ+2UF0svuPqL9lv4Xx+GfDNpA9uI2U+ZcMGOGkYcnpzjjGcfzx9O+EtIRVjhEJ2&#10;qvp0/wA/1rzr4Y6IkNkqmJVXHy4z0x/n8K9g8K6exkXd8vOCirt/lU4mp7RtnvYKn7OKOj0CwVol&#10;J37hjd6Efl9PT/Dr9Kttr+THEVzxhl5Pqf8A9fAxnisfRrFUdT91WbDNjIHPH9fyrqLNFjgVRBG6&#10;sCvykfu84yT3x83rx9cgcfLzSPUjKUUEVswXyX246NuUKzLjOPr2z0A9s5zL+5it0kWNd67/AJlL&#10;Hcee2OvGPpu79ata9qv9mRxwpZXDb51TbBtbyyecsOMADPIB5AGOlUdTliLNL95d2PLMfpg8jBBG&#10;MY6/TBFTP3SoybOc1zU5XXCLuaMkF/MDEc9dwHzc9+npxXM6vMbe3XzUULu4+Tk4PXnrz6j69eeg&#10;1yEJDhn2o027yxHkDg5HXrjH5Y71yWrz+XIY3mDdSrOeR9efT3/Gseb3ipL3SldG3S13v5jSbflM&#10;cg5wCM9PT37++a5rXbopGX2quFA+9j8+n9CP1rbvbuGSPaSx2JsZtuenXg9e2OhFcX4p1KK0sZjI&#10;em7730H6fh39q2grnLUlyo8I/au+Jf8AwhHha6vrm82rHCzbN3JPQY5/Tv07V+eXxL+365p0utag&#10;ha7W6aW4YqcopbGOT6sBjHAC+pr6J/bJ+Jc3i3xn/wAIdBceYSrecrEYAYlFz17ktnrlR0OK8Mg0&#10;2bVtJn0RrWZrh7WSKVd2MyJ64PIBUkepxX2OVU44aiqj30fyPh80qPE1nBbbfM8wjdo23L1/nW7o&#10;2rtGVkjk+72rBdWR8MOR1p1tcSW0m9enf3r6irTVSJ8/h63sZWlsezfDz4hSWE8aMzdBjAHNe+fD&#10;v4oQ3CRobkZHA2t6j3+vp+fWvj7SNTKlJkf5f513vg7xdLD5YaU+nDV89i8Gp6HvUa8qe2x9weEP&#10;Gi3ECvHfbl+6SrdPau60nXTOFGWPGfM6Dken+R9K+Sfhz8SzblUJ+83POM+v417V4Q8fqyLEkzcL&#10;3NfP18PKEj2qOIjJbnuGkzfaYlBfCk/99cHivnn/AIKk/EGHQvgxpfw+hu/Lm8QaujXEapuaS1hG&#10;9yOnSXyT1Ge3Ga9Z0DxSsqMzXHzbeR3Pt/nHX8vib/gon8SJ/Gnxsj8M/apGt9A09IfJbG1Z5P3r&#10;sp75UxA+6/ntlWH58ZG/TX+vmY5jW5cM0uuh4E0DpNkuFaRQ0m1sqynDY4P047HryOLOcDeZGUjj&#10;5V7/AMqjthuxMQvPKrn3z71Pu3fK7Mqrw22PpxX2h8jL4h6MCg/f7W44kjPPPXP5/wD1qe2QVPlx&#10;7mGflLcev60yNl5SOZ/mbowzjkH/AAqXDum5Q2Nv3mG2gkXdG0W1pWB4VmUBf/10jSKWK78bh/yx&#10;XB9jn/P9KdHsY5SP5R02xk5/EmmOZXbGJAen3gO9ADkyD5kMfzNu+Zm56jmpLeS6Mm2DUlLdWHUE&#10;46H61CfM3eaLdmLDI8xt3Y9u/SnsI1jXzbEruyyspHTPp9fftQI19Av9QtL+HK+VJuzHKrbcdO45&#10;P0HNe7/CaTT9TjsYtSf7Jd+UyWOpLDti2u5KlgFwwDFgT82VOMHAA+crTdbvmzuy53Y8uRjkivZP&#10;gL47kiktfD9xAbi1a93T6aNxLqV2s6YwxK5LAEhQR361y4qLdO6/rQ7cFUUayT/rVH1Ro1xDrOiw&#10;+G/GyNb3EK7Z/M1Ax7QzhiQj8Ifm5z97zBwAmK5DWvhr4cjtbewMMM0MkzvdebIIxHngDLfdwELb&#10;ck8AhgWIPQ/DPWdLfw2tpqqJcWDXG5ZnKv5K7sKHRx/C8bccnEzLjgVeXwDYa5b2+npPC1vPLujj&#10;t4xuSRiAuWbG0MS42lRnb/EcY+fUnTlY+qlD2tNf1/X9I8F+I/wp0GG+ltoZfK2xu0zXUYjkVgrM&#10;FYDABwF9MYJ5xur508ZeGrjRNQ3RkfOpYORyy4zwPU/qPY191+MvhA+r2C3sXiM3l1LuljfeyomI&#10;w6o25toAbb82flUliQBXzL8dvgv4k0JGuruGZ5C2UuJFKtIoGA23qFAGRkD5WAGSDj1sFiOZ8rZ4&#10;OZYPl95LY8RSQWtxHIPuycLjt/Pj+f517x+zJ4q0/VLbVvhr4mLS295byPblFj3KzKFbmTtgD5QO&#10;pBPArwHVbeRd1tJHIGX+HPQj/wCv+XPrmtz4deL7/wAM6pa69p1y0dxaTZLKeQuefoMZ/GvSrU/a&#10;Umv6v0PLoVvZVk3/AEupe8e+FbrwR4pvPD19EdsEjeWRIPmjzwQR9OvI9fSsm3MZ3fNncpPOfXv+&#10;le9ftSeGLbx74J0n41aIrSNJFi88m3fZtzgNuJw2DlWIAG4nrkZ+f42Abbkt/EB/EMj6e9RRqe0p&#10;p9evqPEUvY1rdN16MuWe0SNAw/hGGCn3P+eK1NB1Fbfz9F1Joza3y+WzM2QjZ4J68etZDrKGjlUk&#10;Dgjd7dKlunV7dnx8u3PytitHqZRlbUteBdf1b4c+OI5YHZZLG4DLyQWU/wD1uM+vFfS3xr8OaX8X&#10;PhXa+ONAeSSSJWf95820HHyADoeGY9ME47gD5d8RQvd6NB4nzunt5fs983f2Y/1b1Y17x+yF8RYr&#10;6KT4d63JHNbzMphhml2L1xjJ46t0646dSRzYiLsqq3R24SUbujLaX59Dw94zFIyScEDOP8/SvSvg&#10;R8SJdLu4/B2pz4hlm3WUkhx5Un93nOAxHHuenzcU/wBon4eN4F8c3UcSfuZZGkhXb91S2evoexzn&#10;1rz+OURfOhZf7pX9K192tT9Tn/eYat6HtHx4+H3nWcfjzw+m26tf+P5f764/XuPxwa8X1kx3VwL6&#10;BdvmAblzn5u9e9fCD4gQeOdBbTNUni+1QqBcL90zLgASe+e/PXk4BArzH4xeA5PAniaT7Mg/s2+y&#10;0IXkRt/d9v8AAVFGTi/Zy6GmIjGcVVhs9zh7gZTzB827hlHb3rPkiUvuifofvDrWkvyP5TJ8pbrV&#10;K/t3imLQN/vR8YNdSODbQ6LwXqpuLdrGY/MvKe4rZOc8jvXC6Hfi3vVlQlWVslfWu6WQSxrKp4Zc&#10;iuqjLoeZiafLPmXUbJTaV8bs0ldBzBRRRQBoqMmuy+ClgZPFUmtHpptnJIvoXb92o+vzs3/Aa45M&#10;c16d8KdLbTvAM+qSQ4OpahtDM3BjiUgH6bnfP+7XmZvW9lgZL+bT79/wuehkdH2uNi/5by+7b8bF&#10;zTZI9V8cWdrOQymZmZWZTn5T68dQOvsOa9W+GVpqWh+JJPFcCyRqttdQzB8kxOISFck53AHDEkAH&#10;GAOK8h8IwXl944b7BGrTKmFDE4w/yA8c/lzjtXqHwz8TeLNGtNe8QXRRbW40y8MjqoIWR0MeSOec&#10;HAYk8nqTmvzDiKPNQdNdeVff/wAOfbUdVC/WR5D8aNUvdbvTFbQNJJdTMkMXBY7nJxxjnnsBz+Ff&#10;TH7Lnwybwn4Us7G6IkuFHm3T7c+ZKxJZj685xnnHpivCfhZ4Mm8efE6G+vIFmt9LbzN5Ukecc7ex&#10;4BJbPXOPWvtT4W+GktbCNY12naDuZMf5/wDr16VH9xgVHu2zsw9N1sS5HoHgTRgirGzfdwO/P+eP&#10;f+VekeHbeDCyDb8qkbdp9s/yrlPDFioZCu4nqflPXtn36/hXdaBCFVYpWU9TjnHcf4de/XvXDP3p&#10;H0tFcsbHSaJCu9RtCq27Ee75jxx2Htz298VvyxzeSHE6Kof3ywA2+mfwOR8wzzxWLYQSG2aWJirO&#10;2F3RnKjB5HYEHp6c89jp295JsaLz0XqQHkCsR65HJxjr0647is0tTcbeFLe3jNy4V048vrlSBjG3&#10;r9eM9uOnOXd8qyyNcGQrgBtrHLEjrkryP19O9a2p3UkjeXINse8MpXHy85yDgZ6+/bgYGMDU4gXA&#10;nZuZAVCxgDb3P069uPesam5pEwvE12kqec0jbmb+6QPYZzj+Y5FcffLbXU00O5pfMUKFccjn374z&#10;nrwevWun8U3NojM9tMMFRtVvZgeoPXrx24AzxXF391b20TSyNyqsFXO7dz1wceufb+cxQpS96xV1&#10;S8eELsXl2+Vt2dhGMZx9PzrxT46+PofDmhX1wZwi7SQy/Xn+tei+JtbWC3Yv+75ZVO7rjqP1Br42&#10;/by+JvkaI3hmyk2yXjbHZW/vdT+XGf6V34Gj7asonlZlWVGk5HzVN4kuPF3xJvPEbvua8mkEH+yB&#10;nYeTx2OPXNdD4O0TTbnxZceZE0MkNwt5DukBhZHxx0OQhDk54YcEjqeJ8Pxi1lW5UfLG39eldrfX&#10;l7ol5pfi62svJtY43067ulizG5kZ5Bv7ZKluOOFyO9fWYqLjBKL6W/r8vmfG4eXNNuXe/wDX5njn&#10;j7w9L4e8WX+kSWxh8q6ZVjOcqM8Dnn86wSMV6Z+0BpKR+Kl1e3ghhhvId8aQ52r6DH8J4HHoRXnM&#10;8O1tw+or28DW9th4yfb8Tycdh/Z1nbuLZXj2j5/h7rXSaNqO0iWKX73cVyw4qaxv5LKTPVD95f61&#10;pWo+0jdbk4bEez92W35HsHhPxVdRlAsu72PGfwr1zwN4tuIHwlxj5Rtyqnnpn2//AFH0r5x0DW4o&#10;isocMp5Br0rwP4r2sqmTd/tDAzz0yeh614OIo8y1R7VGpys+mvC/ixhbib7SpyrH72G79+/0xXw9&#10;8TPFEnjr4g614pNxJIt9qU0sbyH5vLLnYD6YTA9gK+itb8ftpPgPU9S0yRo5IdPmeMSEHa4Q7ee/&#10;b9a+WrLbIN5YkZwS3YcUZXR5ZTm/JBjq3NFIsQpxxnP88dRmpBvYHf53oN3b/P8AnNRokYPyruwv&#10;GO31z/n9KnTH3hvj5Ofm6cGvZPIYkZlWMbFk49sD/P49qfGBndC3Kqf9Wv58n6fr+bFwWb5v4j9/&#10;nj6ev+felDBlUY3YbK7fm/HHSmQPEY37g+cDtubHHX/9VEQj+VVWNQyjG6M89f6UYKr5fO4dd0nT&#10;8KliV+fKdwAoH7uXIGf/ANVAhmwmLd5anDYzG3T25P8AnFRkqpJiWSPIB3MAVPtUjxFi2AjMx7fK&#10;R6UsoW3+68q/LjcxDKv+T/OgQzgjzp7bcu7KzR/w+nH1rc8Da7Po2p2l3FeCOOOQMJAn7yM8YPI6&#10;dPUDnpWEyoJFygQ8BpFbKn2NP+0BJYyI44mf7jryrdT+HP060muZWKUnGV0fbHwM+IQ1rUvt0sun&#10;Ws8kPy6bb2+La8AiwVXaymGQFEI28ltpzyDXows7qbyH8PXUULTIRe6XdJJmNljB3F1yWDb3wAQ3&#10;yuNqhVNfI/7Onj2fS9XbSrxtO8ia38iW2vpVVXi37yVY9GzgjnORkelfVnh3VtF1/wAMW97ba7Hc&#10;NJDGz2dxcD7ZbbVALfdAIUDYrMfm8w8YBNfO4yj7Krpt/wAMfWZfiPbUbddf6+4kutU8Tq0OkXOo&#10;y3zOztdW8cyO9xMVH3imdzqucbSxJOHHYeZfEjRdX1KxNpa5JeZ2aO73KhAjTywC+QxII79cZHp2&#10;t14zk0qdbYXqalp9rfHzrgw+ZMoY4kSQbVOAd+OD1LDnGNyWfQvE+jvdR6ja3M09uIGgERcwbtjL&#10;uGAcBl2cEMCVwDvGMIOVOSkdVSMa0XG5+ePxI0G40zVZI5bR48sW3Ou3b7EZyBj9a5LT5xZ34QuT&#10;HLweenPB+tfX/wC158BrOezvfEGm2SxeW0jxi35jkGV+VNqgBVG44IG0hxjqF+QNcsprW4ZZhtbd&#10;nB7+/vX02ErRr0z4/G4eeFrWPo79mjxJpfi7wtq3wh8Tynyrm1kFrsdFKsTnkup5zjlRnG71yPFP&#10;Feg3XhnxReaBcooks7poj5cgZTg4JBAwc+uOf56Xwd8dN4T8V6Z4pM8irBJsuhDIUdkxgjcBwMds&#10;HOema9Q/a58FjVZLP4t6N51xDqCJFNcFppdpCLsJkZBklCMAf3SQqqFrL+FiLPaX5o0f77C3vrD8&#10;meR2kUl/p/mLHx1VuCRx9M9hVUnchij+8rfj/nOa6f4QWdtrt1JpMlt5jbcrDtyzc9hkdOp5HA6g&#10;ZzS8c+Gp/DuprKYMCZA+FbgZ/L+XPbIwa35lzcpz8j5VLoUvCdtHqs994ZkO1Ly3YqDnh0549Djd&#10;UXwz8Taj4L8VQalGyx3FhdDcrdyrcgg9Qal8HTiw8Z2E84+X7UqELjJBOCB6n+v1p3xb0YeFPiTM&#10;4t9tveoJFXd6+p9e/wD9fNG8nF9UOzjFTXR/8MfUfxD0mx+MXww/tSyuI9yx70Xc2TJgkDbzk4A5&#10;HXPJyAK+WdQsJ9Mu5bKeIbonIxu3D/8AV/Ovd/2O/iFbahDcfD7Wr+aS2VTNbw9dw6bfXGSM4/hz&#10;90bieI/aJ8Af8In4peSIrNFcKrpJt25J9snGCCOvUEdjXLQvSqOk/VHbiorEUY1l6M4zwb4p1Lwl&#10;4gt9b01vmik+aP7vmr3Qn0x+XbnFe5+IdJ8P/FzwGs+nn93dR7rSTZhom6fN1wQQcgcdsgV865wQ&#10;g/JuCK9A+BvxEbwxrP8Awjmr3DLY3zY3bj+6kxwfoeAfwOQAc7Vqd/eW6OXD1eV8ktmee6nZXmm3&#10;stneAx3ELlJFPrn9ajuNs8XmGPcy/ex/npXq37RfgZYZY/GukwfK7bLxMdB256nH09PQ48rgYL+7&#10;Yfe9BWtOanG5z16bpycexlyiItkKVYchq6rwhqf2qw+xyt+8h+6f7y1zd/B5c7IEYbfT0qx4XvhZ&#10;6jGZG2hvlP0Nb05csjlrR9pTOyfrTac/0pjHArtR5IFwDiimfhRTA1lOFzXtmqacPCPhzTfD0iBW&#10;s9LQTKuWHnONz/X5mNeP+HLBNW17T9JmzturyKJsejOB/WvXviHqbPPJM7bvkZQjLnHBXj39Pzr5&#10;vPZ81SlT9X+SX6n0fD0FGhVqPyS/N/oUvg/qdhpfi2+1O+tGmtYrVBNGZB8yeYhOeQWHzDgEHvyA&#10;Qe48M+Lde134J+J7a30qb+zdP0+Lz7h2Y433USgDkjOT0XGc/n5r4CsftcOsXyTKqooBXuV25OBn&#10;oNten+CJ49U+GK+ErUxxxTNBHqClQxum3rKoJ/uqI29RlwOM18PnNH21anFK7dSHys07/cj6GnUl&#10;GnD5nTfssfD/APsbw9byTW+2aXMtx5g+bc3b/gI469s19TeC9N8pYwSzKmGUdB1/z2/rXmPwu8PL&#10;bQQpEkZO0D3HAOOf/rZ7V7Z4SsRvUMiqzKCzLhT/AC/zntzXXiJ8zsj3sBS5Yq51Oi2Mcaq4HC4B&#10;Y9B+X07V1ukDJWJvmbeHbc3Xg8Ae/OPr2zXPaYr7MeSVKtjjsMc/59O3FdTpNlMlnthbecjczD7h&#10;PTv3x39K4WezE2Lea3Ev2KFszSKTGJPvbgBnI/ugZzx279KLu+fy1SV/9ZIpCsigMPZvxxz0HUdq&#10;p3F0ouWvLmJZpMMf3jndvwepyOfQkckkk44qneXn26byxHIkbHq+3jtknAAxnuQMcdOKiXMXHlLV&#10;7fMWVgQnl8swHzdQc8ZxkEeg47msHWb7y5yzTIyuoZeTx6/5+ntUt9rD2xCfaNzM2BCOVHTA/DjO&#10;e46+mJrGqpOMR7PulRlSSOOnT0I/XFYyl0ZVjG8U6v5sDfIs3zEs4X5Uy2CBxtH5H8K4TXNUEdsd&#10;7q3BLSKc5I9O/fB+orY8ZazCEVY5A25Tu8v5WGB3wB+WeleceKtWWG0KtMqr/ten1P8An9aFHmsZ&#10;ylys5j4neNo9Js7i6WVV8tSy7fTtz/8AXr4F+PHjp/iP8RbiZn3Q2u6OP5sgNkFsfy+or3z9rv4s&#10;J4f8OXC2s372QbI1Vur5x+h9Owr5T8NedOn2l5d0jMSxY5znPJr6nKcN7ODqv0R8jnGK9pU9kmWt&#10;LtR5vljOF64rrNQso9Y+HN0i36K8apcxwCL/AFksbY2/UI7tuPuPSsHTrYGTYhXc/wB4+ldp8MYr&#10;PUDeafdSPHGY2Vvl3ZVlKng4GTkAZwATzkV6OKly0ubtqeXhY3qcvc8x8Yv/AGx4YhmGT5ZX8BgD&#10;+grh5IUljYN/B6dwetd1q9he6TcX3hnUIWhmtbh1kjkG1kYHkEeoIIxXIvFs1FopkwJOPqK7sHJR&#10;i0vUxxEebcwnQozK3VTimnp0q7qtqYJFkA+9w3sRxj8sVTPoa9aMuaNzxakeWVifTtRlsJODlM/M&#10;v9a7Pw34hMbrIk25StcGas6bqUuny5HKH7y/1rDEYdVFdbnRhsU6fuT2/I9W8beLftPw2vIFn+aT&#10;Yq7WAz86598fz5rza0lxGRuAH8/er2qakt/ojLHjb8vzLxn5h1rFjuSPkNYYany02vP/ACOjE1P3&#10;iv2NqPJVRuGGwMFqmfiML2PzL83yj/EVnWt2jDax4z3NXxcRuxJOO/SqfukK0ldDtxibYWXj/awB&#10;+tPKow2kKB97bt5H4CogGTnJyxPf2/OntLhcPtxwfm4Pt9aoiSJURim5QcM3oBj9auJErHDtj6jb&#10;kfWqUbR7A+xdueP3Zx/9b0q/Y7QVwdqtkYPzLz29j1/KgkGtJXOQqsQB+7dfp37j/PpVaS2eLnyX&#10;i2gncrbh+VdHp9jC1krOBtZ23SSLlV+XI57HHbpn16VV1fQ3gKzeQYId2YpNxYbc4zxn9Af0qeYf&#10;LpcwRGgQSfKu7+NcbG9cjt0pqeZEu5MR7m/1cnKuPY1aurZ4lZmZctjdJuBDA9mGMCqsqGMqqOI1&#10;P8LZZNx9/wDPWqINHw5rVzpV0ssUj2sZb94rMWjfvgjNfXv7N3xj0TxFY/8ACO3N6LNm090tobh5&#10;JbeZgEKONgYxyA7mOQVJEe7OMj4xCvCrRK0ka/xtHyo7jiuu+FXjFvDXiKC6mkWSPONrLlMgggsp&#10;BDLnOV2njpnOK5cVQVek116HbgcVLDVk+j39D64+Jlklpa/8JBaWVxp7NAjLfRwvs2Mp2+YpPIJV&#10;lBJGQpLZ5Ncb4R+KUMGqw6XP5cE+3yY75ZA0UznldzO3y7sbd3y4xnGeV9M8Ca9pnxC8HWvh77dK&#10;9rHny57W4zHA7xqz7XbaVXH8DY6sqn5cn5/+N3hXWvBF3ILKCO3tZWVl/d7VcgBgMZPluNy9SAwA&#10;I55byaMFKTpy3PexE5U4qtDbr+p6/rcVx4+8My6b9muJJmDJMsjfdcHqoI27SMLxjgAAnJB+Nvjd&#10;4RHh/wATXAW3kRZJCy+d1GSSM++MZ6cjt0Ht3wP+OSaPqsOk+J9RxZyKY1aSPzH3ZJCsMjPUDsCB&#10;324Pb/tMfA3RfHnhWbxpomqwyF4ywt7eEMVRV2hiVJzu2qN2SQ3B67q6cPKWDr8stmcmKpxx+F9p&#10;D4lufFnhy5KXD2DPhZPmXg8MK+nvhdLZ/Gv4EXnw9urrzNU022b7KdksrnB+XLFgg4Owe2eOuflv&#10;UrW50fU2hlRlmt5Pn3DFerfs8+P5PCHjq1uS4jtbzho8Mwdu2FB5PYE9yPTFenioc0OaO+6+R4+C&#10;qKFTllts/R/5HO+B7y68J+PY7B3Kn7X9nmZdp53kYByQR09vr398+Mfwlt/F/gCTW9NSSa+tI93k&#10;xwMEUBVHB574BJ6hc5HFeWftQ+D28GfERfENnbLDa6xCt5bssSoj5bqm0HCjhepOQxJNfSvwj1XT&#10;vGPwv07Ur4TOJNP8qRsK6wzKSNgUtg7k2tyCFxgDhRXDiKjShVielg6ClKpQl/X9aHxfaK6GORyy&#10;tFIBtX19816F+0ToyeIvh5onj2xtiGWHFw2QSG4BJ+Ynrjr149cmn8c/h5efDz4jXVrNAotdQPn2&#10;ciktkEk4zx0PHIB6cdK67wnptp45/Z61HQb7/Xafv+zSbCWAI3Bcckjd1wOPr16ZT+Cou/5nFTpv&#10;95Re9vxR5P8ACzxo/hXX7HxBE0g8mUeZ5cmCy9GBzkdM8EEeoPQ/UfxE8H6H8WvhlD4j0lPNuJId&#10;0EcbbmcAAkAEl8jOT25GTyK+NdImltLx7Fl+XdwjH3r6V/ZV8fPqGkTeEtSvt32aP9xDNIceWThi&#10;FPy5AyOePm6E0sXBxtOPT8h4CpGV6U9pfmeH6nYvp08kFwFVkYj73TH9aqxHpIrMD2z/AJ//AFe9&#10;enftD+Abvw/4inulhVElJKqvZc4ywycHjnt+FeXhmCgKAoPC7l/wropzVSKkjlq03Tm4s9o+Hfij&#10;T/iR4Jn8O60vmX9nD5cheY7po8bQ/PfnBz9c8gDx3xLod34V8SXOg3ysJIZCY2wcOue2fp+hqz4T&#10;8SXvhXXbfWrEnML5YEDDr3U9eoz244712PxusLXxLo9r4+8Pv5kPl+YzAfNt6HcM8EHORyOvtURX&#10;s6luj/Mqb9tR13X4o89vIhPbLMoz5Zw309f8+1ZZZYpdvfH5e9aljcQgbsB42HzKw6j0/wA9DzVP&#10;VrQ2t08QfdwGjZeNynofxH5V0nEnbQ6zR70X+nQzE/MFw31qw/Wuf8Gah5csmnu/3vmjBreOd2Sa&#10;66crxPMrU+WbD8KKaZDnhRRWpid/8F9NXUviFZmWLfHaxy3Eg9NkbFf/AB/bXT+NL37WrK5+ZZP3&#10;YVh05zx9T+pql8B7OOGLWPEM7Mvl28drGezbyWP1x5a/99Uniba9wZN4+Yt26dj/AJ/HvXyuYy9p&#10;mbX8qS/X9T67LYexypP+Zt/p+gzwxqVxpPhjVZoHbMrMq/7pVkP6OPXt9a9l/Zu8Ly3ek20zBtg+&#10;aJmGPvYBP0OF74x06k14/wCFrQ6z4Yt/C0Afzry6zI20bRH8vzDkEkAMfyHJPH1l8FPCsFhYQW9q&#10;m2ONQAgAwFA/QYrxakY+9Ue99Pu/pfM9jD0/aVIR6JHrHgTQwixxoBtjUngD5en0Pp+fr09O8PW0&#10;o2hHwv8Aezgj/PH/ANeuV8LWEVrCpWNfT73+PvXeaDEbcIGbG9cbdvv06H/P0NeTNs+pw8FobOkx&#10;FwIIPm3YXn5d3Udzz3/zmumQKtqRJM3mMQNki7cHP8OP0+hHoKzIIRNG2wLlgPm8sdieep6ZPftn&#10;0q9YE/aNqxFljXcFbgnkBu/pnqP16Y3O1CXjmKUS/Zl81SquvKgnA4wwOT6+5z9aWo3UKyiaUHaC&#10;Ov3dvqSOTyxHI4yBk1NPfPep9nMJkWP+JWyVHr245Ix1ye9ZeqXME8Rl+VVDYk2LuZWZh/D9O+MY&#10;A4NZybNEjM1vVwiMYUmdlXc3zgDd+HAyRjp+uMclr2uEBvKJVpATjcfl6c+v+fxqzr17OxZoyFjZ&#10;tvt6YwT9O3NcN4h1ZViaIy+Y2PvDPXgn09/UcfjWL+IOblM3xZrq72DybWYBefz3cfjxz1PpXlvx&#10;N8bRafYTea6p+7YK/HY9B+I7VueL9ekBkSRyPm2nt+HTsPr16V87/tFfElLDTpraIL5xU7V3HDMe&#10;AP8AP8q78LRdWokeXi6/s4OR4h+0J4nuvHN5dXGC0NqxEbDO3dnLdOPb/JrkPBoVYgwLINy9O3XF&#10;b2iWUmreGry3u4DI028rNtGWY4yPwLH9BWD4TACMDD8393byeRX19HljT5F0Pi6zlKpzvqbVvEkY&#10;wsGGY45/h9v8+9dR8Mo7Z/E7W9xIqwras7L5ZYylQcDjHHqScAA54yKwrdDnYAMde/J/oa0/DP2e&#10;18T2YvCxhbIkCNjdwTgntyBkgHHXtUYj3qMl5GtBctaLKP7Q+j/2d8UZtWRwU1ZPtR/dgZ8zPJCk&#10;gE/ewCcbsdQRXlOvQtDOs6j7rZ3Yr3T426Pd6n4dsfFLIzRxyvamZ8kllVCBznHU9Dg7SQBk14v4&#10;mt/kV9uefmHbmpyyf7qCb20+4vGR/ey89fvKOr2kNzbi5VPvx+aPm75wRXOzwmJsA11GiPHc2jWj&#10;7f3bH73XaRg/pWVqVmys6SxbWVyMc9q9ujUcZcrPHqU/aRMgg4yabUskbLzg1Eetdydzz5R5SSC6&#10;kgDID8rDDL6//XpA3zcGmUUrInmlZIsQTbWznFaNnd4fGd20cBu9ZCsc8VNBOUbcPWs5wub06nKb&#10;3mHBO8hv4WOOlSncnys+1d2N2AKzrO6zFknrV6Aq3yglT1Hy8cd8n/P41zaxkdfxRuTJIqASDb93&#10;/nsVH+QauWVw6MG2ybWxv2noMccjmqMm9maWVm+bn5mUZ9f0qS0+Q+cUDbuQ20evTI6d6oya1O20&#10;yYykNdMNhYLHtO1jkeuCDyBkHB54q1NZ/apVhitlVvMUYVSr57Nwed2ep74BIzzg6Zq8ixNb8s0j&#10;dVwdxBHUfdIHPbP9Oq05gzQh2VUJXzfvMkJZjwrLl1GCcjnnPByDWMrx1NYe9oYr+HTcTSXVvCsZ&#10;Q4YKrtGVHHPXHHOee34Y3iDw5PobiOaF45f4kVcqMng9ef0r1m7kjsbO3v3EYvl2pZhAiGRju+Zp&#10;E+UIrH+L5mBXnA+Xndc0Br3UTbgSSXpkbzpFwHZsgnABCnnOACM4AwO8xrdy5Ufd03PL5Yyg83yC&#10;M9GjXrxyMfnRFL5MgnRtzK2fOX1HbB69B+db+r+F7yxKyNEzGRSyyR5U8E5z6YxWJJaOJGQfe/vL&#10;wR9R37Vunc5XFrc9i/Zx+KEehauwv9Xkht3aNmTyi0MhAILOAdw2gl8qrFdvA4r6E8X+GdA+IXh0&#10;6kl01mt1A7RqJRPI6fMi4DlPMjDDZtbDKrZBI+98WeHma1v1nkaZvJkD+bGwVkORjnB4ztHb9MV9&#10;N/s//EO/1T7LZfY1S3+0xrJJJNJ9ngPXeSuWDgpuGwgYBGCTx5mOotS9pE9nLcQnH2M+ui+//gnz&#10;38RvDGu+C9f/AHkkDKy77eaGQtHJHyARnkYxjBwQQc44r2L9mL43rqkH/CB+KLhpI1GyxhWNGLbn&#10;G5TnGcjjhgckHJxg99+0F8INH+IPhyRFtNusQyrI1+8h2yqyqSGwMHceQ6LzuXORjPyHeQa54D8T&#10;7Qmya1mx/stz/I/Wrhy42jZ7omUamX4m61izpv2q/hW3hPxG2r2cDCNtqTBV+XzNq5xj3bv69683&#10;8L6hJDGoilZZbeVXjYHpzkH378V9DXviG1+MvwqZ5bq4mvLeIrNHu67VxnGQOhI3AdOvevnK7s5P&#10;DXiRtPnH3X2tuXt9DXXhpynTcJbo4cVTjTrKcPhkfQ3jsp8WvgBZ6ykatdaPCrR+XDHE/wDCr5AG&#10;5gGxzuI+c9MEHX/Y88cXM3gLUPDN3dSqtnPtibzuFR2DBSAC2wMpcEfdYFsMTiuP/ZT160HiO88F&#10;ardJFFfWreXJIqKdxUjBmIJjznoMgkj2q/8AAS1f4bfHbVvClzG0LXFnKkM0gU+WR8yvyQCuM5OM&#10;FScgjNclaC9nOn21R3Yeo/awq9/df3aHX/tHeHLb4lfC+PxdpRX7d4dRty/P5jxL3IJIIC+gUA5X&#10;A2gty37Ld3HetqWgSR/JdIrq20NtYf7B4PDZOc8Dt1rqNP8AEtt4f8cal8OPEoaSzu4ZIlMcwmh+&#10;bHKnaQyE7ed2Qq4OcYrk/gvYN8O/jNqHgu4RpPsVzJBGuceauTtPGc8Hdj8M1MVJYeUH6r0KlyvF&#10;RqLvZ+p4l8TtFHhXx3eWlu7bYb1xHuXGVzwfpjFb3wv8a3fhnxLa6sj/ACltkykD542BUjoecE8g&#10;Z9MV0X7WXh9I/G0moW8O1bqItukPLYY/MfQ4wO36Zry/Rrx/suxiWIbG1eo969GEva0U2eTUi6OI&#10;a7M+xPH+m6T8R/BDalaxzTXDWpYyRsCJd5OCAc/eHpjqcL8pNfMGv6JJot5JbH+FyFflQe3f8/Xp&#10;Xt37MfjS21LQLjwxql4A1upa1VvmZixGAAQc984x065xnm/2kfBK2Wpf2tYjdDMxZpN+dzHgvxxz&#10;jOepJya5aL9lUdN/I7sRH21FVV8zySRRzKqs3yn+EHP+ea6z4c+Jk8m48E6swez1DmBWbISXp65w&#10;Rx9cdBmuTmUl8OT7+x/n+NIJRCfMXJ542t1456/5zXY1zHmxk4u6G3VjPoGtT6RcjmOQlfpS6jEt&#10;xabG48vmHd6E9P8A6319qt+Lp11qyg1sbftVuQkzLnJGOGP4+n6cVTgnF1bqccj7w9DVxMalr3M2&#10;0uJbC7jnX+FgVb19q7eCdLmFbmM/LIua4+8hKZKLnPHStbwfqO5W02U8rzGP6VrTlaRzYiHNG5td&#10;OKKM+/6UV18yODlPaPAIk0X4VRkAs+oXc08YHoMR59+UP51i+Io3XRzdFvm8ljyeR6fhj/Peuqtb&#10;Gax8LaXp8qMpt7JVZMdHYZYfgWOf8a43xXcvHYSWRB3eWxOVwBkZ/livi1L2tec+7b+V3b9D7aUf&#10;Y4eEH0il87K/43PSPgDoC6qLeeO2b5doJaMfeBbpzzweuK+uPhroC28aLFCD0GVXgD0rw79mrwe1&#10;hotuLqJvM8tRJk7uwz+AOfavp3wPpSxp5eCxz90Jz9Cce9efipW9xHs5dTvHmZ1OiWW0KqR/dOWV&#10;e/uBjp/n69fptuI5PnYZboN3JP1AyOex61j6dbxMFRnOFbt17f5/wrpLCGC1RYjDuPO4dQeAcdf8&#10;5AHU15UmfR0YGnpzqZNgTruViGz2+voDWq8QeML9s3bM/M5yoPGBzxk9sHH4dKmnlIxHJbNged8q&#10;qSSvGc9eR757E49dNbxJVVhOq+YHV9/zBF+UAkZ+6MkgdM9O9YSudBl3skcMjbLtf35VMhj0IHU5&#10;wBwFzg5/CuR8R6j5SAKVDbs8cfr36e+c10mqSQWCtbTuo3DdwwbYSPQEkEZA49OnGa878T36xMm1&#10;8Nwfm+bH1/8A1c1lORrGJkeI9eldpbkqp3Mzh2jPXk4z9f5/XPn3ifWD8z7tm4naMA5/PoD/AI+h&#10;FbGv6sywyDzfk3E7WbJzn1A/L0z9a858U6v5QkKnHzFTluF/T6Goh7zuZVnY5P4i+LRp1pK8zvu6&#10;Fmb7vFfIvxQ8Wnxr48k0WGfiJgGxgDe3QckAYHqe9emftE/FRdHsbyY3JYxrsVdxyxzjGOwzjt6G&#10;vnPwPfzNqsmszvudpC7NtzlskkkdDX1uU4WUabqv5Hx+bYrnl7NfM9X+GtrDcR3+hPNGrTNuaRrg&#10;BVxnAGf7zYG7IAAPIBJHAaXbSWesXEG5cpIw27ff/wDV/nNejfCqxefWWutQumt3v4XnjkC5G4Bi&#10;SxLBgCElGf72OxJrk/FOjNpPj280+RVRiRt8vO1htwGBPOCBkHvmuihK2InF9UmclaN6EJLo2Woo&#10;LiZs7c57t8vAzz0pssz2VxHdxvteNs5Hb8qejTJbrhm2hQe/B9aZqAK2xZjk7su3r/St5bGa0PSv&#10;F+gWuseE77S47JvMMK3ELrubbGqMCWPIyzbSeQAQc57fPPiSxYWrQlRkL8uOvFfQfw+t11PQ1eeJ&#10;vMuNluJmhkb5i+9vmG7napyMAkHIB2jPkXxK0VNH1e7s0YMsdwQrBcBucE468nmvMwNT2daVO+zu&#10;duKjz041LHnGkXSWuqqSPlk+V8e/er+qW6pcssitzh+Rnnuc/wC8DWPeIYLlowPuse3Wugu421HS&#10;bXWIhyv7ub5evoP0b86+kn0Z4stDmdQt0YsVI9Pl7msx1IbB7GtzUbcRyK7R7fesy7h3hpUHT71d&#10;dGehx4inzK6KdFKRg4pK6TzwBxTlY+tNoBxQNMtW0+w8NWtaXfmyiTb0/wBnOPzrCVjng1bs5xG4&#10;YVhUgddGpZ2NwK4PlhNuepOAQ3p6/wAql8xUUNt29fmZNu78uKrWlwhHDD7v8Sg/571cQ/IcKxOO&#10;igHPPHFYbaHRJdSS2nmS4BxubGdu3kfh3+o5rtfCHiqLw3ZnVvJiknHy26tIVZHxwylGVhgZznjJ&#10;wcniuCaYh9sTMoVRxnIBHfnGK1NDvGiu4bhxIxSQEKhKkEHI/wAj+lEo8ysZxk4SueieGtTurh5J&#10;r55JJ9QVsXBmYYcYU8H5T8pI5HGeMGuhiSOaOYvbrNGojF1JcbJG28oCQ2Dt6r8uBwuedtcToviC&#10;3ByqtGkMmVkkb5osD5WB649sMOOBwSNuDx5pmnRwzzQKFBZlXbhRkD5gqMNoPyAFSOnQkDHLKEr6&#10;I7Kc48u5e1vSdLTSWMBTzCwW2YsTI4IbzHEgCjBPGwqT82OoIOPc/C2Mxx31rZyySXSbYv3JXEgC&#10;/u1bdtZgTjAGS3H93PUaJqtlryjVRFJLLEu5IY4ULbPMU8vtOWIbJLqeR1JNbGn6Skpt5nspt1zD&#10;+5mEaBnAOCE6xSdhyFPHJyRUe0lE09nCozzOfwFLFq00KrLN9nkVGaNQJI27DacBsMApIJGehYEE&#10;+ifDLw9c+G54NXjtlEbyIVmmt0ktJH4xuEgCgg4OCCOV3bQMHrNJ+F1pq99JZvaLPMZJBtLeXK4D&#10;HLNGx3ocLkLHuGDjnt22j+C9I061jWbxFIs2/wAuSRVWT0yd+FLoPvbXRQBhhnJasa2Ki1ZnRh8H&#10;KMuZfI0PCsGp6dpEljd6eissbNZz/aWRZMFTiF1XAIBwMgALkcYGPFf2kvgtaa8t14h0a2WG4tWd&#10;xMmEjlyd2wghfLba3fAYg4GeT7Bq/jbSPCJNj9ojh2sxkjljE0MjIyElkVchnKfeZyDnjqCOe134&#10;oeD9ctfss/l+ZNI0DXMl0G85GPKyBiSBjC+YCQOucjNcmHlUp1OdI7sRGnUo+zk9vzPkz4V/EG6+&#10;GPizy9TsfMsZmEWoW7MynYGGSpBGG4Izg8E8GtD9oHwPaTOPFeiSLJHN86pGv8LcjsOPT+QPFSfG&#10;7wKlnrtxqWgxM1vhmk5LGNgMkE464I+7wRzgCrnw81zS/Efw0k0HXpoVk0+QrH5n3miYDjK9OrYJ&#10;BBAI7CvY5tqsTwuXR0Z/I4XwP4luNH1Cx1+C6ZJLWVfM+UMOCO2cHPHBHb8a94+Mt203j7wz8b7L&#10;UTJ9qeGPUprhQwjkCgDePmUAx4LKMjhgBjp8+XOkyeH/ABBc6G+3y5+YJAVKkdeCPbjgivcvhzqs&#10;/wASfgPdeA7l/wDStIcSaey4Zjh9zfJ1wQxJcg9lA4IpYhK6mtv0ZeFcuVwvrv8ANGb+0qt34Y+I&#10;lpqFsiwOYQ22ONgnB4Kgk8eu3ABDYHGa19euLW58d+Dfihp8Ajj12xaC68tlY/aYgM5JYnJDAAkd&#10;RkAnNZX7Qz2+p+B/DOu28UzbLMQzSSMXO4ZIHT5Wx6ZB4OQOBl+EteW/+DlxApZrjw3rlvqcarIF&#10;3Q7tjKOc5y/ocdsDOc4RcqMfmv0/yKqS5cRJdHZr8H+Vzsf2utBW60+11eG2wUYhl3NnHTOM5HOT&#10;0H4nNfNKiWz1PajBdxypr7E+LWkx+MPhm1wkylobfAVweDhScZJbBPrwD1xuOPkHXrWSO5Mn3cMe&#10;3v0H+eta4GXNT5fkZZlDlr8y66nZfC3xnd+EPE0d5bv95tk8RPrj0Ixzg57ECvpXxzZw/EnwA+pq&#10;nmStvdn8grJMSAxyxHJ6N3POc5bFfIekzsqKwZcHhX7jBzj6f49q+lf2ZvHg1TQm8NXR8xl5jjZv&#10;uleR0+91PXAyBnGATOKp7TW6KwNS7dKWzPBfEunDStWlsp49rK2GyBkMD06DH07Vm52ndu467eeP&#10;fp716x+0H8P5dH1carHEAs0YLMi4DsRklc4OOewx9eCfJ5laIsdhVR975T/jW9OSqRTOStTlTqOL&#10;HR7WWSBuV6P/APX/ACqjZM9hfPayH5G/l2NWDIQvL4xwKZeWsd9HtjBEifdYY59jWsWc8loWZoBJ&#10;Hlh15yKz4pJ9N1FZlxvVgRjoRVvTLs3Fv5MmVkj4bdS39n56Mw+8P73ar80Y+TOit7pbqBbiE/K6&#10;5FFczY+Ib3TYfsixbgrevT2orXnRzOjK59V+KLhIrV5XViqr8uADnPf/AD61yHh3TJfE3i63tyu7&#10;dL5kzMMg4OTkdx2rovGM4mvGWFsxwxsW/iIVRzjjjI4BxwSOeMi98CtDM2ryam+w/OI03Dtz39z+&#10;q18lhfcp8zPrcVF1K6iu59H/AAc0kWlnDD5RjY8Bc/kf89q998L2IjgUOiq2CGyvIPOR+Y6V5D8M&#10;dMaBoDGvQgbo25HPUD8vyPevaNAKr5bEY2dWyPT1zzXlVnzSbPpMJHlikdPoNoTtaW3ydwXbzx1x&#10;/nv061s6esgJREZ33ZxGo3Dntg984/Cs3SopWjRcHLDG1vzHpxn+XSt7SrVjLhomZUG+TjnqMk+3&#10;Pf6VwyR7VPYvafHNkRIHWQqoBVsHeBgDHPPbtzjrji9Ii2fmS2m5VkXcpZADx1O7p9FGCT9cUW0O&#10;91VF/wBYNrMSNuQo5z07Dvn5ak1GCD7Ks0728y4xjzBuZVP3SQCFJPIPPXtg1jI2jZnJeLb5LRTZ&#10;wLtjVm+6QSewHTGNo6YBODu7Y8o8WXxhaSWNhtyPl4+QAdcH+XoPSu88Zz3oj8yVJNke0KquVZee&#10;vIPHygAnjr715f4j3TxzJHLJuPG0L0Hfr3/z2rhk/eOjlsjlfEmueZBsbb8qgs+3OP58Z/nzXkXx&#10;Q8TR6Vp91cySDAyu1cdK6zxrr76RexwXg8uOR/3e/wCX5vQ+/wD+qvnv9qHx9/ZuiS2dvcfNJ8ke&#10;Mcs3uecDOevTrXoYGg6tZR7nj47EKlTk+x86/G/xrdeLPE8tukhaC2b16vzn8v8AGqXgBHuZfs/l&#10;KzYyuf4uOn+efTtWVqsG11Jbcf8Alo395s5yffmtX4fKv9qpFNIdu3DqG6jr6HsD+dffRhGnh1Fd&#10;D4WcnUk5Pqz2r4caa11p7ale/ZZ/Pf7JYRzMXw42glQSTkB14YbcvxyCtZXxo0H+xviLHC7Kcw7V&#10;YcEopxz0GR7ADj61teG4mvbazsLe7bcqvLNDGqYKrkRtu+XLje4BbOAQASTtEv7Qtre6peaf4jnt&#10;VhkbIaOMlvmdfNPJ7FnYjJLevNfOxqSWZJ30alp91j2JU4vBPTa3/BOLeO5RljQ/KqE/T/PpTLlg&#10;LRt/zfN2/wA/5/nYkS8S3jCfN83CqelQSRMLZo5WxnqTx0r1NzhPQvhfqMt74bt/IhbNrMyLtjZv&#10;3zncoHPBAjyCAWO3uD8vM/Hjw7HFrFxcQeYI5Gd4NyDlc5ADAAHgnpgA1pfBO5SRr/RzLHGJI2fz&#10;5GOI3CkKxI6ABmGeRkg8YzW9460YeJdJiumhhh2/6IZ5FYeeqpHkgHOCp46Ajd83SvB5lRzBvp/n&#10;qety+2waPlXxDbvBfsTHt3DPStLwjcm40y80rK5VfNXt06/oD+dTfEjSW0/V5IirZjkZGb8eP61k&#10;eF72Ow1mFpR8jNsdfVTxX11KXtMOmeBWjyyY/XLdwFJVg27nHfFYsse58n1rpNUt3ttQaFipaN8d&#10;O9Yt5afJ5gFbUZ9DmlG8TLuISh3AcVD17VckjZh5ZNVipBww6V2xldHn1qfLK4yiiirOcUEinxvg&#10;1HSgn1oKiy/psw89fn2/XFb0B8yLAwew6/h/nmuZtnKyb8dO3rW9YyF1XB/3unr0/wD1/wD1q5aq&#10;9653UZc0bFqOIBCqnduOflb9cHqfpjmnh2EapG3p8gwcc88daQRiaPytu5lOQNvT29Qc+nFNZUIU&#10;Cbdk4BGdo993H+T9azTCUbFpNUKR70lGefmIHB/mP5fma0NAuHu3FxI22HG1dzKwYgk5+g98ZK45&#10;6VgFPNkUI/y8HIGcDnvXW+HfKSNQoZlk4KFAqjkcfKTnkEDI/PIw3sTE7zwlFqX223+3RTLIWV4d&#10;1u2ZixyCGLowHJ+6wL4z2JPrHgzTraIM0B8sXWEnmjkWBVVgyupZtocElMq4k4ORjktwPw+s7KEJ&#10;dC+BkU/MGtx90Ebt2wLwF7BicscA9T1lz470LR4bu7jjgsV8t3tllAjRejBF85iWGBxkkks3Jzz5&#10;tbmk7I9aj7OMbyPSNFstM0llSaZ7mGSONjaafJK0czElyoVAqY3SbiAWxkcZAA5v4gftM+BvBOl3&#10;EVzP5kzSufssCsryrkqEB384HVnBwVAGRgjwv4o/tW6teWkmieGb+RI1YJLe/aJNsw2qu7aQrE/L&#10;xuHCnbjABrrP2Pv2Cfib+1jqQ+InxC+3aL4R8wMt66bbvVj1xBuGFjxjMmCOy7ssUy+r06cfaVnZ&#10;HXTrVsRUVLDxu3/X3ebOm+E+rfH79q/VZNP+C3wg0uHS7WaSGXW9Yk8uGJnG4hmjCktjAKxhyFdd&#10;wIIYu+MvwZ+K37OmoK/xu+AEi6Wv7yLxN4Vu3ls+do3MJFbYAXjXbJ5ZYoQAwPP6OfB/4K+F/g54&#10;V07w14W0O10vSbGER2tvDbjav4NkljySxyzHkknk9z4s8e+Bte8NJpGqLGs0KssbLgjOOpLZY5IH&#10;bgcDNeZLMJQqe7H3fnf7z6F5FSeHV5tz6vRr7rH5EaTp3w4+LFlJY6R4mjjmW3BWO8l2y+WqYKup&#10;GQwI+993DN0XJXx34nfCrxF8LvFRiiWSO1v4N9rNGpUFhg7c49RuBIBIwehr9Rvif/wTz/ZV+Nlm&#10;19F4SGh6lIvyah4cUWbrht+7YqmIkgnLMjNjgEYBHzb41/Y4+OH7PE0mn+InsfGXg2Eeba6lJC32&#10;vTig3bzC2cDcWU+WzZDbm4JFejh8dT3T+T/Rnh4zJ8RFaq/munqj4l1KK/1fwwNWkVFu9KuvLnLf&#10;Kx54OO/YevFd5+zL8RIvBXxGhWW5VbDVEEdykygqwIwQwIPYnHuByMk1reOfh9qetzap4ztdDjtb&#10;HUJIT5MNusUXNpbnICqAf3jDoOoJ5zz5PZmfR714IXbfY3Akh5xkZyCOeteneNam1/S/pnh2nQqX&#10;7fjb/NH0x8evAniGH4N32iv4fhhtdA1J1t7ncGVo9zvtD5wSDkY6khcZGK8d+B0w1DUdX8L3G+Ua&#10;poV5B5O0tiQRFoyQO4YZB6ZA6YyPoSxt4/i/8FZtaXU5FS60l3vjueZlK8IuCeu0FNxyAGBOMgV8&#10;3fBa8bQPizpZmkkUR36xONoyN2Y9vIwfyzxxg81zYWUvZzj1TOrGRj7aE1s1/X4Ht3wf1m31n4RW&#10;pLs7NZ+XcebIpSR4uwA5PIJ+vOfu5+cviVoTaf4hu7QqwVZMbJMZ+vB//X+te7fs43Eenf2x4ReZ&#10;4/7N1yeOJm+X5QxJJQng8Z5JAIGcjrwf7SXh19O8Sm6JyzK0bLxnKscDA6YxgflxV4d+zxEo99SM&#10;VH2mFhPtoeQ6aVx5aOvUblya7/4R+Mm8L+KIZ43O1mAU/d2nsTyOn16YPavPHQpc/vBtDcK3Wtix&#10;nng+bzBu4bcrdcE/MP1runHmWvU8ynKUZJrofW3xC0CDxX4NlFt5bQLCJIWRQSWO7aB3OcK2DyM5&#10;2818r+JNKudF1WS3li8tlORtU88fX/P1r6O+AHjiLXfB/wDZjT+XMqi3kiZ2QMGGOHzjGOQpBAyz&#10;Z5Arz349eCWhk/tC3RWWTLs0a/Iq5xwcY4yOnQEDFcOHbp1HTZ6WKjGtSVWJ5L8g4Ebqrfd2jp2y&#10;Bn/OKdg7sSj+I9V259utNkjLvtkXYfvfN1A/H/8AVSJMyOUV2+q9z9QP84rtPNIpmfzvt9uvzLzI&#10;vqPWrwdZUWVTlW6VWB/eqzPtXOfx/E1LZhYsw5baWJVT/CfT6VpGXQ56kbENxYo0mWT8jRVpiB1X&#10;P1oquUi59BardGTUbho4Vb5iyrwN/PofX0HJH416l8AdFaG2V/KXdu5XrjJ5P05ry26Ja68sdfO+&#10;UMvUkYAz243N6V7h8KIja6bGvO7Zlvrk/wCec9K+X+HDu3XQ+pp+9iV5HungCJIXRFh+XONzLwOf&#10;8D34r1fw5LBIVxdfLx+AyOfTpn9a8n8C3glKL9mx82dp+uM/Tt1r0LQJGjZQrbfMYM23vxjPJ7V4&#10;1RXkfRYfSKPQ9LkTOwjJDfNxxz79fXiujsVjySEVm2/NsYAfkPf6dR1xXIaJcwlCpdmK/M+z7zAk&#10;dDjrz/nFdBpGrW0VwqzXhaHGGIB4zjHUgE4J46YBz1rmlE9GNSx01ukt1IwEqyEfO21SSBj7vbjJ&#10;HpjHrgE1t7OW2WS1j3FYS6yFSDux/ewdxyOCeOxPpQstY+02yyMkjyNgh48bcbWC9wfvYBPPP1pm&#10;rXMl8o/0otJtG7ytzEEnHlk/x8YAOSOD9a56i903jPU4/wARWku2SeIoyBgIx5YYYIJwSc8gLxnP&#10;Q9Oh8/1zSFaR1L5+VTuV+CD0PX0z68+tepXWiXUyyThJJI92ybdJkopOSA2OCWH15P8AtVzmpeHZ&#10;WXMNudqqFb5jtJGOmR+PHr+fDOKjqdsZc2h84fG3wY+s+FbrTLOPypFXzLSRh0kHK5POATwfY49M&#10;fBPxi8eWuv8AivZeTSEWe0eUvAMmOQT+ntn8/wBW/Efg+4vIZIpbT5CpEny9RzwcflXxJ+1t/wAE&#10;7fF13r198Qvg3dNfNeSNNeaHeTKkgkZ8kwuSFKck7WII2HBbIUezkmLw9Otaq7dmeBnmBxNSlekr&#10;911+4+Obm2ZoPNDKyyEkBf8AeJ6dunQ4/UVa8LObXVo5M8bh97oOR+nJqZtHv9LuLzSNX0yS3urV&#10;3jmt54SJIpMFChBwQc8YxkH86g0xSl6rH3Vtvfg85719vTalDQ+NldHvHgwRxaPJcGCOQQ2qz3Uf&#10;kyPtV22iMFBhN3BO5gMADqSp3/iY9p4r+GO2GdxJp80TWyzYxGm6VnVf9nLA9ScYyWIri/hXrN3f&#10;WQ8MyXaxw3CtLJJsOWKR7lTg4K5X+IFRvJ4616lpeiafrXwX1y31GSNtSWQv5y8vJCMqvMjr8oA4&#10;CBjng8dPkca1h8Upy35l+J72DXtsO4x/lf4f0jxhkke3j/h+f723t/n+VVp2AQjzN27IX2/+vV0Q&#10;hrRXvZA0bEfdALJ784z9O/r0IzrtXgf7wPGAw6ev8v617cTzZHR/BO4S28WDztzKsbSOF7FRnPTA&#10;PHVvlAznjNej+E9KuLyW7tbm2laO1Ta0NwjruBzuyCSwO1iDjld4wTwR4/4OlEHiKFLlv3bthlZu&#10;oJGfTryOox6jrXuWmvpFtrMdrPOu6+hecSFAFjUguZOAVKn5cccgcD08LMl7Os33X5HrYK0qaXZ/&#10;mfOH7RelSw659suTlp4UkDCIKHH3Q3HGSBnj9TzXlbZVvlNfRH7VHh+2tobe6ifc0qtt/clcICUA&#10;GSSRlc8hTkHjBBr56kQB/kr6PJ63tMGjyMdTcKzR0GozJqccOolRumhUs2D94Daf1BqnLZARssjA&#10;8E59ah0yfBW3J+WQHbxnFWJEUoxU/MrfNtrrd4s4DHvrHYvmK3zVQuo96+fj/erZkl37o3XvjHrW&#10;fd26xOyMrbSPlrrpyfUxqQ5omaw7U2pZEMUhjI6VGw56V2rY82UbMSiiigzJI2HcVuaNInlbZRx0&#10;C/54PWsAEjpWjpepeUdsrfLnP4+tY1Ytx0OqhNKWp0GyNCoJ3LyD78fmP1/HpSP5hViqN83fuPb0&#10;PXODzxSQsskXmfL1H3m6e2P/AK3So5HmlfZ8yk8dBk+oPr149j+Nc8ToqblmxhSOeKQRqy7sFOcM&#10;ScdF55J/XArpfC+sw6ZIY1n3R7gn71nBPocLxkEj1/HvyoZz++f5VLZyWHJ785p0mpG2jb943zMf&#10;+Wn+BOab10Ije+h3OtfFe8hjgCR7ZIywLbmOQWzjBwMc+nc5z1rhvFfjXUtalW4vpmZtuI4+BwOm&#10;cfrjqSSckk1lXer7F2x/eY/KM9Pc17N+xX+xL4//AGsPGkN7PY3Fj4Ts7hW1fWmjKrJg5MEBI+eQ&#10;9yMhAdzfwq+UnTowc56JHbQo1sVVVKmuaT6dvM7f/gnJ+wzd/tD+KIviz8UdHdvCemzH7LaTRlV1&#10;OZT93kYaJT97szfLzhwP1u8EeE7PRdGjjijWGOGNVRI0Cqi8AY/X8qwfhD8OtC+G3hyz8J6DpNvD&#10;p9rbpb2MMbYCIgwoHoMDvitrxt4pt/DOiSRIwjXGdxbPT/PavmMViZYupzPZbI++wOXxy2j7NfE9&#10;33/roYfxV+J9v4f0aWHZHF5aHcyEDPHQnqRwMdh2xXxX8Tv2l9VufHB0TTtREa8uzCQLtAIwc5/z&#10;ipP2zP2pdO0Cyull1XLcqkcZBZ27Kvqfx/xHwj40ufiD4msIfi9Hrtyv2zUprZreORttttRGTnod&#10;yseuM7TxXThMD9YV5aHHmGaxwLUYq76pdj9CvB/7WaaYix3etbyjbVw/4flmvUvC/wAddO8e2Sxy&#10;PHMGUg+bkgZGPXOfx7c55Ffla3w/+O17ZqY9cZlMayKsdyqs2SNuMcnJI4/PFe2fs0p+1y9hiz+C&#10;fia4s7a33rePpskcMsYOCYncBZD/ALKEk9s1pWy+NOnzKSJweefWK3I6bXy/yue8fHr4PXlvNJqn&#10;gmwE1tN/pDQ2tmjzW7IuCYs8gfNn5eVKhuAoK/CnxU0EaN4o+1rb7Y2ULNhSBn34A9DkZGMfj9u+&#10;Cf2novD3iFNK8d29xpepafIouLHVoGhmi3L0ZHAYZVu+OCD714R+2c/wj8d+MrrxJ8L/ABRb3EUk&#10;cq3+j2yHbp8wXcCpPBSQknAztZSM5O1ejAycZcjPLzrD07e2p2tfbzM79j7x/p1rDqHgbxPDJcQy&#10;YPkq0gZI8gkqVBwDgBgASRjAGCa8219Y9M+N1xLHE0VuuqeYnlr5h8vzVOcHGeOcfLkHHGayPhd4&#10;21b4d+OdP8V6XeSW11Y3AUlQRkg4O7BBIweQOcE1tfGLVRq/jsaxDaxww3VqphWNiwwB9Tknv/8A&#10;Wr0I0+XEOXdfieFKrzYZRf2X+DO+8LajH4a/aI8RaOmpxtFqUsUrNKpGWkQM3J+9hmwW6NjPQ1e/&#10;aX0G3utIW7hWPzFjbckaNwvUD6YwOctnGe+Oa8dag2kfGPQfFEtx5q6hpELSSTc7uOc8tkdOfQcj&#10;sPU/iHpqeKvBxupb+GSOSBovNmBwhHzbh6YIORgknkdQtc8n7OtCR0wj7TDzh2Z8h6nE25m3btrZ&#10;Kkce5pLGUQssoyVZup/hPofb+lX/ABJpcljqE1pJAI2jk2Mo/vD8aylAifdGq5XB2/wuK9OPvI8W&#10;WjPTvgd42/4RzxRHa3Vp5tvcNtkhkf7pz2Pr3Gfl9QwGK+gPF+nweN/CFwiyR+dPHuuFAUBdqoww&#10;Djp93JOTt4B5z8iaZdC1m89HbcGDL6AZ+99QfzBr6f8Agf4ztvGeheVqeqs8mVELFt0nmBsbRgH7&#10;wIzxljwAR14cVTcbTXQ9LA1IyTpS6nz14x0K40PXJLW7Ty8SkqWXquc5+7x2/pWO8bj52brkfdOP&#10;rknr/ntXuX7S3w9srbVZ7zRrZdoYlFWHYVXjCkAkjjONxzgDnmvDpY1jfco2sMjsD3759vT+db0p&#10;+0gmclam6VRxIRLuBJGNvoOGx/n/APVUsVwIhhfu9AB3GOuOf6VX2SRvksyqzY3Fsfz9qmZuNkZL&#10;Z9z9cf5/StDB6ltBFOokX+lFU3cxOU2St/ur0orTnZn7Ndz6HW2ja9hnT5lknCLtU/exkgcc4AGc&#10;E43Cvon4dW4h0yG02thl5A656Z/Xp69elfONtdRNqVnbuNv+lNwrbgB35zz16+3419C+BJZo4Lab&#10;zMfLj2OT1OB9Pw+tfM1k1QXzPpcLyyxEn6HrXw+eeOZn2eZGy7Ar4bHI5GRx2568e/PpejyIuCzF&#10;SD15Py/zrgPhbH58uxoguUzt2jg569f1/L0r04aUlsAWiO18lWVThuf0/WvHk/ePfpq0S9p09x5u&#10;C2C2F+VTluecdM/yGPz09L1BWk3gZZWOI+cjqc9OB6+/0BrGiVvJVLZPvbWOVznOcEZ/Prz754mt&#10;JGhKxGPazZBbd94Y546nGPT/AArORvHU6qz1qO3ffdQhjwfKyFyM+vToPy5Ga249Tjk8tVujJE6r&#10;5jLn5cqcdQORluPY4x34yG5mZ2uJd/3wu1PmHAyeT7euev4jSgvUaNkhdppFl2q244I9+uTntjt3&#10;rnlC50Qnys7aBYVH2NtyyxxlzIJRtYdV55G3AXGOpHuCG3WmWcs0YgsVXzFVTuUltoJ56cdAePXq&#10;KwbC/VVDRuYz/wAtIyxU8Y4JzyAeOCBxyOlbcdxJcFUZFDNnzNshHmDpk5JGfYcdR7VzyprqdNOr&#10;LmKGoaJYXcLKiKoLMfnwPlHQZA9B+n58nrPg6zlzEQq4PDDjpxzjtz79q9BR7NpFhuFVVlUPgDnO&#10;DlT2znIHYZ7c4g1KCwLLK8m3O4bVAHl8jAx+Bbk9COnJrjlR7HoRraanyj+0F+xt8OPjFZqfFGkt&#10;b6hCgFvqunyBLiNQc7d2MMvLcMCBu4wea+Afjp+yT8T/AIB6rLLqenDUdFfc1vq1jC3lqu/AWQHJ&#10;ibkcEkc4DMQ2P2E1SwN6GKptWVflKrgDPRcf5/rXGeMPhhY67Y3GlapptvdW80JS4gmjDpKjDaVK&#10;kYYEZyOmPxr0svzbFZfLlfvR7P8ATseZmGU4XHxcl7su/wDn3Pyj+EN+1rrkPlXrW8gZ1WYMVZCR&#10;xggE5yfTrjnOK971e0+ypouj2c5M39nrNIyzDjIaRsBSdzn5sgZ+4MHk1u/HX/gnvqOia03jT4Ij&#10;b++3SaDJIVQHv5Mh6ZwMI2AOcEABa4rVl1BXfVPE+lXEVwvl25tb+3YPFIdhkwuC3ypuC9V2/MSp&#10;Kq3ZmFWjj6kalJ6dut/6+R42Gw9fAxlTqr59Gv6+Z5TrVnJbPcWpl/1E7KPfDEZHHfH+cVjXJiID&#10;NL/3z2/p/jXS/EDT5ofEOpRsxG6Z3YynLZzgk+5OTXLmaNYvLCszbfm/P/I6DtXu0Jc1NSPHqrlq&#10;NDtNkNrq8UoK7mZR86gg/n/kV75O0mtiDUJxGt5NMS00SsqyIUY/O3JxtUcAsoDnIGct4LZsgaPO&#10;Pl/iIBwCcEe/0zjr9a9Y8KzFtGOkCIR3H2f/AEqe6h/dxwnaq46ANwx3Hbk87j8oPlZpDmlGS3R3&#10;YGWjj3Kv7Qeh2es+DLrX7WaLy2k3IrcEKqRiNAdoBIDM3HB3N3AFfKd+hSZgP73519feJLe11nw1&#10;f6XPaRvItv5MW6bcFIDbRk8gAKdoYZ5YHnbj5N8RW7W+oPG4OQ2K78ilywdPsYZkuaal3M1HdIt6&#10;N8ySBhW3EEu41nR/9YuG4rEXADR5+8D271peH7wGB7Vzj+JfrXu1Fpc8jyKN6HidlB6c/WoTb/ar&#10;IyKQpXnrWlq1soPnjlW4Hy/pVK3KRybWXOeOB1qoy926JaMu7iby1nHTpVbHbNalxb4mktinGcrn&#10;tWa64JBrtpyuefXhZ3IyMUU5sEU2tTkYA0AkdDRRQI0dO1drZfJkXcvOMd604vEFlJG0bqVZv4gv&#10;T2wMVg2kDXNxHADt3NjI7VoajpL2BynzRno3cVz1I0+a3U9Ci6kqd+iNSDWbG5bZHOd3+1nnp6n2&#10;qjqTuq4frWNuaObcD909q1b+XzNLjkI+dm2cVMocsl5lUqkZRldao92/4J4fsr6F+0d8WG1Dx/Gz&#10;+G9FZJL63VmU3srE7IQwx8vBLYIONo/iyP2W8GeE/CfhjwnY6H4d0y1sbW3RYLKzs4QkdvGgwFVF&#10;GFVRjjGMdOnHwb/wTV+FepfCz4YLca1bywXmqXH2yWIjDIGRdiYIBBCgZB6Nu9MV9jaP46ntry10&#10;iynbew+83bAHJz3/APrda+NzTFSxGKlr7q0R+ocPYWlg8ujZe/PVvr5L5Hp1n4ZnNu8lo8KZ3bQ7&#10;bcYJ4OMg+vPp714/+09pvja3+G2sN4d8J6he31rps0kFnp9u00ksgQlVQJnLHG0L1Jx7V7Fb6abT&#10;T4dRuZpZY5I1+fztiKScY9sdM4xmpNPutP2+ZbRq2zhl/iz26nrz6dvrXDCpJSR7VSgpQep+WPwk&#10;/wCCa/7Vvxq8QDx98a/DsPh1WaJ9Nh1i/UmGI/NnyoWeRZBgZWRUJyeVIAr6s+An/BF34YeH/AEn&#10;hT4h6tf+LYZr43Ny5hNjCpI2qoWNy69ufMJyueBkV9fST+GtO0/7fMn71WIaNsqwA6k/kfcFupxx&#10;meIfjXpegR+Tb6lCFAcKI/lDJyOuQeueO+T9D6f1rFVevKuy/q58xLLsDh5aRc5dXLX/AIH4HOeA&#10;f2Hvgl8HbO303wf8NNJ09LdQbe7kjE0wPQfvXy+cE4ycjBHbFaWv+H/Cmgxs2pataqu7bujYuGy2&#10;Dgj88nAOOvavL/iz+2NpWjwSj+1dzRx4VVPReePb8MD9MfJHxa/bZ8T6leMukN5Nuj4ZnkHzZ4PF&#10;R7J1H1fqbwqqilsl5I63/goP+y/8NP2lbaG88Pyw2PiKy3x2OrJ8pmj+ZhBNyd0eSAOuwliOrK3w&#10;9rXwa1r4MTS+HPFWix2N9tjlaK6kLLKEHyuGGN6FiwypIypB6Nj6l8C/tKy+I9VhtNeuYxvYL8h/&#10;mfTH/wCsV618TvA/gX9oX4e/2LPJsuIT5mm3kePMhfg4/wBpTgblOc9sEAjuw+JqULQl8P5HkZlg&#10;qeLk6sPi/B+vmflb49sktfEUlwjTeXfIsoedcMZNvzHqc/NnnJ/Eioh4gudXns7a8l3NCrJwwHG3&#10;8+3XmvT/ANoL4N6p4OivLW60W6guLGZnUSL8pTzNo+baNwKnOeM84HHHkdkwbWoJD0bldq8n5ev1&#10;Ne5TlGpC6PkKlOVOdmj0X4oiA+CvA/iOyi3LHbtBPiIcSZ6FsfMTtzgnIHb71e4/DS7j8TfDaO0a&#10;yjmM9qRt85Wkky/8AOBkYJUkcHOBgV4j40uE1P8AZ60e8j5fTdYMMm3kDIcoSQOvJHJOQMDGDn0T&#10;9mbxFEvh1rD7RLvj5VFYMoOfTuCDtwTlt2OBk1y4iP7q/Z/qdmElavbul+R438XfDw0nxVPbxx7d&#10;z427SCeeD14Oe3Y5FcTcBQ5LIV7/ACjoPUY/H26V7f8AtGaBcyP/AGz/AGci/Md7w4IX1OVJXqf/&#10;AEFsDNeL3qFD/rDx/E2OPU/Tse3euyjLmppnm4iHs6jRHb+ekXmbj94fxfKpPRvoRwf/AK1ehfBn&#10;xiNB1hbW7bMMzqVVmYbGz3x9Oe/A6ZzXnEO9Dhh8xX5lLYzjqP6itLSrg2ksdwkpDxuCCuQTzwfx&#10;6fWtJx5o2MYSdOSkj7M8SeHLD4g+CGnhC/NCV+0pbr+8kULuQhMKhwcsB2bG4nBHyl8Q/Dp8Pa7K&#10;Eby41cqNy7c8kY7kHGDjJ/OvoX4B+Mk13RVhnvvMM0gjuY5IxIpjVC2W3EbhgHuAgG7PTPM/H3wL&#10;DLbfbbScS/L+8WObaAxyQQNo3ZAzlRj1zwR59GUqNRwZ62Iiq9FVI7ngOxB+8zyzfxZGRj86jA3y&#10;iRWZm6DeoHocnnj+v61JqEZtJpLaaNlljZht2hR9OgPb/wCtUKLgZmHy87edvy55H+ea7jydi0kk&#10;XJZR975dzKOPxNFRWsdzLF5kJ+Use5/wooA9xaRINaswjkqrsFMq44Hb8vyr3LwD4r837PDJF8p/&#10;iDE8H2+v+eK+eby5EWpwszA+WzLncPTr+denfDbxNFFewv5iqVkwrbvu8gfqcfgO9ePUp82Hj/XU&#10;9jDVOWsz6y+Husy2VxG+JPLLkbmfHORg89OCfyGeua9csdTiurcfaJ22qOAzcYPXv2wD36AjOK8L&#10;+H+uwT2a/vEkdtp2KCc8HjAIzweDk/qRXaaL4mnXbC0zbWKsd2Mgn6E4OR2OfY14VSm+bQ+ooyi4&#10;I9OiS0kaQRQRsis24eZyV5wOOnHPGakKPbShYSyh4z8zNtDdCQRnBPQEe4rkdL8To7L5Vz94KWfq&#10;e/HQ/rnHHrWxaaxDHHIiSDZ90bVPH598bv1rKUTRG3EkjXDKmxm3ZaNZB2GTznpgHpjP4ZrRs7kR&#10;TI5ZQJMr5jfPtyexz05yc9/05uK+xJ5a3PmNtwqnO73P0wP89antdQNtIQ0gZVDKvrk8ehwcYx/j&#10;WTiXGR2em6hGVE8lyfLEhLMu4MB1zyOcjPbvg+talhqtvkwzNtRkJ27Rt5xjjuOTzke+K4NNU3Pm&#10;OX5ejjPPfj6f4fSr0WriOQW8vzbZGZpACcMTjaSpJ6ZxjPfnvWUqfc1Umj0D+0ra3jkeEK7TKQxU&#10;HajHrggds4z269xi1LGtymJJmVZM7ftTsAflyxC89xjdnHPODk1w9vrSCOWE2reXnD4jw3AIPuCe&#10;/fqcnitix8RJNaGOUx5z+5RueB2J46+g43ZxjAznKHKtDanUlIvX0MMUUd4JPU7Rt3dAMdOmP1FZ&#10;s9kly33WTjH7xstycA9/8jvVq6vrWS6ikS5XrsX92doPTOG7ZJY8E454OQJo0VWRkmUR8M0jyBfl&#10;xjO3JPVewySfoDhOmdlOtbQ5PVfDEFykjM0W7P8AqwPm9f8AOPrXm/xU+AHh3xtYvpmsaSssf3o2&#10;VQsitgqGGO+CeuRz3zXt0lraSXPkyzNB1VpFIKsP5fUjjkHgZNUb3R828kcjMTjKlen4E+/FZKLj&#10;K6NZShUjZn54/tFfsceOdP8A+J74GjbVI47Zknt1TbPhQTu29HO3g7cEk8Lzx816lpd/oVzNpup2&#10;Nxb3UZK3ENzGY3iPoVPK/kK/YfWfCdhOJJltWZdw2LjPX1P+GeleYfFP9mz4efFGNrTxb4Rtbzdl&#10;beZ0KSoMg4SRSGXOBkA4PfjOfWwuaSoxUKiuu/X+vuPExmTwrS56Ts+z2PzFsbk2EscsXYMC3qO4&#10;r03wbJG+mQXum3/k3kcxuJJpJBhsYEaKnc5GT1OOOcjHofxe/wCCdviTw2j6j8Mdb+2QqGI03VJA&#10;spOOiSAbWJPQMEwOp6mvM/Dvh3xt4Wvrjwh4m0S80+7h/fRx3iOipsLjzF7EAgkMudx+6w5z24it&#10;RxVPmpy/r0PLp4fEYWpy1I27f8ObltBaJrDadcK25Mw3G5l+V+mzc2Mkg4OeCxLYAbA+b/jNoJ0T&#10;xnfWLQtHtnP7tsHb3xn619IWElpDdx2UnlyLbskLeYpC7h8uM5+X7rE+54wQK8Z/aO0pD4pnvIbf&#10;ZHIrGPKkFgG9DnH4Ej0JFXltSUcQr9icbGLo6dzyFj5bbgOlT6dL5F5vRtu1gR/Wop0KMQBQDhlk&#10;I9mIr6l+9E8KWkje1Syf7PJAG5U7lPUHv1rn1k2cEYPWuisG8/TEkI+ZG8pzisLVYPstw8ezb7Vl&#10;S35WHkJc7ZlS6j2/KfmA7Vl6lEIrk7cfNzxWtp8STWzp5eSFz1rP1G3zCs2O+CTXTSlaVjlrRvEz&#10;yeOKbT8YHSmHiu08yQUD3ooGc8UEk9rOLa4jnx91ufpXa6dpMus2wMEe5WX7w+lcKBzyK9a/Zagt&#10;vE3iYeELr7ztvjz3Xv8Ar/OuPGe7T9p2PTwMuap7LucZr/w61S1Q3UMLf7u2vpf9if8AYkPiXSrf&#10;46fGXTGTSoB5+h6NMuDdnqtxID/yzyPkQ/f+8fk2+Z69p37M3gfVEtV17TFkjkkXMe4jco5I4PTH&#10;Bxzz2r2jW5RFBZ+G7MfucgtGuAAvYcen9K+fxmbSlRVOHXr5H0mByeH1h1J7aaeZs/DjRFtbFQAI&#10;9x8xv7u5jn+fT2rptBN5LrP29Y93k4K7s8j8CM/gelZvhq2kOmKHjOJuVVegHT+Vdho1hBbWwkCt&#10;u/i2/dB9+Dzg9ea+dk2fc4VKMbvodVocfibWFihmupFjaHCNdSNtUAemD33Y712FpZtbQxxxXEc3&#10;Zlyw2c8/NwCTgHOO/txw2k+IGtpYYpomU5VW3HaBwePocc/TGfT1HRtQsV8ORv5qyTSo6qIlxtZf&#10;4j7gcY9vdTVI6lV50c54gsrvUbPyY7lY2K7lZZDgHAGPyH4V83ftK+C/2m5ytr8K/hvfeIpmyxNt&#10;qFvbpEOckvPLGp5wAoJY5zjAOPq23S3gja6v4P3cR3eYrp8/HQZ798Y45z1qSLx34djeSSGKMsrb&#10;UVm+9yOB29+30HStqLqKV/zOHE+z5HFXv5b/AIn5ot+xL/wUN+JIlu9a8PeHfDHzExxa94kEjP3y&#10;BZpOP++iDXJap/wSH/by8QXi6vefFvwHAImJVY9VvAqHuQptOfxr9UdW+IegxeZM626qxYxqjcYz&#10;zzwcZz2z0FchrPxf8KWcQSaWHG7L7lBY5IJ/E4XnGevqa9OGMrx+FL7v8zxamX4et8cpf+BW/Kx8&#10;M3f/AATu+Ofwy8Jx38XxE0rxNdW0btcWZs2tC7BSSsTl2DsSAAGEY5HIrG+CPx6bS9XXS7uSS3mh&#10;m2Nbygh4nU4ZGU4IIwQQee2K+yPGn7RngpY5BbaVbMPvOnnbgRuBwoOMdMHrwe1fBf7TXw91JfE2&#10;pftFfDbSJrq3hlY+JLWOQs0cYA23Sp1AUAq+3hVVWwArtTpTlWk1P5BiqVPCxjKle3Vb/M94+NXw&#10;+8M/H/4cXMU6KjQq0tjebRujk2rtGM/MMAjB9vQEfmr4o8Jal4I+IV54U1mxa3msbyRDGyEHyyCV&#10;OO6lSCPUEc9K+uPhL+1FaalpsNi92F3feO7731qH9q3wj4F8ffCmTxmbe2TW9AZ3s763wJJYCfMe&#10;N/Vdzvtz90jjqwPdg5ToScZbP8zycyw9PFUlVp7rfzR4HOi6j+zbq1pNbr/oOqJLHI9xtGdwBUJj&#10;aT1yQc4HJGFDWv2ZdZSDWlsbrd8653NJtAOCODz2J4AJPQYJzTvA0wuPgj4w0XdGrNH5h3ZVnGBj&#10;k/KOhP8AeOcDJ245X4FeIE0rxVZvO2FLDcWYjIHrj6eo6A54r0JRvCS8/wBEfO05ctSEvL9We9fF&#10;rw/a3ujXumqqyKsbeWomVe75xkBmBKHO0kZBIGNmPlvXtMbTNRnsrmFla3dkK+mDjBx+A47EelfY&#10;UltqGreHJJkXyo9sarbtBvZsD5Wxg8lgMLkKdyr8wDGvm342aNa2viH+1rCGOCG6y/2eJTiPttJI&#10;G7jnuSvJO4nGeDn9lmmYU1pNHnbAJMyvJtzgHGSw9efUH8xU8SuH8s9BxkH36D2Pb3FROpjfMbbS&#10;rZG7v9fp3+tKnl7v3ZDY+9tJ/ED+Y9q9A8k9L+BvjEaLri6fc3B8uQ7XHOGBGCMblz2IGeSFGOCD&#10;9A62ml+KNGVHtY48wny1aZyJDgLlX3nch4GfMVRyADjn5C0u8ktJ0uE4dWyrDp/n+hNfS3wZ8Xpr&#10;mkWcYsjNPD88eY0dVMeMDLk4IBIxhQqKCQ5wRw4qn9tHpYGsv4bPFfi/4Ul8MeIruGCKR0jlZVk2&#10;KqyKOjAKSB24y2Bjr34wII2KOAAzHbubkj8v/rV9OfGzwVa+JNDbUNPhB8lgYVk2fvMt91Hzl1zy&#10;MIOpzwoJ+bNb0+40u7NtcQGMR9d/UL2479R1H8q2o1PaROfE0fZ1PyK9urNFlVh/7bMN360VDFc2&#10;8YPnS7WZt2GB7/h0oraxynrF8xcrKRj5uTV3RfEX9nTqd5O3GMnj3z/n+VUrqWKORYpTtZ4s5989&#10;M/TNZF3cSRTbA3Pbn3rhpxU6aO5y5ZXR9T/Bb402xtEsbx13bTt3NznHB4P4Zz7dsV65a+NLWe2/&#10;tC1mHl4HmICB82OmB0x69z39PgjQfFl7pN0slvJtKt91sfSvTfCPxruEQCe4+bdhm3H7vGevI496&#10;4MRg3zXR62Fx/u2Z9gab4rU2cawzlPMcMqKxGcDgc9++PpXWaJ4zjki/0vjbncySbQB2GAPXp1/K&#10;vlrQ/i7FFbqLi5XPlqdyjoACFGcj+Q565rrdH+McIjSSKdVGz5lZtwbHpjtxnj09OK4ZUJHpxxEZ&#10;H0lB4htDGsglwkjYZmGQpI789fX2xVyLWomPlrLmJvlHfGT19+ccdvxrwXRfiovkKI7tTGeXHmnn&#10;npwfb9K6Sy+I8V20a+ftzwmBlm/XBxjoOOOnWueVE3jWiew2t/bu++bbJgfM/QAepwfXtn+fFuyv&#10;nt7hrj7cjr18xCclhjgY9PXpxx0APlcPj9nkjldw3lsoXa3THQD8fbr1zW5pXjCOaXyri7Mi4wrM&#10;2SuATjkZ/LH41m6JpGtc9HTVnVI1jeSTccSKo5Hp0zz8o6+3UCtHT9V33Cqw4jUq0irt39cDrz79&#10;64XT/E1vbxf6M3zJ2IALdOADndzjseg69tjT9ViW5GHXcFGDkMzN04G7oGB+YDkAZ61zSpnTCpyn&#10;bW+pWbMsjwxgyY2oVbO4kjKjPLYA9fy4Nq11Kb94ZIVhD/IyK33SWPGevB9snH41zNtqcc8O03Hm&#10;r/ejXGBnn26k9cHDVqaZcQZjdlXMu3aZOVUbsZwAT69j19eaz5Ohrz9To7a5ntrfzL3KeZHuX51X&#10;zG7Ak/KoyerY+71z1v28dm9qbieZFjcBDJJCQq9wPY8deM84JGTWNBcxFP30jMsf3WLFlxg4Xggc&#10;/nzk46C4lzaR27Jan95GAFXaNicDIOFGepAHbaee4zlSNo1NCWbTjKizyx7EZMYbhl5/ukf7w+vF&#10;Ur7R0PmLBDk9WXsOT/Lpzj8q07Se3juFEkfyhtybGDFcNgHGMEE8dzjoDzmafT5rqNZyirG+8x7v&#10;lxjJznAHTHucDAHBObo9DSNbqjg9V8Oxyq2yFWUjjAJP6njvx/KuM8U/C/S9dtWstW0eG6j+/tkT&#10;dsYfxDPRhnhs5H1xXtMum25VisC+Wlurbd24lGAxyD9OveqGt+DHaJrgxqrRnLIyhTnOOnUeuO1Y&#10;SpuOxtGrGW58ceN/2K/De5rj4ft/Zkyy747a5Z5Ii+ONrZLIc/xHd1IxjFfMP7VHwP8AHHhCWO81&#10;Twvc/ZYmKteW0byQqp+QEsCQik7QoYg59eAP06vvDa3i7kRv9Zz8q7jgkHj6j86xtV8HG4jaEWx2&#10;9xI3T9a6aGMrUaictTkxGXYfEQah7t+x+IGr2clpePBIrLtaqqpvVlYV+r3xe/YG+B3xSebUNU8B&#10;W8F9NG+7UNLc20wd+TIQmFkYHnMiv+pr5w+JX/BJPVbN5734YfEMsBt+z6frlr06bt08X4kDyvQE&#10;/wAVfVYfOsJUilO8X5/8A+axGR4ym7wXMvL/ACZ8haCwlDW7u37xMYX+8Kk16JryAXQ5wu1m29/S&#10;vUPFf7E/7Rnwzv5BqPw6utRtkuAsd9of+lK5IPOxB5ijjqyqPzGeGv8ARdV0zUbjRdTsZLeZT88U&#10;yFGB9CDzXdGtTqS5qbT9DyqlGtRdpxa9Ucrp7GGYYHXg7qXVdPdUkj8nHG4cGn3VqbW5Mbp91vX3&#10;qzK+3y7gjcv3GGM10c3vJowmrnKyDB4prVZ1G3NvdSRbcbWNViOetelGV0eTUjyysNoHrQetPAOz&#10;diqM4xEAz0r1r9jC0f8A4XvpdzIdsMcc3m7m+98vT8yteUxIcbgPYV23wq8ZN4L8Y6NeWpxtuds2&#10;Bjdv4/r+lcuL5p0JQXVM7MHywxEZy6NH6M6T4oGr64JIABHaxiNF3cdctwe+ePeur8Ow/wBpaobg&#10;j7x2KMdc15F8H7m5v9PW/Ks3mRq+TzngfnzXuvw40EBY72fP+yMdPbH+f0r89xEuWbR+lYJc0Uzu&#10;tA0iOMcsFVV/vZ6e/pXQaXai4UzSooSM5Vt3JOOw/wA4BrF0tJ5J1sYG+Zudq56YPP5CuuSzjs7O&#10;Ozj+665bjp2Pf1/A/hU09dT0pysuVFXVbX7RIs1sgUMuFXcMAY69TkfXtiun8M38X9kxlZf4iVVS&#10;R09c9z7E1l6jbRTxR28RdY8BtrY5Py9fQc9c+nTmqy3DWbLHCzCMNtTp9eBn6d60NKTd7Hol94ax&#10;4cfU11XG+PLReWSp5xlsHjBI/Pp2rw34q+IPGHh3SrzUvDuk3Oq/ZY2eS1sAJJWUDOI4xzITjAUZ&#10;JPQdK9S1v4seHtE8IrouplWlZ9/zNhgMEA9/Vu/p1xkcT4T13T9Ra7upJCquuFbjB9D1/wA9auEZ&#10;KRtUlT5Hc+Gfiv8A8FFNf8K+I5vC/iPw/rOj3ixq0lnrmmzWkyhhlWKSKGwRhgTjNeQ+Ov22rvxG&#10;3m3Xi9olP3Y4QxA/LJr9TNU1jwvrNvPo2tWltqFvPG0dxb3luJI5YyPmVlOQQehUjBGfWvI/iL+x&#10;l+xT8Q7RdP1r4BeG7Xy5vNSTQ7Iaa2cYIJtTGzLz0LEdDjNenSxGGj8cH8mn+iPBxGFx9RP2VSPz&#10;TX5NnwH4R+Oeua6v9oafqs10u7G7fyOO4zkH619FfAj4q2kUJN20bTSJjYxPPXj8c1R/aF/4JpfC&#10;bwZ4S1T4hfs+XGs6Nqtnb+bbaHNqiz2dzsXcY8y/vEY8AMZCqk8jtXzr8EvjTouo3MMX2gw3Kkbl&#10;ZuSfp6/SupxpVoOdHZfeefKWIw1SNLE25ntZ6P0K37XPwW1/4UfE248Z/CvT2tfDmtN9pgtbePEF&#10;nMx+eFcH5Rn51HygBio4Q15VefFL4n6zAvhbUNTaK2dgZo1yu9AckEk9P51+j3hBvC3xE8EzaXq0&#10;UE8M8IWWKZhsI65xtzuBClTkYOcZzx8n/tDfAOPwh4kvPFGnWLx6ekNwsdwsYaMuYwQuQSVbB5Uh&#10;e7KMHjqwuKhU9ycbtdTx8fgcRh/fpzfI3ql/WxyvwVb7VoXijw/Mf3V5pcpXKko7BGbJBZd3IX1J&#10;zwDk4858EahJp2q2t5AV3W8ylfM2MpYEYGCCp+hBGOua9D/Z6+zvq2qBhIWltdkcka7mXOQTj+L9&#10;Meo6jzDToWt7qWFTylwyrhcdD1H+f/rd8fikvQ8eXwx+f5n194O1VbvwZ9qe4ZPOhClUXiJWKrIW&#10;AUEAbiBtBJ3ALyDny342+Gbi2s5NOlthI02ZlKKdq4PXaTxghvb5nxwM11fwQ1uwv9LjlvmjBkjY&#10;yL8qJHGFxubDFuvO4/3BgEk1ofFjw9pl5ZSXaxTbhGwQxbQsjNtwdpyeOy5JAVRksxJ4Kb9nWsej&#10;WXtsPfyPk67QxIWLAFVxt/ukH9f8KqDNuNm4Fl/hHt/UfyNdD4tsBY38mQu3d/ez0PB9xyPwJ9MD&#10;C+XzMvtIVf4W+YemSPToa9dHgvRksYkVFICq3Tn65x6cfyau/wDhL4v+xXsdnNcPCo3MJFJJB9ex&#10;zgYIGNxAB4Ga88ibK7sbUON3TI4wR9M8HrwR7Vp6NetY3cd7HJ8ysD04IPf8ePod3A4pSipRsOEn&#10;GSaPrmyvJfE00i/a2v5mhMarIzPIxK7SMj5pMfd2Kdu1flODXz/8cvBrWGrmSGA7JFBSQQhc8ddq&#10;5wTjAye35eofCXxQ2oWsYSWRNnlozQkRqwGT065Hy4VVIxgkjqdT4weFLPxHof2q3eOW4aaXzLVM&#10;7YV+ZvuLgZB3DLMSFGBwnHm05OjVsexVj9YocyPk0gIAkjqMeob19hRWxr1hFpmqzWu5V+YnbuQ4&#10;56dDzRXpXPF5ZI7LxFdZumZBzn8sVz91eyq+Zf0PStDUpzcXDtnPNZ12OMZ9+a8mnWlTfL0OzlUh&#10;i37sPmb6NjNW7LXp7Nv3bsvbdu6f5/lWUy7TuX68U15SjZPNdSqJk+zlHY67TfGt7buqmY9/9kVu&#10;2HxQuY8kythudueD/jXlEXiSzZcSO0e7n5h/hVuHVo5Rm3uVb3VulVKlHqi41prqe76D8Y7lYDE9&#10;x86gCNQPlPI/2h0PbB6mt7TvjxOqIks27bxt7npz16186RazdRdHb/a5681ZXxLOG3sG6/3jXPLD&#10;05G8cZUifVWhfHuAsFM3ltk/MOMY7cf/AFvyrstA+OVqZVK3a4bAKlv/ANX6f0r4vtfFNxgkzfcG&#10;75n68445/Tn+tamn/ES+044jvCwU4Dbj+f8AnFYywMXsdUcwktz7s0n4t7tqm5+Qj5k3E7eB398f&#10;TB+lddoXxag+zRvFOdyOpj8uXbgjHXg9hjP88V8G6N8abmGNWa4ORgfeHT1NdRpH7QckLxh5pG3M&#10;SrKvyj6muKeXy7HbTzKPc+8ND+KtqkQRV2oy/wDLRQ2D0zzjJ4Pf0+tdRpvxBhn+cyM0fl4RWYfM&#10;3dgvYgZ/lXwzov7RFvEykXK52/xD8/6122gftBxGNFurw5Xj5ZAvBBxjNcssHKPQ7aeOpy6n2lpv&#10;xBtJZo1eRMLgMFjHRh39TgcjPX0rU0/x8Ll1d5mXZ80e5/vAEBQeAOo49hz6V8k6f8f7aaJYxqKr&#10;sUqqpj72PrnOOM/rXT+H/jRao63Md8rbGO1mYA8jg8nqOcHqM8VzSoSidMcTGWx9UWniS1VoZPPk&#10;VV5LcnPHJUHuRxnIO45963LDxKlyYTvElvGwL/vgpZQCcdDgEnjqTnsSAfmbSfjLYuEdL3b8p+7z&#10;t+nPT/6/4dBb/FSGdfLmv1YFcs3mckcdSe2APxx6DPO6TN4Vo7HvUV5FJGskV3wJWbEZJb17YHUj&#10;r6A461rRXsd1BtMyxpu+YYXn7wA5APoMDI7npXiWn/EzzLiC2W9ciNtxbcR2yzYBPABznAJ98c9B&#10;pPxKG55raby1bcW2yKTx0GPxx07dOSBm6fQ0jUPR7jStPnUeTb4bcAsfnqGJJ4+8eScdsYxnkYzk&#10;ah4aRdPLSMqurD9yo29QW4564AOOp4wDnAyE8bre2rPdTy+fJtXAmG1sdD09COMdR1xkVci8SfaZ&#10;IfL1LbCscjEbQdzHkfiBnJOeo5GOZlRi1qaRqSjsyrc6XK2YzHtMi4XdGQqkjrjjj8u1UdT8IQKP&#10;MCKrSdcY9Ccfr046VuWd5FfMJoYtzw4Ku8hAGQP++vXHJG09sGrkczSwvMEVpN2WkUkKM55B+vYj&#10;PoOKh4e2x0RxD2Zwc3hCCaXymtF3bgG+UEBsdOnHasfXvg54a1+1l03VtHs7mGZWSSGe3WRXUjDA&#10;hhjHr2xXrAsLGZGRbYqGUkBhzF3K+hOOpBP3vXmnroVq5+zuNpUbm3KAAM4HJPckHjr7Cp5XHZmn&#10;tIyWqPj74n/8E2f2cPHLyXM/gaPT7iSEIlzoc7Wxh9xGpMW7Pcoc968f8Xf8EfvD1zF9n8C/FPUr&#10;NNh8z+1tOS6IYHOQ0bRAcdiDX6I6v4WeB1KbZFZflj3AnOc7fc8/5FZVx4duIEa4iiL9S3cMcdB+&#10;Bx61108ZjqPwzf5/mcc8Dl9fWUF8tPysfkj8TP8Aglf+07oai+8O2mj69ltnkafqPlyAc/MfPWNc&#10;YA4DE8jg848n8U/sX/tT+Er7+z9W+BPiSSTbu3afp7XaY/34N659s5r9srzRY5ZcGMZON23C/h+X&#10;NULjRoZfmtkyW4+YDntj8ua9Kjn+MpxSaT/D9Tza3DWBraqTX4/p+p+DXiHwt4j8JarNoPirQb3T&#10;b6AgT2eoWrwzR5AYZRwCOCDyOhqqIz5fI7dxX7jfEf4MeBPiPpy6f458A6ZrNtHJviXVdPiuFRvU&#10;BgcHDHBHOCa+eviD/wAEnf2avEc32nR9P1bw6wZiV0rUC0cmemROsmAP9nb178Y9KnxJh7L2sWvT&#10;VHl1uE8RGV6M1L10f6o/MaytGlVdoq9Y6VqGo6tb6fpVpJNNJOiQxxry7k4A/Ovupf8AgjzoiRzx&#10;ab8V75pMfuPM0tQBgj7x3c8bhkY5I44IPvHwH/ZS+CHwht4pfDPg61F9GQG1K6hE11vACMd7Dcmc&#10;cqu1ck4ArLFcTYGnG9O8n2tb77k4bhjHTlaraK73v91v+AcX8Hvh9r/h7Q9NgutNaGNliT94wDuM&#10;DJ5+vTIb0FfSVp4Z0vS9MiOnxuEkjwu49Km0XwDAT9tezjaFsGS32/KQOee3+T+O5HpwtJPsTj9x&#10;sZhG3ORg4P8A+s18Yqkq8+Z9T7WjCNGPKuhT8NaPa2Ja/kI+6Blu3fjPXmtyFoy0cr/KxY7UfhgM&#10;DBy3qe3eqJsJraRS0bR7XyBwWHXg9eufQZ564NTwlIZy0twV+bcX5ycYPHP3j9Op6+nqUqfciVS+&#10;iNFgHPkKfmUBtjL39cng8Y9sH8a5Xx5dOsEYtJPLOR5kgjC44GeOp6dDjrwBzm3rviLTIYGWImOa&#10;HaP3h3Z5I68EYGBjnI6815x8QvHhKNDb/MrL8x4+Y9fp7du2a7KdK+pnLEcuhh+J9cezunfVrlrh&#10;tvy7vur7Y/Mf4VyfjX9onRPh54akurnWI4flO1Wb9B79Pwrl/iL8ULOxsri51AtHFCp3s0nQY618&#10;B/H74w6x488UzWMGsSTWVrMy28ikqSuen+PqfpXpYXBPETstDxswziODp33bPqOP/gpTb3OpSqLW&#10;QBZWTd52cgE9seldHof7esGppsa9EbNgLuPP+elfnqkrxncjsp/2TVmLW9Ut2zBfSde7V60sppW0&#10;PnqfEWJv7x+jet/tf6rq+hf8I9rNuLy3mAWJoWGUHr7ccehwOOBXzb+1V8CG+H6Wf7Q/wzaY22qT&#10;M3iDTwu5bO4Y584HOVSQn7p4V+hw6ovn3wv+Kt4LuGzv7/5VONsh+7X2F8LNa0jxv4Nm0fVr4XGn&#10;vblJo5MGM7iNy9eAy5U9c5+hHD7OWBqcyWnVd0er7b+16ajfVap9n/W585fC/wDaf1mwsktorzcu&#10;4eZGzHI+uPxr3+f4k+E/iB8GtV0++1O3YXlozTQySKuyTb9/njsPptFfOnxg/ZctND8Rzf8ACFS3&#10;lvHIu+0eTmOVdoJ+YYwwJxt46qe/Pkeoaf41t7+TwxPfTfLwy+btV1/Pn6V1Rw9Gr79KVvU4Z5lX&#10;oxdLEQv6bXPVf2b7dtT8YXFgkzRrcWZSRhztwc9GGMgZHy4xnqRuB80mRI9TvoWTO28kC/PjPzH1&#10;616J+zXOR4vmgjlSNZLB1PnSjByuB1+7yRjA3HdgldxI4HxI7S+LtYmZ97NqczycDO4yEnuc/Xpn&#10;PXrXT/y8fojytOWPq/0PcP2fb6e6s4WRJligkUyzxs37ojnrwqHAOPvH72BnBX0nxDapcaZHf3UK&#10;+ZuIn+1QmFFXcQFG47QNoXOSAgZickjHiX7Pd+y6kLaO1abHMceNjlhyNp5wc+gJwTkY6e9R2i3b&#10;f8TCL7OZLfE1vCxiaHgHCFiTnZ8/Oc5Z3I2h24K/u1bnpYZ81Gx81/Fvw3Lo9ywOnxQqzMFbcS23&#10;I4IOe+4YPP3h2IHnM0H8IwcYC8jB57/yzyOntX0N8ZtBuNRjuJ/sO5oVEduzW+0eWNpGz5skfNuB&#10;5yCuTucivA9WsGtna3khYbfuq6nnt/8AW+m09RXpUJc0DyMVT5KrKSNKvl+UWP8AdX+97ceuPzX3&#10;qeGfZwDuP+9wxGP0xz9C31qvsJIxMw3fNJ8x/P69/qD0qS3dj8q8rt+6Onp05z6c9ivatmcyPRPg&#10;94qbTtUhtbiVVXbt3O3llFyCTuxweOTz6D0r6ChZvEeiybLdJoZo9q7FVRErMCWyflDjCnavKhiD&#10;yfl+R9IvZbC9juk+8rhlzgZ9D/48D09euK+hvhV40/tewt4b6ZfLjtWAht2HA65BI3Id3zN/E5yf&#10;ccOKp/aR6OCqfYZx/ijwNPJrcxt55duesMe4H8fl5/D685or1DUPAS+KLj+09R07VjJ93dYWZKEZ&#10;Lc8EhucEHngZorONfT/gGssNHm2/Gx893BZ9zEclic5NU7pj5WAP4etWrgNt2jvVO6bgqvXbXHHW&#10;RyxKkjKDgD8zUV02yBpO6qTn8KkbJ+c1X1EgWMg9YmH6V2R+JI0ZztyDtUY/hqOFiH4/i6GpLs5/&#10;CoYyfMXB6nFevH4Tz6n8Qsw6rqFuf9eWGfuvzV608SRk7bqNl/2l5H+fzrJkBBzTORSlThLdE+0l&#10;FnVwXUNz+8glDAY5B6f596kDleWORn5sVzVg7R3CsGP4VZi1q7gbY58xRx83XiueVH3rI6IyvG50&#10;MNwQfmbFaVhcuXUNKR/tHtXP2N/HfKHVGXH3gfpVlJyD1PtWL0LudjYz3CFVW43KqkBm/pnpWvZ6&#10;tdxlSsrKueuTn/P4Vwdtrd5BtjVztPOM1o2fia5R1Dfoo4rOUVI1jJno+meMdQgzsnbHVk8zn8K3&#10;9P8AirqcYjjMjfKpGNo6V5rp/iFLplSSE+nAFato9vM2djKyrzzwTn9K55UY9UdEK9RbM9Z0/wCM&#10;mpKVWR9v+6f1/wD112Gi/HGQeWvms23uX6enA/xrwaGQO2A7cc/5/Kr8WoXNqABK3y989ulc88PT&#10;Z1wxVSJ9OaJ8cGUKqXPy/wCxJ+vH9K7LQ/jLCVWGW5C7myT1xyPU9P8A6/pXyBpmv3a4mWV/lbPD&#10;Y9s1sw+O9W066aAyNvDH7rZH61yzwfY7aeOfU+2tD+MAkYKbo487/U+ZnnuM9R26fT69Dp/xZtpG&#10;ybvDNgMfM3ZGOe/XGO/QV8R6R8UNUEwUF+2Mke1dbo3xN1XcsxLfOw4A75xXJPCuJ2U8ZGR9teH/&#10;AInWARgpEasPvxtn+EEeueQP8OK6Lwz8SdKe4kuZLtwQ3yyR5V1ye3+2B09hj6fGvh74l6tKgVnc&#10;dtwP4f0rvvDHjLVRtt3kJ2sQvP8AkY/DvWLos6I17n1npPixL0rOSZJuQMN8qjkEgjII5A9QO2DX&#10;Q6dBYTw/ZrpVkdlI/c4+UYzuPYgdCTgjGOAMV88+HfiTc6RFE86SPCR8qxthiBtyCc56jPB/Kr9/&#10;+0/qGnMsVhpbIyNkNnqc/X/OKy9jzM1+sWPoGfSnUM5t/wB2JVHmBdwyRwDge+Mc9j6Vi3+m3YMh&#10;EAjZv488Z9fQc8+ucivHdO+PfivWp/L+2SxhV2beMbd2QOvP4/0FdN4c8bajcbvmZv4ArHHQZx3w&#10;P8Kr2KiONaUjul0O2m3CWJj1bLHaTgHOQfYDOeew9aq3fhuxukaaK1Dbf7q525+nvUej+LYbmORZ&#10;rdg8agOU6sOMjcTyDuHUf/X7KFIZEEJ+X/R0k3YJypA6jPX5h+XX1zlSR0RqyW5wM/glpNsiR7V2&#10;5G5TyM/59uO/NZV/4RugzeWuVG77zZU8/wCNenxQWEiq0cJbcAjhxjDEEqRjrgAZz37Gnf8ACNWs&#10;gkhbG6ObymH8Jb16f0rnqUTqo1r7njo8KTI7SgL0w2O3riqc3w/ltNS/tW2gVVdsTx7e/wDeHbP/&#10;ANfnnn1qXwvYxxSSw/M0UhVi+Pmyc9PYdPy5ptpomn3CMTCNkcfmSLzyuRxySfTIyPrxzwvCuWqO&#10;uVRcpy3hvw+8EPltbbuu5VYjA7dB3/M9gKj1PRtQ0+8+1Z+zszZiaPAUKC3OfoF4xnnqa7XRtJto&#10;LRpGkeNbRf8AlnzhScYA4zz2yBjPrUepaYtxYzzW0j7UiWdfMkOVXnGOvIJPBJHStsPR5dTjqSle&#10;xwdzO6z+S0nlrH8uzzSVznHG0844GB69DyTk6nqVzcN5s3+r3bFVuV4QDGeOnHuCffm5rdxFpMyb&#10;VkZd0gkj34yRnjcOccdeD9O3N6lPeiDzJ9jLu/hY5PTH5Z+vvXsU43MPaKJm+IhHMWI2huBu6nkZ&#10;IOOp/wAnk15740t4II23sDuX64/yf8muy1G9TEmIdoWPc3PvgfrXhvx4+J0mi2NxbafbOFSNi0jY&#10;3YHpziu+nT2PNxOI5T5p/bq+I+n6bojeHLSdftN0SskQkwyeh+mefwr5BrqvjF4uvvGPju91C8dz&#10;tmKoJGyQP88fhXK19PhKPsaKXc+Ex+IeIxDfRaBTo0aR1jQcscU3FdF8MdDGveLrO1Mm3NwoByRg&#10;ngHI9Dg/hXRKXLG5yRjzSSMW8sr7SLpYrhGjkxuX/GvQfhZ8etb8FA2b3LmNvvLu4NYfxJgTWfiH&#10;/Zthbx2+/wAuJVCgKD68D0x2ycZ6k1Qk8CXRYiC9j+VCx3Z7Y/xrnqRp1qaUzsoVq2Fqt0z7G+Df&#10;xs+H/jnRLzSvHE9rHa3FvuaS4ZF+zOg+WVWfhNoLcngZ54zXlvizwtoTeMdUvtKv4b+1SeRIL6Fh&#10;JHdxjOxlkB4RgOSW6fQ58j8N/DTVL238y61rbCzbfJjdsMQeM8dOK9U8KWlxpvgOTR9Pmdkj3iS3&#10;uLhmg3Y3bwmOuFHB6nnOOK4ZU1R+F3PTeJlirOUbWv8AM579mkT3Xj+OGD/lpDIixtIFEgIwUzgn&#10;JHsd3QDJBrivFsBsfGusWzv84vn3fMpHU8fKcZHtxnpxiuw/ZovJYfGtq8cQMlx+6RxIyMOemR90&#10;ZA7HbgYB6HkfHLK/j3WpVZsG8k25x90OV6DgdOnOPwro/wCXz9EccdaUX5v8jpPgpdFfFlvZsyqt&#10;xNGjbmk2li3BOxS/t8vNfTGg3THQZpsrGsNr5fktEnzK5+5gNuVz5YIjGC67i5xXyV4Hv0h1hR5j&#10;jzFILbMnpjH3h2NfTeh6sg0K3sb+3b93Zv5OyTIQFELFQAoQHcxKqAWZizM2BjlxUdmduDluiHxj&#10;4dzpM8pgzccBZXkCsSzYzu+4xyjEEZwd75IQEfOPxB0WfT9WnbZu2yENJ5ZUNz1HqMEf99ewr608&#10;Q+HNTvLmO1i1GSOa8nZhifbGxUyRqxCoNuNrHaowFxGMAsT89/FU2l/BJcLPM0nVWkUDcP4s4PUk&#10;56YJZjxwAYWfQzx1O+qPJ7qMIcMD8zZywyR3LY+vb1DU1QpPlP2OPXvx+PUZ9QtTeU3mbFb2w2MD&#10;kD09x+vrVUr5jYB42Zx7Yz/L+Qr0jxyzE78+Wfu4HoD7/r/48fSvRfhB4t+y3yWbSt5kcytHuC7V&#10;I5zknA3dywyAuAecV5tEAv7zYMNyR69cj9D/AN9e1a/hq4msdYiLPuaSZYvYkkgZ9srms5x5o2NK&#10;cuWSZ9W2uoWOoWMF7c2s3nSR5k23Ecfc7ch4ixyu05Y5IOaKyNK8YXmmaHYPezXW68tVuVa3mjyw&#10;cnDSF4yWc9Sc4GQo4UEleU4yvp+Z9FGUXFXf4H//2VBLAwQKAAAAAAAAACEAfUzcI1EfAQBRHwEA&#10;FQAAAGRycy9tZWRpYS9pbWFnZTMuanBlZ//Y/+AAEEpGSUYAAQEBANwA3AAA/9sAQwACAQEBAQEC&#10;AQEBAgICAgIEAwICAgIFBAQDBAYFBgYGBQYGBgcJCAYHCQcGBggLCAkKCgoKCgYICwwLCgwJCgoK&#10;/9sAQwECAgICAgIFAwMFCgcGBwoKCgoKCgoKCgoKCgoKCgoKCgoKCgoKCgoKCgoKCgoKCgoKCgoK&#10;CgoKCgoKCgoKCgoK/8AAEQgCvg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sEdqACeAKKdGP4j+FY7Ix3Y7AHApVGTSVIi9qlasoci55I&#10;oZscUpIUYFMptgKqljgVMAEXFJGmxcmlRTIcnoKXwgKiFzubpUgHYUAdqmeA25CyD5mVW/AjI/Qi&#10;pERqvcmnDnpTkAJyUyKkjQu2yOMlieAtVsBGIyetKEUCtGz0O9uLW6lSwkAt7fzJGkIUKvmIuecd&#10;2A/Gu08D/s5fEnxbfx28XhRlY2L3otbi9WOd7dYvN80QgGUxlPmDhNrDo2azlUjHWTsXGnKXwo88&#10;HHOM0oG45J4r3jU/2X/FDaZcarp2oy6Xb2twyzRrNDHb2PUeVOzSIwnwoJVRK+3BbaRtGY37Pdpr&#10;Gn/2jbrcx2tjat9s1S4kaCO6uCXZQr3SRBt64bcSqokfO5nG7OOJpNaMr2NbrE8eGTgDp3qRFI4A&#10;rvvDHwD8c+MdavvD2h/DnX47jT5G+3K0Rma1Vd5IaMRqSfkIzkDI5xnjP1nwBL4chktbjw7qjXiv&#10;sb7ZZvCsOPvfKR8xzxyQBjo2cjSNWLlZMn2c1q0cvHEQMgfjQI3P3mxW1J4V12aCC5u4Xijmbyrf&#10;zVPLcHaqKN38Q4AxznvVa80mDT5I0nnfmMNJhAQMjoMNzjvnBByCARitFIgzfKyeZRSiJc4LZ+lT&#10;GGLPyk+2RjNGxBwKq5lJeRGq8dKcATwBT9i+lKBngCmZsaq461IozyaAnrTlXNMkApangAdqUccA&#10;U5U9aAGhSelPCgUo44FOCdzQA3mnBCetOAA6CgAnpQAgUClpwQ9zShAO1ADKMH0qTp0FFADNrelL&#10;sanYPpRgjqKYDdh7mjZTqXbnoaBDNh7UbDT9ppMH0osA3Ye9GynYPpRg+lADSlIVI7in0U9QI8Yo&#10;qTFJtHegNRlFOKgUm00guJRRg+lFPlGFGB6UUUcoBgelG0HtRRRygJsFIU9DTqKOUBmxvSin0Uco&#10;HnY5OKk6cCmxjvTgCTispM6ojkGTmpB8q5pqL2pWOTS2RQhJPWpIkwN7CmxpvbmpHPahdwAZd9oq&#10;ZVwNoFMhXC59angjeRtiKS3t6VO4EluIYo5JJU3My7YcN0bjkjHIxn05IPOCKbFE8jbFUsSeAB1q&#10;1qlvaW+qXFpYTrNDDM0cMyr/AKxQSA/4jn8asXMB0+STSkjxJGxW5fcDuYdVBBI2g56H5uvoAXAr&#10;w21tFnzj5j8BY0Py9e57j6fmO/ReH/h1418RXOn6bpPhq+ZtWuBFp8FtaM8l25IG2Nesh5HGcZPb&#10;NfSH7N/7F19fWOi30/g8a54q8Q20F14X8PyHd9pjmjVvN2lShjRcyPNIUgiVXVzK4Cp+mn7M/wDw&#10;Tz8JfAfwc2rWdrHrnjfVIYYNQ1qzYRYmWTC20Uv+sSFJChlmUK7BMoifKo8HMc9w+CjZav8Ar8D2&#10;8vyatjNXoj4z/Zu/4JI/ETR/DLan481vT/DF1dR/6ZNcW8d7qUciH5EtoyAkAILSl97SZgjICqHz&#10;9JeBP2UPCH7JGg3/AIX+D3w01jxhrWryWt3d6l4g1eQlf3hWNFEIUvGg3ttTfuLqXLqCI/uDwp8B&#10;bmx0+G61eC3a6uY3a6uiGDQErg+UMERrnBAGBjbuLNjOfdfCfwF4bt3vNI0ybWNS8v7Oq2cUbyhH&#10;YZAJIEYz98DAJGcA4U/EYviCvUlzVJab2Wi/zPr8LkdGCtCOvfd/5Hwr4V+B/wAf/F+t3Loum2/h&#10;u3kkig0pvDtrFJKywBUkcGLdHktGVjeR3AyGjUKWFyP4N+NtDht28M+IbrXvE0UbDT9Is7O0stO0&#10;yEOAd729q0sZyoZUWZzwclmVXP3lF8JfEXiG/wDNv7Ozj3LhYVHmFVDZ24AwRxnHAyWwCOa73wv8&#10;B9OsoG/te8hCyR+VuaNUVlA4zwGfjAyWBx0HTHHTzqpWlpBJf1/Xc7JZXToxV5tn5UePPhJ+0v40&#10;0+6XwpoFzFptvbrttbVmjkmkEhyJEfYky7ZFZWBQARkMGaTeMHxR+w98b/7A02bxZ4PtNa1C003Z&#10;Hp1tby4F1MWzcHbCqRbY/LTdlcSAsdrby37ETfDLwnY2kk1nql68f3VjtZDtHTCqUC4GRgY/EmuV&#10;8W6Do0URs9Mk1CF3Ksm1ScsCQuAPvHOcBj36jOa1lxF9Vj0+X9f5GcckWIfX5n5A+Iv2APG0Nu2m&#10;a34O0OZ7vT2eRLKzTS4IebkRqDO+5isgHzKrg+YFJXfvXwT4r/8ABPnV/Bd+NQufFVlhnZhZXs0B&#10;m8sFhnMThQd0bKdwAAUnjAB/ZPxqsWk3VxBMvlwtGyl77CSls9wPvY4BIBPfjAz4R4q074fXdxdT&#10;3nhRdrTJGsVv5saT7ckBmjZGx8ufo5HHOVheOuWeuhWI4M5oaK5+MnxI+Efir4dXUcGr+Hb6FJF3&#10;RzXEDKGGASBlR0zgkEg+1cz9jnZW/cn9397/AGeep9K/X7xj8HfAHxDW7uLjw3PJqKuLqPToUQwy&#10;tvaMhlkV45SyyNlNi5LHnaCR8TftPfs4zaVLf+J/+FaXWlpghLPT54pYxHjzPMHl7eB8qBcMRyzY&#10;Cgn7nKeJcLmFo3s/66HxuacO4rA3kldHyulq5jMp2gD+8w5+nr+FAQ+la974XubK7MN6/wBkUMdz&#10;XSsQmD0+QEnnjOBz9azpIQkhRJlkH95c4P5gGvpoyvqfKyVpWZEE9acqk9BTggHWnBCe1USIFxTg&#10;pNOCgdaUKT0pkiBQtKAT0FPCgUvJ6CmA0IB1p1OCHuaUKBQA0KT2pQnqadRQA3YKdtHpQAT2pQhN&#10;AriYHpRTth7mjy/emLUbRTtg9aNg9aA1G4HpRgelO2D1o2UwG7R6Um32H5U/ZRtA/wD10WAjx7fp&#10;QVz/AA1JtHr+tJt/2hTEM2H0pNrelPIOOtJg9jTH7wzBHUUYB6inHPc0YHr+tAcwzHoKMH0/Snbf&#10;cUmKA90bjPajb7U6igLMbso2U6igPeGbG9KCrDtT6Me9AXZHRUmPeigOY87pyDAzSKMmpUH8Rrnj&#10;3O4PuLTaVjk0sS7myaN2BIo8tKRRvbFDHJp8KkfMaJMCRVzwK1dNsWgivHfKzQ23zLu2tHudUIxk&#10;ZbDYK84BOeRxU0SOGXVrVbmdIomuEEkske5UXdyxHOQPTvXpf7PX7PHj39oDXJvB3hHw9fz3Etr9&#10;ohuodP8AMj+WVFbfI2FjURtK2SyqWCKSOoxqVI04c0nZdzSnTlUlyxVzjPCvhvWNWu2uNHV91rGZ&#10;mljxmMqCQeSMAEAs3RVyx4U19vf8E1/+CXOp/tEvpfxO+Ieh2s2iw+YiWSzu32ibdmBpQjZZRncy&#10;qQDE1tjiUsPdP+Cen/BJfxDHc3138RLnTbN77TRAPsJilubdTPEzHcYvklaKOWNtpARJMDcxlLfp&#10;/wDDD4P+FPhRoNj8NPh/orWttCreTbq5Pylv3jOW55YlieSdwHJIB+LzziaFCm6dB6vS6/Q+tybh&#10;+VaaqV1p2f6nJfBz9l/wt4PvbrUPDVktxrmowwWWpa86s0rRRL8sVuGP+j2wYbwoBDMSTuwrV7Vp&#10;nhLwt4RU67qCw74yxQBiShHJVQCWwDxnHfOAADV67vtL8C2aw2Ua+dJJj7vzHPqM/iTnAA9Aa5HW&#10;/E6WUcmv6hdQ3MCnfFas2ftMq4yxUn5lUkhUyMkFjnHP5tjMx9nK83eX3pH32FwPPG0VaP5l651S&#10;TUrePVfEkk2m2sxIhsbc5nvARjkj7i9cYPUkjPDVVvda0jwvZrHJAdNtVjzHENvmsOw3YJAPqMAd&#10;AR24S++KUqPJrPiCRYppmdYLNZVZgMk4LdfXjPGeoyQPIvi3+0taR+Zp3mbyZ/JgtY8Bnx25Jx9e&#10;g568ivmMZnXJByb9P66+isu9z38LlMpSUUv6/rrr8j6AX4haXom6/wBDgjRZCxa4uJgzH/ecnOPu&#10;8Drjoeapy/FLX9fv1Z9Qurq32n99Z/u13A4CEnbg8DHBwCDgg8/O/hnxTNq16t34t1v5lUCKGeZ4&#10;7ePgnd8oBduDjsTxg546q0+M3gjQtDhYXd8ljGxQ/wBnxQxRqQCSN2/GAevB6k8cV5McyrYiNteX&#10;stF9yPW/s2nS10b7vU9mt/jZ4jSKTTbaSHcMr50O3AK5Azjf1IznnORwBWL4r8eeOPFazWNxdWVx&#10;AsmI1mjBUjcRg42Y9RkZ/lXheo/tDfChZHsJmulkzgXJvn3dvlAEJQnuPzziub1X9pr4f2sk50bU&#10;r62ZFyyyRsrM2DhAS6KScHqykZHTmuynisdUjypNrtd/kzOWBwlOXNs/Rfmj0r4h+GNcv79r6zs7&#10;zKIGZVULG5UgDgOxUcnkNn8cV81+OtTutC1y507Rbqa6labe8cd1FPI68g4jjACnLY2yHB3+xrot&#10;U/aut9IvpLKwN1qF8u2WZfNjmYZXLA+UJo/vdBk8FQe5rifGH7QXhLxjb3FqJLWSaaMNLbXEkUry&#10;qBhgoG1VZQrlt7Y27lAOAD6mC5VL97D+vy/E48RCfL+7meZ6t+0r4s8O3j6Tc6zJKnyCWHiFjGoy&#10;Ygw+9tA5YZA7cHaat78afBXxItY/DfjiB5IbiLaYbiETqPm4XczDzxg5IJHXBPXGT8Ro/gh4ghK6&#10;JeXVrfMcXjyTMIUkIzvjRApXlSTgNuyDmvJfEOnT6PetaNOLi3hws0hYLIzByM4YLhugzxknp1z9&#10;HRo8so1MNJ+j/R/oeHWnKV4Vor1X6o5j9oT4JX3hW4kuIbpZtK3GZbb7TG/2MMETYrP86ALGqDJb&#10;gAPjBz4Z4u8IyeHrqF0f9zdQmWJJG/eKodlKsDyGDKykY6qcZGGP1R4V8fx6pFJoWsrbyrHvfy5N&#10;v7xXwuD/AH8HB2jtyvBJryH41eAY7nVJNT063FvZquZA0gzA2PuZ25K4+6MkAdCFOa/TeHc6li4q&#10;lV379/8Agn5jxHkcMK3Wpbdv66Hjvl7WwU5pQjGtDUbV7d2iSKVY+Dl8ZOONxAPqeO3bJOTVRo3U&#10;7cV9gfGsjCAdacPSnCPuTTsY6CqJGhM/ep3sBQFY9acExVEjcGlCE08Aj5QKME0AN2U7aB2pdvNK&#10;BQIaB2ApdtOA9QKUKPSmLUbgf3f50Aeg/WnUbW9KBCc+n/j1Jz/d/wDHqfsb0pdtP5CGYPp+tJ+H&#10;86k2UbO1HyAjwP7v86NoPapNnakMY7CqGRbP880bD6VIYz/d/Sm4I/h/SgQzkdv1pOvUfzqTH+zR&#10;soAj203aR2qQrjqtGB6UDI8UYp+36flSbKA0G4pNo9KdsPpRtb0oEN2L6UmwU7kdRRQPUb5fvRsa&#10;nUUBdjNjelFPophc87Re1Oc4+UUL8q5xTa5md4AEnAFTAeWmKbEgA3tSk7jR8KAFBY4qdRj5RTY0&#10;2DJrpfhpo+tanrcw0eyaR/sFwjExsVUOnlckD5eZFGT8uWAYhSazlLlV2OMXJ2R6X+yD+xj8QP2m&#10;fisvhS6tJNF0HS7KPVfFWuagphjsNLKpIZgWHLPE4aNf4gQ2QgLD9F/g1cXXxQ+MOk/su/ss6bD4&#10;X8GxNctrXiK1t0Rr2MKBMYiqKEJdgFC7RmJgqxCAk9j498L6z+zv+ybB4Y8L6EYfEmpaLplrqFxo&#10;1yV8y4dFhEdsJC+fKdoI025YqqkiQou72b/gkf8AAGx+Hnwr1nxRaeHrW0t9RvFfSbyRwrXINvHI&#10;JPLB+QeXJ83mHzfMkk4jVlUfn+ZZx9aoyrv4Yu0V0v1b7vt0Pustyv6vUjS6vWT/ACXp3Pp74a+B&#10;tE+E3gqPR9Kt2ZppGisbfcXeWRm7ZYhVBONq4VVVQBtAI9F0e1s/A9h9pufKa/lGLmRmUEgbmCD2&#10;HzED16gVS0SG0ttSm1i4lVV023HlrJkbHIJYc46dD1Py44wc+J/tW/tCweAPCtw662Fub0KkZaQ8&#10;rJvCsMA9AOvI4HTcc/m+Mx0o1FK15dEt/wDh29PQ+7wuCVRcu0d2/wCuiX4mr43+JMeu+JpY31WG&#10;IQ7ywVmb5M8HnA45JAwePmzjI828Y/Gm1W4kuNPl8mGPclsm4Yjj2gfKOoOOBgcbsA9ceb+HtX1L&#10;TvAy6zrt9G1xrEg3TfaMs0KNJ8meBnedpOPmMbkHBArlBcanJA961zK3+lNItvtDbkLHKjpyViK5&#10;yOPXcTXy9ejXqYpwqPXr69j6qh7GOHUqa06F/wCKnxqbSrAanazyyajdKzOsXKog+6B3z7AZxg+m&#10;fELT4gXMN5P4m12NbieRtw2ttWMnjbk8kAY65wQMDnnnvH3jK41nxxdeHtF1yRoLPzGvnMRU4UMx&#10;AyAV75HHK8nHA87+MvxJn0HT1tLKaOMgBYoMjCcctx/9cFuc5op5Z9YqqU1p0QVMbGjFxi9erPQv&#10;HP7XVt4Xnkm1nWptrqu22tYisucNyQHBHXcAWAIH8WSa801n9v7xffSKvhnwvpeIOLa71HE0kRBO&#10;NighY+OwUjgcnAx81eLfGl54g1OWKa6ZvmJbLEluf89eT3qjq8s4sxpsKtu8vMyqRyx2qi8nlSzK&#10;CBz+Ga+7yvhWliKkaclq/uSPl8y4hqYWjKont+LPfr79v34xxo7aj8RJbaI/MsOnWqwx5xwT5MYU&#10;k9MgHPGTwaq2P/BQb4qWDRXt7r41GYsS32zT7e6Z9o5OJJCoUqQAcYO1ue1fJsl6z3AunIcK33WY&#10;4I9OOxHpTd5hkVosqvVT/eGa/TKPCGS06aj7JP1X9M/NavF2cVJuSqNfM+wr79sHwj8QG/tbxZ8P&#10;fKgklU39xYXkcMik9B5UUcOFyMHaGT5lBYMRnLvPiNNZ6gdR8A+JJpLcszqjM0VyQVyvHKEBuQo6&#10;4xkZzXzFZatc6dbw30OoTSSec6TxNGdgQoAPm3ZJbdICuAMKOWyQvWeC9c1O0lh09DDdWv2cSlvm&#10;TyASMnk7VwzbcdCcYB3c+NmXBeHjF1MG+Vr7L1T9L6r77HrZdxfWqTVPF6r+ZaNfdo/uPcYvj78S&#10;NNsBcaH441ixe4M0V3HHfzLDOjKFIkAkLMGVnUggEAcFuSKt78QdZ1JIxqitdWrTDzLa4v5ZIYmb&#10;BKL8wYAY7tzuAyNoWuJs9YIdI79I2glUhZvJU71IzkFsfN0Ocg8c10ngK1ia8mj8vdGr9cAtyQqs&#10;BwMgkdB0zXytO2FqezqLR6NPp5/I+qnzVqanB69H3H2umWs+rxS2tnPAPMUlLybdjgZ5wuATkdMA&#10;EdcZq/8AFGS0+z29v428WvJbyRiK5W2h8+4hVgvPzlFkZQAVXzOilQQGAHUWuhaVfNbwTgtGsTO+&#10;6X7q7Q3Xtzn/AGQW71leJ/h54/8AjprNp4f8D/Di71m+kaT7HDZaW91chtq/OUR1AAUli8nygscE&#10;7Dj0eHat8ycm7RW7e21+p5vEVH/hN5Yq8nayXqeAT/DjWp9SeXwNHNq0CRmTzIbVjsjw33+qjIVh&#10;jcQSGALYycPxHoN/outSaVe2U0MsccZ8uSFkODGrAgMAcEEEHHIIPev0L+FH/BJu60iKLxJ8dvip&#10;c20kk3m3fhvTNLguNSQcbluSJHgRgeQ/70DION2NvsXhj4YfsVfs4QS6l4E+CMd5dWab21rUtR+1&#10;XYk8skszuHWM7gF/dbV43DHJr6vFcaZbhZctO9R+Wi+9/omfJ4XgjNcYlOpanF99X9y/Vo/Mr4a/&#10;shftG/FdfP8ABvwn1WS32hvtl5D9nhKnPzK8u0OBg525x+Ir2jwj/wAEl/i9fRtN458aabphEe5Y&#10;NPha6kB7q24xKp+hOe3avuy7/aj0y60KTxF4J+DMPlK3mSG+1Dzd5OWVgyxv5ecfLvIDZ3Hgc894&#10;j/ap1S502Nf+FO2sKzRtHJI3ihnzwNy4jiZCc4IG7A2NnNeDiONMwrSapKMV5av8dPwPocLwNl1G&#10;zrOU356L8NfxPmbQ/wDgll8K/ssa618WNYmujcRRN9mghjUs/GMDzSDnpjdgdz3tXP8AwTM+Bltc&#10;vY6Z4p8SX8jSbLVvtEQSU9z/AKkHAwfm6DjIFemeGv2l/EOuXE8dto2h+Ho9qywyTyXEizrv2hSi&#10;RHcwDFiN4BXcFwcKc4/tBXl3qENvGdFm1BJFkaxttW8nKkB92+OTbuz8pEjcA8gmvLfFGdyb9+X3&#10;WX4aHrx4XyGKX7tfPX8zyXX/ANhL4beEdPkEy69cKsfmTwwmBpCDjGGa2ZkGDyRwMEkjGK4HVP2W&#10;fg5di4n0vxRq9jJt8yGyuLi3kYLnG1chDI2cDA59C3Jr6R8U/Eb4f+KdXS/+IdnN4b0yIC3aJoZ7&#10;iFJnt2ZTujlbCllzg4Zg0hA+Qkea+NNC8B2GuXFqdbtL6GMN9hTTbeNYZgr8XIYkOwC5OWKspKg8&#10;fu5OjC8S5pL/AJeP+vU5sVwzlFtKS/r0PCdW/ZgZYri60LxUvkxttgk1KHyfOk5JizkojgAk7nAA&#10;HPPFcF4k+G3jHwpeLY6to0qtJzCVQlZR6ocfOP8AaXI9699m1DVPEj3GjG6842do73lrcXghmitw&#10;gKurEn5dpUqGC7xgAZwTTl0iPxHAtrpk9pqm/dLNZtGyxRwq3LKVP3BwWwEZdhwpAr6DC8UY+nK1&#10;dJr0/wAj57FcJ5fWj+5vF+v+Z86yW7wSNDOjK6EhlYYKkdRTdor3bxH8IbW9DXr6BugfehkaGfMT&#10;L8jIrleiv8uTnBRiQcru808b/C/VvCV/cQ+U+yOYhY5GVnC7iv3lJVsEYyOG6rkZx9Zgs6wmLsvh&#10;fmfH4/IMZgryS5l3X+RyoApdg9qftZW2sMEfWlxxya9i54YwKB3FLtHr+tO+lGPWj5iG7R6/rSbF&#10;/wAmn0bc9BRoBH5YznK0eX7/AMqk2H0NBVh/DTERbT6UmO3FSfh/OggHtTAjKj1/WmlR6VIUNGP8&#10;5oAi2ik2e1SFfakKmgCMqR3pKkoIB60AR0U/YKTy/Q0ANowPSlKsO1JQAmwUnl+hp1FPUBuw0U6i&#10;nzMDzlz2oRd7YppOTmpYVwua5fiZ6ArnAwKWFSTmmHJNTou1cUpMCzpemXmsX0em6bA0txKcQwp9&#10;6RuyqO7HoFHLHAAJIFfZ/wDwTm/ZstviD498P654n8HPbabrXiz7Ra3EVvcZltbco8tqWT5RH+8y&#10;dyqsgikAct5Qr4y0gul4ssdx5TIGdZN2CuATkf7XHHviv1S/4JA6Voz+A5viTpHhqzXVtO1gzbYf&#10;NYhLk2qSvM0kQQjYnmCOFj5Qmy5UNgeBxBiqmFy6U4+n3nsZHh44jHxiz6K/a6fSPEnibwTJfRTX&#10;ek6p4iWC2soy297hrf7RDIVjQybleCEhQUAbDlvkFfdnws8MR6J4c0bTlsYbT7UrXcsEYKiCR2yw&#10;I3NnkhWO5gexPBr4Z+P+heLPFH7RHwoufCGq2tuun+NIoDGL1I38mexuHv53285SOyRo1ZghlRfk&#10;dSVr9BIbn+w9Nt3u381ls0ju/kyY2IUHoAAdzeg6cDivyitX/wCE2jro7t/+BP8Ar/hj9OoUWsZU&#10;012X3IxfGPiKys7CLS5rU79RlCXUUQ6g4T+LHG1up6e2Mj82/wBu34tWGp+Ohqmq6y1naWeqJcye&#10;bDE0LubgwW0CZI3AyxtI2AQUVx8u8E/dH7QHimXTja+dNsElncNI/lkqwWCSQrnBKPyVzx2OeMH4&#10;T/aw+Gd/8Y91p4e8RmS/0m6tv7F0nzY5TJGYjGl28J3SKpmV1LMAN3yrli6x+Vk6p1MwdaptF/d5&#10;/n99z1sx5qWAVOnvL+rfl+R6Z4QvYY/hr4KaKC5uo/MvWsLWREl+0TK7RfZyoTy8FojlcAAMMgbS&#10;D0Ws+Br670vXf7O07ydS86Rpl8ry47cbo9sI3nj5GfGeCPcE1e/ZZ0G21H4W6NqOsS2s01i7iO4u&#10;LGVbgxOJHhOzozFDGWYhEEmQNxKZ9K1zQL3Q9Uk8SQWst+/kGx8RSG3imuHsw6O89vJMpYlS1xuk&#10;BIUrG37sBlrzsTTX1ypru3+Z7GGn/ssF2S/I/NfQvh5qt/MqajaXlq19dQjddKsUSrNNIGZDuzIA&#10;MnouGGzlgM/Mvx18TT3uoXlysMkaeZ5dvvPzOoGQ5/A+vcHgV+i37YPwV1v4Y+GNc8b/AAy8Om48&#10;Ows0ul3ej28iz2yEuwlnVAqgpukThdoEaYG3cX+G9R+FGrfGfV7nTdA0rXptS1Cz1C7s7GTS0e5e&#10;eK2lujGkoJafednVd5BYgk/NXu5fTo1KkbapW/4c8nFupCL7s+fdH0y5kuIZJosNJLnp16f4is3x&#10;ZrE1tdyotzbyTN5luzRc5G5gT74yVB79fTHa2Glf2Xqa6PrukyWkY3LuVdrqcyKjhWO1sOOgxnG0&#10;EE5HBeItFutKkXULloITNGi29v5nzbQgG7aM8AjqcAnpnBA/SuG4xnUnOW+iXp/T/A/O+JqlRQhG&#10;Oxk6oiJqFwkUcaqszYWHJReeiliSV9MnOMZ5pkEDTqyp96Nd2MEkgdegPQZPOBgGn2lk1zFdOqn9&#10;zCrt7fOi/wBaEsbpd0qxb1jAaSRQGVecAkjoMkD8a+xufFWZf8MRwG4dL6FmtGA85lVmMZB4YAED&#10;I5HORgt3r13wZ4Z0nW7jRvDWgeHN32m4OY4bZb26is0Bd5XVtsZO1Xl6psDffVSDXlOlWs3nw3EY&#10;KxmbPlxKGVd3QNk9xleT7f3gPuD9j79lfWvHXiGHVNRv7b+xbWzDNqDK8cd20USwKjE4iMOyGMkr&#10;u4Zi3Za8nNsZTweHdSbskevlWEqYqsqcVe5xPxY+A994W+EVhLrl4j3ljawvDOY5Iw7b3ikjUMgw&#10;qygxggBcwsAcZNZvwx8P3Nz4bj1CKOSOa4RULiM546t7jpwevNfQv7Rv9keKdWg8FeEdPmXSfM36&#10;xd7fMN9Nnc0aKvAjJB28YC4Jziuj+FnwJsb+2sdchht7PRZrNpHhmkZkt/LWWNHlA2k8xqduRnc2&#10;Ogr8ezHGfXKjqbK+5+vZfgXh6cafkcN8L/gn4m8YapNokMkuk+ZYyC7v54iv2GDaQ+8MCSz52KpB&#10;yznABAI9z0K50f4JWU/h3wVDZwreTRpcC1jC3OosXJw5YORGMHCEtkD5UUDBh8SeKZTat4D+GWl2&#10;smk6Pbia81J4SsjHcsasOBtOWCAdSo2JgAk1fh/8GPEfjm/tb24ZrHzPLk1DULrLXCIzHbwRsQsV&#10;BGTvwdwUjATxpYqrOPs07R7bX82e9TwdOm+dq8u/b0/4BqaxD428W61p2hXs10MxQqlrZ3TNKG3t&#10;lmdgOo3HcuAAew69Lq3ww+CfgqyuNVtrqe6ENu4WOSCW6kEjgsw3iQKcZA4ZQeCepFdb4svPhR+z&#10;xpN9qmq67Jb2lxYKlnHDhr7UFVWbc8jNtjAyAVUjO7GdwJHyz8YP2pfEXxdXUvAvwz0/yLexi89r&#10;nzi0GnxxoXMOcYMzEKhlbChslnw7E4U41K0lyu6/A2rSp0Y6ob8dP2r9I0PwpNpcfgaxjlXYi7xO&#10;TBbpvUfNCuSWQYJ3kAdBxmvl3xh+0z4wh0RtW07wr9os7e8aJbyzjuSJLgFDsZyVyyqynbuyNwwo&#10;JLVy3xj+J1voNkzTeMY9T1lbnzry8jygtpFIO5GYAOwbGHA+Ug49R84ah4t1C3eS80u9ki+fCs0K&#10;zbOecKVwTwevt04r7zJ8ip1afNJfnY+JzTNqkaloM9uvf2pNPvr1YtVt7i1fcN0aZBBPG3Em49M4&#10;IIIBU9cgVp/ixpfiUC4tTHPCYVWO0+0SHec4MmTgg4BxjcBjnHFeBah8TvHuiibSbK7vLeO5B+2W&#10;7M6faUJDLvRcLtxjgDnGcnNRp8Rp9T8iCLUbS1X7SxleSwjVBuI+ZjEpkHOc7RgjGADnH00eGqUY&#10;3gvxv+lz57+3KzdpM+j4PjLrmg6rnw5qTRwSRpcTadqEMdzIEwHYeZtUsmQ0ijjn7wJ3NU118cdR&#10;1a4b+xtQdjCVW5hzMo+Uo25Q5LAbsZK4+bqoBAHzhqXjHYwspNVju44nDRXFvI+1WwvKs22RegGG&#10;BBK+gU1oWHjBta1Yx6pfJa3DR5W6tUBkkwMiTG5cPjOOATnBBJFKWRR5b2/r+vmh/wBrVG7X/r+v&#10;kfQFt44sNW0ffKlveXV15sJZrkCSPJYbzIG2hy+Fw6HILMWBwzUdF8c6l4VNrqWmTXVn9qYyRrNF&#10;JDIkJaRJFifkvEzblGTgGHBGK8l0zxnc6xqS2F7Ncx3EaIxaO34lZgoUsgGRuyoyM5+XbuyBV6Dx&#10;Xr93e/8ACQbvMubeMvGsWCxXG1iTnkqMMMhh1YgfeHN/Z3LeE1oU8a5WlFnpWjfEaxsPEV1qVut5&#10;Z20zXCNDGcvcDaWRXUsq5BKqxwMoW+VhxWtpXxRCy+dqJvP7b3TJ5LSbob0Spt3Fm5SRgVB4aKdC&#10;AQpB8zzHR0vNfEOnWmmrpsbSR2sk0lx5cV0rSSMk0skjbPmO0F8gReVllIXcWWeqTx2jQNp4t5bK&#10;4kZpJMi4O/Yn2djkZKlMAELyXOPRxwvs3ZdP6+4l4j2iO71b4eXN1pE/iGw0md4o4ZZbi3ELI9mo&#10;cR72JB/diT93znaQQxTJ28XLbSwPslXH65+h7113gvx5dTO2kTXtx9ohs5JNF1DyvMaR/IDG0lHB&#10;VSB8r8lDsPzbARkfFS1tNM8YrceHrOT+ybuYrbs25SuQpEbbwMMoZeDyAwySTmvo8rzCpF+yqa/o&#10;fMZxldKpH2tJWf5mQEGeTR5f+zTUZJBuQ5H0xTh1r6RO+qPkGpRdmHln+7QY27L+lOCnHSjb7VRI&#10;za393/x2kx7fpUmB7UYHtVAR4/2aQx/7NSbF7YpCgzQBGUx/DTSPb9Kk2+lBXnrQBEVPYUhHqKkK&#10;+oppWgBhXNJsPYU8qR3pKAIyCOooqTA9KQoDQAyjr1FOKHtTSCOooAQqD2pCnoadRRcBuw0U6igD&#10;zMDJxU2NiYFMhXLZp7ntWC+E9AIxlxU3QVHAON1Sd8VAGjoejXurX9pY6Ywaa6mSKEcriRmIVCSM&#10;Ak4wenPJGDj9cP8Agknb/aNI8TaemrxLo8Ph+1sppLdljdjGCjXCHe6urmERNxHzGqpuJY1+Snhi&#10;4b7UumXOsSWdnPcRG6lVGfYoJBk2A/MVV39DgsAeef1J/wCCS/jHQtYuPEjJqy6LeTabbT/Z10dL&#10;OTVJUPls+UAVonkMKs6B5A7zBv8Alg4+Z4pjKWWy+X5rX5H0XDemYR/r5fM+9Ph14KKeL7PxtJpk&#10;fk6fHNCvk2ryKlwd8RZpc4jkAaYfLkNuYDpuf6L1edRp0NzJFDGt75SyW5YnbIWG5QeCRufqAPuk&#10;45rzTwDJrF3ox1GaOaSS+hilu7O4tvtD28rqjPBJh/mUswV8H5QeB8oA7TxRrOgRadZrf6g0v7/C&#10;Q5Ef8XztyQqgn+90+XKjOR+M1rU8O4N7bX9f+CfrNH95WUrb7/cee/G99R8SnSZoL8w6bcW9xDNa&#10;+efOuopGQAquRuG8j5Qf419sfNV/p2iy/wBknxdP9g1K1nntbXUNSswDLIscDSHdAyvJCXEbImV3&#10;ZDMWMaMv0R8XXkvvA+h+IdKSa/jtZn/0eFTIhh+USfKMDIOdqcjOVXJGD4fr+jaZaWsmleJ9OjZr&#10;eRLhVurPBgVWUEociWOJnO1lQAHyFV1b7q8NDESoyvrZ2u1bt27O56dTDqtFJdG/z/M9D+Glr4Qu&#10;Dc2tldWt1CrfaUijtSZZ5zE3RVkBVt6gg71XcU3N8wNek3es63Lewx2nhW4uNFvBDGYUt1aSNZNm&#10;9iqIFiV3VsIFPliZCuACV8Z+HGu3Hhj7Dq8m23jsVeKa3ZVw9uoXhDuy20NE4kXfkY+U4UN7L4W1&#10;WW2ih1LStXmk0/DR2eoLY71FrNgMj/IPleRl3JIvyHaSiblJxlJu71XXz/4Y6oR5baX9dv8Ahzm9&#10;Z0e300SSeB5sNLJLJqmh6tuihlhd5C7QSI7RyLiQkJKH4wu/csZT5q+OP7Mnwc8c6JrB0+2vNH8Q&#10;aiySNHb26rLYNGJ1SUgsPMkczyMxTdkxou8CPB+x5/CfiOZNQ03RT5zQyQ/aLS4nfy49+8Bolbez&#10;ZC8oSHUo4LklmfivFfw4vPF/h+S2s7CSSRbVpGSQxrHAq/vB99CwBZQCoZtvb5iStU8RUoVE/hb7&#10;bM0lRpYiFt157o/OD4ofsg+KfCNpc2ur2MmrNqVuZ1urVmWZph5u3zIxIdxLsTnJLbckKW+b5p+L&#10;P7LvxGm1ZvEOueF7m8uC6pPDaW4TZsymxgm5onZU3AbHQE4X5Qa/T/x/8Ite0dvsmla1qEK3W+KH&#10;T7VYk8wli20oVdSoHmZZnC/vMbS20V5Z4n8L/Fe9Ae+VbG2t5WMklvsTzSQSCI8fLjao3qd/OdrE&#10;AH67KeJMVg9VaX4M+XzXhzD4xWlddup+fWtfsl/EdPDi6n4W8EardfboIcWselzKYUZrktHJOwEM&#10;rhreMq0TMjpNGflk8yKOr4d/Y2+KN/dRnWrPTbGRWdZLObWoDMxUZ+5G7SFgAxZQmQIyT3I+9PE3&#10;wy8V+JPE2Nf1Z57OaFZzNDfvaeazxxrudFiYSHdxygd23M7ZOTUkg8F/DrVJJ/DOjSXGuW5aBZGt&#10;33vJvG9vNkRPLGQMgJjcgwT1X6P/AFyqxp3SSv5X/U+d/wBTaUp6tv8AD9DyT4Cf8E/tH8K6tpnx&#10;P+MYmmsbS3MrWttavbpKRuKKOO/ykb9uSOd+4qv014g8UeNfEet2emeE9Ca3t9wMMNu5uIrgqNyt&#10;IrrjG7ndJjnJIbDVydv8R73xslno8WkNfX3mIvlrEdtrzt2qAMkknJGSCTwM9PStAj8dW/kWng/w&#10;09nZ3Fy0k1xtFvvG5VyXKlvvEtlg3UDOQc/J5pnmIzCV5u9unRfcfV5XkOHwMfcSVyHwX8PLDSLm&#10;71Lxpc3l9fW8MjWcMFr5zpI5BWaQjgJnbknOSAAvU1N42v8AxH408P21tqt75NjHCsem6fZsN0h5&#10;VTlcBs+WRg4TAzkjAbpND8ILqfnaiYYTFJMd02qXD3Q83azMgZAu9sNnLYHz4yGdc72jaSj+Jo5H&#10;s41vYYSf7UmjAVTuBL+VErZ4woUbm6AsBuJ+crVnKV5v+vLsfS0aMaekUcX8OfhDZabNfav45ij0&#10;6waJorOx2lnKkq3yblzJMcEM7L8oKlCGwa1fGPxjHg/SJtP8CrNZSLbuto1wuxlV2Ido9+7zHdSB&#10;5jKQSQANx2nodS/sqwsWfVvENzqDxp5jQtgJbOTvGI2OGkOVx14H97JPmPj+60zS7u7+J/joQ/Y7&#10;kRz6PprSMszxrDiJ+T8oO1ZBnIGFcjLKtZe/Uku39fey3OMYv+v+GPBte8P+IvjBrF54m+KPiS4/&#10;s2Hy0ha4kDsEIc54LM3CkKoxlnXJGQr/AD9+0544vdSkuPh34KsI9P8AC+kpbrqkkbIjXMnltI6G&#10;TOTlkkIwSx27ieGavdvF/wASJdVvbvx749tbJNEWHybHdJveF2nSR3i3lWmkILHKgMxlEaYEjKfo&#10;D4kRftOfCv4FaT4c/YX/AGfrabUNS01dR8Sa9JaRQtEZ5cpsa5MhYMpUNuX503PtCZcfS5XRlTxl&#10;NTjvtqkk/wDO33HgYypRq0ZXm0urSu9fLTS/3n5M+Df2EP2gv2gPGWpafBptrpOl6Pb/AGi5vprn&#10;zLSUKob5JLVZVl3Bht8vcAGAz3P2Z+x1/wAEov2d/jN43tfhnqH7SOtLrnhuG4uPE1noSrby6TeP&#10;AIppoJnIjkZmWIGIwyMcBTIFRmP1p+yDoPx2b4ZeK9M+NS6brnjjVNRjS1bR5ofs9nZlETy4isio&#10;25gZMkDaWONx5Pzv8P8A/hBPgR+1X4wm/wCEp1bSPEUwn1AarqmmfatOWJo2ElrGpaMI53FlkIZS&#10;ePlKRmvusRVxmIoSpKpyOK05F5dW+jPL/sXJcLRjOp70pu3v6b6p2dvx/I2Jf+CZ3/BLP4ieL0+B&#10;vh/4r/Fzx94r0XSpo7fQ7DSxBMtw9xKtzJO0cG55VkZZHlYCNUEKgyYZT49+19/wbkePPAz+IPiP&#10;8GNd1b/hG9MuLhW0rxBpq/akiIAilguYGMdzHvIVhIIpgFZY0uJflr9Rf+CcHwZ8X+E/B/8Awldl&#10;4etLPWNbja7k1i1tYYFuVLB9mxDnPylQzKr7R8zurADyj9vj4M+MPi/+0n4c+HXiH9uy68HveAW7&#10;Wq6O800kQdnEC4niW5w8UarH5YVfNLbpJBuf5vL+Iq0K75K7tG9207ab6O17b3itt30OfH8N0qlF&#10;ww0Yudk+XZ3fS6ul873eiV9T8SPiL/wS1/bw+Fei3niLxR+zV4jXSNPZYZNXjSGSMzbU3xr5Mknm&#10;rl/kZc7lKtwMqPBXjvtPuLjQtXt5IbuGRlCzoVkicHDKw7d85GQeQOTX7T/8FVz4K8O+BPDPwi8L&#10;fE+9sdD8O6Wlj9lPh92mnmDFZJ5LmeJisjELvaORA+/nnOfkb4b/ALC0fx5+DfiHx/4/8WWNnp9h&#10;fwvoniS+tYlluEjjYmPzJUZygL7QA4Rvk3DO3Z9hgeKKeIw3tavvJ7csZXte11e9+7Stp3PnanC2&#10;aRxaw8abUrN/EnayvrZK3k9em1z5J8MXMXiDSg99C/2zT7GVXl8oEsN+QQxGMjJVQepJXKhhXUeB&#10;0fXNWXT7uJo7m13zNcRbfJnUjjIVPu9ATggAYwEOBesfhjrfw3+NsngfwprDXVrdSRWn2jTJiqTC&#10;QoBDKuN2HIRtrdcA8gMRNoWh3fhDxfaaUdRmhKxzJqQkczxXqI2U3bUYJuRAqsCyjajHADPXp1PZ&#10;1o3h1V1/l/wDzXTrUKnLUVrOzJNYVtK11vAN5qBt7R9QRftl1MXhhliLxKsjx5JXbJ1Q42ycEnY4&#10;6bQvhMztH4Z1WzW2u9St5nxfLIqoIljJdZPJCv8ALtB52pvfgfI56C78KX/jXUG8eaNolq0Mfhex&#10;gmtJjamYta2kEMcqtIS0YmdIiZVKFlYrHvJVG7zwh8PNf8N/bf8AhKvDuoLcW9lDa6gDczLewpCY&#10;4nhvo1SRWVpXMYjZ/MjntIxmNmkz5FSr+7Xf9TshTfPe3/DHkHhDwnFeeIoPCN5HcWs02m3li9qt&#10;vJJJdXiwSGC3Eaxs+9pnjgU8hX+VmjRwyZHiR9d/4Q+B9c0i6j/di2+2PaJ5SyL88sgBQNhY2iyA&#10;zhdyv8u9cel/EPwVLH4gh0XStXvpmNlZXHh+9v7PF7qH2tLaS1WKNDKFz5jMS0in59u9mChqF54h&#10;0nxl4O0aHxHbTXFxY6bFd2N1JqCpGbF53t57VLXBAHn4LMADL5skrjGBWlKfLaol2/r+u3kZ1qal&#10;HkueM2epTeHL2bStVjmUo37w3CsrnkkttKgrwQSCe2eu6uiiZJEWSNgysMrjvXJ61os2mi28Q2t6&#10;m6KaGG5jVDuMjKzKwVi2/wCRVEnCLvbaqlVL07wT4g8pjp95cx+TIcwtv+57Z9P0x34NfWYSt7qT&#10;Pi8wwt3zLdfijrMHsKXaaQZHQ1IA2M4r0rI8UZtpCPWpBmkIJFPQVyPFGD6frTirDtSUxjSvoKac&#10;9CKkoIyKAIyP85ppWnlSO1JQBH7GkKg9qkYZppUjnFAEZUikqSggHqKAI6KcUI6U2gBCgNIUPY06&#10;igCPaw7UVJRQB5si7FxTTlm4pXOBToVydxFc8uyPQHqu0Yp6DnOKbTwuBxU/aEafhj7PJqC2stjN&#10;cNOQkKQbd3mFht+8rZ57YBPTIya/S/8A4IwQ6ZqHxI1nxQLfR9Q27oLj7PapDNDEJkuGTbHhfJWX&#10;YygMfMZAQ2ECD83fAWrXnh3X7XVtNP8ApUc6+SP72DkjIYMA2Apx1VmHtX6P/wDBMTwvpHwh+Btr&#10;8UfFmkRrqF5eXF1b74czRBoopowvyjy2lUWrqCWDIylduW3fP8SP/hNnHq7JHv8AD3/Iwi+12z9U&#10;PC8T6jGbDV5gz3lxGY7i3ZgyybwzRpu/uthzzhflGDglb3iHWYNBvbqGOFo1s7NprOb7PzK6ztvV&#10;gysvyYjYgEDhSFKlTXG/Bz4jaF8QdA0vWPDmp+ZLNpMd1aPDcPuYzqs6lQhKzSGPys53BVb5Sdx3&#10;9D8S9YOh+J7Oe3u5pLW5SaG8VLjasU2AqkZ4OAWUFkI5IAzyv4PiuaM3GWjTs/y/M/Z8Pyys47NX&#10;Rka3f+H9S1m48M3t5b7LjTxIf3YjR4yFcBd7uP3cqKoBBO47iVCivP7rwDdN4jj8N33h+3aG+uEu&#10;LK+mjQW5KMpVcsP3uXdjsyv8IPmeYpXWuNVsr2X+ydYt7eO8imR0vDIjx2khf5lU+WSbdgVBwrby&#10;AcdEPYyaLpfjvS4fCeuDyrqOxiVWS23YAbh0JJYwuJI87dxB2qBvw9cMPem0/wCv6/rqer8MU/6/&#10;r+ux85674b8VfDnxpJe33mNpqytp6ySeT5cck+8qrMwTyEZgP3iEiP5ihZlIPofgH4t+IfCmorHo&#10;kF1fW+GIsY988c0aJ5jSq0TurqA3o7MgKgPHtI9O8VeGre6s4dH+Iuitc2bbYYL6G5Jmn3MI3Rwg&#10;ywLqJcAHaWYKqjK15/B+zzeW+o6trvwr8Q2OoW15DJ9lNvdSQXlrcuAzyb1YoWUqhZQwEnqAgx6E&#10;Y8mxm5Rkmd58O/E9t430yLWfhdqFvrkMatfNoMd1HNdWs2SGSKWRcoWT7iOP3bAqRGH/AHfUa3d2&#10;/iOHyNf8MsWh2yJtikiuodyhmf8AdSFwxKkD5jkbugDBfAdW+FXiaPxZL4guPBT+C9Xk1BRbeILO&#10;bzV1Fomkys0kUacnYw3wMtwTPgJsj84bq/Hf9ojwa0Y8SeBb/XtPt7OcXurafHbXWGjUKzIi4ZlM&#10;knlvxkmNtyqMmieHjNW2YRqOLurP+v6/4J3PiPwPcajq8R0zxJDH5kjA2ep2TGWIEg/eV43AAPJI&#10;lLA/3utK++B9vdJP/afh23e8mxEy2OoSqs6hTj5SqruJbPPIYDJ5OaOl/tbeDfHWkQ2XiBdPt84h&#10;u7S+ga2ukZBl0G4I0hXJysTKGyTtXaTXT638XPhb4asPNi0LT4riEfLY6pfMQucMGKvIVbgjL/MF&#10;4yOQa4/qcoyvGTX3/wDBOr61JpKUb/d/wDLl/Z78DR6dDaXOmXQeZs7YZogz9RtdldTksWyAM5bo&#10;epxdY+APwzM7XGvWlqq3DF0WQxyoHzjYeW2cY/gHtnpUfiD46+B9Nt8JpkUl08irNb2bTScEkAjE&#10;YJBxlTg8deODV1L4w6RFE7y2F8tw0hdbWSYxufl4+UqNx/IkY46GiU8THRv8f+AVGNPe39feXPDX&#10;wP8Ah/oWqyfZ/DUkJkJEOI441hKnDH5I9xzgHbvUdCSCabqvh3Rop2uLvyLeQSeVDNbS5wQCOXH3&#10;CScDaPlA+9gGuT8UfHHS7MR6rDZ2vlrmOZbvT4N525GeS8jMfRV4GDgBjnz3xb+1DNd6rHN4estT&#10;jlljAZkhQRwoTgt8u0AKNvHf+EEkELlrVtGzS8aeqPVNRfQNPSeKSCa8kkby7WeRfJDAB2ATIAkc&#10;bz/FnLc44I4fWvGGvavLdaBY6/p9mt3nNvaos3kEycxqQqhvlP8AAuCxXnIBrzFtY+JnxyuptW0n&#10;V/sVta2ch1DXNSuSkZBITo2AXwCPvvhgu8kbawfFHxw8A/ALwJqNn4Whmvrq1dvs91NtNxdEiT52&#10;VQy8kSD5cx4dSCM5PfRwOq6s4qmKSV27I9Q8ReP/AIWfDXwFNf3eoyLqU0ynN5gOcFtkjR9SzsGO&#10;0I5AXJO4hh8feKvjvqfxn8UXaeEt18txcTW0qRr5fmSP5iLbifOMKAMkusZQFOQCx+cP2rP21L34&#10;k3P9majJ9pEcLu2k2qtsmYqH3Ty7iXTI/wBWAFKqCCMkNa/YQ8JfFn4s/EeeM+JY7XUNN019sl9H&#10;thiWSF1iSBTgcHHC4JALKrbG3fXYbIfqmDliqzs+ifQ+Uxmee2xCoUVp1Z9lfCv9i7xh8WfiNoui&#10;+K3hhttPsYLhYS3nBSfMBBVdxt0V9qxkou4q2xUKuB2v7cFr/wAFOPh94n8K/B/9nXWIdR0ObQ7V&#10;LGS+vLfTm0551miMCzTzL5sbRxDDAh0HCYTyxW9+zf8AB79qrSPivqmp6R4nvlsbHwzZQztbMbqS&#10;9mut0KLHGRHveK4WaYTAo4WN8MuWC8Botp/wVP8A2hfi7r3wm8PaLJbw+HfIiuPFlxfItrcWsTCa&#10;2kWWZPPmRmfPlyBzGzSRyoJt9d2BjHl5qkovl1V9tV99/Te/yJxGIjUy+ph4+7Vve76pWe+1rNq+&#10;2tz6E/YB079qz4aeDNX1r4/eDo9X+IHiDVJReeKJLiJoNPt4bf5DLOFMkrNKse5lTG0/OS4LN+c/&#10;xL8XfHv9qL/gpvoWjPrE+v3H9rJJrWl2cix2fkwKsaHadp27V3MioBtBxGqkgfen7WH7Ybfsqfs1&#10;f8Kw0FNNfxpeaKYr6XTPLkijvpAWk3yKAr4eSOJFQF9sbEghs15t/wAE5v2W/gL4m/Yg0H41+O/7&#10;JvviPefEK+tLHVr2VZJpboy+VCDKwKtkrFKrR5B5iVupi9SWKWFy+VeSV5aaLRXvZq+/4dNzwVgs&#10;BVxMMPzOdbSbbd1BXXurpd9Xa1ure31vY/BXVvF1lrnx+8O/Eq6sbjwnG9nos2nXs2lafC8YDbiE&#10;VUumDlgAxljBDhgTt2fkT+3R+0T8XviZ8U7OxvPiLa+IvEllLus7nw5qV1K6NHMGgOQEWOfe2dsY&#10;2qxcrjcFX9VPj58ZPjh4P+Gtn8EPhv8ADrRbq81jw/JL/wAJGfIgt9XVLbfc3CNOzlHMjiNnaQPu&#10;ZcpmSMP86+FvgT/wTe/Zxii+Knxw+LOvav8AEbyI7qOTXbcJFYTYMu63t1VhC4G0ZZ3AOS2FBA+F&#10;yXD4ejWWJnTfMvh66662V2ovZ9/xPuMRHFY2Psac0o31et0tN31fXyR8u+Pf2wfiR8Rfg1b+Hf2j&#10;Phg8lvHabtY8P6ta7lvLcmUC9tpHSRYXLJOEkH+paEqSzIzy+bv498Y698BV+Hnws8a/atN028/0&#10;PTWkMUsS4YLGx3OG5OSSFLYXaBnmT/god45+DXxG+LMPxP8ABUV5Y3Fxa3EElrb6hA0E6eaysJEi&#10;zlSiDA/dN8sbbQeT4H4F8CfFz4Y+EofHtzJ/xKfEU8jKrMSqrE21bpcsAcGT7wbKg/NxuU/YYDI6&#10;OFwbqYXlhzNS5Grw5ne6Se3qrN6JngZpXryxfJOUpJJrnjK0rK1m2rX9HddbGXoOra94c8UHxZ4g&#10;0qa8hhlWO0vLO33C2kVmYBlCkBwS3AAyFOcZNegeHdN0vxppUHiC61ieZLi4nubd5JlEk0w+aH5c&#10;vtGEVTkfLsAPBUO74UFvijd6ufCujiTXLCza+ZbO5bzJYPNVXwjDEr/vlAQMXkzlctgNc8IaSbrx&#10;U3hHXtJVprWCK8kvrF18qKAyBlYDczRkllGWO3O4AvxJXu+2lzXator2e3y7f1Y8L6rUdCMnLmTb&#10;s3+r7+X3M9K+EnhnQkuLVJNV26U1vGkunWdiLiYSRzQttLkA7/8AWDO0IcspKIzFNj4PeL9JutP1&#10;DTNWu5bG4tN8WjXhvN0tnbpOIGtswqu8K80FyJcbXnErMCF3Jz/w58Tf2Ml9JY3Vqf7FdLppljIJ&#10;xNMotFbBWRhhWBCg43HJVflhk8d+Jtc8e+ILq7e1uLy6sZ767vJrZoZrtmEs2GAX96PNj3BWT52E&#10;SuCiIsfNVo83N95pGcYqLXpY3vG/jaxtrPUPF+haVcafqVnpdpY20lvNCsUM0c07s+0EMiwvbKYC&#10;FwsYPPDM/kPirTdf+H39geAdEab+29Ya4sJrOdYvL0+3W983ajlt2CZ/MYbV2lAcuMgdN8bfG66Z&#10;BoK6PplxpCMlyj2a3VwEmE9x50kDbSvBOEfCpkAZznCcVdHwbd+M7OaTxKba5voY7ezvpLdWV5Zv&#10;sTMxwwUGOKWV5H4LOzKDgl62wtO8VfZ/oefi5csrLy/E8y1/VpLq9a0ikVotSsVkjaG1TcWDfKFa&#10;TLIPN2gtuDFd5Iw22uYuy+kMkyOWjblXT7mQTkDPoefTrj1rQ8U+L9DudE03+z9Pa11K3uJBeXCT&#10;n985CkNzgKAdy4UDGC2Wzmse9mUWceiskb3EcrNG0bFic4KL1xgjcQAB97kZPH0GHhKMVc+fxHvS&#10;uem+Dtci1jTliL/vol+YMeSPX+lbQC44Nea/DfXBDexiSQY4TczYypH8+B+R716RjHNexRlzR1Pm&#10;cVTVOppsxzLjmm0oOTzS4H93+dbHLzDaCAeop2B6Um00C9BhQjpTakpCoNA+YZTWTuKcQR1ooKI6&#10;MZ6inMvcU2gBpQdqb0qSggHrQBHQQD1FOKkdKbQA0oe1NqSggHqKAI6KcUNFMDzJjk1Ki7VxUca7&#10;nxU1cy3ud7FUZNPpqAHqKco+bIFJAbXg2S+/tu3t9NmjWeZjBC0uAqGRTHuyfu43D5ux57V93+NP&#10;FWnfs3fs4eFrXQINSuVK2OpW2ozGRS6xMs6JcKrDHly/ZkDDDKvy4ONjfB3gtLWXxbpsN7PHFDJf&#10;RJNLIwVUQuAzEnIXAJO49Ovavtr9pnwj438bX3hD4WappzLZvZX1gsmgq6w+ck3kRyhXPyqX8mMx&#10;4CnbjcjA+X4WbRjKtShP4btv5I9zKXKNKpOHxaJfM+vf2Dfi54i0LXLz4ZeItc1Cz8Qx3Xl2V9Jq&#10;KX8F3NAWs2tYjApC4t4rcpukVS9u7sVj2pH9zfFHN7Y2cM2o+Wsscb3EhlTy1GWdgc7cp83cBPlU&#10;lgu4N+Yn7N+i/EHwz4XsfAt34bh0XxFo01jq+ly61pYu7qCSF0hjQqsYmBSTzoWk/eLIt6rIEMbR&#10;S/pB4S8UweKvgfpepLb3n2q309bS+8zzBJFLCfJmI2AgqJYnZDtKyAA+XtO2vyPiTBxp4h1I9XZ/&#10;15n6lkOK9rRjB9Nv68jz34saF4j0Hw9/aVjDNHp4uTDdTuwaa2Z/nQySZAZS/dD91lOANuKfgP43&#10;21otvFfwahdT2ce1Y5IUnFusoJSNgVXqXZeGV+SACCS3qnw78U2etak7eIL3RtXsZNOiSaeGzRmt&#10;t5ZWjlVW81I8bBuA2kSO2VLZTyz4wfsuTWV7Nf8Age8MjO2ZmvJPNS3Z5NmRICoRMiSTltryKrIr&#10;MrCvnJYZbrr+B9LTxFvcl/w5634e+KvhTxHorQazp/2uz+ZVSSHy5LdvuAFBvaNvm9MjjABYipNY&#10;+Fug+Jr9dZ8F/Eq60a4nVH+x3MaNvVSrFFKlWVvl3FgxPY4UbR89xfDP4v2d/aXmmalI1udyyXU1&#10;75+xfPVgHZceduIP7zZG7M3XOc9B4Y8TfHjw9Bb6hqvgua7MmVWzjs47xIpGIwCCx2uCwUKSzZ9O&#10;8ctej0ujb9zU2lZnvy+Efij4RAhi8SWt9G0yz3DeTzFCVBVQqINuG2ESF34jPB6A8RaVYX13t8Se&#10;DdNu7qSEi4MF41pKH8vYsv7oKzsAoAJOcKAMZGPMvCPxU1PUoFfUfDdxp80MglvJrALG1u5ZmDmG&#10;TaRsbDBV+ULJ1BwKi1n4npbD7Xr9xqlxNdfLbyx38cjyxjC/JhWbICFRuBZeRhStTOvWXwJr+u3/&#10;AACoUYv42n+D+/8A4J6Bq3wR8A67cvdrpjWNyzArBHMYbdtowoEMRxuG0NjBGOe4AzdK+Ceg6fcN&#10;DF8QdMs4WkQD7PaupQ91dpCOcIMLtAOMdhjyk/Hg6SX1IaHdIrN92/urh8/IePmbnIHTdnPTnFQa&#10;78dPEt3fLcNcwQQ3ewR3S+c/mblUA5fOW+Qc9QUJYBs4z+u1v5U/VP8A4H4o2+qx/ma+7/gnpepf&#10;B+Z7+c6j8VZvs4jfKW+nxxtvL87ZWbB9SNueRyMVm3/wx+HbxXGp6hJeXs6wyGENO0heQqcZZm4c&#10;Z7FRjgjsfJb74x+K74SXE3jmGFYZG8lLhVXYQM5PlgdCCWJKgdSMHnyb4mftaf8ACKLd6d4m+IE1&#10;5Nasiquk2h+UsAVHnmPAI9TjvgEYNTGWJqS+Gy+Ro40acdZn0Hrfh3S9OhjfR9AsobzzFSG41DUd&#10;zCMch2CtyP4eVYAnoDzXm3xZ1v4O/CCzi1j4p/Ee1jluLcXHlW0cChZA+CoQLuJxwDtl4JOM7c/K&#10;fj39t7xXqulf2XoT+KLuKS4dsC6ktYpSRj5pIsM5BC55I+ma8U+Imt6/4qmn8U+NdShsWuIttvpu&#10;nt50hyeGLqVwMjlWcHkkYyTXuYHL6lRq/wDX6Hk4zMIU0+XU9u/aJ/bz1L4gGbR/hN4dSaz0qHfb&#10;3d4j/Z4FVlO4pIxLyEsAWkJb59q7Qdo+M/2lvi34nv8AX7m613xJNcS2rKZ5WlJjjlZNsmFLHcyk&#10;eXu77cjjFbHiHxlDeeG5m0u3t7XS7B9zWVvG0kk8xbKK7qAoZ/nAZmcoobCkgE+L+NY7nxz4h+33&#10;dqqtM8aNFb5kjQDAZieS/OM8ksccsTk/f5RltDD2cl69z4jM8wrYjS/+Rr/s7eAtQ+Jni63fVfOS&#10;TUkkcTHC5Qo+MN/CR5UnPcsOlfQf7KGt+NfA3xw1L4d+GNas9GW4vW0rUH82UrMpz8xVIHKhdsh8&#10;3a5QsF+Vdwbl/wBinSV8bahdanGrx6TB5cd1J524yWyxmOWUKxAwIwGIXH+qPQ5Nd58LvEtpe/tJ&#10;nwdonw21O98V67r0Uem3X2d7Y2OpTmKTMMglUeZh4nIOACxAQ7a7sXL6xiKtO20dui2+WhGW4aM8&#10;Om5qLe1/teWza01R96fs/wDir4w/s7eLoPhbY+Ibz4haX44jaw0nUvDtxE11peqJC80S3od1CxKq&#10;vunQuU8sHbH/AA+X+OP+Civ7U/gT4lQaN+0H4ctfDMl3Jkta2Jjmu7MNtE26OX/TF2rKqeYFRSZF&#10;CoCDXHeAbb9sv9g79pfwX8c/2oPB9+NB1m4uLaPV7MreQwTHT7ySGAeUP9GlYMz+SwUusTsAyqdv&#10;KftD/tQ/DTx7+1j4w/aqtmh1K38J6Lb6d4XtJ5MQs8auUudpQqBmXzCpAwVRhg4rkWDoytLlUk4p&#10;trrLm5bLor2V9PMM0UZSozw8uWUoNyTd1FxfKnbzVpL0tta2jF4S1f8A4KC/tJp4B1y7uvDvhe1s&#10;zdeKvE2nwqs0caKAkEBmKbEbcAWRC7MJCSyhGr1fwf498OaJ4t039jL9kbw3rlvJpeoWl7pNvcal&#10;LFb6R5F0I/td1GH+cksjyN826ID5coq18+/sm/GT4zr+zf4h/aT8KeJ9Otf7e168s73T2WSG+t7S&#10;Mq0flPOphdTks0gRynmYLDIVPMPA/wC1PP8AA79oC58dfD631a9k1jT0tb/Vbpy32kMwbzFCYMYL&#10;hSQxLLtZWLYNRjaFevUnShtTVlHpzLq/08iMqoYLAyi+Zt1HeU38TXl/l0P1l/a/+Pfw9+ImuaP+&#10;y7raSfZvF2mzHS9R0e6jsptJvLQWuy7gljdWDASbCy4Zgw+YKDt/Mv8AbXvvj58LIbvwbe/HWXWI&#10;ftpluI9W1nzprS1LlRE8i+c4QucFxJ8+1NuCuT7N4q0LSvDP7Emh/tp/GoXFv4u1iGaHwJbX158y&#10;afAuySRicbWuWldiSrERIoG8nNeY+HPi9+zx8YmOn/FG+TVLK8RJbe8s+Ws5MNJJFMpVQScOTGCQ&#10;P30i7lO5vEy6jXwslOn70Iyalon7y3t2009VY93FShXqciajKSTjZtaNbPbqvxPh/wANa74XutRn&#10;1L4heGJplLMs5fWJPMSTemduflcMGICuR8pl5BUE+ieNP2in1H4dX3gy3soIvDt/LNF9k+x7GRld&#10;WdVZuCwDKHMbnt8g4r6Xi+CH7Kvw4GtX+j6lPcaldWF5Clja3kUcUUe903jaSrq6MY8EkBXwDknP&#10;wp8bYE0DxCulWfguPTbaG5eSzkLO7Nu2bh8xK9VLYwDljzjmvtsLiKGZYnkSatZ6vR9dE3f7vU+d&#10;xMMTldL3mm5Xv3+bPav2YvGnwi+FvjXwz8R9P8U3H9pasdUi17TvLaIW1u0E4hiXeo80cQyFsYOR&#10;yCpWvNdT8e29zEt9e6bDH/ZFx5Wnw2+1XuI3YlIySckL8zbiGK5wQNwrg/DXxF1G3sD4Z0/VnjtZ&#10;mWSc7CWjEY3bgT1IAbHThiO+BH4c16/1rx9DqOswQtHNPGjLHCIYWjJCHPlbQvqWGDkZznmvQjls&#10;qdepVn1S+5N2Wy/ma9Dza2ae1w8KNO299Nr2Xm+1z6P03V/E99JqselW2bRSwtVgt9qHADF0Ea4w&#10;AzMGHRZN3ANUNd17VbjxLNrLR/2eqWYjV4W2t8kL/MPmGd7ShSBwB2wuGh03WdP8QXDXV0Jbixgs&#10;YIIry8BAiCRrgDD4YEBsAg8IAASBWb8Q/Elxcz4077Q1rDHNBHNtAyzZG7dtAf5iVHOQqnGdoNc1&#10;OnzT2KlU5ad7k3xP8e6jJ4V0i1l0r7La6bYIm22kDCYS/vQQpDFCypvcZIDneApIJ5XX9U8Hv4Xv&#10;NY8OxhdQur6K00eGZM5jVmErl3G1QFMS4BJJ9ADmPxusAkj0TWNVR4dNtPtNxcRghihVI0i4AXLC&#10;NRkjjPPcVxnjXUrmawtdThEkRuLFpbWRVALbJtm/OWLKxi6kj5g3YCu7D4eOnqefiK8rt+X/AADM&#10;u79LW1DabMPNm1QzoEyDCQRsIOc/x5HQ+uTUaWd1pzq12oZ4PL2iF9wJUDrtPTHB9CfWsnVc2d01&#10;vNLvaP5H+YMNwA3cjr81alnbRzRqBN5ireRiaRlwo35ViT/+r9K9Rx5V6nlylzGxYWl5pfiM6fLG&#10;qMvDKrAgcdcjqMHNeuafP9rsYbof8tIlb8xXlTW0kGtaWt7ctumhUTSNnKrsBA5HYcHjjkdq9D8C&#10;XovPDcK5y0LNG355H6EVrhzycfHRPsbG0DkCjB64oJJorsPJcl0CiiignmEIzTSpHan0EA0FEZGR&#10;g1GQVqVl296QjIwaBpkdMYYNPIINBGRQWR0UEEHBooAKRlzS0UARkEdRRUhGeoprLjkUANooop2Y&#10;HmkSbecU+gcUKMnBrn+yd3UeoI4xTkBzupKkA2jFIDU8G3Gn2viOzudTYCGO6haTrkqJFLAEdDjP&#10;ORX3jpfjHxJ8TPD+keL/AAtr2sWn2K8XZe2N28MItYYIbiVTIIuI23SAjcSWkO4hN8bfAFikDXMY&#10;u5WjiMgEjquSq55IFfcP/BPjxlonin4a3XwqvNP1C+1D7UYILWyti6pA1tKkjEmRVOFkunLADYOr&#10;YO1/CzyPLRVdfZ/JnuZLJSruk/tfmj3v4h6B4o0bxLZ2GmXOnzeIGSazjtZNYjitbpPLMMkMEnlE&#10;hUaJfMEqJFIwmJ/1skg+zv2NPiDoHjjSL7wNourXytps1xJcXGpR+VOvk+XA0b7FjjEoMRDeXGEL&#10;lis0mTIfAf2jPgtqvjLwDos3gCz02z+x61aarfNeQPb/ANqx3Bna6jadpSFC3DedKySl4kDl0dVg&#10;Mvjv7MP7T91rkkcmkW+vXGpaFaJNqGoQ6W263WNwDKJd7SNkSeSIPlWPYqAjISvg8Zh1mOWtRs+X&#10;fy/4DPtsLiHgcfeWl/x/4Y/Qj4t/CnWbTxHZ/Ezw3fTWWoW4Bsrh0X7Uz+W0AgW5cSKqKznC7SZB&#10;KQpyXen+BP2nfDK3mneH/Gt9J9sYwWzWt1os0dpHMQC0RKqY1yuDkqY8JwQQ2Nn4dfG6D4m6E6+K&#10;PC9lJeSWnmXljNMZWkTOx2BYLtGU5UhShABDD52xvjH+z98LPj5cW+qeEtWbTdaWRxfechIucOGU&#10;yyDaZDkIFmAWUlVYnIKr8IpRjJwm7ST+8+4Xv01Jap9e36nT6v8ADKDxbaS+KPh3qNnbh5jcixup&#10;hBEyKmC4kVFkQhMLyp+8uGxXnPjLwZ8WPCmzxRc+Abye+t3MVpPGkFxLOwbc6JKPMKq5woUjd843&#10;MCRjkbX4UfE34NXxW4n8YWs3mLJbXWlRrMt1gBDGzRyv50bkK5WZmGGkLI5Zyey8PfHLxnqdxI/i&#10;3wTcPGZMyXujtKCHaN1Kx+dHFJwTkboiMsArPt8w73Vv6/IVpxe90ebeNvjb8X7W3ia68CG2ZphI&#10;JNQsobxo8EOsrpEVEZ3Op+aLkswLZLA8nB+0N4l8VzR2OsaR4fmt7W3ZZrHSplsHiVmA6SyIhdnO&#10;QYyTn727kH3G7v8Aw1ruoTaZN+1j4g0eK15k0fWLh3htuecT3MRaP5di7d4+VWGTjAp+KPhp4Rgu&#10;GvNU+NHhPU5bi3D20jSQblyRl1Nsw8yPcO4AxkZbBNROPMr30/r5GtOraVrW+8+e/Efxx8X2l0um&#10;+A9GvdJhVirKbyQyFfL3DeY5AzgHfnaxA2nONy1zq/F79oLVVk8H3IuLizkDC6uLpbqWKJd3zbi7&#10;uAVOQQEJBI6nGfdPHvgjwppo36z8TrreuZII7e7WxUsvcyEIWBAA53E8AkgADkvG+sW+t232d7O1&#10;ub5k8/ULyTThcylQ3y78oFDH5S0vJbf8xOWY48t3pc6PaHl3iiXxfc6dnS59I8O6fZSASfY7RGN2&#10;BjErPk85PCh2LbRwTln4PWbXxD4hRdL8Bpf6kyyOty0cIjhhKdflCqoUBi+0jIDbuR81epeMdIu/&#10;iLpX/FZ6J4gaRGke3s7VZZMKsi4CQRxou3O1RvbkHncSTWXP8LfiVdaLJp1j4NXwrpMluIZJJgv2&#10;iVAckHDgLn5ewGAPlJ69NP2VP3qjX5I56kqk9Io+eviTf6/Z600r6jcarcSbxcTPdOFVnyhIQNyf&#10;vZzgE/eBUmvKPEmm+K/E+rfaPEk4m8z5o1kwFiPYYBCjPy88jB55GT9LePvDXgTwaslhIJr7UJbf&#10;yYZH+WPBOSTkZJOFOepDcEd/JPFs+oaoz6Josdi0stqI5GjlAjjQSeY2SwG0EjjJLHPqwWvVwuMv&#10;G0EeVisPZ3k/keE+N7U2uiyabplzJcQQt5moXx3CGMFiisRgY6MVAAJByckccDpWl6541udX1nwf&#10;aPDZ6K1tHZq90Vme7nk2QnIIyx2ySEn5VWNv9nPb/EzxDaeIvEN54T8BLJeQrDi6vWuB5XmKgUzS&#10;SMcKMJwSQAeFHau6+Bvw30TwxFca/qd1bQtHcwrco1kfs+nR7HGxeN8906l8k7VBBUEL5eftsHKV&#10;Cg5zWvRfd0/D/gnymJjGtW5IvTqz1v4IfC+X4L/BW6TUbdtJkt9Ca3a8T5hPL5UaTqnt5F4rsp5G&#10;xuhbjw3x58WL/wCF/wAYdI8faFZtLqz2pvL61jUx5mSK1KyxEOrGRHQgEnkDAJIr3D4k+MNX0D4b&#10;WPhPUkUR3uoXGt6k4uALiKOMNbqgI+ViUgRdwyrGctgbdw+I/jR8RNQ179oiLVYr7yx5NvbeZGx2&#10;jCjJU+h69MDpz0rPKaNXEYqpNu+jfrb/ADd39x0Y/EfUadP2Ts4tW8v6Vl956L4+/bk+PCeKbfXP&#10;Gl9qE2l30MVyuia1v8q+09JifKI3n92xiVDg4byzuBIIPrnwO+FfwPvfjtHqeqabd2vh/wC3Lf3f&#10;h3VrgyWk0hUtbI0snl4t1/dTFXL7kiO5wGAPmfx4+JWj/tveL/gx8LPDOm6PpM2jJoXhaxtLO0RR&#10;LAyxW8s8z7NzYZAzBtwH7xgcNtHvH7S/7E3xI+Hnxfl+FvwqtX8O+DotPsrb/hItauHW1ht2ijV5&#10;x/G+UKsFRcuH4BLV3YyUfqsKcf3c5J6dldK/3O6tr9x5ODpyqYidR+/GLXze9vS59M+DP2kf2T9N&#10;+Fln8IPF/wAPtEuND1axjihsbrTIJLczRiOSafa0aq8gknuI8RsGAVcNg7jxPgHQf+CYnwgvdW8R&#10;+LP2frTXNR0+/ub7Q5NS1iW5s47VpiY4vKldI12ldpxHvHmkMoH72vDvi38K/h98WLaTSP2cvG2o&#10;NDo+hR/ZrrUJImW/8i3AaW4ZsbHlZ3jwAqyPwcMI0rzLUv2Mv2uNM+Glz471nxZplrodxbR3mn6L&#10;qWsTQT3cZQOAkcw8skJghSwyrKR3x4M8tjXhLlxDhzWuruL/AAe9t1t38vspYqdGoksOp2V00k0t&#10;Ntel1fT5Hof7Y/7VHxO/bc1rw/8AAP4a6RNNp+h2cYbTdPtkjt9Ps4/3SAgHEaqJ9p3EKF2gdNx8&#10;XP7JP7RXwse61TW9NmsIdKMdxHqtxI7x4CK+ItoKZRj87dNwPOcZ9O8B/tI6h/wT+8MeH/DFhZQN&#10;r3jEXE/iTUL6MyG1mljj8qEI7bFEbwwb9ytl7dT93Ibgfjh8e7b4ueGF8NXfiG8vrNTi1a7Z2ktG&#10;6hBGSxjTBCqqsxO35gDhF6stlUwuHhRw8P3N2ube7Umm/vTt3R4OKdOpjJVcTK9RW0WltE0vkt/M&#10;5jx58eryxiaxi124RpJpFmuNxMpUxCNkMnBYbVhI3Z24BAUjJ4zTdd8Nate6Lr/xC1GS7hW3L3Wn&#10;tdJ9nuJBPJtRUjjDQoVCcZxlWbcAQq8D408VLJdXdpqEscsy3pDPHIG2qowACMjPHJBIPHpWbNex&#10;yrcRwzyXH3Ra+Yn3cYySCTwAAPpnpX2FDLowopbPv/XqePjMcsRVunt0/wAzY+JF5odz4ld/DKpJ&#10;DcL5dnDHb+WY+SNvHyn5cDcOu7JwesdlJPP4b/sBbGG1RtSNxcG33An92ECkkksAScZzjc2Opqjo&#10;iW1tfC7ubfdJGh2tJ0TcMbuh+o4PB6HimXesXSXMwtblmjjkxHnoq/3QPr6eldfLLkVOPTqzyvtO&#10;cup6/o+padNoy2izx48sRDGF47cn5QP05z61NDf6TbRK2s2rXP2iMyW9nJINseSPlA7Nwfmbk49S&#10;McT4W1eV7UAMAzKV3NjgHqf5/p6VqrdrLcSzNExj8kpvkyWAwAAD6+g9jXH7PlkdPteaJleMr+/1&#10;e4vLq4vVRL2YImF/1gDgkcgdCMdsdsgjOL4ktnlvRaRu8MdvYdJIx+8ARslioGTvbaDg5z1456Rd&#10;NisbyzvL0RtDaxtPtY/IQrsAoBHUmP8AEFc9658iS9S41XU7hQoh2wCTJU8gqo/4CO/Y/jXXT02O&#10;Gpfc5u0tbY3Vpuh8xZJFE6Fm+ddwJ57cccc8Vry208Nt/ZFvhVlsYRdM52q/zeYW564OR7j0PWDw&#10;tIzeIvNtXkWGGGUSMTuyuMkkdTj734e2a0HFzDd2DS6Wp86zmggjWPBlRkcE5x975mwSTg7RyAMd&#10;EpS5rGaUbXLGr3UP9prdw27JDNJuRZJCXGU25zxySc9AOemOK7L4Wamr3Nzpy52tGJEz7HH9f0rh&#10;tYuYpdcVo4PJ3HPl5Pyknp68Vv8AwwutniiGFj9+Mr/46T/Oqo6WPLxkbxkemFPSk2NUgHalwpHI&#10;r0DwpR7EOCO1FSkAdDTSoPaggZRSlSKSgAIzwaYVI7U+g8jFBoRkZ4NRkEGpWUrSEZFAEZGetRkE&#10;VIQQcGgjIwaBpkdFBBBooLCiiigBpTnINFOooA8zpUUCk57CnL6YrGR3R7jgMnFSYx0pi5zTxR1A&#10;kAOMV6R+zX8S7v4W/EGDXrS8nhjkXy7po2YBV3B/M+Vl3FAvmBDkMU2kEMQfN15H41YtLiW1uFng&#10;bay9/wCh9QRxjoawrU41qbhLZm1KpKlUU47o/aH9mT9rXw74c8MafrV1dR3mh3Baa4mkut8WiSKj&#10;NkmULut2ZwRLnCKxfefmjT3/AMJfB39nrx/qWl/ErwZaRafLfWc8tnD9kSeGWKaOIsEWM7Q/GGUE&#10;4B24UKoH48/sr/tbXPwzazkv9Iju4tPt5PMsba98lp492cshjaGSRd0uwMpOzYuQE3V9vfBT4+eC&#10;9T1bStV8HfFTWtJt5FiM+h6zZS4ljSRUjhhXbhIX2Py2QoxkBTX5TnWS4rAzlKldX67p+vn5/qfp&#10;2T5thsdBKdn5dUfRXxT/AGdtd0K+m8deAb7S4NSu2fyzZx+WIpQjrklJYmKk7QBkhVVBnq1WvD3x&#10;18W+H5YdN8ceEmmeCyUyXVu4Z45DuXpksSAW+cAfLnkniiy+PGsa1Yws+p6bqC/aGtmu7XWEk3tG&#10;fm+VHAGAHztypPQj5jXG/Ev4qaNaXxc6eouLeNjcWslxHxx/EsjFQTjjkdfck/BYp16nu1Y3a2ez&#10;PtsL7OnrB6Pp0Ppb4Y/F3wt42jZPC/jZY7qOeIyQ37BhlgAY2LAtGcNn5/vDBDA5DbXiBLW8kkj1&#10;vwfZ3PmQh5jZMMyrlgxUSLJxjAwGw24jjha+F9Z+J3gPU7aOe1vm+VGeMM6xeUuBu2NjIOQBnr0H&#10;bB3NM/aT1m0LbfiddTrM6utrcX3ny79wydxALFtoDY3FgAecbhxx+tKPL+Z2Ww/NzH1RDonw6lvW&#10;u4Ph1q06rHiGOztYl8mIk8RqdyJjB6Ljg4HTFXU/BfwE1i8im1/W/Hek3aR7Fhj1K4miycfMyqWU&#10;AEZ3HYOnQ8D5fh/bI1yKdTefEuxXyyFMzA7jIV/iIVhg44GMYOD0JqnqH7der3StHbePbEt5zFWi&#10;uo4/LUHglSRgHI6ZGTxyMURqZhze7BP+vvG44X7U2v6+4+ndd+Ef7M2t3i6pF4ni1iOSQN5rabZt&#10;skwGBdxGqhuhyccfMSBzXA3vif8AZ9+HN3LdXOiXTTlg7zXsEce1c7cbIyoXsueuMDryflLx/wDt&#10;TaX4jM2pvrmmwz/P/pSyRxuORnAD7h1AJRQQOOR18V8dftBXYuZrix8Y6heMq+WI5pndk5IBLOwJ&#10;yOMDHBU59eyjhcdiHedo/f8A5nPPE4Whom5fd/kfeHij9qjwvplhcW/hqays7VpFe8WO3aJdwOQT&#10;5bZdhjhs7vQDt4H8Wf2rrTV9QmsLfxFpPlzbjfXRjYFFzgZaRyNuSOeeCOWJFfD3i34parrUm21n&#10;mvJo48PM7eXHb89MjJJPrznjq2K5S48R63qcTLLmOMSM5Yf8vDdS7ZJJHIGM7R9SSfYw+Q0tJ1L/&#10;AHnnVs4n8MEe9fGP44/D22llD+Kbq8+ZzbqLjITDfd+UALnHzEDLZJ3DJFfNvjP41eIvErf2b4ft&#10;1sdLPy7/AClPmnkFSf4yecZxk9c8msLxdr0ck0kNtukdlPmSNGGCqPRehOffn61P8PPCWoeIddit&#10;rG5v1mX/AEi61CCLdJDIq5iVF3AvICSPlK4OW3YTePssuy3DYenzyX3nzeNx1atLlTO3+ExtzpDR&#10;3moz2Wj25MmrahaxHy4DKFRQNuDJM0mMIgBAJAO0tv8AZ9E0u28Rag2iahZyabbwm1l1zTYror9m&#10;s1l3+QXl+QSDYWb5Scsy4EceK5Hwx4M+w6DaJq2mWq6fp8ynw9ocjh4hMQ8TXUw6TsWbcS3ykxqM&#10;hMJWz8XvFvhH4U+GpNLt9UaZ9RunbWLqO6fdfP8AKTCrbQpZztX7pUAjoHOOzETjL3aa1lt/Xc5q&#10;MHD36j0R55+0x8TLi+1y38P+GVk+w2FhHDHNGxzNGVjYIUOSq/ebHOd5zynHyj8Srx4/G8ssTN/r&#10;MoWxuHIG3Ptj8/TJr2T4u6rc2+i/8JNrO59S1CN7i4CxoqGRmfJ2gn5MfMAcbQ+B1xXg+qRzarrE&#10;kwk3fN97bkMe/wCZzX0GR0KdON1sk1fueFm1WpVl5tp+h3UHxKufDmt+FPGHhm1j0698P28axXFm&#10;vlOrp1lJIPmMX3E7sg52/cG2vcP2oP28fib+0n4j0jXdVupP7LjjhE9pZJ+8E0aiTyieC6+bk84z&#10;2wApr5isdF1tLby4rTzoycBdp+Xj1H9entWzoXiGPRdJm03W7KSOZplaz8tQscbYCln55G3OFA6k&#10;544PTWwtGUoyUVJq/rZ/5HNTqVNVzNJ/oekT/FX4g/DLUpotRvJYPsti9tHbwTKQwmO1ozs46Fuc&#10;nO3HTp11/wDGH9of413f9pa/ousr4X0+8zMsOlyw2FmzSDyrctxFEAXVVXarYZQS3fhfB/iGSx0a&#10;y+JWjeIbdZI9Y8uFlvkOpWdxb+XcRzrGTvVCzsVkAYb1KnB27/VfjJ+3/wDFD4spa6J8RPivJr+m&#10;21jIv2SOYxLEu5xsKoMEEncOTt+UIIwqqPGqxqKXJTopvW77adrb+rR7uHxUubmdVpaad/XVafJn&#10;iP7QvjHWPGvxEttes/OvLSzvlS2ZWJ82QSfdXPc8HHbdSfHa4066bTfEfhW3aykutPT+1ktWZFa6&#10;5Jcjs3zqD0yRnqSayfiP4xl8YX0SWNvHb2GlxRiO1hjCqoXtgcHsue+M1z+ieJreWwk03WLm4kji&#10;+W3ZYR905+9zwc4bOTz3HWvVwuElRw9JRX8PS3dPv59TycVUjLF1E5X5+vmv0M+3urIwxadcWTtM&#10;vJZWA+bB2npyASD15HAxnNSSTQaUqPE6STTL9xlyqgc8+uT/AJOag1PUYnlYxSMIioAEnUjr+Wec&#10;VXtbWNw1zLLg5+XNeuo3XM9PI4FKSfJGzffsiW0klYee96uZDk7uufSplYP8qR7dxO7HO73qjaRu&#10;0Owc8+9altaM4V1xlT09aKnLFmSqc0EdB4fDW0AZM5buc8V0mmXBlngs4OIhnJbIXee5A69hgDOB&#10;681ymnNKq4Lsuf8AZq7LeTLEfLk2lTnr90j0rz5as2pysjQ8T6vZ3eo/2dp7sYxt81phtDInRTg4&#10;APU85JJ9RjmfE2sXE9rHp8LrLt+RdpGS2AM/gOPTGPSq+pao0GVC/NjDEt16/wCfwqjZtI1ys7zl&#10;grblXPylgMjOfTP5fWuqlDljczqe8zpPAynQrO6uElUGa3a2ZlwWbzFZHA5wF2lwW6jjjByLE8V9&#10;PrtjZx3ZmNpZPNtaT/Vq24gZB9No/wCBelVII5Lm5t9NimZjNH5rMsefLjGdxOM4GAT0457ClECJ&#10;Peams5hgYkQNjHmA42gZGV4+b0waT1k2yFpFIo3Fw93q8kkrMylmw7egFbnwzuDceK7eUt8vnbf0&#10;xXP30q2tr54ByVbaxx/EcdR9DWl8OJhb6nbXDMf+PhGb/voVvTVo3POxPvXR7gADyaCh9adRXcfO&#10;3IyCOooqSkKg0AMprJ3FPKkUlAEdFOde4ptAARnqKjIwcVJTX9aDS40jIqMgg4qSkZd1ADCMjBqM&#10;gg1JQRkYoGmR0UEEHBooLCiiinoK6PNduOlOHSkwCaXHauY732HKD1xT1+9TVA605Bk0B1JE61Ko&#10;xUSdanUgjpRIIlvSJZbW/hu7e4kheGQSLNC+10KnO5T2YY496+hf2TNa8a6r4jsdL064upNNsLv7&#10;fd2J8xo7Xc0O+RRGoxJKUjCZJXEZDK4YGvA/CkltFrtvJqNzcw2fmBb+a0/1i27fJJjJAJKMwweD&#10;nB619XfsVeFrNfgT4y1my0W+bVm1Nba4ktmlaZoIox5kYWNS0Y/fAlgHO0SEgquD5OcTjTwcnbXR&#10;L5u34HrZPFyxsVey1b+SueyR/GTVL6+bSdBMLWHnNLY2cIaQwMTlVPDLn/V/OcEoF7nFU/F/xK8Z&#10;6ddRwadqWpRWyKsgMKS2qEJEd2HyEByBhSg6gHB5Ol8FfCMsPie80HX9DvJ5bfQAzf6Vs2T3KK0w&#10;RDIvKuHQhkKgQY3KJEWPN8TeDvCE2oQ2+v63qelyCbE0yxtNbwSZ2fNFGscsLK6xsBGHD5OS24Cv&#10;zjE4TDvE8rWlkz9Iw2Ir/V+ZPW9jidR+IHxE8MX1nrmu6U02nzTPHHNqECLFcKjLvVZPmyygqTjd&#10;tyuMhsGaTxh4Q+J0ps9NhsNG1SPPkqszeTOhYgBnQsAdxQBc7tgZssSMddD8KfHHhnSbvxV4e1my&#10;ljs2liXZdLLECn/LUeYh8s4bcqzBSARgdcef67Za6+jLrOpWemaxZx6asVrqGpXm+WNDvBH+vATk&#10;MPl4zG2MAEV51XLcNJux3U8ViIpcxn/EjUfEnhG/k0nxVZeQ0PHnWeqedGisoIBRnDg5Odx7HIDD&#10;BrhdX13VZJhHFe2t5Cq7Q0MgYNk8YLcg+nHpXf6X4ws9dj/4RX4jaVp81qI43hmt9TWOQKyDGN5b&#10;eCuRuDNj5WwGUMOb1b4EQrrP9t6HHb6pa3Mm9U0+8kWRGboxWN2VyTu4VVBGSFAKiijgsPTl+8Vn&#10;07MKlerLWGv6HJXWvpBDvvNYaHao/ctKFkVhn5tvOVHGeVPIwD2yWuH1G8aS6vPMmUY8puOx5CgA&#10;quduWPY5BHQdP4g8B6X4ZhWXxCk2nzL+9iF/J+8m3FRuVxlwuMY2knrz2EU3gW11O3j8jXLqO0VB&#10;5McNszQ85OxpWkwJG5bHP3jwOlejDDUYa7HFKtUlocjqVxvu0twkLR+YAojj83zMDcSVUbV4OAOe&#10;D1zmotZmtiv2aXUhthXY0nAijA9CCM4GcYxnrkDFdnpfw6vdXuBothbXV41uctHGqjI7jBI5PPAY&#10;n0HSuwi+CunaHcIupaWkLQcNaTyedIJ1JGQJEATBwcZfg8tnGLj7PmTYuWpy2R5D4U+Dmn63d2fi&#10;TX7iS00qNWZriSRVeZQFbMSlsndwAxUgFz98gKfQrT7L4YMVn4J0KGaRv9RHcBTHE3AYyxLtBOVZ&#10;tj4LbASF2mupuNBW5vJILcXkcFvIY2uJlPmbgRyFwWz2BIjXJ4bP3s+6s9F8L2h1TUNWl0y3gcBp&#10;7eZVmkHKiNCoOxRhVGwlhhgDnJr0acpVLOXyRzyjGmrR+8Zcg/D3SdZ1nWb3VLq0kby7m81Bj5l2&#10;ikHyjgbV+Yx4jAAD7SVX5dvkvifUj4+1+6+Ifi8Jb28NwyaZp3nK0UcjNwASMFgXbJztB25yf3hm&#10;8a+PvEHjy+ktNPs/sek6eskNu8OHZ8kKBEduXLFxggZ246D5h598TvEN/NfWthrbQ25Nv8tnbbQt&#10;vGVIJIU7S+w7eAD+td+HoSlO+zf4L/g9f6vw1q8VGy2X4swPip4kv/FscmrmSRYJ7uRh5cf7mOFs&#10;bUUcdduccn5eOmKr+APBsOqQfavsi7uNv0/LrUHieUS6PZWZg2eY0ZVcY6KcDHsrIR7NXofwxs43&#10;to4mj+8envXre09jh1GOhxqn7apeR3Hws+CVprFo32i03fL128nPB7e4+tb3ib9ivRfFTqIQY2+U&#10;b4V+Xv35xx64PSvQPhTo1sLRePlVPmVugOP89PTpzXsfh/TLaSASqYysmBKRGMn1P6dfqetckcZK&#10;MtzveAjKOx8P+Of2LfFXgOzbX/Dl/mSOP5fMbll5+U9AwI6qQeMDpmvCPEXhjxN4a1M/25o/z78m&#10;ZVKtn1yMV+rXiXwlBqlvs+wKimHbtboTxngnjB6YA/IV4r8ZPgFpd/aSPdaWqt95js6574+p7njj&#10;Ga7KeOXN3OSpl8ox0Z+ft3fwNGsdjI0a7ctGzfxZPJHr0/Ok0Y2Nr51wZTuBYeSsAKMD7lhg+nBr&#10;0z4v/AC78PahJNpkR8sHIC9c/wBK8o1LQdS0uVklR1OcMfWvVoypVadk9zyajqUql5LYr3kf2qRp&#10;rh1j3HOxfWmR2wZQkY+X+L3p8VsztlzmrcNvt4NdblyqxwtRlK9hbS1VdoC8jtWhBbNGVKP7/NTb&#10;eNtu081dtIi5BI964qk22Mu2VjPPFuUfMvK4pJ7dvKJkjKsK2tAg+7tH6VtX3hkanal4Ixu61zuR&#10;vGGmh5TrEJWXP45XvSQFrIRI8jN+7LQwr2duMn8P89q3vE/hq4sy0c6cdcYrDgt5VuPMScLs+8W7&#10;5/nXZTmpQsZyNfS2khgk1GU7ryYBNmDyWOScdxtx+ZH0pa5dRyXkenp8/k/6x1H+skJ+b2KgnaPp&#10;74qS71COK22We77QxxuX+6QMnvycCobCzY5unXd5Kkr7nFHMo6ihBy3NrQ5dLiQWM00UjE4khkUf&#10;lg9a0F8PW2i6lBd6Z/x7TyDav/PNs/dz/L/63PO6dpEWoHdcBhu6stdd4JgmR28P6x8yqVeCT1AP&#10;BH0NZwlyy39RYqjCdPRao9QAzzihk7ilQgrkUtewfFkdFPZc80wgjgigAprLjkU6igCOmuuORT2G&#10;00h5GKAI6GGRigjBxRQNEdFOcYOabQNdhrj+Km1JUZGDiqRQjDIplSU1xjmpKixtFOCcc0UFHmop&#10;yjvimqD0p+K5zu8xR0pyA03rxUgGBigQ5Kkiz0qOP7tSJ93NMVzQ0mKylmZb65MahNyYX77D+HP8&#10;ORn5sEA4yMcj6J/Yj+PniP4KeM5Lj+xWm8Nak0Nt4kSzK+Y3lF2gdSskedsgXL5YZPzLJuWJvm1O&#10;gNXdM1C7065W7s52jkVgVZfUEEfqK58Rh6eIpOnNaM6aFaeHqKpB2aP2S+Gfw3+G/wARfDzfFL4I&#10;alZWupXFvbzQ2LRqu7bJ5pWfDbXfzGkCuPvKG3bthxwPxZ/Z98Z6bq8niTwbI0FirSRXWm6qsiyI&#10;Ts2KAQgcP+6jE0ZWQDayP5pBr5m/4J4/GWG18dQ6Le381hbw6G8Mq28WTLL9taZHjQcOQZCxh+VC&#10;sT42ltw+hof2t/G2hSQxTw3E0P8AaE0V1cx3c7wzSRAlImWQOfmVFBRiuCxyPn5/MsdgcXgMfKFN&#10;83a/Y/S8vx2HxuBjOa5XfW3c4GLUfGPhbUIbTUtU1PRL+xdZ1VhBqBgVXAYCJgsiOGyeS5y2Bn5S&#10;d20u7/xLbf2tqFj4d8UW6rJJItrou68b+NhIqleWJTKkcNJkoBjda+IvxQ8K+KbYa9f+BW2zLIFv&#10;LNYlUsvRiy9HDMDu3FugI6Aeb66vh+ziktdUvI9PjRcLCy2+5V27QpBYNt+bpjr16HPmynJ6yg0z&#10;1o+7oppnfah+zH8NPG9pHfXHwReyhjUN9q0+1kzN+7JVi2JJATs2jlSXOSEO5mqXn7M0Hg20bU/C&#10;UPiNUMMc00l1exBCmz7sn+iS4PAUq5BKjoPvVzWmftfeBfBdvD/bGq3V3b2CrFDptmpWFhhdpKTK&#10;0agfNwqqSXyTmqtn+2X4Pt9NvHsNd1LS7qTeM/2XDdwXCM6nbtDxqhHJ6YwNvcYmMcVU0W3Zle0w&#10;sXd2v3RuCw0WO8Z73wZb3H7hoVmt9YXbcRkYwAIkz7jgH1HWqmoxQWMj3I8LGOBYyFVtTUMjHaG+&#10;62BkAcnP3lHPWuTvf2lo7/drevfEXRbxZWZI3msJ7WSRFcgF47b5Fb5s4BxkZ+Y/Meb1j9qbwOSy&#10;WlqLyZgu5WZ1ScYBLl5kbHHsMsRgHFdVPA1pdPzMpYyhH+keg3fjuLShJdT+HdHsN0WYZbu6mkWV&#10;cKP9YzYzxnAZs5x0O2uHvfjR4T0iNbw67NdXE2VNrpFmttFcKBwGYqWfnHzZxnrivP8AxZ8TNR1m&#10;BdRvrUwx/wCsaO5hiUAnIGD5S+Z0/u4JzkkmvLPGnxelsXW2s1+1TW6kRmRi0aoSMKFIyMEkdQMd&#10;gea9LDZbVn0OCvmVOOiZ7F4s+OltYW76elrbWBZWjja4Z7iYqQWHy88khcYAI3D1yOA8QeKp/FOs&#10;w3XjS5i03T45C9mdQmPmOuRudgfm5I28AtxtK45XzFPFHiTWbxLu+1drWFv+fVQrKuMbQeWAAx1O&#10;AM96z7iPVfEurNdagGBlbmSRiwx6knt27dO/NevRwUae7X9f15nm1MVKodf4s+I9jP57eG51mt1l&#10;8qxmXckYKjmUIwBPysw5AwGxgEtnhdXtZda1uxb7UzKzOsk7MSSqjcSfbGTjjHTtWktiL6OGwtG2&#10;wRE+WfJ+ZmJGc89M4/oOav6yLXw9psNhbhmvpLf95JySgx90H6Dr3OCMAc9dOUaUkob6nNK8tWc5&#10;reoPqWvxwRx7Y7dQsSY5IzjJ9SAAue4UV6t8NkFtHCgPYZ9q8U0lzJqofA+9x7c9K9o8FSGMQ4HW&#10;tsVDlio+ReHl7x9G/C+/ASGENxt+91Ofz5617X4VmZ0jBHPVeTxyfTjuPx/Ovn/4dmRmiDKT8wGx&#10;euM/jXuXga5Xy0JfP+9nr+HQ4zXiVNJH0dHWJ6Np+mRXFs6Ky4YZ3Bj3xxjPIAGOv4HPOV4r8CWO&#10;o6a6raxnP/LRuqgjjPT+h4PWtrRtRj8llmf70Z9OvoOevXjvTPEWs6dbWpLtsbYyNjHTBH9fw570&#10;U5cprUpXPl/4ofC20vjNlCoUsQrKOOvHX1rwHx18FYbqWRUs+P8Adr698b6xpcskjKBIwz8zNk//&#10;AFzXlHic6cEaSVY+WJduuW/DkV30KlRbHi4zD05HyB4i+Euoae7PbwsVHOdv+fWuem8PXVm2HhP5&#10;da+gPif4q8OaWz21sVkk24yqj5T/ADrxvVzf69ctKjMqtyete3RlUlG8tD5nERhGdoamTY6Zu+Vp&#10;FHpWvYaCWIyM8/eHNM0/QokYm9lbb/eY1eS/sLB90SYx09aUpR2RMaMt2jU0bTBA67uh7NXaaLZx&#10;TBY9i88cfzrjdC1uG/uliiJz+deneEdMhdUK5Ybc52/rXHWly7nZQp3Oc8T+ABrFu08Fv0yPlHNe&#10;T+IvCcmmXTRTxYZWx93GK+sbPwvvj3vEBx9c89K82+MPw8WSNry1j/eKuXG2nh6/vWLxGF93mR4T&#10;baXG8e8gbsfMzL3p4litLW4ZD8ywsentWjc2klpIUcbezL6Vl6qhhtpr4R/u9pjkxzgkYB9v/wBV&#10;dvxSSZwU7og0nxD5ZxdRKwPRl7123hm/sdXCvB8stu25d3Xaeo+n9QK8xtljcEhzmvRPgtYPcNeX&#10;b/LHHCdzf0rapSjHVFVJc0Nj06wffZxn/ZAqaorJHSAI/UE8fjUtepT96CfkfEVo8taS82FBAPWi&#10;itOUyIyCDg0U9hkUyhdgEYZGKZUlNcYOakCNx3ptSHniozxxQAdeCKYykdqfRQXuR01x3pxGDigj&#10;IxT2YyOiiimC3CiiinoaHmqAelOoHAorkO57ABk4qSmoO9OHJ6UEj16U9OlNHpT1GBTQEqcYIqaI&#10;85qBD8tTIefwpDiz0v4AeIJ9A8daLeqISv2x4ma75RI2H3umURSXdip5AOcYzX0t4q8GrbXGn3Vn&#10;bNNpVuFS6YakkrAujLI08kRaNCUDljuYKpyXCnn470PW7/QXg1HStRe2uFAeOaGQhgVfKjjodyg8&#10;8cL0r62/Z9+IFv8AFvwTdWfiuRVutLVcWsMe2FYQgMUiDdsiEe+QhQF+UsC2AqP8vn1CcZRxEemj&#10;9D6nIcRGUZYeXXVHJ/Eq98Tx+EG0ZNUazuLOIiJZLqNSxIUyZiTH97cV5OfkID5Ws/wf4v1qXwzb&#10;w6peSm4hiWSG3NxufeiZ2svzK3BTgj5lUdciu11SXTPDMGn2Gp6qq6Xb3hdZntQ3lThGLGJP+WwG&#10;4H95taSHA+XaK5L4kfDa+l1S28Y6FdWAsbu4t7ZrnSroSW0cuTEuX2IYiQUI8zacsABgOkPzseWp&#10;Fru9z6ZylCSf9ep558Rtcs5dIhudHvoZtQW8aO6SSMNHjAwqcH5gSxZy2OUACgMTzmi+J7ZXLpYp&#10;c3Eb7fMuP3YXncCq/wAR68kkHceKf4+Fz4ct/wC1oob8LdTCKSSRQEdwqiRAcFWIOCCOcAMV+cAc&#10;paanBYy/2zbztdecmSkbD9ycHnaCcjjOASBjHIGa78NQio2krnHWqylK8Wd0by/1G6mW1aTISRpp&#10;LJA7RxBfnJwcqoUnJIxjOM8im2UwWRf7PsIblZG3/Z/K3TM2OF5GMdPl5ABwOTmqPhzR7zxdHDrO&#10;WEZkZpJFt3ZWUfwhQMsc8YAAHUkDkbuqwrYP5On6nqCouI0gW6HmeWGO5XPTqWIUDAGM7sE1Mo0Y&#10;VLbDUq0qd9zG17SYdYuWn/tMyXQ+QQ8Z2gcAHJU4PHBx0x7creeA7c3UhvtQXa2d23JKnPAHYknH&#10;cjB56YrpL/Ub7SWWNYPLZl/d+da/6wE/eyevcZGRx0yM1j3GqaxqF/5bMzw4VmnjbKgY6ESd+fUc&#10;11yqVIRUYy0OaNOEpOTWpj3Fhi+FtoVnI8bx4aNVPyDv8xHQnOec4PU1ak8OTvF9quJUhgj+9GeC&#10;788H+8BxnrjPvzpyw6JCjW03mv1PysvzHAwOO3B5IHb2xk6vqN20bNZyRW9pFDueQMjMSc4AJ469&#10;B3wTz2yjOdR2RtyqO5d0z+z4NWWG0nXzpFEU00hG6NTx7Fcj5RzkjgkAnHF+I9TW+u7jUVmVc/LC&#10;I1KhU2knA/IH61evNRitNNjt7GQxzSKWKDpH1K5P8THqSeB09K57UniNviM8bB97qw45/HPp39q7&#10;8PS94ylLQp+GombVY0fhuA1e2+CxGWiB54FeJ+HZGjv45gFBzn2r1fwlr8cbRlnwuPWunFxcpBRk&#10;oyPofwDshWNoioO0Y7gn6D/Pt1r1bwzrkVnZjDEfNkHGenb+VfP/AIK8c2phVWbnoDu5BrttM8bD&#10;5RDcLhhkr2P/ANavHqUpX1Pdo1opHtUvxIt44GKzsNq8MpxnP8X+fyrhPGvxYmctv1LEe0FmzndX&#10;D+JfGIawNwsmDjOYz1/xFePePvH93BFIomZmZs8f5OOv0/Sro4dSkTicZyxO/wDHPxztLEtMl5u7&#10;YLKST78eteNeNvjXd6nKwa+a3jPWONvmY56H1/TpXHax4h1XUTuhkyzZyzH7v69a47xNPdqPs6uz&#10;NI2WbP6Cvaw+Hpxkl1PnMRiK1VN7I29Z8f6aWEk8it22qxLkdvp+lY158RL2dPL0/TtiserPjp3x&#10;WLDpkzSbVtt7YzWbPd3ErYLbcdFXtXqRw9OfmeRUxEqO2/8AXU6JfG+pb9k6xt2wrcirB8Sz3bqE&#10;Vsnttrn7DQb+8tvtIt22MfkbHWu7+D/w51PxHr8VqbXeqty2On1rGvTw9NXNsPXxFXfqdh8IfBGp&#10;61dxzPbsA3zY/vfT1r6R8J+Ams44zLEVWMBd23p611fwH/Z3FlYxXtzZeWoj4Dcde+T/AJ+lei6l&#10;4CSwxmLCxrt3N3x3/wA/XjNfN4qtzSPosLhpWPN5tOhtYGRk3DbkfWvNviUBHHJE3TacBvp0/wAm&#10;vafFlrHYwbihJ24zjoM+3+eK8N+KM6ZdllKjB7YyPTr0wKeFfNI0xceWmeD+LtPSK9kaP7rHNc7q&#10;8iWWiXyum4PCRz6k4B/A11muuJpZCDwD0rDu9Oh1COTT7ssqyYBK9eua9nTRs8GK94534deB73xr&#10;qLW1uzKkS7pHA6CvWvAng6ZXXQNPg2Wiyb7y4PdR1/E9Kh8D6ba6Tpi6J4atArTyKJZmPLZOOp+o&#10;rshcQ6BpaabZSK008YIZG3fKRndkcYwc05VZValkTJQpx1e25VBDSSOowGkYgenNOpsYCrtAp1e3&#10;BcsUj4evLnrSkurCiiitDEKYwwafTZPWpAbSOMiloPIxTYEdNcc5p1NfpSAbRRRQVEa45zTae3K0&#10;ymUMcYNJT3GRTKYBRRRRoPmZ5vRRzRXP1PRkPQYFPTrTRxTk6UiRyjJqQU1BnrT1GetIXkOXO2pk&#10;681EOnFSIelAkX7LNzHHZqIVbzfld22k5xwSeAOO+MZPOOnb/CjxZrHgnxhZ3EOsSaXeRXLxedNl&#10;VjIAVo5QUYgHAAbH7tgGxlQR5/GQDWpYXwhtZYZSWWbCrub7hByGHuOnTozDjORjWpxq03Frc6aF&#10;aVKopLofXNrrnh/4oaFLYa1ffZ78aciCG+h2xzqpOwpufIfGFXaGzvXOAizPxHinwlqfwwvLfV/A&#10;Wo2t5ANq3kUtwslrNGwZXjKsu+PJWTKlt0ZOVJOSvlPgnx1c+GYRaawkk+ntIoVvMBEbqCCynBGc&#10;ZHTgY6jg+l6H40j1eHfa6i1wqRFpAszDzlUhdvXA3Nt5B5y3KkkD4vFYGpgajtrBn2+FzCljqavp&#10;JFJ/Efwj8f3lqvjjTtR0DUnjLalNbWIkjaUec7TyKh8zccoVGGGcHzAFwea+IP7PSjXH13wWNKsV&#10;uLFpFtba5+0xTR7FBkCTktE+QwLc7GYbVXirfijRkbWJE0XU4LW4P768W83QxqzKruf3Y3HLc7gA&#10;nAVQcgjmIviL4m8GXMdqxmhjCxmSzjYS2u4ZZXjDAHerOwyQdpBPJ5p0uZa038i6jX2/vOe8T23x&#10;b1q7FvrGla/JHaj5UW2kZbdR1OXYlu+CSCfrwNbRrf4iG4hS+vZIdm1LeLVJ4oGwW6L5zqnBb16n&#10;POCa0tb1vw34jwuka1JYQ7U8u3urdlDskIUM4QFWJYI2XLEYwffl7qPTLZJbW9voEnwfLudLsVt4&#10;3A3fK6CNN5Lbfm+UqNx+c4A2bjUjaSsRHmjK6Z0n9naVd3Qi8R+JLW4nkVUZbWZrhlYk/L+7wgJJ&#10;+6WPQdR1wdc1jQPsa2VvcLcJD/DZwxoNo6bgAOcd92efvVzVzpMxBkkuGmjG7aVYquPXkZwefeod&#10;lwybLaKRmVeIuWC++B0qY06a2NeaXUfe6x/aNwVjtmkX73lAnB9Qec++d2PWqd9IIgbzUnjmuN26&#10;C2iH7uM564xg8dgMfhwZIbO9mxE53zSdFX7qgdT6dB1qwbKEMfPkXbt3Sbup57ce2fUDH0rojyx2&#10;MZMx5Leea5xOzblUtPxwoxyM+p6Z/wAaxdcv8z/Z4iNqtlv/AK/+Fb2r3XkqbaGPy4Rzt449M/5P&#10;TvXK68Zo7WO8iDfvpGGMfwjGP516OFp81TU5alaMIXLGnOolWQH5hznpXSabraw9HX3b+leem7vM&#10;cOy5/hAqRNeksI9j7t2Mbe9dssLKRzSxVtT17R/HUltt8u5XbnO3Oa77wf4++2zRt9oXd/D7H/69&#10;fL6+K9SU5hBXty3Wt7wf8V9S0LUYZr2ASRqw3FW561jUy+fLdI0o5lGMldn2gmjXOt6MskafLIv3&#10;h9Py9+f8a8m+KfhS/wBNMjXkTMrc7l4/ya+g/wBlA2PxS8Nw3FjM0kckaDfHz1/X1/Ku0+N37NkV&#10;z4Ymd9PO7ZlW8vbnv6en+TXh+29lU5X0PpJYf29FSj2Pzr1rUoLXdBCFXav5mubvrmCSUSzSZWME&#10;tnn8K9Y8c/s/+JLXVrj7JayOobG4DrzgVR0r9n68u2QXVmzAt8ysp+Y/pXtUZU+W6Z83WjU5rNHn&#10;3hG4N47RCwleRmyJFXjmuvtPhp4eZ117WbKPceUTJVC2f4+me/SvSvDnwA8TXkIh0eKGNl+bbFb5&#10;YY+h/wAOa73wV+w94m8Y3Mb69qd08fVorePbnr369v1q6mKUfh0Jp4N1Hdo+f4NBvfFmsxeHvC9h&#10;51wzKgmhX5EX8u34V9tfsefscf2Ba2+oa1p4aQ4Yll4VtufT0z244r0n9n/9hnwp4RWC9/saPeoB&#10;zt+ZsZ6k9/x6/nX1J4d8E2HhjSd8VqsfA4EY+Tjrnpj8cGvLrYly0R7GHwHLqzgZPA+meHtMEVla&#10;CFUjw24fMuByR6Dv049eK4DxmYYIG8rd97LMy+h9uvX2r1fx/q0MSNG8aqNpG4A9Pb169x1NeD/E&#10;7xC9puZp2+6TtXPT0rya0uaZ9DRoxp09Tzz4iX0IEm2VTuU49j/n2r52+Jesm4uHjeZepI2dPpXo&#10;PxR8ZbEeRpyvzdPz/wA9a8U1zVZ7yRpGbGW9P8+1ehgou+p4mZSWyOfudOmeU5Xdu/i7Vl3NgYr3&#10;dKv+9XXaTbpcpkru/DrWX4304WekzXUI2sVOPb/Oa9X4tDwWuXU0NA8V6TaQi1MlvGoRUmVWkVpl&#10;3OxDFSQRgKnBQjeMfxNUeneIrBvFFxpNlctNb7mFjNJF5bSJuyCVydpI52gnn161xGjH92Fz7+tX&#10;yJYNQt9RhPzRNux68iurCpRlc8vMPfi0elKQRThUUTh1VlPHWpQcjOK9ZHy0gooop3ICmyU6mv8A&#10;eoAbRRRTYEdI/wB2lpH+7SAZRRRQVHcKjPHFSVGetVEoKjPHFSUxvvUIBKKKKfKB5v3oXk0Uqfer&#10;mPRluPqQcDFRjk4qSkIeowtPTpTRxxUi8CmR5ij7pNOQ/LTQflxT14WjzESoeamjY4qBcgVIpwak&#10;dzQtr24W1azWbYrEFiO4GeD7d8HjIq7pniPVNPuvtNtMsbGbzdsaiMFsjkbSPLPAwy7SBwCOoyEc&#10;9DU8ZB5zj04rOpShUjaSN6WInRknFnoej/FvTJFSz1W1jtZy3ltuGwgBVVWjdcgHHTAznkdM1T1D&#10;S9EmO2PzPLVmLQtDGSpA+6chFPT+73GSelcXJFbun+tZdy4b5eo9O/FQ2yXtg6/2ZqUtvtP3DMxj&#10;b2xz7Dnj8q8OtlPLLmpH0GHzj2iSqnTa7azpZQWkpkaGJSyKs8kiq5bLDZIPl44ODgn+IjAHN6n/&#10;AGa8+RBIrHjewy3qeAMDBB4xnBpLybxDqUnm3MqyBefvAt6cD16dB/U1TOq3EbeXFH5IUgqy9fzx&#10;nr7CuT6rWitUz0Y4qjLZodfjS4D5lxc+V1Csx3E4z27+nTANVJrrSnZfK88sSdzMNoZT2wOgH1zz&#10;SNeXss8kk27cwwxORv6dSOtOivPLTFvb+X6syg/zpxoy6lvERtoSiXbbqltC0cONrSHqe3B7n8O2&#10;KqXwRIvLbcu0ktuz1xzx27flTzLdyt5jyc/X9TjvUE+l3Fy2Znb/AGff2Arqp0TlqVlbUyXt59dn&#10;FtEG2/d+X07HHp/nvXRah4V0250yO2ltVxFyrFeef/r81Z8OaIlhH5pTczN972FbDKTA0KHbx8u0&#10;D+depRo8tO/U8XFYx1Klk9EeX63pP9hrLbNCqnbkMFzuXsfpXGlHur4pGQzs2S3pXsHjTQv7X0In&#10;y1M1vyGbrgjtx/nmvK7vRbqxuW2Bt2SQ1bUlGnJ67mntZYimvLco6rYzWVxhw21vuse9QwwTzSKk&#10;MbM3+zXQ2lvNdKVu2G0/wtW7oGlJcSC2sLRQF5ZsDj/PNVLFKKsJYOUpXbPqr/gkJ4j1W18W6h8P&#10;9X3bZIftlmh5IwVDj06lT+J9a/Tz4u+B7O98H291FAuy4tVZtwz82T8oz2x7+9fmf/wTm0CTQfjz&#10;pmpMm1bi1lt2/Ldkf98/56V+r3ji1mvvhRpt0/y/uWEKoffB9wdwIwfYAnmvksw5ZYmcl1sz7/Jl&#10;L6jCMuja/C58h3XwS8O6jfMt3aKELDIVc4HTH+SMn8Ktaf8As1+GrpUngtPlYELtwzFRxjjHGPX0&#10;49a767srlLli8Wf3h5zwW/Cpra7isl8p9q7Om1AGH4jv156Y49K4oYicdmehVwNKXQ57w5+z14ai&#10;nXytMSOTbhi0ZITjoR69scda7vw/4AfTyLeCzO1sLG20KAQSR659+mCzemaueG7y2urlYAowzYVf&#10;lxjPUZ9t30wD2rttOktY0ZTOql1wu1uMEZU546ent3AwdvbSl1OZYWFN6INE0JLNhI6iFsBW8tF+&#10;bbjn6j1GAfzqr4u1lpLcpFhf73zdeh+mO/HU+prT1S6traAzTTx70+WRWkGOdxO705J78jnjJrzv&#10;xj4kgRJfmUFuPmbLHn8Pr/his5VNLHVRoq/Mcl8QdYiVpHuZsSNg48wcgDt/ntmvnH4u+OysUphu&#10;F2sCFVW/zxivQPin4yBikRJ13KG+++WUDv6nvzz+lfMnxM8WG5MkRn+Vc7txweO/v/OinHnYsRU5&#10;ThviB4pa9uZB5/3cDB7e9cVNdSTzMSd3PbrVjWL2S4u22nvnkVRhDNKuExheRXq0bQPm8RepJnQa&#10;ADtVR1brj0qfxfpKX+kSxLtXchy34f8A66XQIWjHTvnv1rTvoYmtdkoXdtxit4S948+tT908fsQY&#10;j84GV46dK04iNysV3bW+7TNYslttZmt1X5Wk3L7g81JAcHP8676DtI8fFRvA763GIlUf3eKmTpVH&#10;RGc6dH5km7jCn1Hary4Aya9eJ8vONpNDqKKKepiFRscmpKjPWmAUHpRQelAEdI/3aWmv0oAbRRRQ&#10;VEKjPWpKjqolBUbHJqQnAzUdCAKKKKNQPN/enJ1ptOjrn+yegPXlqeOtMT71SLy1HUB9SVGvWpKC&#10;AqQelMXlqkXlqBDwMnFSr96o0+9UqfeqRD061KnSo0zmpEJoETIx9ak+Vv4ahj9akjqrAm1YcIwq&#10;7Qg2/wB3PSkkt4ZhuaHnpyMU9OecU9RnmplFGka0olJ7FUXaqfe688f/AK6hOlArlWK+q+taq57i&#10;k8hAdwTFc7w9OXQ6o46oluUbfTEAy25yv96pE0yEHcU/DdV4IO9OCjoK0jRhHoTLFVJbsZHGqr0/&#10;+tTiWUcGn7DigpWhyuTkVZIELsrfdkUhq4XXdAUztGF6Njp0r0CWMkcLzWFrdoDes5X73NY1V7tz&#10;uwU/eszktO8KG6myc4LZbFekeAfAcKBQYvunP1qHwto8LkEoG+bGK9U8E6ApRSyem0H6dK8nEVZR&#10;0Pp8Lh+ezZ6N+zFZjQvij4fjjj2g3i7ivYHPWv1gs/Bi6/8ABa1kitgphV2ZuWaTO0A84wRtHTIx&#10;2zk1+Yv7PuhRv8YdCUQ/6l3kdenSN8fTnHSv1A+DXj+3tfh9c6VrckKp96N+CcFQMNnvwcdTjsO/&#10;j1OWdSze6Pr8FCccNeK2kvyPFfF3g97J2kELbehXHI56fnx/k15T45tNXIeTTBIpjJ+Zfb2r2/4x&#10;fF34f+HoJLnUtQt4lVcf6wLyB1xjPv8AhXz3f/tYfDjV/ET6VpepQ7UX94xxg8Yx7jOe9efGm1LT&#10;U9iq48uuhgeG/i3qul6vJpusl2ljbDtypHuf198V654W+Kou7GN2uF+U7hublff3xgZ9j04OPk74&#10;ofFXQNZ+KdjL4cuF3XN39mm2rlZMg7e/JyuPTmvVdP0/W9Ds1liaR12/N2B/l2z2/GtpU+WKkjhj&#10;U95xZ7TqHj6yns1MUrNCY22rHIB1GD1B6Ejg849unmvxA8di2hkit/vfN+8ZzyMemePrXPat40mj&#10;t8G2jX5fmY5Jz0B6nv8AWvN/Hfjm93yEOudrbi54+mD7Ec1PK2xyrKMdDF+Jvi2SXzx55LNndtP8&#10;X+GR6dq8J8a32ZZJCz4643A4/wA/5xXYeNfEqzzvtk3Ngpu3Ee2Py4+grzjW3lnuWLMWOTu/+vXZ&#10;TjynlYibkYF1mSVi/r3/AJ80WduHlwoI+b9KmntwZNoH/wBc/wCc1c02wWN1lHX+8en410KR5so6&#10;6mtpDeWu3GPoD+v+FWNRmi2f6wN/e/z/AJ6VDbxgAEpt46N396r3kpxynI46960pS98560fcOT8W&#10;2qjVlniBwYwPxzVJFI+WtjXQZbuPj5tu7O3ms5odpOB+NepTl7x4eIj7p0vhG4Fzp2SxZl+X6Vqr&#10;kdK5Hw5qZ0685b92/DD+tdgNhG8DjHrXrUpc0T5nFU3Tqa9RwOaKB9KK2OKW4UxuGp9NfrQIbQel&#10;FFAEdNfpTjxxQ3K0AR0UUU0VED0qOpD0qOnEoRz8tMp0h7U2kigoooo5SjzenR02nJ0zWHQ7CROt&#10;PT71MTrUifeo+0DHp96n01OtOoMxyfeqROtRp1qSOhgSJ1zUkdRx96kTpSJJE6VInSo06VKn3aAH&#10;p0qRBhaavSpBwKYh6fdp6Dimr0p6fdpiFUAnmpMY6CoycVJTAVUJ5zTlG0YFNXGOaVaCb6jqOewo&#10;oosHNqIQGFUNXs2kj81F5XnHtWhQyKwwR9M1nKN9DanW9nJSQ3wWUFxtkOOa9g8I3FskaYK9v4v5&#10;V4snmaVdrPA2Ez+Vdz4V8TKEXcecDle9eHjKUrn2eWYqE4po9m0XxxqvgG+j8T+HrZZLqFTthkbG&#10;4Ecj/Zz+X866ST/gpnqFx4f+wWNlJDeeUEkj3kA9eQOlePt4otri02yStuIz8zckflXM/Evw1o//&#10;AAiMni7RrZob6Nt4ZZDtbnnKnv347n1rzfYwm7SPoYYyph43g9B3xK+O3jbxtcXGv+KNeuGjDFti&#10;M3ckhQK8xb4u+KLTVfLsvC0jRswzM90cn34H9az7j4j6hFZbbxEZz95goyf8KxbjxrqWoym2g+bd&#10;x055rop4WUb3imc9bNYzs1J3PQvB/jLU/FHxb0HSrAfu4L1ZZApzlumefQE1+pPgnTtK1Hwjb2+o&#10;Iq+XBG20NjkgZdenBIGSM8Y56Y/Pz9i39nrW9Q1w+O9W0aZo4Y94ZozhgSBwSpHX+Rr7oXxJJo+l&#10;NbmIMq/eVeFZiD6jI6jrjnqB248ZywSjE68BVqVm5zMP4l+BbTzZX0udRtLbum07e+7/AD1+lfP3&#10;xEgeyna3l+9uYtwAT79uPfvXpnxJ+NMFjPPG1zhtrHG7p+fP4/jgEYryDxV470XxI7TC62tJlvlG&#10;dy5PTPueuRyO3NcsV1OupUWyOB1ywnllby2bcOPm5rmdT0+SMEncP8/WvQpkt5YN0S+ZuwG6DPt+&#10;GfrWTrNpDGplPlqWOAGbpj9f6VspHNKPMcPFpTyPvYbR2rRtbKBEBYhTnPTr/wDX/wDrVbaEB8CP&#10;7390cfhxTZU2/M0hVs/d9P8AP+fauYwdMqztuGxCeue386zbiN2bJbcwGDx9Pyq9Lja3OO/uKr6g&#10;I7GxbULlvlVflH8hWtOdmZVKfunP6k6yapsB+4uM5pt3Y4hZo1+6uOvSqlrPJc3TXTJt3Pllrbe3&#10;Munbx/F/dPPWvRp1PeR4mIpaHNw7o5PmNdf4b1A3dl5EjfNEMfVa5yDS387cynGfX9cVpabHPps6&#10;3O1gvRl56V6NCsozPBxmFlUpaHSUUIyuodTkHpR+FerynzYU1+madTX6UgG0UUUwIz1ooJyc0UAR&#10;kYOKKc4welNqolLcG6VHT3+7TKIlDHPzUlDHJoqTQKKKKrmA83pydKbTk6Vz9DsJI6kTrUcdSJ1o&#10;+0KWxInWnU1OtOpkDo6kjqOOpI6T6gSJ0qRPu1GnSpE4WhkkqfdqUdKiT7g+lSngcUASdKkqMdea&#10;kPSgkkp6fdplPT7tUAtSDpUdPU/LQLqPUnGKMtQtH4/zoJe46igdKKY5BRkjpRRSJB0WRWQjg1Uj&#10;muNMl25/3WFXF+tMkhjmTy5B9Pasa1FVIndg8XLDz8i1Za/Kx8uR2bs3NdvJdR6h4QazRlaNkx93&#10;+KvLp4pLOQHoP9nvW5ZeJmisUjkztUjhe3NeHWoOLPrcPi41I3ucf448CW1tbtdSXyQrJzHubrXM&#10;eH7i00PUlvjD9peJty4Hy5B6n1rZ+K/iOG91B7u4mK20XyQx7uoHt9TXns3jKeYmC2tNsZ445bFd&#10;VGnWqQ0FKWFo1E5s+iNG/bu+MPhXSl0bS7yztrNWwsMcYA7AA9z071JqX/BSb4si28i71CGReRt+&#10;yjGT36da8D8MeD/FvjnVorHw/pVxPK7hFLRk/Megr37Tf2ErHwxpcevfFDXPtR2QyfYrG+jVSzEE&#10;K78jawyoKMW3kghdhBxqYbCRf7139D1sPiMwrRtQird2jgtQ/aV+JfxW1uHTNJ0S61C+uJNsNvCh&#10;JdvZQK9L8BfCH4sTWqXXiaAm4fmSO1PypkdODgkc5wa7LwhoPw/8F3Vv4U+Hnh2PT72aNE1a6WQS&#10;FVBztDA/xcZ6FsA9MV7hfeOPDmjeHrXQtLjjRo48SMvUtj7x9/8ADivNxVfDxXJShb8Wd0MJX3rT&#10;u+y0SPDp/DeveH08ghmXC7ZONp45wPw/zzWJqfnuvzFc92Zeua9C8VX97q8+yEEbshe+Oev5fzrl&#10;dR0eQqxki3Nng7ef/r964ea50Rhy6HLqjELtjKqP19+tQzgkkYPPp/n/ADxWpPaxwv8AKe/B3c//&#10;AK6jitB5hlcD/CplOxUafMyjb2Xkp59ym1Rzub9a43xdrEmq3n2a2c/Z4vu4/ird8ZeITKv9mWEu&#10;VIwxU1zsVmN25vu/TrWlJvdmOIt8KKVrDgqh53ccNiuq0+3E1sqbT8o45rn4I0knVsfKM4x3967H&#10;w1ZCXbEVO0DPFdkanKeRUp8xWs9BbzFPlc9CADzWvceD3mtN0cZIxWvbaMyqJAp/Be3/AOuu48P+&#10;HY7zSfJ8pd33fu5z61p9YtK5zfVeaNrHjsdncad/o8iHZ/C3p7U6vTtf+HY+YrbnY3+yelcBr2gX&#10;eh3Hlyxt5bfdb+lfQYHGRqx5W/Q+QzTLZ0JOpFadShTXpc5HFNZsnFehueLbqJTXOBinE4GajJJN&#10;MQUUpG0c0lIpLURhkUzoakJwKjqo9yhrnimk4Gac55pjHC0dAGUUUUkaBRRRSA83p6fdplPT7tY9&#10;jsHx1JHUadM1JHR9oUtiROtOpqdadTIHR1IhwCajjqRehoAkTpUqfdqJOlSJ0pPqSSp9wfSpRnFQ&#10;x/dxUyn5aAJKkqMcipAflzQIkBzzT0+7TFOVpyHjFUIdTk6U006OgXUeuO9Lx/nFIuc8UuTQTLcc&#10;OlFA6UU2NhRRRSJDtRRRQASRxzr5bDj+tZ9xE0QMDL+NaOabLEk6FH/D2rnrUfax8zuweLeHlZ7f&#10;kcV4h+Fk2tQy6sJpG2kFtxzjirXgnw/4V0N/sEvhW3u5GyFuJNxYt1DYzx6EdOme+eusb6awU2cg&#10;BRuMN0YVl6ro8drI1xCsyxycskbYx+lefKVSMeRn1WDnRc1P8TWfxbb6eblLa4t9LtJpE3Q6fb7d&#10;6ruOCQ3P3+hY5CjJyAS1vH+uaxOp+2yrbx/6uSdvm5Ytu9c5ZiPTNcXquq2Vhlra1zJ/ecbmPtzW&#10;j4D+GXxV+JWorFoeiyRxyH/XztsXHrk/55rhnCVTXb1PdjmEafuwVz1H4Y+JLOwvXugjSzO3yuRu&#10;OT3Pr/OvZPB2gahrtvHqNxat8zYy3QkH3HT3NVfgd+yUujQpJ4i1YTXSMA0ca5GehGfTrz0x6V7e&#10;/hCz8MaakauNu3AjUHBTjj88cc/hivJrtKVkejh41KkeaZ5dqPhNYoWSSHdJJ90L2Hr/AJ61xPiu&#10;C204tCiIrdd3+eleleNvEWl6ZA7oUDHIyrehyOPr/L3ryPXr6XVLxnH+rX1Oa5r8p0Km3KyMVbUy&#10;yFj0LZYmub8c+K7bTlbR9LddxH7189B6VP498dW+iW7aTpUoa4YfOw/g/wDr15pLqEkkrOXDMT17&#10;mrp05VHzMmrWjTXLE0YWNzMfMB9yat3au0Sog2qv3vf2qpYAhfNmYYz9Kuxu8vJBXodvp/n+tdCV&#10;jjk04i2dlif7QzcKuMV1vg2NfNDFm+fv6CuXtXDsqZ+QHPrursvCUT+fGq7hubtiqcjDlUnY9K8J&#10;+F21SdWji3BRt/3vSvSfCvgSQyqhixu5+7/n/P4VF8HNHSSKOHyt276f56/zr3Twd4ARYzcSKvC/&#10;L8ucVw1KrudtLDp6nmd98M4FjzLGCzcFWHSvPvH/AMH49Shlt4rYnK9VHpX1ZP4OglHKdB02/j/k&#10;Vjat8PGlj2tAv3c7dvGa1oY6VOWjMMRlsK0Wmj8+PF/gfW/B940OoWjeUfuTbTg/X3rEYY7V9w+N&#10;vhDpmo20lnd2cTJJkYaPcDx79P8APSvnT4ofs4ajoEz33hMebD1Nuzcj6En9D+fSvrcDm1Gv7tR2&#10;Z8BmnD1bCtzpK67dV/meSue1InWpru2mtZmtrmBo5FbDxupVh9RUGSDXseZ8zy8srCv96kozzQTg&#10;VXQoa57U2gnJzSOcCkAwnJzTXPanUxjk0+hS3EooopdCgoprMQcCiizA85p6fdplPT7tYdjsHp0q&#10;SOo06VJHR1FLYkTrTqbHTqogdHUi9DUcdSJnpSAkjqSPpUcdSR0n1J7EidKlT7tRRnipI+lICVfu&#10;1In3aiQ8VIh4piJEPFSJ1qOPNPT71UIfTk602nR9aCWPXrS/j/OmjrzTuP8AOKBS3HDpRQOlFNjY&#10;UUUUiQooooAKMnsaKKABlVxhu3T2ra8Pw2moxfYrtVb03Vi5qS1uZbSZZo2ORXPiKCrR8zuwOMlh&#10;6iv8J6J4S+D/AISuboaheaekhVgQWXOOf8/nXqXhzWdK0OVdPgjVYhg7EjwRjjp9M/nXkvhn4oW9&#10;pYi1uo+QOfSo9c8c/akMtlOVkzneG6fSvna1OpzWZ+gYKvR9nzR6n1Ponxc8O6FpC5EfmKp+aRuo&#10;74PX+g9K8+8dfHCS4nnNtdgseNqyAqfp2rwWLxhr9+whnvZCB90+n+c1ciu7eCMXeoXG0dizd64J&#10;0festWexDFRcLvRHTX/iPVddnM077V6ls9veuI8efE23sQ2ieHpN0w4lm6qp/qazvG/jLUrq0a10&#10;ctFbsu12XhmH9BXnzM3mNgZ3VrHL6kXeqreRxyzijOPLQd/P/Il1G/lkZmEpZmPzHnLHvTbKI7hI&#10;wLHqaZIFR9wfd2LL61PaK2Qy7tv61t7PlicftuaWpr2T7E/UZ/lVuGQlVCEbm5+XsKpWS4+6vtjF&#10;dX4G8DeIPF2sW+jaFpNze313IEht7SEvJI3YAAEn6VzyjbU6oy5tEVdM013wu3H49f8AGvTfhV4P&#10;1PXNSjh0yykmZvlVYo9xJ/nX1T+zR/wR98XeJIYfEfxw1ptItuD/AGTp7K1ww5+85BVOecDccdcG&#10;vvX4K/skfBr4OafDZeB/CNlayRxlPtTpvmZT6yNlj06Zx6V59TFQ+GGv5HpUcDUXvVNPz+4+LPgV&#10;+y98W5raG8ufB13axhgMXiiLAHsxHHuK9/0r4I+JtMsljmWJW/vKzHOPoK+mJvBmnWm50EZZRjdj&#10;p+P196xNT06OLPl5HH3eu3/P+FefVnW6o9SjToPZngc3gK90sL9pi56nI/8Arf8A16xdW0qGMMGU&#10;gNzyvT3z3r2PxItv5bMxO5c43dv85/pXn3iuLTWVtijLc7tvJ/zn8a5ViJX1Ov6vDdHlfiLS9PlV&#10;oZLhY+xMmQB254/lXlvjrw2CkjmLK9GZenf/AA/z39Q8ayPYlllAeHOMYJx+f4V57rpnlg/0O43I&#10;ThY3k27Oeg7dSfb9a9LC1ve3PIxtBSi9D51+K/wlstc3XUEaw3SZKzRrjdx0PqP8jrXiOraVfaNe&#10;vYahA0ciNyD39x7V9feIdOgvpHhyI5F+UqF6nr+H/wCr615H8VPh3HrFodqYuo+YZFzlf9k+xr7L&#10;Lsw5bQnt+R+d5zk8ajdSkrS/P/gnicn1qMknrVi+tZ7K5azvI2SSNsMrVXxX0O6uj4+zjU1CmOfm&#10;p5OBmo6A6gxwKjpz9KbSGgooprt2FMY0nJoooqwPO6en3aZmnp92uXojsHp0qSOo0PGKkjp9RS2J&#10;EPOKdTU606mQOjqRDg5qOOpF7mkBInWpEPOKjTrUidaXVk9iROtSR1HHUkdAEiGpI6jj6mpE60AS&#10;IecU9fvUxOtOHWqJJKVPvUlC8GgTJVzninYamA4NO/H+dApDhnvRQKKbB7BRRRSJCiiigAooooAK&#10;BRR3xQBJC7xPlHq1BfxRfvGtPm6/K+B/KqI68mpEGRyaxq4ejW+NHXh8disL/Dlb8V9zL51yRf8A&#10;j2t1j/2m5P8ASqk1zNcPvnmZm6Dd2puP84NIQOxop4ejR+CNh18fi8VpVm2u3T7thZI1kjKN3GK5&#10;XW7FrC56fL/Ca6pWx0qj4hsBeWZdT8y/rWeKpc0eZdDpy3EOnV5Hs/zOY3M48tW/4D+NW7QHeNm3&#10;5zjmsppzE5D9R1rV0W4inZQH+9gY7ZryZQ0Pp6dTU9B+CPwm8W/Gfx1YfD/wJppudQv5NkK9AoAJ&#10;ZmPYAAknsBX7D/sZfsI/D39mnw7DcQ2cN/4huIv9O1iaLntlIwfuJ+pPXoAPK/8AglD+ylb/AAn+&#10;FFt8TPEWkr/b3imNJ18yMb7Wz4McY5P3xiQ9D8yAjKV9zaXYC3iVAfl4zgf54r4/H4x4is6UH7q/&#10;E+3y/Bxw2HVWa95/gv8AMs6Jp0K223Z80fKhh159q0FxAAoZPlOPlPQ+9MiAhGQ33eg2n+pqrqep&#10;SqNqn5s/xZ/z+tOmlGKFUnKUmhNW1JYYwxk+7975v8/5NcR4m8SvBE7RP94gKo4AH+f51Y8S+J0W&#10;LyfNzJnJUrj1/wA5rzXxT4puI45naXgfdz2wP/11FX3nobUfd3IvGHixWDBrn5gcbtwzk/8A1q4L&#10;XfFKbW3XWTnj8vb0xms7xz4sGx5nuFVevzNjP5Y9Pwry3xF41I+QHHlkndnI/wA4/ma5vYczOp4j&#10;lNPxl4tjkjaO5mICsc7Vx24H415n/wALBt4LjyJTvXzC0katjKnqO+D/AId8gDF+IvxCjn3PHN8u&#10;3oF9v1/nXkOsfE1bS8aRrjG1sHp19PrXo4fDs8rFYuPc9p1LWYSPt1rJtfd93I65PGPTr/nri6i1&#10;vrVqYlKI/RTJ1PHY/wCcfjz5VH8WkCLIl9I39/dKckj8OOMgA1Pa/FXzDjzyrRkfMSQx7dunH6V6&#10;lGnUgeFiKtOpqZnxU8Bbwb+yT98vTC/eHp9fT0rzFyyMyOvzDjaR0r386rpfiazW0lRv9XmVpJBw&#10;x/Djt7nFeSfEHwlcaVeveIuAeZF6Eehx/n+dfS5fir/u5fI+PzbBK/tofP8AzOZGT1qM8HFOYlRg&#10;jmmgkjJr1T58a/Sm0rHJpC2KAEY4FMoJJOTRnHWq2AKKYWJPFFHKx2PPqcnSm06OufodZJHUiHnF&#10;Rp1qROtH2hPYkTrTqanWnVRA6OpI6jjqSOkBJHUkdRx1JHS7k9iSPNSR1HHUkdAEkfWpE61GnWpE&#10;PzULoA9D81PqMdakpkklFCnK0UxPYkByM04FT2qND2qRM9BQJ7BlR2p1JhqUZ70wXYKKKKRIUUVI&#10;kfdqAI+T0FAVj2qbaaXDUAQ7TjNLsNSHI5zQWPQGgCMIPWnJhBg81b0rRtZ126Wx0fTJ7qZjhY4I&#10;ix/SvQvDn7JXxi18LJPpUNijf8/kwDD8Bk1jVxGHofxJJfM6sPgsXiv4UG/RfqeaFl7LTQRnmvdL&#10;P9hzxUW/07xZbL/swwM39RWrafsR2NniTW/FNyy91ihVSfzzXG82wC2nf5M9GHD+aS+xb1aPngZx&#10;kVel8K+IbnQrjWv7HuPsMK4lujGQi5IA5PXkivqTwZ8BPhH4XuFkfQGupl/5aXreYfqB0rjP2tfG&#10;mnRaDB8P9AEaCSQS3Kw/woPurx6nn/gNcss2jWl7OnHfqz0aXD8sPH2taeq2S7+p8g+IIjDcswT/&#10;AOtXq/7BHwSm/aC/aW8LfD+5tnk08Xv2zWNqkqLSH946sQQVD4WPOeDIK858UWnmOXT+9mv0A/4I&#10;R/BlRbeKvjhqNpGS80ej6bM33l2gTTjpjDFrfHP8B9K48xxH1fAzqLe1l6vQ9jLMP9ax0IPa936L&#10;X/gH6Y+DdLFpbRpBhdmFTC9B+H+f0rvbLyjGrIoPy/N8vT24/wD1fWuR8ORgxrNI6gcEZXp9B6V0&#10;VvdoIt4bp6LzjNfE4ex95ipWLst4sQ3p8vddqjjj9P5VzfiXVdiM6yrjrhm6fhzVjVtTYbwWVSv3&#10;vQ+9cV4j16LynhMvyqcgf5/z/Kuzm92xwx+K5g+NNfijd2E+GPTHPPpXl3jHxIq7h53ynjlj83bm&#10;tfx14ojTesZPA/hPX/P+e9eR+NvGXlKwllXb1G9+hHqc1UY8xUp8qMT4heLxFBJCoPzDBb+n69f8&#10;nyHxb4v8tWaOVgyjP3Tjj0rT+Ifjm3eJ2EiqSCdvY+3+c14p418bvIZFEo+ZOi//AK67KVG7PPr4&#10;jlRU8d+LGBdInXueWOT14PGPwryXxZrc3nSbMqev3T1z+FaXirxVuEqmTnpnB6fh+PtXBa3q4upG&#10;mMn3jlsN3z2Hb/P0r18PRPAxWI5iVPFN7bXO43BPdfm/zzW5pnjC6Vw32k4xjPTOev8AX/Jrg2kJ&#10;OY1+XrV2xuZUwnyrhh/Fwa9D2cbHme1lc9T0nxndwSxmKU8L821u2K7KLW7PxppLWzFfOVR8qruw&#10;vGe/r27578V4jb6mWjUGT7v90jBH/wCs1teHfFE1je+aspKluFfJ6/T8qcafVEyqXVmaWtabNpV0&#10;YHX5W5XnPFU2cAYBrc1XULTXbFZlIDbM8ctuz/Lt9Pzrn2bYfmFezh6ntIa7nzOLo+xqabPYcTim&#10;Mcmk3MetFbnKFMZs0rt2FNpoAooop8wHn4ORmnJ1qNDxinKea5zsJV+9Ui/eqIHBzUgOOaYEqH5q&#10;fUYODmpKZmOjPapI6jQ81InpSAkjqSOo4+9SR0u5PYkjqSOo4+pqROtAEidacp+amJ96n5xzQBJU&#10;gORmo6chytMkkQ9qdTFOGp9MAU4NSfSo6chyMUErsSDnnP8AOj8f50KR0Io+X0/lQSOHSikBHYUo&#10;oAUEbsmng8ZBrd+H/wAMPGfxM1H+z/CekNNsYedM3yxx/U/0GTXqNl+xD4x8pZNa8W2duxOGWOFp&#10;APxJWuepisPRdpysdlDAYvExvTg2jxEk9zSqru2F5zX0ToP7GXhezlQ+JPFd1dfMPlt41iVvbncf&#10;1ruvC3wh+FXgjnTNBh8xfu3Erb29/mOTXLUzTDx0jqenQ4exlR/vGor73/XzPl3RPhX4618K9poE&#10;0cZ/5aXC7B+vJ/AV2Hhf4Dm3VrnxBC91JHz5EZKp9DwCfwIr3rXfEGhaLGy20cfT7qqOK858V/EK&#10;P5lgbavqp6CvPrZlWnonb0PewvD+Fo+9JOT89vuMefxL4q+HKbfCOow6esceVihtYdv4/KcnOevN&#10;bPhX9svx9pyxw6/oml6kq8SSeSYZG/FTt/8AHa8y8Q+MbWSV43uPMyD8qjJP865qK41e5kZrHQr6&#10;QFvlaOzdv6V58oRqayVz1481FWg7W/rY+oU/b18IWkW/VPhjeRsvT7PqCSD9UWuL8T/tzaJrN2zz&#10;eHtRgt/4VjkRmx7jIrxeXw544vU3r4YukB/57x+Xn/vqsfU/B+u267btI4jt5G8sR+Q60U8Nho9P&#10;xFOviLb/AIHtlz+1d4FubQtpd/dNckfLDNEy4+p6fqa8r8VeK49du5tQuLtZpp2LM27nHt+FcgfD&#10;MVo32iFpJJVyvy9CP8KrnS9REElxcocxvja3YdjXbTo04/CcFapUl8RFqqeczgc54X3r9rf2Cvgq&#10;/wABv2ZfCfgG/gkjvk09bnU1ZQHW6nYzSIcDnazlB3wgr8qv2Ffgg3x3/aJ8P6NfWqzadDfJd6gs&#10;iko8MR3spx/ewF+rCv268L2EUcUccy7gFA29hjoev0rwOIsRbkoJ+b/T9T3OHcPyudd+i/N/odXp&#10;pZdoIf5V+bC+nc/571bM22ILuGPX/P8An+VU7adI0LY2nb/yzJqLUL9Ui3LNuG7t96vGoLlParNy&#10;M7xDqsvlPGBtb7vC/h0rzXxj4ighMkSBeP7w6cdq6XxrqsSQNKj7uPlDL0ryrxxrkaho1JUH5sA/&#10;XJroMVpE4/xz4hAWSaSX5txAPp/+vpXivxH8VGFXUztgcdPXHP413Hj3WmWNpGDMOVVTXg3xN8QS&#10;MckbQSRt9h/+qu2jA469SxxfxD8SrcyMVuPlTO09z9MfX/8AXxXlHijWim+VpG3H7u7OR27fX+Vb&#10;3jDWneVgylc/w9h7frXnfiTVjJcFpV3Bep/vH+n5169GmeFiKhh63rLCQkf3v4h/Q9eP0rnp74u/&#10;lygfMMhV9f69Ks6lIsrMQeh+Xrwf8/57Vk3LIJMHdjv8vavSjGx5FST3J4pg3LgfMD/KrMUyqck4&#10;H45rLjkZSzH7p7VYhuMHDH/Ct0czdjSS4bCgt8xP9PWrCXzKP3Y+8Tt3dh/k1liRpdrH9RTvORHw&#10;h9vu9a0gYt3Ou0fXzsEbk527Rg5zxxWi06T/ADg8rwRtA/GuKtLySORWj49fb0rc07Uj5q5f2rqo&#10;+7I4sVHnp2NkMD0pGbsDTc8YAoruPHCjOOtBYCmMxagALEniikoqvdA4BPvU+owcHNSVj1OwkqQH&#10;IqJT8tPQ8VIEynIqQHIzUKHipEPaqMx6n5qkQ81FUinnNAEyH5qkQ81CDg1Ipw1SSTJ1p6/eqIHB&#10;zUmaOwEgODmpKjp6nK5zSAkU/LT0POKjQ9qcpw1MRJUgORmo6chytUIdTk65ptOjoF1HDOafhqYO&#10;tOJA6tTFIDnoTU1nZ3WoXcVjZW7SzTSBIo0XLOxOAAB1NQqTnNfTX7H/AOznLH5PxT8X2beZIM6P&#10;auuNqn/lsffHT0HPpjlxWKhhaLnL5ebO7L8FUx1dU4/N9keqfs+/C+3+FXgWx0u6tvMumj8y82gf&#10;NM3J59ugPoorqta0fVdRlaZbPyU6rwa73wT4Vtb52VbiOMx8M0qjH0FVvFWoLpErWzXeVAx/qQB1&#10;+nt618XWxMpScn1P0zC4KNOKhFWseM+MNP1bR7f7TFFI6qPm6nB/yK4ePWPFfiKX7JoWh311NuKM&#10;sNu21T7sflX8TX0JDq+nT/PO6pjuRzUOoarYxyqsDd8sobp71lGvKWx3fV4xPBE+BfxM1webrk1v&#10;psTAnYW82RfwHy5/4FU5/Zh8LQLu1q+vr98YKtN5abs/7Az+vNe1TatPffuLG3eVyCFVVOf/AK39&#10;KqX2hX2fN1JjvKZjjT6jv07j0rTml3FyRl0PHZ/hrofhyJm8OaHb2a7V2vDGAzgDozcsT15Jz831&#10;rGvNMubmSOOztZZG/iaOMk47cYr2a/0/TkT7Y1tGylwoEi85PY59jSar4m0DR9Lb91GjKDs247fT&#10;6e1Wp3MpUTxjVvDOsTxDfpjJ/tScY/rXKzfDWC/ke5ut8jseijAUH+dejeKfiZoYiZLhoww/iDH8&#10;+R/T8q8w8XfFbTLMSSi9j7kJu/IfrW8ZGMqJjX/h7wv4OaaG+0v7Zdf8strfu9pHH3euOmM9q878&#10;VRarqV3/AGfplgI5bhguznKLnknvgUeI/iR4l8V69H4d8IWTS3dz90kkLGnd2PYD/wCt1r1D4X/C&#10;Ce2eFbt2ur2Vh9ouW7t6Y7D2zXXKt7OCbOOVGNRuMdT6w/4JH/Aq38LaVq3xJubRd0irYWTluww8&#10;nHoT5fX0OK++NJwI8Dvxu9T9a8f/AGX/AAFb/Dv4W6T4bS3KyRwh5vaRzuPTrjOPwr2S1SOCFUI/&#10;3dvbj3r4jFVnisXKZ9VhaKwuFjBF4ytBGrOW9P0rH1jUlC4G76ZPIrQvZwkR3r/yzzt7/wAuvtXJ&#10;+J9YCQsVJAAwWZv8960iuXYmUuY5/wAYaurK/mbflxt/x/z6V5R4y1IkS7XVR7t7V0PjvxxaLqa+&#10;HA0nnSRswkX7p74+vNedeMtWe3h2CJvmba20D6/5+tdVOLMJ+6jz74jeIIrR5H8znkgKRgcfj+Ne&#10;D/EHVDdSSOZywX7rdjx3r0v4maqkTNl15XG7b94+n+ea8X8Y3GZ3Dy7hnI9hmvToRPJxEjzjxjdu&#10;0/P97C89Bn+v+eK4XWp2klbj6bceldN4qlaORkOcgfN09P8AP+ea4/VZAM7wB1/DivXox0PCrS1s&#10;Yt6yld4B5PPH+c1mXbK5BKd/XtV67nRhgL94527fes6e5AOUHfj6V1xPPmxpLwj5vXHAPFOjldmD&#10;9/rxUInUAs4+bPQ559f8+5psc2ArbuvXNaI55l5XyoA+i47VIjfxbvwX+VVUmHOT+tTRPlie/wDs&#10;9q2gZv4S1E7Z+9WlYXBVlHoax2cZXnnP9at2kuGyf4T+db0znqfCdjbTF4FYH2qXe2KoaNL5kOCf&#10;u4P6Verui7xPFmuWTQZJooppcDpVEjqKj3H1ooA4OpFPy1HTkPFZnYSRntUiHnFRp1p6/epASoec&#10;U9Tg1Gpw1PpkyJKch4xTQcjNOQ84oJJVORUikkZqJDzipEPapJ6kqnIzUqnIqGM9jUiHnFAEqHK0&#10;9Dxio0PNPQ4agCRPvU+owcc1JQBIDnmnRnBxUaE7cGnAkHNUSSU6Omg55FKhINADx1p2CfmzTR16&#10;4rsPgl8Jda+Mnja38MaYGW3X95qF1jiCLPJ+p6AdyfTJqalSFODlJ2SLp0qlaqoQV29juP2Tv2eJ&#10;PiZrK+MvE9mf7DsZsLHIvF3KOdvuo79iePXH2xoukw2tsDFFtUYVRjGKo+BfAWj+FdEs/DWhWSwW&#10;dnEI4Yx6DuT3J5JPcnNdFeRiNVtUP8Wd2OK+Hx+Nniq1+nRdj9NynLaeBoJLfq+7KCfEqDwRK1za&#10;2gk2qQGlXIOepxiuI1rxfqvjHVPtEFuSzfwhTxXpWj/DS08TupvEURqfvM2Aa6a1+FnhbwsoMr2+&#10;5cnG4HGOv0HX8q4ZbantR01SPH7Twd4rnjUx2km7kj5ef8+3/wCutjw98INcmk8/xJc/Y4R/tDcQ&#10;OffHr3OO1enXur6FpUDfZCrMF+mK89+IHxIeJNwnWNdvyr3PWqjFsbnqaTSeD/DEbWdsiqNpZmRQ&#10;Nx59c57dfy5xXB+PPiRo2jW8rWbxyTMzFJgwwMjnj1z7n+WPNfiL8XLud2trSXPUccZrmdK+Efxg&#10;+Klv/aWkaLOLVs+XcXEiorD1G4jI+mRWvL1uPfZEnif4sWUUjXGoa1vZfu28fQc898flXnXjP4u3&#10;+oCSSyZvLVSxOCcDFduv7DXx01bWY0vdLgisWbdJPFfRMzr6D5uPy/Guz1H9hvUNSso9M8S6/Fpt&#10;nJtRY7NQzyAc7dxwAff5q1j7ONrsxl7aV7R+8+MfGnxTvp9y2aO7ZxuY4A9+n+FZfhq012+xfavD&#10;NdXFywFnp8acsSeOOuT+OBX3L4Z/YC/Zv02b7Z4jlvtUAk3K2pXRVIyPRYFXcO+Dur0HQYPgh8Nt&#10;OWbR/DNokjMGkt7GFYEJHZmUFmIA65/GvQp1aPL7q+84p4TEzlepL5L+kfJ3wm+C114Ptf7W12z/&#10;AOJlfNm4d48bSP8AlmM9FHFfRv7OPw3s9X8Z2yXlvuWNg/zKCMg5x/8Aq7V0d54ut/jJYw+HrLw9&#10;b29vpt40qiCEAdMBcnLEgHue9eo/A7wTBot60xgXeF+XaOmRyf5/hXi5jiOVOzuzvweH95K1kme6&#10;+ELVhAojClccL/8Ar7Yrq7Z4zGjsrYzxXOeHo9lqoHB9K3EcFcbtrKAW2187T1kepWlpYh1bV0jj&#10;2KT8udox09854zXF+IL4XPySRMdy7Rj1/wA+1bmuXRIxEQOeenH/AOquN8QzqrHdux05H6/5/Su2&#10;Ji/dOJ8WTWpvJHUNuUYWST+HjjoOK8z8d3nkRyb5fmU5+8ef/r/h/wDW77xRexLAzK4BK8H15zXk&#10;HxD1QyDZ5mDuzyfT+vT3rvpK5x1pHlXj7UTdrIZZWGOmPft+Qz+NeN+L76WGSRSNu1ecZx0NeoeO&#10;NRilZtre+5R/WvH/ABbdGcO0wDZJHPOOPxr1KMTxsRI4XxBeLJKwBU9/59fxrkdTlBf5E28ccV0W&#10;vsI5NrMM5/u1yusuVjwDu78nkmvUpo8StIy7yVSzHb7f55rNukaIrK2QGGcE87fX/P8AWprp2LME&#10;bcF43AHn9KpzSEthhnucmuqJxyeo1JdqZ2/7pp4lw3v0FQbvvKVyR6H/ADxTgy4wcdKoykWoJc8h&#10;/wDPNWIJWZgNvb71UUJPJYEAZwantpFB28Y/lzWkTI0UwBu6f3jjNWITg5brVaA5HHP+elTRjHUd&#10;66ImMjpfD8+Tt/2a1BIegrC0Fv38eW/h5/Wtv+ldlP4Tx6/8QduJ70UUVoYhRSbqKAOEp0Z7U2nI&#10;fmrM7Byn5qkqOpKAJKkqNT8tPQ/LSJew9DxinA4Oaah5xTqZJIDg5qQHBzUS/dqRTxQSSg4OakBw&#10;c1Eh+WpFOVqREoPepAe4qJTlaeh4xQMmByM05DkYqND2pynBzQBKrYNPzUdPU/LR0F1Hoe1OHWo1&#10;yWqRQS2AOe1UIv8Ah/QNY8U63beHtCsmuLy7lEcEMY5JP8h3J6AV98/s2fArT/g94Tj0ZIlkvrlV&#10;l1K9XrJJ/dH+yvQfiepNcL+xp+zh/wAIPoMfxA8VWONY1KPMEci82sJ5A9mbqfTgetfTGmaPHaQr&#10;cyHGef0r5TNsw9tL2UPhX4v/ACPushyn2EfbVF7z/Bf5sdb2cVpBjG31P4VWmS3WVpSeRx9RV24g&#10;ll/cxMVVvfpUdzp1vBEzS8sR0614Vras+si+xCniiWHbFBdiGNSMK/GeOv8AWq9/4oSU5N55o/vL&#10;35qGfwjdavuWBW9RtGe/+TW94V+DkIRn1W4aRgcqvX9O/GfxoUbas1UubRHE67reoXUPl2EMjtlv&#10;XmuHu/hX8V/iJftbabo0kcTN++urhvLjjHqT+OcAZ9jX0hb+EfDOhkTzJD8uPlYjH5Vj+MvibpOj&#10;2jRQ3Ea+V83LDbj0+nT60+eXQ0jGMTyvR/2cPhr8OLX+1fFhXXNU+8okXFvGdvGE/i+rZ+gq3rPx&#10;Z02ytFt2vFj2sQFDbVXoOgGPb/Irivif+0XpFuky2kiSS84C9eSTxXzr43+K+rXd7Lfz6h5UTMdv&#10;zdMYp2ky4uNPc+rIfj5o+nWzxRXSEBj94cYzn1/ziuJ8XftLabMvk3FzK237mG4H09PSvknXv2gE&#10;hY2sCPMVzuZmwuP69K5uz+InjLxvqgsLKXyYmb5vKHb1/wA/rXTHC1pK7Vkc1THYaEnZ3fkfVesf&#10;tH2Uu5Yr9mjHUMe+fr1rE8G+NvE3xV8UHRPCEbHbg3V4y5WFc8n3J7AV5Fpug6z4k1K18D+GYmuL&#10;qZgs0nfJznJ9K+yP2e/grpnw38Pw6TZoHmxuvJtuGlc9fwH9KKnLh4b6jhiJV5WSsj0P4U+ELPRN&#10;HWKK1UsEw0zr8xOeTn869R8A6aTctI4+Yv19f8/jXPaalvBbRqkXlrnG4LjOPX/P+Fdp4CtlCL/C&#10;23Pv35/wr5zEyct+p6VP3Vod5oqbEV3k29eD2qa9mfy8QyLyfu7sA+9V7aRcMirjtuZqh1O7iif5&#10;ZhgYIz3/AFqKcTN3bM3XL5412kHd14rifFN+sSMVT3xxj/AV0fiG+VVaQErz7dfbmuB8Y3sHlSST&#10;En5dq/L7V2U4mFRnH+NtXj2SASfM2cdOfTHb/wDXxXivjvX3E0yyEbhk7e3I9/8APNd38Qde2xyO&#10;r9efvc+3SvF/HWrqRLvkYHdn5V616NGB52IqHEeL9WYzSNOVAHzfLnHUD3615R4nvw0rMz/Lu4I6&#10;j/631rsPFuqyebJISB82Px/EV5x4jvFLv8+4Lzuyfw/r+VetRieLXqHNa/d+YzBjniuW1O7kLFXP&#10;H92tnW7hg2EPG4984rnr1d2Soy38JVuvavRjE8qpIo3h/d43fNjHy9qoFsPzj9KtXHDYdflyf8/5&#10;/wAaqyBW4C981tE5hjMA2A9KMj5ieh/KmqdxyHO2n72Jx6DrVmchyuwbg1PGzkqO+2q6fIcdamhO&#10;F3A+3rmnEzNO2cDG9QOOMHirSEk46fNVK3YHp3xyKuRHLjJrpiYyNjSCVuYxn+ICuhUiua0hs3qg&#10;9nFdIGAXOK66R5OI+JDiQOtNLk9KaST1orexgFFFFSI4egHBzRRWZ2y3JKep+WmKeKch7UCJEPFS&#10;Ie1RoecU9DhqCWPBwc1JUdPU5Wgkeh4xUiGo0ODUiH5qCSRDUiHtUSHDU9Tg0iSZDg4p6nByaizz&#10;UgOaXmMkz3FSBgahRs8U4HBzR5D8yZG7U9DhsVEDnkU9WzQBKDg17L+yB8EpPiT43j8Ua3Z7tH0q&#10;UO4dflnmHKp7gdT9AO9cX8D/AIPaz8ZPFqaLZFobOHD6hdbc+WnoPVj0A/HoDX3t8Mfh1ongLw1a&#10;eHNAs/Jt7eIDaOST3JPqfX3ryM0xyo0/ZQ+J/gj3slyyWIqqtNe6vxf+R3/h3S4FjWZkwoXAAHTF&#10;ajZ3EuFC9AM9Kybe6MFuqhs49ADinXeoTMixwDCn+Hdz/nrXyW7uffx0VibUdfEMf2ezj+b+8f51&#10;mrcXlzPvaT3xkY/z1p1pEpG1+MnLEt0/z/KrW22to8SdG/vdBiq5epfMynJ4o1nRObEsWX+8Ovbv&#10;6f4Vk6h8YfF7KT58ke7/AG+fTJ9O/wCf0qr43+Iei6Bau7SxksuPu9v8/Svn74gftC3Yupo7GTC5&#10;+Vc+5o5UzaNS2h6p4z/aAurJTA98zSKD34/z/jXjHxB+N+va0rwpc7UP+1n864PxD8RbnWpGeSb3&#10;+Y15T8XPii9pbt4e0qTdNIuJpc8ovoPQn+VaU6UqklGI6lVU4OczrtZ+J9leXrWdnc+eyn99Nn5V&#10;+h7muH8deOGliaKOU7m6fNXDWPiQWFn5UUnzfxVTuNTnu5/vlmI6+lexTwlOnax8/Wx1atdMto0+&#10;oTrp8WSzt+8wvXnFeseCfDsfhvS18uIteXGBGq/e69K5H4c+GUs0/tbUlPH3c/xH0r6W/ZZ+D154&#10;/wDEA8X6vb/6DauPs6sD8zDv9BUYqoqcfJFYSlKUtN3/AFc9V/ZV+Aw8M6Wuv6ta7tQvVDs7dYx/&#10;dHFfSegeHIbO3WR0ZcL83y/Mf8Kr+B/By7YwqqqquAqr0H+cV2epWcFhYPHEApAx0wAO/wDX/OK+&#10;erVJTu2fQ0YxhaKOdeRTcrbRH+IDgcAZ/r3/AP116P4O0yO2j+0mP5pIghG3sCf8T+dec6XGlxrS&#10;BpN21sncp65xx07mvUNFZhaxqo4xyPWvJqayO7U2AVSL53429A3/AOr3rPvmCyFsKo24Xp1z+VXl&#10;nCxbm/z/AJ96xdcv4oA7SHt03Y/T/wCtWsIkybOc8T6iIFb5s5H0/wA/h2rzDxhrxtopMtu52/M3&#10;Tr684rsvF+pRbm55PY9CP8gV5D8QtRQbk3MB1wp4+ua7aMDlqyOL8e6uZLaUi4+9n5WY5/CvHPGu&#10;orH5ghZgw9OeenP+etdp451N4FbB3D+LIP5+1eTeK9QLiV93zf7Pbr+FetRiePiJHI+Lr2KM/fO/&#10;b94dAa8/1q9clmD9ePmrpvENwC8gMmN3uR/ntXF6y29Wy+0d+lelRieNWkc7q9xubA6L3K9ax7u4&#10;y+9nwV+6fetLVZk3bto6/N71i3RbccL/AFrsiedNlec/NwfXOB1qGTIfJPNOuGHc9vl4qJirAADv&#10;WhiKrIWwp9hSDOcdT/dxSZbCgj/PenKc/dH3un1qhD1IIwOe56VPCNoxmoVJ6AdO9WIvYfN1z/Wn&#10;Ey6lq3fCgBup9avW+WPAzVCI7jmrsJIOd1dETKWxoaI5e7XJ6uPw5rqOcc1yvh8sb2MBv4x/Ouqr&#10;so9zysVpIKM56U1m9DSFzW+5zWH5A6mio80VIaHFg5GaKah7U6sztew5D2p6nDVGpw1PoJJAcHNS&#10;A45qMHIzT1OVoES05DzimIcrSg4NBBIOtSA4Oajp6nigTJR64qSolOVqRTkUEEoORmnIe1Roe1OH&#10;WkBJmnq2RzTKVTg0ugx6kip7WGa6uI7e2QvJIwVFUcsScAVBn0r0z9lPwVF4s+KVvfX0e620sfaX&#10;Hq4OE/Xn/gNZ1qkaVFzfQ3w9GWIrxprqz6r/AGZ/hZbfDLwRZ6UYQbyRBNqEwX70pH3c+i/dH0z3&#10;r2/SrGR4FZgMAenauY8HWMcu0Iu1eNvH/wBavRdJ0l5QsaRtt2kt6DFfC1qsqs3J7s/TMNRjQpqE&#10;dkjAkVt37tenO78f89qglnaN/wB45LZxx2rpta0eGxs2KN93+GuD8R6pDpSlzKvu3p7UoxXQ6I+Z&#10;uS6vHaxbhKvIwqt2964nxz8QoLOPYt0N3+y3WuD8efG2LTZJIxer3Hyv3/OvHvFfxsuL52je4/i/&#10;h5xVxh1CVRbI6n4j+PmuxK8r5VuFXsK8f17UXupGbd7jn3pdX8XXmqthX3evzVxXjnx1b+GLBmlk&#10;V7h1PlqO59/arUZTlyx3KjNQi5S2IPG/ju28O2zQW8m+6kXKqCcD3NePa1rUtzdtcSys0jsSzN1J&#10;JpuveIbjUrt7u6l3SSNlj6+3tWNLPLcMWHPrXu4XBqlHXc8vE4t1n5dC3HfSE5GPVfaum8Jaekso&#10;u7ofKOQv1rmdJsWllxtzmvVfhX8PtV8aatb6Vp1s3lsw5/yKuvOMDjjGUpaHovwC+F2sfFvxbbaN&#10;ZwstqrqZpAuQq9a/Rz4Q/Bqz8KaBa6Rp1oI444Qq7VHGO5Pv9a439jf9mu28D+H4VayHnyKrTSHg&#10;/T+f+RX1d4a8Di1xGYGyowfl7/h/nn65+YxNaWIqWWx9JhqUcPRu92Y+g+Fv7Nt1Dhdqr8yn1zWT&#10;4lfyg0aLy3K/zx24/HvXp2r6KtvY+WoUf3W29f8AJrzPxjFgOVZvlYY24PA61w4jQ6sP7zuZHhGB&#10;XvWk+b5sBVbpkE//AFq9D01Airxll4bjtXI+B7HZbqwX73zKOmR/+quygkS3RWEe5mGT0xXltOUz&#10;0F8JJdTCJfmP/fI7VyfizUsqzo+098HrW3q90H3Kz+o/+t061xviyeSNcRuB82PmPJ4/P/PrXbTi&#10;c82cd4u1ICEhWz33N0/zxXk/jK/JLCR/m/HOPT8677xjcSAMszsw/i3LmvLPFd38rqV5kzweMe3+&#10;f/rV6NGJw1meceOJ1CvLHOeD93rXlfi6XajAvz/vAY/zmvRvGskqowLep4Bxj1/WvLvFk4cMh9h/&#10;nmvSpxsjx6zucF4n1AwnasbNub5huxXJ6nciTcT93oNvfmun8ROSzEo2Ofxri9VuXQsTxjg816NK&#10;Punk1n7xkaqdx3M/rgE89KyZZBnBOecGr2oXBfduPHJ6DisuVmGVzx1GR0rpicEtyFmDbiG9801d&#10;v3SPmpxKLnH8xzUbDBC/LWiIAHcMKMD+7TtzA9M+6tUIk/nlqmiZTjA+XjHvQxE0TKfl68VajH+T&#10;VOHKnOD/ALtXICuOp9Oe9OO5n1LCqV6GrUHC5zVdUGzNWYhtix745rpiYVHoafhdC9+rdlBNdEWz&#10;WP4Xg2iSbHsK1/ujFdtNWieTiJXqC0ZOaaWoLntVmOrHUVHub1ooDlOLBxzUgORmo6ch7VmdnkOq&#10;QHIzUdOQ5GKCSRDxUiHtUaHmnqcNQDJUPOKdUYODUlBMiRTkU5D2qND2p6nnpQSSxntUiHnFQg4O&#10;akz3FBHmSKcGpKjByM05TkUCJUOVpRTUODTgeaAJOor6E/YlsEjttU1Jv+W11HHu9Nq5/wDZq+ex&#10;yK+lv2ZLQeH/AAJa3LoVa6kaY++WIH6KK8zMpcuFa7s9nJY82OUuy/4B9UeBbhldS33VbPzV6Gvi&#10;uzsLUMCqsF6lunGcV5V8PL0SaXJcsclR7YB/z+Vcn8UPi5F4ceRJLgD0XPPbjFfJOndn6DCUeU9Z&#10;8ZfEi0srVpbi7TGDmvnj4x/HS2eOW2srgZBIB3cnj2/z+VeY/ED4865rztbWtwyrk52sa871DW72&#10;5DSzuzMzZb5utUlyg3zMueK/G2o6xMyyzsFz2bFYqzJuDy/Xr7Vl6nqqQbpJXC1yOv8AjKe4Pl6Y&#10;7bc4kbpW1OMp6Iwk4wd2dJ4q+I+naFaNbWUgknx8qg9Pqa8o8Q6/f61dtdXUzSSMefQD0FP1iaSS&#10;8df9rBYEnnvmnaZ4dm1CRQYid3ouc162Hp08PHme5xVq0q0uXojFisp7lshfve1amn+HppXAEG7/&#10;AIDXoXg/4OavqvzpasF9l6V6t4I/ZovpZFeSxZh/D8p6c0quNtsKFGXRHkXgH4T6hrl9DAbRvmbl&#10;QK++f2Lv2WILcw6pe6evyfd3R9W/H86q/A39kXW5vs2oaf4bupIGm8v7VHaM0aPtBILAYyAc/THr&#10;X2L4A0jQfhHpkVpeaJeNJZwo9xItv+7SMnBbdnlhhmK4+6pOeuPm8dnGHjLllJHq4PByj79j0X4b&#10;/Dy30bTYxs/hGW59P59K7jS9IjgPm4/i+YtuJrzO9+OkPh3STrczWtxaLulFul19nuJLfDAMFmj7&#10;u0YztGOCFdSTVzXvjXdaDb215BZERzwI+271S3WZ4cfPNh2AjJJVArHKkcjcHB86pxBltFpav7jo&#10;+qYqrrc7jxWFnttqBTz3/Tt/9evKfFumsUChNu9gW3LnHOOn+PSty98c/FHVIpUtPBMcOxVNvNqD&#10;KizhlYbUUuvmyK21WbcsZcbE353Lk3OqXet3cmnanNp8t3a3H+lR2cZ3WxcCQRvhioIR1PILYYNk&#10;Aqi8ss4weMly0rt/L/O52YfDVqfxfqSeHtNdLbJCg5+VQvX61oO0cSr8wVymV79O3HvVqwt9gCBB&#10;x6+uKdeWw2sViy2Cu7p36fStIQudrfLoc/qoSGJkL7jjpuH88+/sa4nxI2Ff5uB/e6Afj0rrtbdo&#10;o25zu69TiuF8S3RMD7gv3s9ecfmP8c12U4nNUPP/ABU+S28EoHJzn8e//wBf+VeX+MGQRyHZja2P&#10;m5P544PWvRPGN9HMGKhVwc4B424ryfxjqJV5HEnPaQEdMdfp/nivSonBWZ5743lkG4rgt/Crdq8r&#10;8VXDIZGzz/FjtXeeMNXODtnOeTt7e/TOOfp0rzDxbfhSyKWDddtejTR41eRyHiO6EiszDrzn2rjt&#10;WuASVY53D5cV0OuXi7m+YLjI59PWuN1S4dpG56NXoQWh49WWpQu5mMm0lvlyF/z/AJ61UZyzZ/A0&#10;64cluBz/ACqHLAEk1ujkEZyq5/pUErIvAYc96kmbCFtvyqMmqDzl5CFPGfzrSEeYknEgYlSeBU0W&#10;SCN+O5qpb53ZI71aixgN+nrVSQFmJt3y7eB71btWGNp7HFU4jnn1Xp6VbtsA7ivtWcfiM5bl5eE4&#10;79aswLnaDzzUCD92oJq1p6GS6jRfWuyJzVHodFo8P2exVcctzVosfWmoBGqxqOi4pw+ldkVoePKV&#10;5NhRmkY4pu45ziqJ1Y+imbm9aKRRx3XpQDg5pqN2p1QdT7klKhwaYh4xTqBMkBwc1JUYORmnqcrQ&#10;IlByM1IpyKhQ8YqRD2oJHqcGn5IqOpAcjNBI9ScVIhyKiUjvT1ODzQT5EqE9KerYNRA4OakByOKC&#10;SQcHNSVEhyKkUjGBSAlgR55VgjG5mOMDvX174L0D+ytMstIgxttbVIvrhQD/ACr5b+GWk/234+0n&#10;TiuVa9RpP91TuP6CvsHRxGluJFHA3FmPoM14mbz+GJ9Rw7S+Ob8kanin4kw/DLwr+6kBkmTO0cHp&#10;9favnXxh8RdT8V30k95OWLH5QG961Pjp4ivdd1n7IHbbGPlHpXG6fpl0i5c9v4up/WvGVPqfTSqS&#10;2K8sMkm5evOQay9euhZWbuRn5a3rxJI0wo7/AErg/iZrJsdNkEblnZcKvqT0rFx56iijTn5ad2ef&#10;av4l1TxL4ibSIbg7FlVCqsfmya6vSvCpWwkt7f8AeTAZ2r6AZz9O/p69Kn+CfwP8V3/x90zwDdaP&#10;N/aUlq093a7CHhkIZQjHGI3D4Xc3yo2N+0BgPc7P4KWHhqfxe16jTHTbWztLJre3bybqadYpS4JB&#10;wiBo8gkNmWIMq7yivH4yjTqxoUn0T063aX5/mceHhVqXnPu1+Fz568PfDXV/EmpLa6bZSSOzDc2M&#10;Cvor4J/slXV/CtxqVlht3Py816h8C/gLb2FvDLcWIEj4b5l9ulfSfg74f6Zolit9qIW1tfOjjkup&#10;VOyJ3OF3NjC55649snAqMTj/AGa957HoYbBJx5meY+Av2a9K0qFH+xLtG3LbOcd+3tXrHgv4A2mr&#10;RQtFabLchWaeO1MhCblUttBGQA6nkgsGG3cSAektrvwn4d0e4v8Axdp99HZ28W9pGZIIpgUym0s6&#10;SSZd4idgJ8vLAMMlMdfjDp3/AAjRs9C01oFj1aNNJt5r0QQrGfmjlkiY5aQoGVpHLKUkYMSwU18f&#10;mefe7ag/mepTw0b+8vkdnc+Dj4cSx06HxtrVnb2FrKLvS9LsUuCCFZnGU4Q4QMsxROQHA3ZZux0e&#10;bVm1rVNJtNXt7S7sbkpHcLYlJbGYEK4n3Tp5flMpiUlX3D/lmAFQ8D428XaxoNw0HxOf+z4dXsZY&#10;f7O/tKaGAXW1GkklKx8uTiYghVOUQbgPl4JP2qL/AENILDWPC1pp0ckc9vqF+vh3My+csbRvIS8f&#10;nKwUxsrMF273IcsNvxkpVa7bvfzPQ92GjPRfid8RfE/gbw9a+E49N0qTUNUmW2bVYPIjk3FBgmQY&#10;kBUm3bbIcoY1wqKfmseBvE/iHS9Nli1Dw1HfamtxE7XU2oR/apJmLzm2Kgx5G3jyhudtwG5WCRDw&#10;dvj3Y+H/ABVqWr3Hhixv7O1ZxHFdXaxxanMcSbzbOXyXQcCLYisYgSFYBvSvht+2EPEktnqWjfBb&#10;wrLZ6b5Z06zj8V6bpV3p+pfa5HS48q6n3HaYXMaGFmAnkTcYmLsvq+IVHmlG67/iV7Sm5WT1Ob+N&#10;2v3fg2e68X/EPwV8YNIk0doSt9r+ly/2V5qsILeMrCkX2qMiSRmmjuI4gZFBEgfy5foXw5C90I2h&#10;sIbeNYljitrWILFCoUYCp0UAjOAAMk4AHFeP+AfAHxu0nxNajXvHutWegww2s2mWJtxbXyyxIiyp&#10;eSxNtYSnkoWMpTYs3zDc3ufh61EUY2n5uP8APNfQ5HRjOPtLf1p5L+vvekYygtf6/F/1+Grb2hWH&#10;y9oz057+9UdTBAYBB93qv0/+tV2WXCM7yMv7vb5e75TWLrN06r5gPb72On+ePyr6yMTnkc34huVb&#10;cG2/dOQOma898XXOVbLNu6/e6f5/L9a67xJqARHdV9Ru/wDr8elea+K9XQb2aTpnY3QY/wA/yrqg&#10;jnqM4Xx7rBRGEVwoYxn5T7fjXjPjPW23O8j87Dgf5/xrvviBr0kkspWRgG+7jr71434z1F5hmV+h&#10;wQv0r0KMTy60rROR8Ya0JH/dhtxzyW9+leZeJ73eWIf+LjdXWeKb+Nw2/c3zHv2rzrxLd+ZJtLBV&#10;3d26V6VGJ4mIkYOuXQkZiCduc9P881zOo3AJKhfmz93rWtq1wWZhj5TyB6/561g3T5l5HX/OK7Yo&#10;8qpIru2D3qNmGDn+Gh2Jbb6mmXU+xMBvmPatYxOeXYrXczSybA/yj8ahVcnPPWhjk9d3fk06MHoR&#10;+FdC91BEdEpLYxk9PvVbUrtxtqFEHRQvHapYj2x17is5ajJowAfmPtnmrVqPmz09eKqRA469z0+t&#10;Xbb3NTHcykaQUeWmRzWn4bt/MuzOT8qisw5wi5ztWug8OQGKw8wj7zdK7KcThxErRZoZyc0u5vWk&#10;oroPNDNFBIHWml/Sq2FcdRUe5vWijmGceDg5qSo6ch7VJ1eQ4HBzUlR09TkUC8h6HtUiHmoVODUm&#10;aBEqnBp4ODmowc81IDkZoESU5D2piHIpQSDmggkB5qQZzmowcjNODdyaAJVORTlODUQYjoakU5Ga&#10;CCZDzT0POKhjNSjPrQI9K/Zl0X+0fHsmqFMixtGZW9Gb5f5Fq+ir27axsDgn7ncfpXlP7KegC18M&#10;XWvvHiS8utqtjqiD/EmvRvEsswtxEH+Vv4jxivmswn7TFPy0Pt8npeywUfPU871y2TU9SkmfHLen&#10;+f8AJp02iRxQ7FXAx3restJlur390c7v9mpta0z7FBtZfm/vHtXNtE9O3vHm+u26QQycjhSeR/nF&#10;eceHHuNS+PnhOxTS3vo4/EFtNcWsIO54o5A7/dRz91T/AAN/ut0Pofjy68mN1En1+ua6P/gnl4H8&#10;OeK/it4o8V+JFjddNsIrOL7QYo41adJ5CfNlOzfstmUQ7WaVZH2ldjGvLxWIjhcPUrNXsn970X4s&#10;25PaTjTXVnu/wA8BeAF1rxJ8W7bX9Js7y68VWz3GqXF5biO3hg3ixs4pGZ1+9Gs00PnSBhBCPNdn&#10;WVdL/hS1/wCGdQXwzrCNdah4i8Q3OraxqU6hmkjRh5EKllVwgjMDliArs+NqNAwrzr9ir4IXeu/D&#10;rVPCnxA8NXVla3vjK4u9UhuJnhvY7C1IdoV2qGiLyJIg3ZLSouxdsNxXuP7Nyav41+JfiTxT4jtW&#10;jmt7hrKSNowgV0di+1V4XLliepZiWYlixPyeHjJ504qXMo7vpaKXKr37/kelTipYXmatf9Xr+H5n&#10;WaB4VttKsZroxKsNjZy3Nw7ZUJFGjO7dOgVT0BJ7ZJAqFdF+KXinUF+Jlv4A8Raf4L/se1ure71S&#10;yb7PdXJKrbIDuiAMtw5jCq5ZEkdyWVGJ5f8Aas/a88K/BqzvvDfhvwZpHiySS3ji1zT11J51tWZF&#10;KMzwJ5bW63Pksro/75ZQUfmKRfO/hX/wUA+Put/HPR9Eg/aOh8DjXtY0+81K41LTTNpuhWyRyKY1&#10;MMiyECNLYtGpVWeSVG2gyB+fMa2OzC8qCSp23fW1ruy19H8+qOiFajTtB7+R9DfETXte8Tat/wAJ&#10;vpniLwPoL6NZtEsk2v8A7yJ40RBIiKGa3ZCRKFCxtGRGqoGdEfJ8I/EP9n7W/h/aWmu2OpaPqWlX&#10;Ubf8Jdd64gXU2UTINikE/KYxgB1ClNu9uJnp+ONT8dfCH4yeH/h+PhN8P/Hl54mjin1TxZpel2kv&#10;9tKYUJtIZUaRYXid5JJDIzMwliLL5Sxlmz/Dbwx401G98ZeCvH2ka74J8MrqGs6rpcOrX1ubbVJF&#10;mltrSVtceNr1PN/1ky4m8oXW9Q4jD/NxjH2cVP4Wr3Xlvv3asrr7mjs5Z81/6/r0Oc8Y+L4dd1GT&#10;W/DepW/jCHT9YWRXsLgweVbl7hF3IpDW8jSbyEKmRVRChChq5n45eLfg9e3V54TD654RvpI5Lm3t&#10;76ZbqFbcCURx3EqyOySvImGXy0MZYkqRsK5nwb+DnjuL9pm3vrGfTdLvNH16GTxJ4o0h7T7HYLbS&#10;Jbzz7t6QyBVVmZN2JVLH5lfcdfxx8L9N+OmuiD9nzRLO9u/DtnHN4219bpobFGuYYZ4499wQFaEt&#10;dR9ppI7YySIXWVj6VOnho1IQ5tLXv0Xr08umtu5HspPc8i8Gav4ehgaXxT4Kn8SS2tq3nQ2viaa1&#10;lmZ4ZplZMtHtJEBKZViVjVdhZgxxPizq/hi81iGX4baJqeg3EMyNDa+c5ljlLuzv5jOzoioY12l2&#10;OYwRtAOfdta8D/B/9nTwBqNn8R59H8bahNHcTWOj6LJcLa2F35aqDKybX3M32SUqyRSg2i4ZRjze&#10;Q+G37Gvi7x54q0y71/4g+Gra1uJmlW1t75bi4u4IpvLmaJApR1BIBJJUF8EZDqvqYepha0m1J6O0&#10;e0u+n+S26mXsZL3bf5o+iP8Agnx8PPGHh/4RL4h8eapfT32rXDyw299M5Ftb72IAU8JvcySkgAt5&#10;mTkjNfS2nsIYtu7aoXrz/ntWB4R0Cx0XTbbTbC0ENvawqkKR8BUUYA49vSt4Kyx+WMgdGbPAr2KN&#10;JRjoj0Fywgokt3cJEhAlHzDdwx4/+vXNa3fyRIxxu55Ydv8AP9a0dT1GNIP3T/8AAu3/ANeuJ8Wa&#10;vGYXjjbJbhdrHj39/wBK7oxOeUjD8U3ypC7CXqenqc/p/wDXryzxxqTrFIBJk7Tu+brz6V0/ifXm&#10;lVtkzbV7ZHJzgY9f8/WvLfGesPGWjZ+FGOuPz611U46nJVkcR4yv1+djLux91VHT2+leVeKr59mf&#10;M+9wu3t7f5/Suy8XazE4Z5JiMD5WDHnpXlXjHVYzGyp1kzzj7tejSjoeNiKhx3i+9LOwdvm9uM/0&#10;rg9avmO4sw3Y+8T1roPE+q72JWXdn9K4vWL3zZDubPzYB/E16dONkeJXqamXqU67mEfzf8Cz6+lZ&#10;Uh3P8p5HfNT3twrOSMHv1qqzgn5d3r1roijgkxCFU59ec46VQvJt0jNngdBVi8do4ztAy3GapMA3&#10;ycfh2ropx6mS95ig7j16VKgYHn/9VRQx56HP1qZFx/EaqRQ5DtwBUnCtu/769qaQqrzux0p3ybtr&#10;D/gNZiJoxz0q9Ygs3FUIRk/1rTsF4FOmryMZysi+gIkGB144711VnCLa0jhz91a53Rrb7Rfxqei/&#10;M1dGSTXbTXU8vES1SH5PpQSR1FMyfWjNaHHZgTntRSFwO9J5noKCh1FR7m9aKq4HJg5GaAcHNNQ9&#10;qdUnV0JKch5xTEORS0B5klSKciowcjNOQ84oJJEPGKkQ84qEHBzUmaAJVODT6jByM09TkUEvuPVu&#10;1OBxUY6Yp6nNBJKDSqcGo1OKfQTLuSqcGp4g0jKi9W4FV0PSuw+Cfhg+LPiNp2nPHuhik8+b/dTn&#10;n6nA/GoqSVODk+hVKnKrVUF1dj6R+Gvhj/hE/BmnaMY/mhs1MvH8Z+Zv1JqfW386YRoPmHGMde3W&#10;tiU+XHlBhtvpx9KyZ4/tNwUVl+Xllz3/AM/pXyTlzycn1P0SnBU4KK2Ra8M6QGbzjEMDn6f/AFqz&#10;fHxtra3dgeimulgvItH0dpPN2tj1ryj4heKjK8g8wtuBH3v1/wA+tTUfumsdWeb/ABO1eGKGSQnp&#10;npXun/BNr4bfEbRLDUvG/jxbXTPDt54duZtLu4dlvfyTSzxCFopRgSMmJZAWYiAoZXGIQK+eQdG8&#10;R/E7w74c8Rq0lhqGvWsF9HG0gZoGlXzMGNWcfJuOVViOoBPFfoFr3h7Xrr4heHrLTPiBBcadfQW5&#10;utDt1juLnU5nle4jvfKlmhTB+zvGXWVWLKARKsnlv8vnmKdPDexSXv31fRLsdNCn7Stzv7NtPUy7&#10;W28f295rtv44vLC31bTIbi2iXTGlv3uklsEngunjuAS4ljEYdpHyvDLHGbeUtv8A7OGlz6H8AtVu&#10;ZprqC5ns7jM1jH5lwszKwDRqfvPuI2g8FsZ61ueMCfi5EvifV9Hl06ztdPnmudUtdQhjt5Ywn+jz&#10;GdJMSyLjb5geIrJPHGYPKXy5WfAvx34a+FPhnSYPHejy31xZ30bW2jWcDTz3F7HMixJFsJXzFmaM&#10;qHykjKsbAiQ189lGJhTw+IqJWkorT5O1vV9Ol0epWg1yro2zw3Wfgn4Zj+BfibWfEdrJDdfZNDu9&#10;a1Zbrzhoqs0SzbcWsTEP9rtZBC2Y7UgRmV5LtVTuP2SNF/Z51yw1LxL4b/ZNg0Gx8F+F7rxDZePt&#10;e8QXskl3qEORabpMIGjkubaWTykQHFtIsYJjlMljwN44+F/wc8UQ+HD4Ysbye40+4udYj1HTf7Ts&#10;dPtXWIzxESO4mM1qCpZGA2XDR7pAFmr0Dwp4q8IfGNb+a613wzoPhLVNHvU8G+G9Us9P0u3urkMo&#10;iZBE0SyQwwBWKvMAkx2qTLE+3yqmKrSoyvdX10elrJbLd6Pr+JVOjTjJbaf1v9xlfCH4zab+zpfQ&#10;fBTRfiPJrmkaNqtxqFhrWrOs1po9u1qsguITbo0r3GEkjiKOPlu3GLWRnK/OumftG+HvHYuPA1lp&#10;tz4T8H6fGTJLo1o95ELh5uGu13r5qKHkAwrusarGfM6r6rpur/GP4L6V4kFz8M/h74nuNY1aefVJ&#10;/ECw3UHiT7TcR+bc2d1YeWqRoSZFWOXrDOAitE6Je+Kl98HPDejzaP8AAL4WW+k+H9Ws7OfxhZad&#10;qD6tZ6VfujSpbvdTrvWR45vlHyZMN1EA/kSFezD4anKopqPNz2V7q1+rt0dndafmac05Wje3y/A5&#10;vXNM+Nn7Qn9tT/DD4geHdH8C6HaSa3Mug3iWptrd5Gt4fNgYqtvO0dwgbykyyPyJChCnwn1OwutP&#10;t9N/4VhoOh+Iry3uGvr7VtWuLrTbu1j2swlhkikkjnMUJYSI8bFGljzmRYGd8GfHunp4mf4fal4j&#10;j0rSfFWp2EOqzto73cfkRSSFy8aRytMgjeXNv5e2TO7cGiSOVt98J/iddeNvE2keGrG48L6FHqk2&#10;m391quoDyLERziU273ABE7QPCGYRb2YW7MCVBYbVKdHDxqUJNLlV4vRX/wAXe+1vLQuMJOXN/XyN&#10;Px58ZPhH438U6h8Mvit4D8H6PLpWvNp0fjbwXpbfZbyOG6kV5poUuUhETogCiKHeQ6MZRgivW/2T&#10;fDvj8eF01L4gWujReQgtdEGk2cSR/ZQAWuFdQC3nyl5jk4LNuAXdgfOmmfs9Wfxt8X2unfAOG1bw&#10;TolrYWGoa5JLFBPNI0CyTzvCztK0jytMqD5gPL8sMViJH3F4L8M6f4d0az8OaTarb2dnbpBbwp0S&#10;NFAVfyGPWu7BUKdRRqJt6bO7s/v0v26G9GPLdv8A4f8AzOksU2RqgPbK+9SXMuyNghIG3r09u9LF&#10;GIywX5sDjAqrqEiqjRsvX+Ve7TiE5GHrV+m04O3Bzu3dOP8A9fFcP4lvFYNLuUbiePf1/lXSeIr6&#10;OHchHHzfXp/nmuA8TasoDSkn8PSuuMTnlI43xZeiKNwTt67fds+49q8n8c6mQjAXB255xx+Ndr43&#10;1lWRvs8nzdNxb1B/oR7V4/441pZY5C7fLnLbT1yT24rspwPNr1DifF+sB1b96VzwVH6f59q8x8W6&#10;uwLAy9MsuP8APTp+ldN4t1pCzFZ8HdnlcZ/z/WvL/FGrIGO1jjH516VGOp4eIqGJr+pACQr3J3Di&#10;uW1C8RhtD/ivODirutX7MpypI6EGsC4nDfMVYZ+7ivQjE8epLmY2Rwx4I7596agUHIb5f72aazF3&#10;wW754pLmQRwttPJrVI55PoirdSB2ba7egx3+tVlVg2D+dDEk4B9qcoJ/hrde6gQ+FQPvH61KeOOd&#10;1NQLyzZ9TxUiZJyo/wCA1DYwVlxkHn60qdPvdMUigDoOM9qkjBzt6/jSFLYlt13PwfmrWsoyNqs3&#10;bmqFrHkjHatS0jZ8BR8xwK1po5ajNzw1bbLdrphy5wPpWpUNpEtrbpABjavNSF/SuyKsjx6kuaTY&#10;4kDrTCxPFISScmkLAUyRaQuB0ppYmkoAXe3rRSZ9TRQByYJBzUgORmo6ch7UHVsx6HBp9R1IDkZo&#10;DyHIe1OqMHBzUlAuhIDkZpyHIxUaHtTgSDQImQ4OKcDg5qOnqcigklByM0A4pqtjrTgQelAEmaep&#10;yKiQ8YqSM8YxQSyWPoOe9e9/sheFWjtL/wAXTrjzXEEBYfwjlj+ZH5V4LaxvcSrbxjczsAqgdSTX&#10;158MtDTwb4NsdCVfnit183HeQ8t+pNebmlXkw/Kup7GS0PaYr2j+yvxOkup4huJxx1z9P8az4PNW&#10;4w3duoxTbucRnG9fZelZp1CRJcIc55/+vXgxR9eyP4i+Jks7JoVl2qorw3xF4keeeSRZG+bnrXXf&#10;FHXLht0bNXk2rXoM6+c+1Nw8xl7DPNFSPMiU7Hu37Kf7G3jH4g61D8XPFxjtbWG+W3t/D99Z3Aup&#10;oXSN/t6pHiTyVMkZV4wzPskCj5Sa9g+OXjzwl8LfE3iLUPhP8X5Ly/1zUB/aGn6CjyR30qS7HmuJ&#10;fM3xBt0rFI8BZNoRwqpX0L4OsprtNa8GQ65NceH4dNspo9TkmFzBeWL2sguCtxEskTSrGsxfcXOA&#10;jxqoaVX898K6r8IPEXj7xFD4FP2X4iaLpc2lNJFdWMUt/FLMVEqxSwf6RPjdLJIrGWQ74wxUxo/5&#10;niMyljazqVE7R0stktN9O/Xp+Xsww/so8sXq+vn5fI5O30bw9efs+TaD8Z/CHinQ5tDuNPvNNurK&#10;+nhkXSvOEkw+zeWI540L3rC42boiYUbhgtaPhu5/Z91/W/DEPxB8O69a/Dv/AIR24j8P6tp7RfbE&#10;uHupvsl7qE6tGkcU0L3O5Xkg2JakNxDvk7PW9Q8SfDXwFDpdpaW3iLSLnSTYaobnME1154+zn7dc&#10;F1J3NJ5cJQggwyKSkcbg+W678KdO+GvwFv8AVb0a9onw8126TXV0uGxL20GpXY+z21iWkaJ22xpL&#10;OzxlllSK3Cogd3HHRqfWKc220nLSz36et+q3V2aVP3dl5dfv+7ofQ/jH4eaL+zj4x0X4nfC/xX4b&#10;8LtqXhuy07T9NtJn1G41QI8Uc6+XG8byXE00sPzQkqu0tkeUs58O/aG+MvhX4m+LtY+GfhDwjYaR&#10;onh3Uvsc1xo9ktrHdbFmVYliQAQxfvJy0ZLK8jeYuxjIGq+KdC1K8+B3h3xPNpl9feJ9es7MfDOw&#10;0XVnu77SZoZIJ7+9zB5KIzRqqIYFmiVQyShLu1mZcOD4N+K9YvfD/wALvh7o7apZ+G9Ng/4SDWPD&#10;tjNc28d7dATzPIIZZ496gJbDyyolFqnyiQsoMBQw+FqRlWfM03q9rJXu7dFey89vPoVSVX4VZOxq&#10;eO/E/wAQvE62Ov314t34e8J6bD4Zt7/+1BdiS5827mOyUFhIA4uQDuYeV5BQ7GUnQt/GMOm/CTTv&#10;h/4amjm8X/EbUm01LezuYNxsopYTDbsqsfKE07uzo4j3yW1rMAXLyz7Gr+GbDRLPSdG+PbXnhfwr&#10;Z3l63hPwzNbltV1OYXHlldqxo8UJjjRScF1aNm2Irx54fxL8aPhJ4f8AFOqah4D+D2saPr0S6gi6&#10;/caksd5BJK263ljC5jikMLqGZY1Ma7owglzOOinUliKEKVON7NvTbR6euurt6blfDZvc7GD9nX4m&#10;/CHQLP4kJ4dm8QauJo5NJs9DtWu7W2lMUkkdxcXAxEI45UG4qWjwrMzhMb8PQ/ij40+CPgCz8Ia1&#10;8IrOTXr7T2+yya7eQ3wsLiWKKU/6POGMEkQnuUMS+WwaSIvnLJJ5l4s8Y/FbxPZWK3/xQ8XeItTj&#10;037d4r+z34lsrdbi5aRUYxsQAQ9mDvbcJXMJ2lVjrpPhb+zB4/8AiZcQ/EHxB4gj0Wwj1C1MM+Pt&#10;N5PNMHkidIkztTdGQ0shVUJ/iYbDtGjOteeJnFu9tn02SV07a3D2jqS9y6+4+svgJqnxO8Svrmpf&#10;EPxPo+r28msmTSZtIsWiijLRK90F3nORctPGzEBpWiLsWGzb6xYReUnmk4XjHtXM/DzwjYeEPDdl&#10;4d0tCtrZWyxRNIcsQABljxlj1J7kk11MR8tN27C7d3WvdwuHjRpKMVb0Oy+mrLU92Il2E/e53Vja&#10;tqUoTJlGDyPY03UtSWIY83btxgKa53WdcjiQktux90fiP516NOJjOVij4j1DznZnPzc9ccdeP85r&#10;zTx1qoWJ1WTofl+boc9K3PFOvsu6QspO7OVbvj07V5T448YxhZMS8HJPzdf8Oh/wrrhC559apY5r&#10;x5r7Au3mrj7o/wAj/P8AOvFvHXiAbiUkU9clen+Heuj+IXjKJ1YC44Gfzz/9fvXjfjTxKME+d8p4&#10;x/h+or0KVPoeTiKxkeKvEgbcq4U/3s8CvNtc1jeGXdnnLdq0fE2tM7ttb369P/r1x+oXzy7lyPxb&#10;2NenThynh1qvMRXt5MzMwPriqDMdxyT+X60+WTJy35mo8Fjgn25roicUpEkXJ+9n+tU7243S7Y84&#10;WrF5OLWHP8R6VnsTs2j8a2jHqZR95jSNzZ+9z6c0+L7+Me+ajiYtyW9vrUoHFXLsWPXDcls8U+NT&#10;nHP0zSISMqB1/wA4pQW+9n+Ks2NDstvwT+dTQDjPc1DvGOcflViAA8YqTORds0ycn/8AXW3oNt51&#10;4rEcJ8xrJsotoGB3rpfDkGy2advvMf8AP611UonBiJ8sWaNFFNJ4zXSeYDNjgU2igkDrQAU1mOeD&#10;QWyeKbQAUUUUAcspyKUHHSmoecU6g6t0SA5Gach5xUaHtTqA8ySnIcjFNByM0A4OaAJKkByM1HTk&#10;ODQSSI3anAkHIqOpFORmgCQHIzSqcGmIe1OoJJASDUgODmolJIp6NngigR2vwP8ADLeJfiDax+Tu&#10;htT58w7fL0/XFfTvnlYGUBtwb+H0ryH9lfw6YNJvfEcsfzXEwii/3VGSR9Sf0r1i7kjZSVAz3r53&#10;MantMRbsfW5TR9nhb/zalW4v1AYO/wAvb5uPf+lY+u62ttaE7grYPTFRazeHe3z8M2Pp71z3ia7m&#10;jt9rPn5cr6iuWJ6xxnjnWnvLhz5v8XX0rgtdumRWbHI/Wt7X53EzZPfvXLa2+V4bkc07CPuOy/4K&#10;FfAHxH8LdH0Tw94U8U6XqyaWLP8As+xvN1rHdBoFSziSRZFWMlEmDIFKukbgBwpjd+0Z+yJ8X/iV&#10;dweMfglZf2/rX9mh/wC2NPuvKurtlRxty7gTs8YIdYC6qQUHA2V+fWjeK7nwV4ttdftbuSLyJg7M&#10;nJGDkHHqDzXufwL/AGnPiL8MPFNx4nTxjHfJHoMtppMOo2ovLfl0MaOrErhWUODg/dxxuzXyWL4f&#10;ngK3t8G97u0rtPy/roztjjFWhyVVpptpbzPZvDnxA1TU/E3h74P/ABX8IXGi3HifxNbR3Vn43nur&#10;ez0GY/Z7d72FlmhixvQtJ5uSogj3ucOK734sfDm9+Jfj6z+A3ww8FeI9YsbCC117VNaurpJdR1i1&#10;aCya0XbFCTE4t1ijji/ePGbiXDyJvZuF+Mv7avhP4z+J/DWp+H/tEfiTTdUje4uvENvHd6dG52cp&#10;bSvPujLZ3wuJFfDli5kY17T8CfHvx7+HPws1fWtas/COl6l4T1LZoN5b3tvcXmoyQyyy3Gi3dsiy&#10;XN2jQx+VGk7xGKJGdCWUZ+fxkK1GKnGHI+zd9bpXXdLTza/HqouEpcrd/P8ARnkum3fxO+MvxEvL&#10;3xB8brHwBpbWax+JrzXmaJLeG88x/sVp5UYjhZI1uE2M0ICF4i4UMa6z4laFL4W+Fdjrnhn9qBNS&#10;8K2Phv7L4Ng8G21xZ+ReF4/Na7j2MsbSAmRWaQMzMjsEZWjXlfib+1l8b/2otY8QeEPhf4L0Dwj4&#10;M1i8e38W+IrjR4bONbRjvgkumj3ZmcQXMYyWdjJNGpYMoGxp7/8ABPTw14U0Hwv8RvjJ8SF1C20M&#10;pa3Wn/ZLGD7O5uGkBjSGeQq+ZIyGJw3lL8yEyInTrR5OaNn1jFKTt3bS0fRXe3Q0hKnd63Xd6K/l&#10;r/TOV+Bn7UPxJ+BOiXtppniLV9bvtTs7XTbWzlvJyryRvugkRELESxMP3W0cFucqXVuo+DP7Kvi3&#10;4p3yn4kfEDR/DHlw20kljfXRe+nt2gE3mxxorYQQI7bmIOUYYJV9u8njn4O2un2GmfslePPDGjx3&#10;1m8FnqOrQxT+ILWW5ljS2DyeWkXmtJ8paKf91Fc+YY0aDc3gfi7T08D694m/4XR4svtU1pZZ4rS4&#10;0jUHKXc/meZ9olkdQ/lMwYhSElEn+sWMoVbWEpVKs5Ydezk+jV5dFpHRLz1e6v0Oj2ippX1X4fef&#10;XnieL9mXwh4R8O+FvDviXQpLCPWruyhmuNRaCxMiT6eZdQu1bB1FRJFE3krK37qY7IkKOq2f2Yvi&#10;H8Q/jj4z1Lxrruu+b4b0uJE0m0hYeQt1LDEzqqBU8sQoioMqNxnkdQokYH4MutQPjb4e2kV3eags&#10;N1rS6Vp8QVxs2ZYlGSNhKwa9dmJBYGaHaCpYV+lv7MPwhT4JfBnw/wDDkTNNPY2K/brhuTNcMN0h&#10;7cbicd8AVvg8njh5+0qS5pX6rr1d/wADTD4iWIqaKyX9JfqeoaXMJIGfYyqrlV3L1bufzyPwqSe7&#10;nijYMMAD5fX6n8aaswtowWXjbgbux9aztXvQAokbpyPc/wCe9e5GJ1SlYp67eICrlyCvUntXE+If&#10;EIR5AJCxxgYwAKueJ9eeNC6twMrt6815j418WNCJMvtK7t3zYrtpROKrU0KfjXxaVjk8uZlycM2e&#10;f5fTpXiXxA8agQSEsSzcjbjB4/8Ar961vHni+JhKQw7/ADMxx06c14n418VFg6mVsZwA2Pf/AD9a&#10;9CjT1PKxFYoeL/Fu6RwZAx5AHQCvMPEmstLK2Wzg+vvV7xPr0h3DzT97r6e9cPrWsNLlcsFHpniv&#10;TpU+U8KvW5nYpaxelmbLe/Dds1j3Em7g9/WnXN1Iz5B7evt1quHL8EduK64xscEpDS24jINSIqg5&#10;x+tCnOCf5VDqdybWDCH5m4WtFFs55PmZTv7kT3B2t8q9Kj37jknHTFRJk9alVD/vV0aRVi0OUgfK&#10;o+lSqxb5iOvvzUQU56ZqRFGSR69f6VnIQ5W7E/8AfNODA/Lnv1pvygbi3409WBPTHapAeud27Oc9&#10;/wAatWqHKgCq0OR95utX7JRuGalfEZyZoWUbO6xpyTxXWW8It4FiUfdWsTw3a+Zc+e/3U5rdGTxm&#10;u6nG0TycTLmlYXOaaxyaC3YU1mxWhyilgKjJJ60ZJooAKOaKaXAoAdRTN57UUAcsDzUgORmo6cjd&#10;qDq2Y4HBzipKjpyHjFAyRD2p1R81IDkZoF5DkPGKdUanBqSgXQepyKVSQajBINSUCJKch/hqND2p&#10;wJBzQJ9yQEhs1JGDK6hByWwtRghhXSfCXw+3iXx3Y2Lpuijk86bjoi8/0x+NTUkoRcmXThKpUUV1&#10;Po34baJ/wifgiw0cqokjtwZh6ueT+taE95HtbH3t3Py8Dmq73HlBSvQetUdR1BUkwBjHDMD1r5WT&#10;cptvqfcUo+zioroUr9mmn+bO3djHHHaud8XzDYQc89M10Lbd32hvyPrXLeLpByM4Hp9aEbHAa6gM&#10;zFgfwrmdXRFVkPJ611WroSWzlef85rmNaAIKotV1KlGyOE8RoCWwO+K6zR7GG6+HvhqO1jmSbN8t&#10;5NGpGY/N+Ug9CRlu3Qj2rmPEgGcdq9m/Z9nlm+CyxqquIdUnRg3VchTx+ddGIdsKn5/o0c9OPtKz&#10;j5fqjzmx8b2fh7xLGdEtQ9xZzRSzNNkee6NnquD+IwRng1758SfEN78YfiBJ8U9L8UzRrrN6txcW&#10;d9qIW7swpQGfzPLjifJbcqRgMpVh5SqoavKdN+FthqXxTgms4cK7FpIeoU8dPb/Ir67+GPwq0F4L&#10;ewv9MtZo2XCi8JEIf+FpNoLFA2CyryyggYODXg5tTw8VCpH4kn572/VaHVgqNSpzJ7f1/mebeF/i&#10;7qnhzVdNsdQ0eTUvA82pS3P9katdCL+0283ypZklZCgmBQKX24UBiAn3WyPiR8b5/G82j+PfF3hr&#10;S/E3iS1Xz7nU7i+eY3U4QCHfvYxsEWUB4ztVvLjDKf3grQ+Lfws0b4D6Ha634v0fxJLPJfPc+H9e&#10;0mELaXhEbS+QSZCqlJFjIZFYuJuJF2Lv8Qv76fWbKHxDp/iWCaGaT7NHa3z+ZNsxgIVK5+T5FPzZ&#10;w6hN4yR4+FwlGvJVYLTvqr76ad/lsaVKkorkl+h13hrxv4kv/HOh/GHW2sGj0/U4oZ7GTTYrg28a&#10;KsUO1JoxDKEQDarZyRu2r94bWv8A7X3xbn0jWPDEs1j5GqQfZJp7izW4uVhSJYIo1uJS8zLFbA28&#10;W92McbyKpBdydj4+fA3Wvh1Yya58PdEjHg2x0KLTrrXbfWR/xMpIZIhLetA5WeOCeW7RoPNiQOjR&#10;4Hylh5T4ggltfg7puq3tjtl1DUme1uuS0kSb0wQT8qhg20qFDHzAxYxgJ2U6eFxUo1OVNXUV5ddd&#10;9vv2uOLnSur+v5Hu3/BOX4c3fxi+NkOu67YrPpPhed9TkaSEbXunwI1z2IZRIO37vGOa/TCxOyIA&#10;DOOO47186f8ABN74Ry/DT9m7SbzUbMQ6h4gZtTu+vKyf6rPP/PIIcDHX1zX0WXKR70Uc/ey3elVU&#10;favl2PewtP2dBd3qT396gVQr5yM5OP61zWt6mVDTl/TbwcD/ADxVy/ujCG3feX+8f8+lcr4m1WPZ&#10;tjOTzj8qunEdSehzXizW5IoZCxbv1J4+n5/jXkHxC1/y42bzPk2kem73z6V2XjjXEieQRyfwnHBH&#10;8v8A9deM/EHWBtYmT5sevb3/ABr0qMTy61Q4nx5r7OjJ5rfMx+bceleR+MNYwGJk7fK3c8f/AF66&#10;zxrqrIGRZcFj0PNeU+K9VM88g877ze/+cV6VGB4uKqmL4g1TzHYE5HfbmuZ1C73j5j7Z/Cr2pXRb&#10;d834dKxbmQs1d0UeTKVyGUsxzjoeme/9KApA+Xn603d8vr2yO1SRD5MY+bP51sc85dBwcp879BWV&#10;ezvc3G89P4aualMEj8lW69aoOVZs1tTXUmI1R3K9amU7TxTdrHgcU+JAW2n0qpGgoHGDT8dv8mlV&#10;Wwcj6/40iEqfx6VkSORcHk+1KvJxx9RRGDg9MmnbWzlsc0gJYVyQf85rTsk+UE9WqjbR7yFFbmgW&#10;ZubxUK/KvLYp043kc9WXLFs39GtRa2CqfvP8zVa3cYFNLKeT+FBbFd60PFlLmldiM2OKbQT3Jppf&#10;0FBI6mlx2ppYnvRQAFiaKKKACijI9aKAOXoBxyKRTkUtB17kgORmgHBzTUPanUC3RJTkPao0PGKd&#10;QHmSU5DkU0HIzQpIOaAJKchyMU33oU4OaAJM45qQHIyKjp0Z7UCsPQfN1r1z9mbRlUal4ikX+7BH&#10;/M/0ryIZzXvHwdtk0nwHa4jIabdK3uSf8K4sfLlw9u535XT5sUn21O2a5QfNnt69Kzrq4ElyUUjO&#10;OVNRPqW4fN1Ucr9TUdnIkt4LjapOMMe+P8mvBsfVxZfvFMdqoKsvoNtcV4kkaNj8u5upx2rsNdvE&#10;EDRq3bk59q4zVpDcys7r6j73SlexvGNzltVRXyEH4dK5fWVK7sntXYapDwcn8a5XXUO5t3vRGWpt&#10;ONonAeJvm3HdXof7M/imOLwxq3hiR13pcLcRq3dWXafyKj86898Uggtn1qH4Y6rqFh43tbfTY5JJ&#10;LyQW3kxrln3kAAAdecV6Xs/bYVr5/ceXKp7KspfL7z6q/Z18D3Hifxhda60LeTbYj8z3PJA9+n51&#10;7tq/gjxYPGmn63aamkejWNjIslsp5klYEcj0wQc89PerPwS+GsHgHwlaaVIkbXOwPdyf35T1H64H&#10;0rtb+FZIfITjLfxdc18jXxHtMQ2ttj6bD4dQw6Ut9z5T+Nej+OvEk2uzHxBqTm7vmnvJJrpn+0nK&#10;kGQlWLYZc/RnHOcDyvw/4W0i712z8O+IdXi0/SbzXojcSXBkWGxXd88hkWKaR1AJJZULZXhCWKj7&#10;H8aeB4bzRryG2t13tC3UDk46V82/Cj+y9H+JN5ZfEGzsW0zSrGa7uGkt0kll2FVjRY3ykpLFEO4f&#10;KmX6oCCcfZ4eU6S0WrS/Nef/AAxw1qf7xKW72/yZd8bTfEf4Ra1J8MtS/ty80rxB4Ztb/wDs67tY&#10;rz7ZG0ZRZ5bcPKkXyTzSRSgj93Kkse1ZUaqngT4HL8SfjL4B+AOlzPdafDbrqviC4Xa2yBgJzEXQ&#10;4LCNgmSqkSSlTnANejeHP2+Pif4e8E2th4b0G00bxB4f01dNt9esbEOL22BDi2nhLNbtGoLz/u4k&#10;d7hnuJGeTzHb2/8AYG8M3fju11T9qDxlp0P9u+LJNnnLYwQkRRnDttiVVDPIuG4BYwqTk815+Dli&#10;KdTmnC1t2nvK1lK3p5nRToRqyUVK/wAtl1X3n0rpNslnDFY28SqseEjVcYAA7/hxVq7nOwEtj8Ov&#10;+eKhiAthwFXbnPH6fl/OqWp6j5W4svqNvp611xjc9iUrGbrmpqZfMc7dvHucH9f/AK1cL4u8QSQx&#10;FYpGyueTzjFbHifWkzJvk6KR16V5j4v8QF/MHnbfbOM9OtdtKmefWqHL+Otc3XDJK6jdhlC9V9u3&#10;XHevH/HPiINJJFCzZb0b611njrVB5kksk+47mB9Prj868h8Zaw4kkJf3Gf8A61ehTj0PLr1Dk/Ge&#10;smQPuk2/3ea831q9ZiwY8Hhct/8AXrpPFeqLM7fNz1DfnXDa1cZdmP4YNepSjZHg16l5FK/m3Evu&#10;79Oaz5WLfLt/i/i+lSPKHJOPy71GwCjgV0ROST0BBjkCnO3kReYx7fnTUUHknvVW8lEjbR/DVxVz&#10;ArzSuxJkzk+hqNQOrGnyAj+HNIoJOwr9K6FsaRVh6EE49PSnhSeQf500AE4zUkZwelZyABu6Yp2C&#10;B97ntSooB3Y/SkUru6/8BxUAOAZsgCpIQd2QOKjGGOFFWIEYkE0iZFqzTAyPwrqvDtp9ls/Mdfmk&#10;P6Vg6PZ/aZ0iH/AmrqokRFCIQMcV00Y9TzMZU+yTeZ/s1G7nNBwvQ0wsBXQcApJPWimlx6UbzQA6&#10;jIHeo8migBxf0FNLE96KKACijNFAHLgkHNSZz0qOnI3ag6tmOqRTkZqOlU4PNAbMeCQc1IDkZqOn&#10;Ie1AEiHBwadUdPU5FAeQ9G7GnVHUinIzQHkxyHIxTlODUYO05FSA5GRQFiRTzxXvHh+U22g2dujE&#10;bYI+n0rwWP74A9a9qsb0R2cYHHyDkfSvPxy91Hp5XpOTNSa6Z/kX7x4atHw8Xc733Drg/wBea5p7&#10;qWST5fu7uV9Peus0JY4dNUufvDP3eteTJaH0NPWRX1lmHmRl8c54xxXO3hf5g57mt7USSzKr5/2f&#10;bNZj2izL5vvnB71yz0PToQ5jnNSiIyD9a5XxBCoyoH3RzXcalAVVsr8o5DV538QfENtpYMI+eRuI&#10;41XJJ9AKqjzSlZGuI5adO7OD8YXCR7lz+Fekf8E9/h7B48+PMevajCrWfh22a7bcuQZidsY/A5YH&#10;sVrg9O+EvjjxvcfbbuykhiY/Km35jX1t+wv8Mrf4b+HNVuGiC3F9eRqzN3VF4/8AQzXdjK0cPl8o&#10;p+89DyMLTniMdC691O59IwOEmVSe/r0/+vV1mkZ9ibdqjG5zyOKy4MfaPnf5fzzVy3nBuMRyYDNn&#10;HPHHTj8K+Nv7x9e/hJn0dpbZ3AJ6hS3rXxt+0/8ADh7PxBdahZwklifug9+30r7ntdOE1pwqhduZ&#10;OvX1/wA//XryD49fDyHU4JLlLXcwUlVVt2fw616GFq8kjzcbR9pA+RP2e/C/iH4o+O9N+CcDXSnU&#10;NSElreRuG+xhUbzCVYHcnl7sqCPxyMfrJ4F8NaT4N8Oaf4Y0a28qzsLWOC3Ruqoq7Rz1J45J5JNf&#10;OP7Bn7ONr4NOofF3WdN23moq1tpatHgpbg/O/X+NgAMjOE4yGr6ZLbdpZudvTH6f1qcV7OpiG4L1&#10;9Toy2jOjh7z3f5dCa6uAUY4VehyPw/T/AArnNa1jCSMZvlT+8f8AP/6qu6petGMh8bidvI5/z+tc&#10;R4j1Z3jKQOu7Hy7W6gfjRCBvUlYx/FeumZWRAq7jy34dRXlnjLWvLOyaQMG/hDHLY7/lXTeKPEOA&#10;8a+Xjb/dyfc4FeTeO9beNWUS7hjn1/ma76ULHmVqiscz408Qb1aFH/XrmvJPGevPIzqH/i+YdcdP&#10;T2rofG+ulVYA4/E815X4k1sySEq/b5fm6816NGkeNiKxk+IdXLsckDPHpXL6hevJIzY+X0zVrVbw&#10;vkO+e/SsdS6riV8nNd0InlSldjt3J579KB055PrTQCTgjqepp0kgt4jI54UZrRIwkxl3cCBAu75j&#10;3PaqPnYXH8u3tUc1y8sjSf3qQEsc55NdEYcu4orqTKdwp+wFciolJxnNTRk45qZaFihGHQcUqrkZ&#10;K+3FKPTFOPT5entU6gNGE/hyKbGJPvyMPm/hHpUhGRilXHVf0pBbuOjUFjirlpGdwxVeBc8kVsaF&#10;YfapwGX5Ry30pxjzSsc9WooxbNbQLL7Pb+ew+Zv5VojeFyaSFVHSnM2TgV2pcqseLObnK43cx6mi&#10;ignAzTICimbznNG5vWgB+aQso70zNFADi/oKQs3rSUfhQAZopu72/WigDnaKKKDsZIpyM0UxTg0+&#10;gW6Hqcil6VGpIOakoFuSA5GaAcHNNRscGnUBuSU5Dg1GjdjTqB7klKjYOKYjZ4NOoGSxgFwa9Ttr&#10;wragMw+6Nv0rylCQc4rvrDUG+wQ5J+aFTuz04rjxiukd2AfLJnSaVci5ulRhnnv3rrTe+TGsCk9P&#10;vYwK4fwvL5lz5jMOK6WW8WZg5PI4wRXk1I6nvUZaF7bLP8rIcMflLGr9p4d1LUNsdhYyTSN92OGI&#10;tu/AV6n+zZ+zjZ+PbSPxp4zmaPTfMxa20bfNc46knsvbjk8+lfV/hvwP4M8IafHDoOm29jH5Y5gg&#10;UFvcnGT+NeNicTGMuVan0uDoy9mm9D4In/Zd+O3i8+VpfhxtNhk4a81IFSF9VQct9Diui8B/8E/L&#10;bQL6O/8AEUgvrpj+8u7jOc5/hUjAH5/WvtTVYnmiZbF/90yDbn8a5q+ttV87y/LaYr08tgSPw61F&#10;PGTtbY1qYOnKXM9Txhv2evDvh62EXkLuAHOOn6VBoehQaBdyafYIVVZNyj/gIr1LVNI1u/k2LaEF&#10;sD5uOKraP8JdWuLr7VdTxQqxyuCWYjtx0qsViISoWuThsNKNa9tDDt4ZRbxs2F7ttX+f+f507SrO&#10;5bUPus3OSoX1NekWHwq0/wAl/tE8z7sgBQF5wPY8VKPhhYWs7G1eXe2MbmB/TH9a8WNRRZ6/sZPY&#10;ytGtkFsxYMny/ezzTZ/BI8T6hFBcxjy2+eQjjKjr/n3ro08MNaW+ySZWG7OAe3X3z/8AW/CtfQ9O&#10;hs4/tbfeZfmwvGPSuiE09jCVLX3jR03T7fTLBLW2iWGOFAkcajhVHYf/AFqgvJyu4I2dq/Lnocmp&#10;pJT82B9M96ztavBbJsD479Ov+f6VtBBKSRjeJNQFuu0ru39GHfr1/lXnfiXVpmjb5sfLjbjrXSeI&#10;dWR4yC5Zf7zN9eO1ee+LNTMbNGZ1+XI+Xtx/+uu6lFHn1qhynivWDskbzfu+je+cf5FeP+PNfjRW&#10;ePPfjb2x6123jbXkgiZUmXgnG5un1NeLeOtc8zzHLqwPv15JrvpR5meViKhx/jDWmmdpNy45x/n8&#10;68/1zUdxZgW+bjd61seI9VMjMSM8cA1yOo3Jcsd3Xv6V6NONjw6tTmkUbyUtJwf0qFiXbJ+anyZz&#10;kkH8KRVY/wA66InNKXKKinOR9KytXu0um+zxXKqFPzBu5q/qt0bS3wh+Zvu4HI96wxDCxPKn65Br&#10;oox+0znlceFmXkFW/wCBU+NpmGVgNRLbor+Ysig9QGbg1YkN0xwUKqPu7ZBWzCPMOBnH3k/WpFlf&#10;dyMY/SqhtpGcBbkk/wByRuatxSyRrtWHb6t1xWckaRk+pPFIT8rJ1HpSeeB2qGO4uvPMhn8xMfw8&#10;YOasC8sIiTdBvfHesnG3Qq/UaLlMgblqaOUN92o2udMABWzWT/gQ9quLZw31sssHlw/KAU3dfx9a&#10;iUoxtdWJkSWILEYxXW6RZ/ZbRSR8zctWDoFhB5qu96jIrfMfT0rqByMKK3w/LK7R5uMlLYcvC5/C&#10;koPBxRXSeeFMc5NOZsCmUAFFGcU3ec0AOzTS/pTSc9aKAHb2puSetFGaACiiigDnVbPBp1R09WyK&#10;R1+QtOQ54ptAJHIpi2dySnI3Y00HIyKAcGgPMkpyNnimg5GaASORQHmSU9WB4pgORmgEg5oKJMkV&#10;IDkZFRg5GRTkbBxSAeuM811dndn+yoGBP+qA+WuTzg5rpNPQy6JbtuKgZBx9TWGI+FHVhH+8+Rue&#10;H9SkQfeI79OldN4OiuvEniKz8N6fJumvrhIlX0JIGa4G2uXtj8u7ha9N/ZVmt7n4qR6jdfdsbd5U&#10;3d2Pyj8fmP5V5Nb3YOSPcw/vVIx7s+4/C91aeGtI0/w/a4W2tYUjUY44GBXRReNYNUvFtLb5wi4X&#10;H4dq8ktvEMl9OzJIVXoNre4rd8K3zR+ZJn264yf8a+bnStqz66Na8kkenS6n5u4mXavQ4x8vHPam&#10;HUll+aNxhe69Pf8ApXOf2iuwKW+8ex7fWr2nXIzta4+4o+X6+2Pb9K4pR0PQjKJtQW0aMJZOVXn5&#10;j1PJ/GtrS7dVOGP3mw3Xr/k1gQXvzEcbd3LL6YNbukXW3ptzwd2c4P8AX1/xrHlZtGRtW1nBCoG7&#10;ccY59fT9abdQKzbolG3bwOmOvamRM6HzC27OAvr0+vPei4YtwADuzhVb/wCtUezvI19paJnvAssm&#10;R/CvvyfXp61ci5G3c3qcnr7VFJhfmRsDbyAc49f0/wAimpcpt35I28/5/wA8V2U6fKck6nMya6ul&#10;iOScfN91T061yviTVRht4+Vfveg/z+tXNZ1yNEYxSdBtH5/0rzbxz4vEZa1imOWGFORg9K7KdPmO&#10;OrUK3ivxDH50nkpxzwv6GvOfGXiOP7MwVxkj7388n/69P8VeJ9kLqZNwBLBc9PYYH+c15P408byY&#10;kWV2bGfl3Y+X1ziu6nTPNrVTL8feJWiMxjuQW6YxzXj3i3xCZHYGYe/PJ/Wtjxj4qmup23zY/Liv&#10;Ote1TexbeDydvPXvXpUadjxcRWvsUNX1Indhjjb+VYNzMzN97vwKsX025yR143f4VTY7ju3ZNdcU&#10;cEncRV3tUoYRozuduBzTYsMNtVdYmPli3Xvy1axXM7GD96RRurp7q4Ln6LSeSrDlaaoOanRc43Cu&#10;r4dirEP2ZDgFBTkgRBwtWFRcUGM1HOVyxRGltFJyYxmnfYl6FakChV3fjTix6Z7fWocpByxIRawg&#10;5ROaBbRqelSlsH+VAOW6daOaRPKQtYwyDlPakt7aayuY7l3ZoRw6gngVaiTnDDir1tbIYSX+7jJ9&#10;qalJ6GNS0Rvh8PNbyW+ns0m18x4XBbjr9RXYaRbS2kA+0SAsVy3y96w/AllbeTJfxBvv7V3Yx9f8&#10;+tdFlulXSox5ud7nn4qrL4ESFh3NNZ8cCmnJ60hYDqa6Dh9Bck9aCQKaZCeAKaST1oAVm3UlBOKT&#10;J9KB7i5A6mk3Ck/D+dGfb+dA+UMg9f6Ucf5xRn2/nRn2/nQUNJ9KKUg9hRQT7xz1AOORRRQdEu5I&#10;DkZFFMVsHmn0h7jkODinVHT1bIxTEuw5Tg0/rUdOV8cGgNtBwJBqQHPIqOhSQaB7EyHBxTqjzkU5&#10;X7GpGPDc4Ndb4YAm8PqGP3XYf5/OuQyK6XwveCPRdo7TNuH4CssR/DOjCu1UNRmFu5Un8a6T4CeJ&#10;00jxszvLs8y0YenO4cVyesFZ42mU1l+EdXm03xhanc3zSbevr/8AXrglDmptHqQqclRNH3L4G8Tr&#10;d2e55vmXgbcflXX+H/EiGXHmjCEg+3SvA/AvjFLS38iR+ij+I/Wuy0bxxHFNuH97O0Hg/wCcV4eI&#10;ovU+jw+I2Z7rZ6uLk7om24IC7W6+/Wtu11S3tlaY/eDfeJ6/jXkegeNop9yO3zbMjc2evU1v2PiY&#10;NJshmbDHO1m5IzXmyos9SnWXQ9Pg1WCRPkznd369Pp1rcs9TiJMiA8dNzfMvtn9fevMtP1aQOoWb&#10;5tpzs4xj3/z+VdLoniCWdVjbbu3KGGSc/X0xk/rWbpm6rHo+n3sTrlkPUY54PHb/AD9ale5l2dd3&#10;HJ9B/Sud03UF+XDfxZ7jb+v9Kvf2sBLyjMp3fN29v89OtSoGiqXjdmhPIYysbt9773y8msvVNXit&#10;I2jeTdtLdhwOtU9V11LS3ZlkAfacYbv615j46+JZt90CzLt5yzd/auilT5jCpUsani3xtZ2iMHuC&#10;RtO1WPU4PPH4d68h8U+OTcySNDLj/aZhzj/6/wBKxPGvj5rrzGFwvPGS/WuAvvEs6uzGXG7n5l/r&#10;zXo06Vjy62I1L3jPx1MhkUpjIOF4P4/54ryXxl41uppZFMvH0rU8XeJrZCzF+eTu215j4i12NpGk&#10;Qmu+jTPKr17keuawJSRu5rmdTvGnJI67sj2p2oai0jZMhz0PU/nWXJOzPnJG7pXZGJ58pOQSyO77&#10;95x1BpoDE8n/AL6prsxPB69qcAGAzWiM5Ow4krHvJ/76rPutzSM7H/69aTIhh3P0HCn1rNuPvE4r&#10;Sn8QorqVx8wwFqRAMU3DE4/WnRqcVsNEy8f/AF6eCCMA0yIHOSPxqRfu7s8+9YyBgyj6e1NKEd8d&#10;+tSMfQUzb8m8dfp0qUIYwYcbaAGHIFO4Tj19KcgGBg1XMLzJLaIltpHFdDo2mxzA+emVA+63f2+l&#10;Zmn25d1VF79K6S2gEMIjUdOvua2pR6s8/EVOiLCRLGgjjVVVR8qjoBTg3q9RjeO1KWIHIroOFp9h&#10;WOTRxmmFiaSgnlfUkzkZFHPUmowWHeign3R3JowaAV70ZWgoMGjn/P8A+ujK9qbQA7d70hY0lFVY&#10;A3H1ooooHZnP0U1DxTqg3CnqcimUqnBpk7MfQCQc0UUDZIDkZFFMU4NPoD4hyt2NOqOlVsdaBbEi&#10;sVp9R5z0pQ5FSUP56Vo6VqAgs3gLY3Nu5rM8wehpspby2MZwf4aUo80bFQlyyTNC4uvMTLSc9azr&#10;O9isdetL2X7sVyjt9AwqCO9c/fPtzVK+lclsN71yONj0oyPZp/HNtZXpWC4Uhfu4b9a29I+IdxNc&#10;qA2N2CAf8K+fYdfnhIEzs23+LNdJoPiZkkWdJ9y9vasJYeMonRHFSjI+oPCfi6S52tJI3yrkqD0/&#10;zmvS/C+sCR1kZ8uFx8x+YDNfNPgrxrG8UczTqqk4zxnscevP8+K9b8G+N7dVWOObt1DdOa8fEUOV&#10;ntYbEcyWp7jp2rLJGvnE85LiPoBn/PatvTNbj83yhKrBlBXJ5P4j/P0ryvS/GcEkXlZBkOdvzE+n&#10;GPWtqy8XW8A3mXtllLdv8/jxXFKiz0o1keyab4iWGBQsi4YDkjnJ+tN1XxnHaq0aSf8AfLHmvJR8&#10;QyYQiuzKV7/zrM1bxrdTHKFm64ZmzjAqfq7NvrCsdl44+JskNs0dtOmV+UbW6145408e3RSTzGbc&#10;QT93/P8ASrWoXtxcTNcajdkKVGM9K4Xxvr1pJK1vA+5WO1sMM59a66VPl2OKtWkzn9T8SSXjkq7b&#10;fc1h+IfETW8f7xlAHHUZP+Nbj2iQ2RuZhtZs7W7ivOvGepx+a6gbdpHfPFd9OOp5lSckrmJ4h8Qv&#10;K7AdulcrqF85UsF27vXvVjWLsMxA+Xn1rFuJTjKk4UY+ua7IxPPlLmY2abB/djtULuMghB9fxprs&#10;ScqPeml2IwXzWnKSPD5HJqWINI6wjrnH0qOIgn7lXLNViiacHqNqlu3v1o2M2uZkOogIvlA/Kox3&#10;5rLmZt/zZ/Ord9Mz5Y96oOTuyTyK1po0FTJPNSrjORUScHhqlBAHNXIkcjY525p+/IyB+dRBsYwf&#10;wp5JxUNBYXdzgmk3MV6UhO3mjkdc0WEOBJPT86mgTLABKhj9AKvafEXcZotqZ1JWNrw/ZqP3zjpW&#10;spAHJqjpYKQEKec5qz5nbH1rrivdPKqS965PuA6mmu2eBUYkBHSjePSqMXOT2Q6im+Z7UobNBm4y&#10;YtGaTJPQUmTQHKOooGcUUFBRRRQAU1n7Ch2wMU2qTKihykbcUU2iqKMFDg06o81IDnmsiohRRRTC&#10;Q5DkU6mKcGn0hoKcjdqbRTFsySimo2eKdSKFVsGn1HTkORSAdQPaiigCtcWwV/NX+L73+NVL6ByN&#10;4rUPIwRVW6TjYelY1I9Too1OXRmDcE9WFFhqElhN5kLdeGX1qxqkSxndgY9Kzic1MTsveJ3fh3xY&#10;8cayxviMtuMfof8AP867bw98ULi0OWn25b8OgH+H0rxrSbua1u9zKzRtw9dAJiMYBxjPNZ1KMZ7i&#10;jWlSlZH0D4c+KEuqyQNHK3mBsZWT7+Oeeff9Py63TvHsVwiyPMwkBz8rcY9a+YtN8QXVljymYAMT&#10;15/+tXX6F49GFDu27Zhvm6n1/wA46Vw1MKlqj0aWMb3Pomx8Sfb5GihlVd3ZW7H610UDW9lYi5u7&#10;lWLD5Bt5PSvE/CHju2juFLyfKecZzx6f5/nUnxK+Nc9pY+RZTfvNgHDEbc8j/H/IrllRk5WR3wxU&#10;VG7N34q/FSzsN1nazrwT2xn39PeuD0PWJtRvWurly4zxnrj+ledS63q/iLUmmvp/lY57f56V1Vhe&#10;w6dp22OcL7r/APWzXQqKhGxzSxEqkrm94x8ZBLUwxHaMDdnv/n2ry7xDrjTTMfOY7nPOau+JNae8&#10;ZgGBJJ2sWrl9QMsx3ndx6960pwsc9Wo5FS7vWkfDyY/3u1UppgzY/OnXGUOdx/wqu7MTuzniumMT&#10;EUv60oyfao0JLHHX1qSNSwAFWIsWsBlKojckn3q5elIYvIi6KuPxp2j2gji+1yjkjCjHb1/yKr6i&#10;WclgOtZN3kNGXdSN0xVdsE5HrU84IOFqHknpXTHYmQ5cY4NP3e5pkYwc0oGT1+lUA7IXgKetKpJb&#10;GaQcfMfwowe5qSgJ4/xoVmBwCfwpfLZz0496mgt2yQUqXJIli28TM2M89vf3rY0+LHzVTitjjaM+&#10;9aFqgAAY4rHmvIxmjTssL+7xVlj8tVITgghvqKnBIHFd1PWJ5tT3ZMdRSAk0v41oc/NEKKOneigO&#10;eI5GxwadUdLuOMUAxxYUmR6/ypuT60bm9aCR3H+cUZHr/Km7j60bj60AObHWm9aM0bj2FAXHYWim&#10;7275ooDmOfp6HK0ynIecUGsR1FFFCLCpFORUdOQ8YoJiOooooHLYAcHNSA5GajpyHtQKI6nR+tNp&#10;yHjFSUOooooAKa8QcYanUUAZ9zovnk/vutFr4atIjunJb2HFaKjNPoUImntKlrXEtorW1H7i1QY9&#10;qW6CzDeEwf50m3vQOPvGnboRzMrKMd+f606K4lgbdG59OOlSXMUX2eScj5l9O9UxcCQYDc+lc0o8&#10;rOulPmRuaX4tubCJgH7Y+8fXtWbqviC8vJWE8xPzd2ql5rRtt7GmSHzeBis+VHQqkti/YayYTuP4&#10;1oy+KGeHyg457VzIzn5h+dPVipx265qXE0jU7HQ22b8tKw+8cj5cfpTLqxgRMtwme1ZUWsvbxbc5&#10;HpUN/wCIpJ4WRcrn73NS0aJ3KerSrJcNsP8AFwvFVSrEc9+9Oclm35qGSVI/9YwArSKBjgdvyir2&#10;n2omcSS/dzyG/irLWfc2Vq1BemI8n8KJxkJG7cSpjPOB6VmXLqMDbQl4xXDEGmSfOQQe1Y2GVZsn&#10;5sfnUBXvirhQO2Ov+6Ka9sD6+9bxlYRWAx96lUd6k8oA8/ypPLKjpVcwxAvYU5Yyx6U6NABk5qRE&#10;wOVqHKwCxQc4I+lW4k7/AOTUUaHucGp1+h/wFYSdwdiWPIB2jp0NTwlwACBUONvKg9fz5qaLaDtc&#10;/pSjuZzRehDAA56VYXJHHpVW2ffxu/SrUJHQelehRl0PNxEeo9CdvNLTeR0NOByOlbHnyjyhRRQT&#10;gZNBIUU0kH/IpwIxQWgooooGFJg+tIQB1/pRx/nFAC4PrRg+tJlf84oyOwoAXB9aKZmigDDpVPzU&#10;lFBoSUUA55ooNApyHmm0L1oM0SUUUUtTQKVPvUgOeaVPvUzMfQCQciiilqaEgORkUVGCQc1IDnmj&#10;UAoooo1Ach7U6o8kdDUgORmmAUHmiigCvqDMIFQd2zWXOqtl+/8AKti5h8yL5j90ZrFvQSNoNctS&#10;XvHZRj7o1ri5TkShh784qOW8ZTyn4hqr6bAVuZcSN80eevvU7p/CfTvUvQ26kT6m69I6aNcljHzw&#10;Z+hoaAdv7uaryQr94+lVHlEy3/bFpPw4Mbf7Q4/Oo5ri1UZMy/gc1VaAZ3bu2aYISTkGnyRKjOUR&#10;t1qUpPl23yqONx6mqw3u25zn61ZFsGOF+lJ5QU4UY+hrWLjHYj3pO7YsZ4qRX2jNRqKdnHFSzoiW&#10;Yboj/GrMch2YVfxrNVzuzVuBmPy561jOJoi4DuPzn604uqpjjjjj/PFRRAkeWxpyna3H0/KsWIGC&#10;FSyA9cDNRtEW5AqfzAW2quPWlKlkyzcFc0uawEMcZXqtShVYblPalaMgZLd6FA+57/ypDHDbjgf9&#10;8ipIScZA+lNAIGSf4sU5RjI/hx0/CpESrnPX3+apYyTtweveo/LIHPO2pI+eO/8A9epW4pfCWrYl&#10;mG0jHp61cgY52kiqUQA/eY6c1ZhbIEi12UpWOOtG6LGacOB0qMsM4pVdq7DyZXb0H0mTmk8z2puT&#10;60ExiOL44pdy+tMooNOUfuX1pdw9ajooCyHO3oabknrRRQS2FFFFBncKKKKAP//ZUEsDBBQABgAI&#10;AAAAIQAajNvt4AAAAAgBAAAPAAAAZHJzL2Rvd25yZXYueG1sTI9BT4NAEIXvJv6HzZh4axeoYIsM&#10;TdOop8bE1sT0toUpkLKzhN0C/feuJz2+eS/vfZOtJ92KgXrbGEYI5wEI4sKUDVcIX4e32RKEdYpL&#10;1RomhBtZWOf3d5lKSzPyJw17VwlfwjZVCLVzXSqlLWrSys5NR+y9s+m1cl72lSx7Nfpy3cooCBKp&#10;VcN+oVYdbWsqLvurRngf1bhZhK/D7nLe3o6H+ON7FxLi48O0eQHhaHJ/YfjF9+iQe6aTuXJpRYsw&#10;S3wQ4TlagfD2KnnyhxNCvIhikHkm/z+Q/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DPdjKSJAMAAKQMAAAOAAAAAAAAAAAAAAAA&#10;ADwCAABkcnMvZTJvRG9jLnhtbFBLAQItAAoAAAAAAAAAIQBVXcqAsRcBALEXAQAVAAAAAAAAAAAA&#10;AAAAAIwFAABkcnMvbWVkaWEvaW1hZ2UxLmpwZWdQSwECLQAKAAAAAAAAACEAix2MAW2pAQBtqQEA&#10;FQAAAAAAAAAAAAAAAABwHQEAZHJzL21lZGlhL2ltYWdlMi5qcGVnUEsBAi0ACgAAAAAAAAAhAH1M&#10;3CNRHwEAUR8BABUAAAAAAAAAAAAAAAAAEMcCAGRycy9tZWRpYS9pbWFnZTMuanBlZ1BLAQItABQA&#10;BgAIAAAAIQAajNvt4AAAAAgBAAAPAAAAAAAAAAAAAAAAAJTmAwBkcnMvZG93bnJldi54bWxQSwEC&#10;LQAUAAYACAAAACEAoKYnq84AAAAsAgAAGQAAAAAAAAAAAAAAAACh5wMAZHJzL19yZWxzL2Uyb0Rv&#10;Yy54bWwucmVsc1BLBQYAAAAACAAIAAMCAACm6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22021;top:1676;width:17018;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wQAAANoAAAAPAAAAZHJzL2Rvd25yZXYueG1sRI/NasMw&#10;EITvgbyD2EBviZxAmtaNbEIg0FtoanJerK3l1loZSf7p21eFQo/DzHzDHMvZdmIkH1rHCrabDARx&#10;7XTLjYLq/bJ+AhEissbOMSn4pgBlsVwcMddu4jcab7ERCcIhRwUmxj6XMtSGLIaN64mT9+G8xZik&#10;b6T2OCW47eQuyx6lxZbTgsGezobqr9tgFbC/Vp/Ph/14ms0wHu7XyVTDpNTDaj69gIg0x//wX/tV&#10;K9jD75V0A2TxAwAA//8DAFBLAQItABQABgAIAAAAIQDb4fbL7gAAAIUBAAATAAAAAAAAAAAAAAAA&#10;AAAAAABbQ29udGVudF9UeXBlc10ueG1sUEsBAi0AFAAGAAgAAAAhAFr0LFu/AAAAFQEAAAsAAAAA&#10;AAAAAAAAAAAAHwEAAF9yZWxzLy5yZWxzUEsBAi0AFAAGAAgAAAAhAH4p6nzBAAAA2gAAAA8AAAAA&#10;AAAAAAAAAAAABwIAAGRycy9kb3ducmV2LnhtbFBLBQYAAAAAAwADALcAAAD1AgAAAAA=&#10;">
                  <v:imagedata r:id="rId13" o:title=""/>
                  <v:shadow on="t" color="#333" opacity="42598f" origin="-.5,-.5" offset="2.74397mm,2.74397mm"/>
                </v:shape>
                <v:shape id="Imagen 4" o:spid="_x0000_s1028" type="#_x0000_t75" style="position:absolute;left:41833;width:19457;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l5xAAAANoAAAAPAAAAZHJzL2Rvd25yZXYueG1sRI/RasJA&#10;FETfhf7Dcgu+FN20SijRVaQloFIfGv2AS/aapGbvhuw2iX/vCoKPw8ycYZbrwdSio9ZVlhW8TyMQ&#10;xLnVFRcKTsd08gnCeWSNtWVScCUH69XLaImJtj3/Upf5QgQIuwQVlN43iZQuL8mgm9qGOHhn2xr0&#10;QbaF1C32AW5q+RFFsTRYcVgosaGvkvJL9m8UHLo/c6Qunafb78vPZpbt3/pdrNT4ddgsQHga/DP8&#10;aG+1gjncr4QbIFc3AAAA//8DAFBLAQItABQABgAIAAAAIQDb4fbL7gAAAIUBAAATAAAAAAAAAAAA&#10;AAAAAAAAAABbQ29udGVudF9UeXBlc10ueG1sUEsBAi0AFAAGAAgAAAAhAFr0LFu/AAAAFQEAAAsA&#10;AAAAAAAAAAAAAAAAHwEAAF9yZWxzLy5yZWxzUEsBAi0AFAAGAAgAAAAhANEKeXnEAAAA2gAAAA8A&#10;AAAAAAAAAAAAAAAABwIAAGRycy9kb3ducmV2LnhtbFBLBQYAAAAAAwADALcAAAD4AgAAAAA=&#10;">
                  <v:imagedata r:id="rId14" o:title=""/>
                  <v:shadow on="t" color="#333" opacity="42598f" origin="-.5,-.5" offset="2.74397mm,2.74397mm"/>
                </v:shape>
                <v:shape id="Imagen 10" o:spid="_x0000_s1029" type="#_x0000_t75" style="position:absolute;width:19456;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zNxAAAANsAAAAPAAAAZHJzL2Rvd25yZXYueG1sRI9BT8Mw&#10;DIXvSPyHyEi7sZRNAtYtmyq0IQS7tOwHWI3XVmucqsmW8u/xAYmbrff83ufNbnK9utEYOs8GnuYZ&#10;KOLa244bA6fvw+MrqBCRLfaeycAPBdht7+82mFufuKRbFRslIRxyNNDGOORah7olh2HuB2LRzn50&#10;GGUdG21HTBLuer3IsmftsGNpaHGgt5bqS3V1Bi5VcWhWKZUhfr3vP48vRbm8JmNmD1OxBhVpiv/m&#10;v+sPK/hCL7/IAHr7CwAA//8DAFBLAQItABQABgAIAAAAIQDb4fbL7gAAAIUBAAATAAAAAAAAAAAA&#10;AAAAAAAAAABbQ29udGVudF9UeXBlc10ueG1sUEsBAi0AFAAGAAgAAAAhAFr0LFu/AAAAFQEAAAsA&#10;AAAAAAAAAAAAAAAAHwEAAF9yZWxzLy5yZWxzUEsBAi0AFAAGAAgAAAAhAFaYHM3EAAAA2wAAAA8A&#10;AAAAAAAAAAAAAAAABwIAAGRycy9kb3ducmV2LnhtbFBLBQYAAAAAAwADALcAAAD4AgAAAAA=&#10;">
                  <v:imagedata r:id="rId15" o:title=""/>
                  <v:shadow on="t" color="#333" opacity="42598f" origin="-.5,-.5" offset="2.74397mm,2.74397mm"/>
                </v:shape>
                <w10:wrap type="square"/>
              </v:group>
            </w:pict>
          </mc:Fallback>
        </mc:AlternateContent>
      </w:r>
    </w:p>
    <w:p w14:paraId="2B332A00" w14:textId="1F0E1A9E" w:rsidR="003E550E" w:rsidRPr="001F7FBD" w:rsidRDefault="003E550E" w:rsidP="001E644E">
      <w:pPr>
        <w:spacing w:after="0"/>
        <w:jc w:val="center"/>
        <w:rPr>
          <w:rFonts w:ascii="Poppins" w:hAnsi="Poppins" w:cs="Poppins"/>
          <w:b/>
          <w:sz w:val="28"/>
          <w:szCs w:val="24"/>
          <w:lang w:val="en-GB"/>
        </w:rPr>
      </w:pPr>
    </w:p>
    <w:p w14:paraId="62C87012" w14:textId="77777777" w:rsidR="005724A0" w:rsidRPr="001F7FBD" w:rsidRDefault="005724A0" w:rsidP="004D3242">
      <w:pPr>
        <w:tabs>
          <w:tab w:val="center" w:pos="4819"/>
          <w:tab w:val="left" w:pos="6855"/>
        </w:tabs>
        <w:spacing w:after="0"/>
        <w:jc w:val="center"/>
        <w:rPr>
          <w:rFonts w:ascii="Poppins" w:hAnsi="Poppins" w:cs="Poppins"/>
          <w:b/>
          <w:sz w:val="28"/>
          <w:szCs w:val="28"/>
          <w:lang w:val="en-GB"/>
        </w:rPr>
      </w:pPr>
    </w:p>
    <w:p w14:paraId="5B81A56A" w14:textId="5846CB14" w:rsidR="001E644E" w:rsidRPr="004C1AA7" w:rsidRDefault="00CC34F8" w:rsidP="00CF09A0">
      <w:pPr>
        <w:tabs>
          <w:tab w:val="center" w:pos="4819"/>
          <w:tab w:val="left" w:pos="6855"/>
        </w:tabs>
        <w:spacing w:after="0"/>
        <w:jc w:val="center"/>
        <w:rPr>
          <w:rFonts w:ascii="Poppins" w:hAnsi="Poppins" w:cs="Poppins"/>
          <w:sz w:val="24"/>
          <w:szCs w:val="24"/>
        </w:rPr>
      </w:pPr>
      <w:r w:rsidRPr="006445CC">
        <w:rPr>
          <w:rFonts w:ascii="Poppins" w:hAnsi="Poppins" w:cs="Poppins"/>
          <w:b/>
          <w:sz w:val="24"/>
          <w:szCs w:val="24"/>
        </w:rPr>
        <w:t>Peluquería</w:t>
      </w:r>
      <w:r w:rsidR="001E644E" w:rsidRPr="006445CC">
        <w:rPr>
          <w:rFonts w:ascii="Poppins" w:hAnsi="Poppins" w:cs="Poppins"/>
          <w:b/>
          <w:sz w:val="24"/>
          <w:szCs w:val="24"/>
        </w:rPr>
        <w:t>:</w:t>
      </w:r>
      <w:r w:rsidR="00852EDE">
        <w:rPr>
          <w:rFonts w:ascii="Poppins" w:hAnsi="Poppins" w:cs="Poppins"/>
          <w:b/>
          <w:sz w:val="24"/>
          <w:szCs w:val="24"/>
        </w:rPr>
        <w:t xml:space="preserve"> </w:t>
      </w:r>
      <w:r w:rsidR="001F7FBD">
        <w:rPr>
          <w:rFonts w:ascii="Poppins" w:hAnsi="Poppins" w:cs="Poppins"/>
          <w:bCs/>
          <w:sz w:val="24"/>
          <w:szCs w:val="24"/>
        </w:rPr>
        <w:t xml:space="preserve">Kati </w:t>
      </w:r>
      <w:proofErr w:type="spellStart"/>
      <w:r w:rsidR="001F7FBD">
        <w:rPr>
          <w:rFonts w:ascii="Poppins" w:hAnsi="Poppins" w:cs="Poppins"/>
          <w:bCs/>
          <w:sz w:val="24"/>
          <w:szCs w:val="24"/>
        </w:rPr>
        <w:t>Suokas</w:t>
      </w:r>
      <w:proofErr w:type="spellEnd"/>
      <w:r w:rsidR="001F7FBD">
        <w:rPr>
          <w:rFonts w:ascii="Poppins" w:hAnsi="Poppins" w:cs="Poppins"/>
          <w:bCs/>
          <w:sz w:val="24"/>
          <w:szCs w:val="24"/>
        </w:rPr>
        <w:t xml:space="preserve"> – </w:t>
      </w:r>
      <w:proofErr w:type="spellStart"/>
      <w:r w:rsidR="001F7FBD">
        <w:rPr>
          <w:rFonts w:ascii="Poppins" w:hAnsi="Poppins" w:cs="Poppins"/>
          <w:sz w:val="24"/>
          <w:szCs w:val="24"/>
        </w:rPr>
        <w:t>Glohair</w:t>
      </w:r>
      <w:proofErr w:type="spellEnd"/>
      <w:r w:rsidR="00852EDE">
        <w:rPr>
          <w:rFonts w:ascii="Poppins" w:hAnsi="Poppins" w:cs="Poppins"/>
          <w:sz w:val="24"/>
          <w:szCs w:val="24"/>
        </w:rPr>
        <w:t xml:space="preserve"> </w:t>
      </w:r>
      <w:r w:rsidR="00852EDE" w:rsidRPr="00852EDE">
        <w:rPr>
          <w:rFonts w:ascii="Poppins" w:hAnsi="Poppins" w:cs="Poppins"/>
          <w:sz w:val="24"/>
          <w:szCs w:val="24"/>
        </w:rPr>
        <w:t>@</w:t>
      </w:r>
      <w:proofErr w:type="gramStart"/>
      <w:r w:rsidR="001F7FBD" w:rsidRPr="001F7FBD">
        <w:rPr>
          <w:rFonts w:ascii="Poppins" w:hAnsi="Poppins" w:cs="Poppins"/>
          <w:sz w:val="24"/>
          <w:szCs w:val="24"/>
        </w:rPr>
        <w:t>kati.kampaaja</w:t>
      </w:r>
      <w:proofErr w:type="gramEnd"/>
    </w:p>
    <w:p w14:paraId="64025602" w14:textId="37609A1D" w:rsidR="001E644E" w:rsidRPr="004C1AA7" w:rsidRDefault="00CC34F8" w:rsidP="001F7FBD">
      <w:pPr>
        <w:spacing w:after="0"/>
        <w:jc w:val="center"/>
        <w:rPr>
          <w:rFonts w:ascii="Poppins" w:hAnsi="Poppins" w:cs="Poppins"/>
          <w:sz w:val="24"/>
        </w:rPr>
      </w:pPr>
      <w:r w:rsidRPr="004C1AA7">
        <w:rPr>
          <w:rFonts w:ascii="Poppins" w:hAnsi="Poppins" w:cs="Poppins"/>
          <w:b/>
          <w:sz w:val="24"/>
        </w:rPr>
        <w:t>Fotografía</w:t>
      </w:r>
      <w:r w:rsidR="001E644E" w:rsidRPr="004C1AA7">
        <w:rPr>
          <w:rFonts w:ascii="Poppins" w:hAnsi="Poppins" w:cs="Poppins"/>
          <w:b/>
          <w:sz w:val="24"/>
        </w:rPr>
        <w:t>:</w:t>
      </w:r>
      <w:r w:rsidR="001F7FBD" w:rsidRPr="001F7FBD">
        <w:rPr>
          <w:rFonts w:ascii="Poppins" w:hAnsi="Poppins" w:cs="Poppins"/>
          <w:bCs/>
          <w:sz w:val="24"/>
        </w:rPr>
        <w:t xml:space="preserve"> </w:t>
      </w:r>
      <w:proofErr w:type="spellStart"/>
      <w:r w:rsidR="001F7FBD" w:rsidRPr="001F7FBD">
        <w:rPr>
          <w:rFonts w:ascii="Poppins" w:hAnsi="Poppins" w:cs="Poppins"/>
          <w:sz w:val="24"/>
        </w:rPr>
        <w:t>Mikko</w:t>
      </w:r>
      <w:proofErr w:type="spellEnd"/>
      <w:r w:rsidR="001F7FBD" w:rsidRPr="001F7FBD">
        <w:rPr>
          <w:rFonts w:ascii="Poppins" w:hAnsi="Poppins" w:cs="Poppins"/>
          <w:sz w:val="24"/>
        </w:rPr>
        <w:t xml:space="preserve"> </w:t>
      </w:r>
      <w:proofErr w:type="spellStart"/>
      <w:r w:rsidR="001F7FBD" w:rsidRPr="001F7FBD">
        <w:rPr>
          <w:rFonts w:ascii="Poppins" w:hAnsi="Poppins" w:cs="Poppins"/>
          <w:sz w:val="24"/>
        </w:rPr>
        <w:t>Karekivi</w:t>
      </w:r>
      <w:proofErr w:type="spellEnd"/>
      <w:r w:rsidR="001F7FBD">
        <w:rPr>
          <w:rFonts w:ascii="Poppins" w:hAnsi="Poppins" w:cs="Poppins"/>
          <w:sz w:val="24"/>
        </w:rPr>
        <w:t xml:space="preserve"> </w:t>
      </w:r>
      <w:r w:rsidR="001F7FBD" w:rsidRPr="001F7FBD">
        <w:rPr>
          <w:rFonts w:ascii="Poppins" w:hAnsi="Poppins" w:cs="Poppins"/>
          <w:sz w:val="24"/>
        </w:rPr>
        <w:t>@tikrumikko</w:t>
      </w:r>
    </w:p>
    <w:p w14:paraId="48AA8575" w14:textId="6DE8AE4A"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proofErr w:type="spellStart"/>
      <w:r w:rsidR="001F7FBD" w:rsidRPr="001F7FBD">
        <w:rPr>
          <w:rFonts w:ascii="Poppins" w:hAnsi="Poppins" w:cs="Poppins"/>
          <w:sz w:val="24"/>
        </w:rPr>
        <w:t>Tiina</w:t>
      </w:r>
      <w:proofErr w:type="spellEnd"/>
      <w:r w:rsidR="001F7FBD" w:rsidRPr="001F7FBD">
        <w:rPr>
          <w:rFonts w:ascii="Poppins" w:hAnsi="Poppins" w:cs="Poppins"/>
          <w:sz w:val="24"/>
        </w:rPr>
        <w:t xml:space="preserve"> </w:t>
      </w:r>
      <w:proofErr w:type="spellStart"/>
      <w:r w:rsidR="001F7FBD" w:rsidRPr="001F7FBD">
        <w:rPr>
          <w:rFonts w:ascii="Poppins" w:hAnsi="Poppins" w:cs="Poppins"/>
          <w:sz w:val="24"/>
        </w:rPr>
        <w:t>Lamberg</w:t>
      </w:r>
      <w:proofErr w:type="spellEnd"/>
      <w:r w:rsidR="001F7FBD">
        <w:rPr>
          <w:rFonts w:ascii="Poppins" w:hAnsi="Poppins" w:cs="Poppins"/>
          <w:sz w:val="24"/>
        </w:rPr>
        <w:t xml:space="preserve"> </w:t>
      </w:r>
      <w:r w:rsidR="00852EDE" w:rsidRPr="00852EDE">
        <w:rPr>
          <w:rFonts w:ascii="Poppins" w:hAnsi="Poppins" w:cs="Poppins"/>
          <w:sz w:val="24"/>
        </w:rPr>
        <w:t>@</w:t>
      </w:r>
      <w:r w:rsidR="001F7FBD" w:rsidRPr="001F7FBD">
        <w:rPr>
          <w:rFonts w:ascii="Poppins" w:hAnsi="Poppins" w:cs="Poppins"/>
          <w:sz w:val="24"/>
        </w:rPr>
        <w:t>studiotiinalamberg</w:t>
      </w:r>
    </w:p>
    <w:p w14:paraId="7356D1FE" w14:textId="64C2F815" w:rsidR="001F7FBD" w:rsidRDefault="00CC34F8" w:rsidP="001F7FBD">
      <w:pPr>
        <w:spacing w:after="0"/>
        <w:jc w:val="center"/>
        <w:rPr>
          <w:rFonts w:ascii="Poppins" w:hAnsi="Poppins" w:cs="Poppins"/>
          <w:b/>
          <w:sz w:val="24"/>
          <w:szCs w:val="24"/>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1F7FBD">
        <w:rPr>
          <w:rFonts w:ascii="Poppins" w:hAnsi="Poppins" w:cs="Poppins"/>
          <w:sz w:val="24"/>
          <w:szCs w:val="24"/>
        </w:rPr>
        <w:t xml:space="preserve">Kati </w:t>
      </w:r>
      <w:proofErr w:type="spellStart"/>
      <w:r w:rsidR="001F7FBD">
        <w:rPr>
          <w:rFonts w:ascii="Poppins" w:hAnsi="Poppins" w:cs="Poppins"/>
          <w:sz w:val="24"/>
          <w:szCs w:val="24"/>
        </w:rPr>
        <w:t>Suokas</w:t>
      </w:r>
      <w:proofErr w:type="spellEnd"/>
      <w:r w:rsidR="00852EDE">
        <w:rPr>
          <w:rFonts w:ascii="Poppins" w:hAnsi="Poppins" w:cs="Poppins"/>
          <w:sz w:val="24"/>
          <w:szCs w:val="24"/>
        </w:rPr>
        <w:t xml:space="preserve"> </w:t>
      </w:r>
      <w:r w:rsidR="00852EDE" w:rsidRPr="00852EDE">
        <w:rPr>
          <w:rFonts w:ascii="Poppins" w:hAnsi="Poppins" w:cs="Poppins"/>
          <w:sz w:val="24"/>
          <w:szCs w:val="24"/>
        </w:rPr>
        <w:t>@</w:t>
      </w:r>
      <w:r w:rsidR="001F7FBD" w:rsidRPr="001F7FBD">
        <w:rPr>
          <w:rFonts w:ascii="Poppins" w:hAnsi="Poppins" w:cs="Poppins"/>
          <w:sz w:val="24"/>
          <w:szCs w:val="24"/>
        </w:rPr>
        <w:t>kati.kampaaja</w:t>
      </w:r>
    </w:p>
    <w:p w14:paraId="334164CA" w14:textId="2EE9B09C" w:rsidR="00C42F39" w:rsidRDefault="00D453F9" w:rsidP="00C42F39">
      <w:pPr>
        <w:spacing w:after="0"/>
        <w:jc w:val="center"/>
        <w:rPr>
          <w:rFonts w:ascii="Poppins" w:hAnsi="Poppins" w:cs="Poppins"/>
          <w:b/>
          <w:sz w:val="24"/>
          <w:szCs w:val="24"/>
        </w:rPr>
      </w:pPr>
      <w:r w:rsidRPr="004C1AA7">
        <w:rPr>
          <w:rFonts w:ascii="Poppins" w:hAnsi="Poppins" w:cs="Poppins"/>
          <w:b/>
          <w:sz w:val="24"/>
          <w:szCs w:val="24"/>
        </w:rPr>
        <w:t>Modelo</w:t>
      </w:r>
      <w:r w:rsidR="00B0491B" w:rsidRPr="004C1AA7">
        <w:rPr>
          <w:rFonts w:ascii="Poppins" w:hAnsi="Poppins" w:cs="Poppins"/>
          <w:b/>
          <w:sz w:val="24"/>
          <w:szCs w:val="24"/>
        </w:rPr>
        <w:t>:</w:t>
      </w:r>
      <w:r w:rsidR="00B0491B" w:rsidRPr="004C1AA7">
        <w:rPr>
          <w:rFonts w:ascii="Poppins" w:hAnsi="Poppins" w:cs="Poppins"/>
          <w:sz w:val="24"/>
          <w:szCs w:val="24"/>
        </w:rPr>
        <w:t xml:space="preserve"> </w:t>
      </w:r>
      <w:r w:rsidR="00C42F39" w:rsidRPr="00C42F39">
        <w:rPr>
          <w:rFonts w:ascii="Poppins" w:hAnsi="Poppins" w:cs="Poppins"/>
          <w:sz w:val="24"/>
          <w:szCs w:val="24"/>
        </w:rPr>
        <w:t xml:space="preserve">Milla </w:t>
      </w:r>
      <w:proofErr w:type="spellStart"/>
      <w:r w:rsidR="00C42F39" w:rsidRPr="00C42F39">
        <w:rPr>
          <w:rFonts w:ascii="Poppins" w:hAnsi="Poppins" w:cs="Poppins"/>
          <w:sz w:val="24"/>
          <w:szCs w:val="24"/>
        </w:rPr>
        <w:t>Grönstrand</w:t>
      </w:r>
      <w:proofErr w:type="spellEnd"/>
      <w:r w:rsidR="00C42F39" w:rsidRPr="00C42F39">
        <w:rPr>
          <w:rFonts w:ascii="Poppins" w:hAnsi="Poppins" w:cs="Poppins"/>
          <w:sz w:val="24"/>
          <w:szCs w:val="24"/>
        </w:rPr>
        <w:t xml:space="preserve"> @</w:t>
      </w:r>
      <w:proofErr w:type="gramStart"/>
      <w:r w:rsidR="00C42F39" w:rsidRPr="00C42F39">
        <w:rPr>
          <w:rFonts w:ascii="Poppins" w:hAnsi="Poppins" w:cs="Poppins"/>
          <w:sz w:val="24"/>
          <w:szCs w:val="24"/>
        </w:rPr>
        <w:t>milla.gronstrand</w:t>
      </w:r>
      <w:proofErr w:type="gramEnd"/>
    </w:p>
    <w:p w14:paraId="1E54B58C" w14:textId="25E5ACA4" w:rsidR="001E644E" w:rsidRPr="00852EDE" w:rsidRDefault="006E10C6" w:rsidP="00C42F39">
      <w:pPr>
        <w:spacing w:after="0"/>
        <w:jc w:val="center"/>
        <w:rPr>
          <w:rFonts w:ascii="Poppins" w:hAnsi="Poppins" w:cs="Poppins"/>
          <w:sz w:val="24"/>
          <w:szCs w:val="24"/>
        </w:rPr>
      </w:pPr>
      <w:r w:rsidRPr="004C1AA7">
        <w:rPr>
          <w:rFonts w:ascii="Poppins" w:hAnsi="Poppins" w:cs="Poppins"/>
          <w:b/>
          <w:sz w:val="24"/>
          <w:szCs w:val="24"/>
        </w:rPr>
        <w:t>Productos</w:t>
      </w:r>
      <w:r w:rsidRPr="004C1AA7">
        <w:rPr>
          <w:rFonts w:ascii="Poppins" w:hAnsi="Poppins" w:cs="Poppins"/>
          <w:sz w:val="24"/>
          <w:szCs w:val="24"/>
        </w:rPr>
        <w:t xml:space="preserve">: </w:t>
      </w:r>
      <w:proofErr w:type="spellStart"/>
      <w:r w:rsidR="00C42F39">
        <w:rPr>
          <w:rFonts w:ascii="Poppins" w:hAnsi="Poppins" w:cs="Poppins"/>
          <w:sz w:val="24"/>
          <w:szCs w:val="24"/>
        </w:rPr>
        <w:t>Glohair</w:t>
      </w:r>
      <w:proofErr w:type="spellEnd"/>
      <w:r w:rsidR="00CF09A0">
        <w:rPr>
          <w:rFonts w:ascii="Poppins" w:hAnsi="Poppins" w:cs="Poppins"/>
          <w:sz w:val="24"/>
          <w:szCs w:val="24"/>
        </w:rPr>
        <w:t xml:space="preserve"> - </w:t>
      </w:r>
      <w:hyperlink r:id="rId16" w:tgtFrame="_blank" w:history="1">
        <w:r w:rsidR="00CF09A0" w:rsidRPr="00CF09A0">
          <w:rPr>
            <w:rStyle w:val="Hipervnculo"/>
            <w:rFonts w:ascii="Poppins" w:hAnsi="Poppins" w:cs="Poppins"/>
            <w:sz w:val="24"/>
            <w:szCs w:val="24"/>
          </w:rPr>
          <w:t>glohair.fi</w:t>
        </w:r>
      </w:hyperlink>
    </w:p>
    <w:p w14:paraId="32C56CDD" w14:textId="77777777" w:rsidR="001E644E" w:rsidRPr="006445CC" w:rsidRDefault="001E644E" w:rsidP="001E644E">
      <w:pPr>
        <w:tabs>
          <w:tab w:val="center" w:pos="4819"/>
          <w:tab w:val="left" w:pos="6855"/>
        </w:tabs>
        <w:spacing w:after="0"/>
        <w:jc w:val="center"/>
        <w:rPr>
          <w:rFonts w:ascii="Poppins" w:hAnsi="Poppins" w:cs="Poppins"/>
          <w:sz w:val="28"/>
          <w:szCs w:val="24"/>
        </w:rPr>
      </w:pPr>
    </w:p>
    <w:p w14:paraId="264E24EC" w14:textId="2A5093DF" w:rsidR="001F7FBD" w:rsidRPr="006A6E5A" w:rsidRDefault="001E644E" w:rsidP="001F7FBD">
      <w:pPr>
        <w:spacing w:after="0" w:line="240" w:lineRule="atLeast"/>
        <w:jc w:val="right"/>
        <w:rPr>
          <w:rFonts w:ascii="Poppins" w:hAnsi="Poppins" w:cs="Poppins"/>
          <w:b/>
          <w:sz w:val="52"/>
          <w:szCs w:val="52"/>
          <w:lang w:val="en-GB"/>
        </w:rPr>
      </w:pPr>
      <w:r w:rsidRPr="006A6E5A">
        <w:rPr>
          <w:sz w:val="28"/>
          <w:szCs w:val="24"/>
          <w:lang w:val="en-GB"/>
        </w:rPr>
        <w:br w:type="page"/>
      </w:r>
      <w:r w:rsidR="006A6E5A">
        <w:rPr>
          <w:rFonts w:ascii="Poppins" w:hAnsi="Poppins" w:cs="Poppins"/>
          <w:b/>
          <w:noProof/>
          <w:sz w:val="24"/>
          <w:szCs w:val="24"/>
          <w:lang w:val="en-GB"/>
        </w:rPr>
        <w:lastRenderedPageBreak/>
        <w:drawing>
          <wp:anchor distT="0" distB="0" distL="114300" distR="114300" simplePos="0" relativeHeight="251673088" behindDoc="0" locked="0" layoutInCell="1" allowOverlap="1" wp14:anchorId="25CA5F1A" wp14:editId="5D99C523">
            <wp:simplePos x="0" y="0"/>
            <wp:positionH relativeFrom="column">
              <wp:posOffset>0</wp:posOffset>
            </wp:positionH>
            <wp:positionV relativeFrom="paragraph">
              <wp:posOffset>179070</wp:posOffset>
            </wp:positionV>
            <wp:extent cx="1531620" cy="2428240"/>
            <wp:effectExtent l="171450" t="171450" r="354330" b="35306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409" t="5468" r="33499"/>
                    <a:stretch/>
                  </pic:blipFill>
                  <pic:spPr bwMode="auto">
                    <a:xfrm>
                      <a:off x="0" y="0"/>
                      <a:ext cx="1531620" cy="2428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7FBD" w:rsidRPr="006A6E5A">
        <w:rPr>
          <w:rFonts w:ascii="Poppins" w:hAnsi="Poppins" w:cs="Poppins"/>
          <w:b/>
          <w:sz w:val="52"/>
          <w:szCs w:val="52"/>
          <w:lang w:val="en-GB"/>
        </w:rPr>
        <w:t>KATI SUOKAS</w:t>
      </w:r>
    </w:p>
    <w:p w14:paraId="1EEB2B48" w14:textId="42DCC3CE" w:rsidR="001F7FBD" w:rsidRPr="006A6E5A" w:rsidRDefault="001F7FBD" w:rsidP="001F7FBD">
      <w:pPr>
        <w:spacing w:after="0" w:line="240" w:lineRule="atLeast"/>
        <w:jc w:val="right"/>
        <w:rPr>
          <w:rFonts w:ascii="Poppins" w:hAnsi="Poppins" w:cs="Poppins"/>
          <w:b/>
          <w:sz w:val="44"/>
          <w:szCs w:val="44"/>
          <w:lang w:val="en-GB"/>
        </w:rPr>
      </w:pPr>
      <w:r w:rsidRPr="006A6E5A">
        <w:rPr>
          <w:rFonts w:ascii="Poppins" w:hAnsi="Poppins" w:cs="Poppins"/>
          <w:b/>
          <w:sz w:val="44"/>
          <w:szCs w:val="44"/>
          <w:lang w:val="en-GB"/>
        </w:rPr>
        <w:t>WEAVE OF DAWN Collection</w:t>
      </w:r>
    </w:p>
    <w:p w14:paraId="718433F1" w14:textId="38CF1F13" w:rsidR="00B7214C" w:rsidRPr="00CF09A0" w:rsidRDefault="00B7214C" w:rsidP="001F7FBD">
      <w:pPr>
        <w:spacing w:after="0" w:line="240" w:lineRule="atLeast"/>
        <w:jc w:val="right"/>
        <w:rPr>
          <w:rFonts w:ascii="Poppins" w:hAnsi="Poppins" w:cs="Poppins"/>
          <w:b/>
          <w:sz w:val="36"/>
          <w:szCs w:val="36"/>
        </w:rPr>
      </w:pPr>
      <w:r w:rsidRPr="00CF09A0">
        <w:rPr>
          <w:rFonts w:ascii="Poppins" w:hAnsi="Poppins" w:cs="Poppins"/>
          <w:b/>
          <w:sz w:val="36"/>
          <w:szCs w:val="36"/>
        </w:rPr>
        <w:t>FINLANDIA</w:t>
      </w:r>
    </w:p>
    <w:p w14:paraId="720F4196" w14:textId="57D0187D" w:rsidR="004C1AA7" w:rsidRPr="00CF09A0" w:rsidRDefault="004C1AA7" w:rsidP="001F7FBD">
      <w:pPr>
        <w:spacing w:after="0" w:line="240" w:lineRule="atLeast"/>
        <w:jc w:val="right"/>
        <w:rPr>
          <w:rFonts w:ascii="Poppins" w:hAnsi="Poppins" w:cs="Poppins"/>
          <w:sz w:val="24"/>
          <w:szCs w:val="24"/>
        </w:rPr>
      </w:pPr>
      <w:r w:rsidRPr="00CF09A0">
        <w:rPr>
          <w:sz w:val="24"/>
          <w:szCs w:val="24"/>
        </w:rPr>
        <w:t xml:space="preserve"> </w:t>
      </w:r>
    </w:p>
    <w:p w14:paraId="4E540ACE" w14:textId="77777777" w:rsidR="004C1AA7" w:rsidRPr="00CF09A0" w:rsidRDefault="004C1AA7" w:rsidP="004C1AA7">
      <w:pPr>
        <w:spacing w:after="0"/>
        <w:jc w:val="center"/>
        <w:rPr>
          <w:rFonts w:ascii="Poppins" w:hAnsi="Poppins" w:cs="Poppins"/>
          <w:sz w:val="24"/>
          <w:szCs w:val="24"/>
        </w:rPr>
      </w:pPr>
      <w:r w:rsidRPr="00CF09A0">
        <w:rPr>
          <w:rFonts w:ascii="Poppins" w:hAnsi="Poppins" w:cs="Poppins"/>
          <w:sz w:val="24"/>
          <w:szCs w:val="24"/>
        </w:rPr>
        <w:t xml:space="preserve"> </w:t>
      </w:r>
    </w:p>
    <w:p w14:paraId="092F6FA9" w14:textId="4EDD2545" w:rsidR="001E644E" w:rsidRPr="00CF09A0" w:rsidRDefault="008231A5" w:rsidP="004C1AA7">
      <w:pPr>
        <w:spacing w:after="0" w:line="240" w:lineRule="auto"/>
        <w:jc w:val="right"/>
        <w:rPr>
          <w:rFonts w:ascii="Poppins" w:hAnsi="Poppins" w:cs="Poppins"/>
          <w:b/>
          <w:sz w:val="72"/>
        </w:rPr>
      </w:pPr>
      <w:r>
        <w:rPr>
          <w:rFonts w:ascii="Poppins" w:hAnsi="Poppins" w:cs="Poppins"/>
          <w:b/>
          <w:noProof/>
          <w:sz w:val="52"/>
          <w:szCs w:val="52"/>
          <w:lang w:val="en-GB"/>
        </w:rPr>
        <w:drawing>
          <wp:anchor distT="0" distB="0" distL="114300" distR="114300" simplePos="0" relativeHeight="251661824" behindDoc="0" locked="0" layoutInCell="1" allowOverlap="1" wp14:anchorId="1C43D472" wp14:editId="42D4AF6B">
            <wp:simplePos x="0" y="0"/>
            <wp:positionH relativeFrom="column">
              <wp:posOffset>3162935</wp:posOffset>
            </wp:positionH>
            <wp:positionV relativeFrom="paragraph">
              <wp:posOffset>450215</wp:posOffset>
            </wp:positionV>
            <wp:extent cx="2437130" cy="3657600"/>
            <wp:effectExtent l="152400" t="152400" r="363220" b="3619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7130" cy="3657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3887DAAE" w:rsidR="001E644E" w:rsidRPr="00CF09A0" w:rsidRDefault="001E644E" w:rsidP="001E644E">
      <w:pPr>
        <w:spacing w:after="0"/>
        <w:jc w:val="center"/>
        <w:rPr>
          <w:sz w:val="24"/>
          <w:szCs w:val="24"/>
        </w:rPr>
      </w:pPr>
      <w:r w:rsidRPr="00CF09A0">
        <w:rPr>
          <w:sz w:val="24"/>
          <w:szCs w:val="24"/>
        </w:rPr>
        <w:t xml:space="preserve"> </w:t>
      </w:r>
    </w:p>
    <w:p w14:paraId="270B4918" w14:textId="72781CFE" w:rsidR="001E644E" w:rsidRPr="00CF09A0" w:rsidRDefault="001E644E" w:rsidP="001E644E">
      <w:pPr>
        <w:spacing w:after="0"/>
        <w:jc w:val="center"/>
        <w:rPr>
          <w:sz w:val="24"/>
          <w:szCs w:val="24"/>
        </w:rPr>
      </w:pPr>
      <w:r w:rsidRPr="00CF09A0">
        <w:rPr>
          <w:sz w:val="24"/>
          <w:szCs w:val="24"/>
        </w:rPr>
        <w:t xml:space="preserve"> </w:t>
      </w:r>
    </w:p>
    <w:p w14:paraId="76FFE1D3" w14:textId="77777777" w:rsidR="001E644E" w:rsidRPr="00CF09A0" w:rsidRDefault="001E644E" w:rsidP="001E644E">
      <w:pPr>
        <w:jc w:val="center"/>
        <w:rPr>
          <w:b/>
          <w:sz w:val="24"/>
          <w:szCs w:val="24"/>
        </w:rPr>
      </w:pPr>
    </w:p>
    <w:p w14:paraId="51876020" w14:textId="77777777" w:rsidR="001E644E" w:rsidRPr="00CF09A0" w:rsidRDefault="001E644E" w:rsidP="001E644E">
      <w:pPr>
        <w:spacing w:after="0"/>
        <w:jc w:val="center"/>
        <w:rPr>
          <w:b/>
          <w:sz w:val="28"/>
          <w:szCs w:val="24"/>
        </w:rPr>
      </w:pPr>
    </w:p>
    <w:p w14:paraId="517F8ADC" w14:textId="77777777" w:rsidR="001E644E" w:rsidRPr="00CF09A0" w:rsidRDefault="001E644E" w:rsidP="001E644E">
      <w:pPr>
        <w:spacing w:after="0"/>
        <w:jc w:val="center"/>
        <w:rPr>
          <w:b/>
          <w:sz w:val="28"/>
          <w:szCs w:val="24"/>
        </w:rPr>
      </w:pPr>
    </w:p>
    <w:p w14:paraId="24FEEE98" w14:textId="77777777" w:rsidR="001E644E" w:rsidRPr="00CF09A0" w:rsidRDefault="001E644E" w:rsidP="001E644E">
      <w:pPr>
        <w:spacing w:after="0"/>
        <w:jc w:val="center"/>
        <w:rPr>
          <w:b/>
          <w:sz w:val="28"/>
          <w:szCs w:val="24"/>
        </w:rPr>
      </w:pPr>
    </w:p>
    <w:p w14:paraId="6313FA6F" w14:textId="77777777" w:rsidR="00B0491B" w:rsidRPr="00CF09A0" w:rsidRDefault="00B0491B" w:rsidP="001E644E">
      <w:pPr>
        <w:jc w:val="center"/>
        <w:rPr>
          <w:strike/>
          <w:sz w:val="28"/>
          <w:szCs w:val="24"/>
        </w:rPr>
      </w:pPr>
    </w:p>
    <w:p w14:paraId="107B5D87" w14:textId="77777777" w:rsidR="00B0491B" w:rsidRPr="00CF09A0" w:rsidRDefault="00B0491B" w:rsidP="001E644E">
      <w:pPr>
        <w:jc w:val="center"/>
        <w:rPr>
          <w:strike/>
          <w:sz w:val="28"/>
          <w:szCs w:val="24"/>
        </w:rPr>
      </w:pPr>
    </w:p>
    <w:p w14:paraId="67BFB86A" w14:textId="77777777" w:rsidR="00B0491B" w:rsidRPr="00CF09A0" w:rsidRDefault="00B0491B" w:rsidP="001E644E">
      <w:pPr>
        <w:jc w:val="center"/>
        <w:rPr>
          <w:strike/>
          <w:sz w:val="28"/>
          <w:szCs w:val="24"/>
        </w:rPr>
      </w:pPr>
    </w:p>
    <w:p w14:paraId="4112B970" w14:textId="77777777" w:rsidR="00B0491B" w:rsidRPr="00CF09A0" w:rsidRDefault="00B0491B" w:rsidP="001E644E">
      <w:pPr>
        <w:jc w:val="center"/>
        <w:rPr>
          <w:strike/>
          <w:sz w:val="28"/>
          <w:szCs w:val="24"/>
        </w:rPr>
      </w:pPr>
    </w:p>
    <w:p w14:paraId="0660CBFE" w14:textId="77777777" w:rsidR="00B0491B" w:rsidRPr="00CF09A0" w:rsidRDefault="00B0491B" w:rsidP="001E644E">
      <w:pPr>
        <w:jc w:val="center"/>
        <w:rPr>
          <w:strike/>
          <w:sz w:val="28"/>
          <w:szCs w:val="24"/>
        </w:rPr>
      </w:pPr>
    </w:p>
    <w:p w14:paraId="4A7E7BA1" w14:textId="77777777" w:rsidR="00B0491B" w:rsidRPr="00CF09A0" w:rsidRDefault="00B0491B" w:rsidP="001E644E">
      <w:pPr>
        <w:jc w:val="center"/>
        <w:rPr>
          <w:strike/>
          <w:sz w:val="28"/>
          <w:szCs w:val="24"/>
        </w:rPr>
      </w:pPr>
    </w:p>
    <w:p w14:paraId="7159BDB5" w14:textId="77777777" w:rsidR="00B0491B" w:rsidRPr="00CF09A0" w:rsidRDefault="00B0491B" w:rsidP="001E644E">
      <w:pPr>
        <w:jc w:val="center"/>
        <w:rPr>
          <w:rFonts w:ascii="Poppins" w:hAnsi="Poppins" w:cs="Poppins"/>
          <w:strike/>
          <w:sz w:val="28"/>
          <w:szCs w:val="24"/>
        </w:rPr>
      </w:pPr>
    </w:p>
    <w:p w14:paraId="5D43CD15" w14:textId="77777777" w:rsidR="0013318E" w:rsidRPr="00CF09A0" w:rsidRDefault="0013318E" w:rsidP="0013318E">
      <w:pPr>
        <w:tabs>
          <w:tab w:val="center" w:pos="4819"/>
          <w:tab w:val="left" w:pos="6855"/>
        </w:tabs>
        <w:spacing w:after="0"/>
        <w:jc w:val="center"/>
        <w:rPr>
          <w:rFonts w:ascii="Poppins" w:hAnsi="Poppins" w:cs="Poppins"/>
          <w:i/>
          <w:sz w:val="24"/>
        </w:rPr>
      </w:pPr>
    </w:p>
    <w:p w14:paraId="2217408E" w14:textId="0D1F7DA4" w:rsidR="0013318E" w:rsidRPr="0013318E" w:rsidRDefault="0013318E" w:rsidP="0013318E">
      <w:pPr>
        <w:tabs>
          <w:tab w:val="center" w:pos="4819"/>
          <w:tab w:val="left" w:pos="6855"/>
        </w:tabs>
        <w:spacing w:after="0"/>
        <w:jc w:val="center"/>
        <w:rPr>
          <w:rFonts w:ascii="Poppins" w:hAnsi="Poppins" w:cs="Poppins"/>
          <w:i/>
          <w:sz w:val="24"/>
        </w:rPr>
      </w:pPr>
      <w:r w:rsidRPr="0013318E">
        <w:rPr>
          <w:rFonts w:ascii="Poppins" w:hAnsi="Poppins" w:cs="Poppins"/>
          <w:i/>
          <w:sz w:val="24"/>
        </w:rPr>
        <w:t xml:space="preserve">Kati </w:t>
      </w:r>
      <w:proofErr w:type="spellStart"/>
      <w:r w:rsidRPr="0013318E">
        <w:rPr>
          <w:rFonts w:ascii="Poppins" w:hAnsi="Poppins" w:cs="Poppins"/>
          <w:i/>
          <w:sz w:val="24"/>
        </w:rPr>
        <w:t>Suokas</w:t>
      </w:r>
      <w:proofErr w:type="spellEnd"/>
      <w:r w:rsidRPr="0013318E">
        <w:rPr>
          <w:rFonts w:ascii="Poppins" w:hAnsi="Poppins" w:cs="Poppins"/>
          <w:i/>
          <w:sz w:val="24"/>
        </w:rPr>
        <w:t>, peluquera finlandesa, creó "</w:t>
      </w:r>
      <w:proofErr w:type="spellStart"/>
      <w:r w:rsidRPr="0013318E">
        <w:rPr>
          <w:rFonts w:ascii="Poppins" w:hAnsi="Poppins" w:cs="Poppins"/>
          <w:i/>
          <w:sz w:val="24"/>
        </w:rPr>
        <w:t>W</w:t>
      </w:r>
      <w:r>
        <w:rPr>
          <w:rFonts w:ascii="Poppins" w:hAnsi="Poppins" w:cs="Poppins"/>
          <w:i/>
          <w:sz w:val="24"/>
        </w:rPr>
        <w:t>e</w:t>
      </w:r>
      <w:r w:rsidRPr="0013318E">
        <w:rPr>
          <w:rFonts w:ascii="Poppins" w:hAnsi="Poppins" w:cs="Poppins"/>
          <w:i/>
          <w:sz w:val="24"/>
        </w:rPr>
        <w:t>ave</w:t>
      </w:r>
      <w:proofErr w:type="spellEnd"/>
      <w:r w:rsidRPr="0013318E">
        <w:rPr>
          <w:rFonts w:ascii="Poppins" w:hAnsi="Poppins" w:cs="Poppins"/>
          <w:i/>
          <w:sz w:val="24"/>
        </w:rPr>
        <w:t xml:space="preserve"> </w:t>
      </w:r>
      <w:proofErr w:type="spellStart"/>
      <w:r w:rsidRPr="0013318E">
        <w:rPr>
          <w:rFonts w:ascii="Poppins" w:hAnsi="Poppins" w:cs="Poppins"/>
          <w:i/>
          <w:sz w:val="24"/>
        </w:rPr>
        <w:t>of</w:t>
      </w:r>
      <w:proofErr w:type="spellEnd"/>
      <w:r w:rsidRPr="0013318E">
        <w:rPr>
          <w:rFonts w:ascii="Poppins" w:hAnsi="Poppins" w:cs="Poppins"/>
          <w:i/>
          <w:sz w:val="24"/>
        </w:rPr>
        <w:t xml:space="preserve"> </w:t>
      </w:r>
      <w:proofErr w:type="spellStart"/>
      <w:r w:rsidRPr="0013318E">
        <w:rPr>
          <w:rFonts w:ascii="Poppins" w:hAnsi="Poppins" w:cs="Poppins"/>
          <w:i/>
          <w:sz w:val="24"/>
        </w:rPr>
        <w:t>Dawn</w:t>
      </w:r>
      <w:proofErr w:type="spellEnd"/>
      <w:r w:rsidRPr="0013318E">
        <w:rPr>
          <w:rFonts w:ascii="Poppins" w:hAnsi="Poppins" w:cs="Poppins"/>
          <w:i/>
          <w:sz w:val="24"/>
        </w:rPr>
        <w:t>" basándose en el tejido doméstico de crochet. Durante un verano, en su cabaña del bosque, sus hijos tejían para un trabajo del colegio. Mientras tanto el sol se filtraba a través de los pinos y los teñía de un cálido tono bronce. De ese bucólico momento nace la inspiración de esta colección en el que la peluquera no solo ha tejido el cabello, también ha diseñado y cosido las prendas ella sola. El resultado es un cabello que se transforma en un tocado y a la vez en un complemento, adquiriendo una nueva identidad preciosa, delicada, pero cargada de personalidad. Lo artesanal, el acto modesto de tejer, se eleva hacia una nueva dimensión, la artística, gracias al resultado y a que cada look es único e irrepetible. Es portador de un conocimiento antiguo que se presenta totalmente renovado y actual.</w:t>
      </w:r>
    </w:p>
    <w:p w14:paraId="040F1EBB" w14:textId="2F4FC3CC" w:rsidR="009024C5" w:rsidRPr="0013318E" w:rsidRDefault="009024C5" w:rsidP="0013318E">
      <w:pPr>
        <w:tabs>
          <w:tab w:val="center" w:pos="4819"/>
          <w:tab w:val="left" w:pos="6855"/>
        </w:tabs>
        <w:spacing w:after="0"/>
        <w:jc w:val="center"/>
        <w:rPr>
          <w:sz w:val="28"/>
          <w:szCs w:val="24"/>
        </w:rPr>
      </w:pPr>
    </w:p>
    <w:sectPr w:rsidR="009024C5" w:rsidRPr="0013318E"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BA592" w14:textId="77777777" w:rsidR="007D6FD0" w:rsidRDefault="007D6FD0" w:rsidP="00346B82">
      <w:pPr>
        <w:spacing w:after="0" w:line="240" w:lineRule="auto"/>
      </w:pPr>
      <w:r>
        <w:separator/>
      </w:r>
    </w:p>
  </w:endnote>
  <w:endnote w:type="continuationSeparator" w:id="0">
    <w:p w14:paraId="63957178" w14:textId="77777777" w:rsidR="007D6FD0" w:rsidRDefault="007D6FD0"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DCD09" w14:textId="77777777" w:rsidR="007D6FD0" w:rsidRDefault="007D6FD0" w:rsidP="00346B82">
      <w:pPr>
        <w:spacing w:after="0" w:line="240" w:lineRule="auto"/>
      </w:pPr>
      <w:r>
        <w:separator/>
      </w:r>
    </w:p>
  </w:footnote>
  <w:footnote w:type="continuationSeparator" w:id="0">
    <w:p w14:paraId="329E62E0" w14:textId="77777777" w:rsidR="007D6FD0" w:rsidRDefault="007D6FD0"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E31C2"/>
    <w:rsid w:val="000E745F"/>
    <w:rsid w:val="000F2446"/>
    <w:rsid w:val="001024E0"/>
    <w:rsid w:val="00124EBE"/>
    <w:rsid w:val="0013024C"/>
    <w:rsid w:val="00130F0D"/>
    <w:rsid w:val="0013318E"/>
    <w:rsid w:val="00145CE9"/>
    <w:rsid w:val="001460E5"/>
    <w:rsid w:val="00170B5D"/>
    <w:rsid w:val="00183B62"/>
    <w:rsid w:val="00185DF4"/>
    <w:rsid w:val="001A70A5"/>
    <w:rsid w:val="001C541C"/>
    <w:rsid w:val="001E644E"/>
    <w:rsid w:val="001F7FBD"/>
    <w:rsid w:val="00223C40"/>
    <w:rsid w:val="002330EF"/>
    <w:rsid w:val="00247729"/>
    <w:rsid w:val="00253FF7"/>
    <w:rsid w:val="002C73E4"/>
    <w:rsid w:val="002D3825"/>
    <w:rsid w:val="002E1869"/>
    <w:rsid w:val="002E2756"/>
    <w:rsid w:val="002E48FA"/>
    <w:rsid w:val="00305885"/>
    <w:rsid w:val="00346B82"/>
    <w:rsid w:val="00362B7D"/>
    <w:rsid w:val="003A57CE"/>
    <w:rsid w:val="003E550E"/>
    <w:rsid w:val="00410BB9"/>
    <w:rsid w:val="00446FE7"/>
    <w:rsid w:val="0046155B"/>
    <w:rsid w:val="00477EA4"/>
    <w:rsid w:val="004B662B"/>
    <w:rsid w:val="004C1AA7"/>
    <w:rsid w:val="004D3242"/>
    <w:rsid w:val="004D36F5"/>
    <w:rsid w:val="004D39B8"/>
    <w:rsid w:val="004D5782"/>
    <w:rsid w:val="004F28D5"/>
    <w:rsid w:val="0050467F"/>
    <w:rsid w:val="00507B73"/>
    <w:rsid w:val="005724A0"/>
    <w:rsid w:val="00582DFE"/>
    <w:rsid w:val="00586749"/>
    <w:rsid w:val="005D48E8"/>
    <w:rsid w:val="006207A8"/>
    <w:rsid w:val="00622493"/>
    <w:rsid w:val="0062526F"/>
    <w:rsid w:val="006427FB"/>
    <w:rsid w:val="006445CC"/>
    <w:rsid w:val="00663CD8"/>
    <w:rsid w:val="0066641F"/>
    <w:rsid w:val="0068233B"/>
    <w:rsid w:val="0068668B"/>
    <w:rsid w:val="006A6E5A"/>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7D6FD0"/>
    <w:rsid w:val="0080027E"/>
    <w:rsid w:val="00805312"/>
    <w:rsid w:val="008231A5"/>
    <w:rsid w:val="008232E0"/>
    <w:rsid w:val="0083473D"/>
    <w:rsid w:val="00847D67"/>
    <w:rsid w:val="00852EDE"/>
    <w:rsid w:val="00886040"/>
    <w:rsid w:val="008973CE"/>
    <w:rsid w:val="008A1620"/>
    <w:rsid w:val="008C15FB"/>
    <w:rsid w:val="008E1F27"/>
    <w:rsid w:val="009024C5"/>
    <w:rsid w:val="009133E7"/>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214C"/>
    <w:rsid w:val="00B77DA7"/>
    <w:rsid w:val="00B870A2"/>
    <w:rsid w:val="00BA77E6"/>
    <w:rsid w:val="00BC25A9"/>
    <w:rsid w:val="00BC2643"/>
    <w:rsid w:val="00BC5349"/>
    <w:rsid w:val="00BE62DE"/>
    <w:rsid w:val="00BE646B"/>
    <w:rsid w:val="00C0002D"/>
    <w:rsid w:val="00C14DA5"/>
    <w:rsid w:val="00C30319"/>
    <w:rsid w:val="00C42F39"/>
    <w:rsid w:val="00C65802"/>
    <w:rsid w:val="00C807D5"/>
    <w:rsid w:val="00C83D72"/>
    <w:rsid w:val="00C84356"/>
    <w:rsid w:val="00CB4800"/>
    <w:rsid w:val="00CC34F8"/>
    <w:rsid w:val="00CC7B89"/>
    <w:rsid w:val="00CE025D"/>
    <w:rsid w:val="00CF09A0"/>
    <w:rsid w:val="00D0232C"/>
    <w:rsid w:val="00D07499"/>
    <w:rsid w:val="00D12A38"/>
    <w:rsid w:val="00D34124"/>
    <w:rsid w:val="00D453F9"/>
    <w:rsid w:val="00D7347A"/>
    <w:rsid w:val="00DA726D"/>
    <w:rsid w:val="00DC6E20"/>
    <w:rsid w:val="00DE388C"/>
    <w:rsid w:val="00DF0E3F"/>
    <w:rsid w:val="00DF66CF"/>
    <w:rsid w:val="00E05FC0"/>
    <w:rsid w:val="00E25771"/>
    <w:rsid w:val="00E3406F"/>
    <w:rsid w:val="00E370CC"/>
    <w:rsid w:val="00E50F93"/>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5528"/>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500314">
      <w:bodyDiv w:val="1"/>
      <w:marLeft w:val="0"/>
      <w:marRight w:val="0"/>
      <w:marTop w:val="0"/>
      <w:marBottom w:val="0"/>
      <w:divBdr>
        <w:top w:val="none" w:sz="0" w:space="0" w:color="auto"/>
        <w:left w:val="none" w:sz="0" w:space="0" w:color="auto"/>
        <w:bottom w:val="none" w:sz="0" w:space="0" w:color="auto"/>
        <w:right w:val="none" w:sz="0" w:space="0" w:color="auto"/>
      </w:divBdr>
      <w:divsChild>
        <w:div w:id="181929657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2005934508">
      <w:bodyDiv w:val="1"/>
      <w:marLeft w:val="0"/>
      <w:marRight w:val="0"/>
      <w:marTop w:val="0"/>
      <w:marBottom w:val="0"/>
      <w:divBdr>
        <w:top w:val="none" w:sz="0" w:space="0" w:color="auto"/>
        <w:left w:val="none" w:sz="0" w:space="0" w:color="auto"/>
        <w:bottom w:val="none" w:sz="0" w:space="0" w:color="auto"/>
        <w:right w:val="none" w:sz="0" w:space="0" w:color="auto"/>
      </w:divBdr>
      <w:divsChild>
        <w:div w:id="53312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glohair.f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22</TotalTime>
  <Pages>3</Pages>
  <Words>248</Words>
  <Characters>1415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1660</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13</cp:revision>
  <cp:lastPrinted>2018-07-05T11:15:00Z</cp:lastPrinted>
  <dcterms:created xsi:type="dcterms:W3CDTF">2021-08-24T09:16:00Z</dcterms:created>
  <dcterms:modified xsi:type="dcterms:W3CDTF">2021-09-01T09:27:00Z</dcterms:modified>
</cp:coreProperties>
</file>