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8752" behindDoc="0" locked="0" layoutInCell="1" allowOverlap="1" wp14:anchorId="531AAA33" wp14:editId="67734DDB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0359D1E" w14:textId="77777777" w:rsidR="00E85E59" w:rsidRPr="004A0A1B" w:rsidRDefault="00E85E59" w:rsidP="00E85E59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33D9560D" w14:textId="77777777" w:rsidR="00E85E59" w:rsidRPr="004A0A1B" w:rsidRDefault="00E85E59" w:rsidP="00E85E59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65920" behindDoc="0" locked="0" layoutInCell="1" allowOverlap="1" wp14:anchorId="33C6F582" wp14:editId="4D7EC37E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6F60BD21" w14:textId="7BF71034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6D449D96" w14:textId="77777777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C5E7468" w14:textId="77777777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EA4AFCB" w14:textId="77777777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EF8DBE2" w14:textId="77777777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C183E79" w14:textId="77777777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9218BD6" w14:textId="77777777" w:rsidR="00CC34F8" w:rsidRPr="00E85E5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6FE6F73" w14:textId="77777777" w:rsidR="00CC34F8" w:rsidRPr="00E85E5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4D39ABCC" w14:textId="77777777" w:rsidR="00E85E59" w:rsidRPr="004A0A1B" w:rsidRDefault="00E85E59" w:rsidP="00E85E59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38808B8C" w14:textId="77777777" w:rsidR="00E85E59" w:rsidRPr="004A0A1B" w:rsidRDefault="00E85E59" w:rsidP="00E85E59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36765CEA" w14:textId="77777777" w:rsidR="00E85E59" w:rsidRPr="004A0A1B" w:rsidRDefault="00E85E59" w:rsidP="00E85E59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75D75BCA" w14:textId="77777777" w:rsidR="00E85E59" w:rsidRPr="004A0A1B" w:rsidRDefault="00E85E59" w:rsidP="00E85E59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08B35A12" w14:textId="77777777" w:rsidR="00622493" w:rsidRPr="00E85E5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3932234" w14:textId="77777777" w:rsidR="00622493" w:rsidRPr="00E85E5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EA66F41" w14:textId="77777777" w:rsidR="00622493" w:rsidRPr="00E85E5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206F027" w14:textId="77777777" w:rsidR="00CC34F8" w:rsidRPr="00E85E59" w:rsidRDefault="00CC34F8" w:rsidP="00CC34F8">
      <w:pPr>
        <w:pStyle w:val="Piedepgina"/>
        <w:jc w:val="center"/>
        <w:rPr>
          <w:b/>
          <w:lang w:val="en-US"/>
        </w:rPr>
      </w:pPr>
    </w:p>
    <w:p w14:paraId="03E59B90" w14:textId="77777777" w:rsidR="004821DB" w:rsidRDefault="004821DB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</w:p>
    <w:p w14:paraId="1E78A6B7" w14:textId="4086212F" w:rsidR="004821DB" w:rsidRPr="004821DB" w:rsidRDefault="00BD735C" w:rsidP="004821DB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13BF1D7A" wp14:editId="6392DC3B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877060" cy="2811780"/>
            <wp:effectExtent l="152400" t="152400" r="370840" b="3695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DB" w:rsidRPr="004821DB">
        <w:rPr>
          <w:rFonts w:ascii="Poppins" w:hAnsi="Poppins" w:cs="Poppins"/>
          <w:b/>
          <w:sz w:val="52"/>
          <w:szCs w:val="52"/>
          <w:lang w:val="en-GB"/>
        </w:rPr>
        <w:t>KUMENHAIR</w:t>
      </w:r>
    </w:p>
    <w:p w14:paraId="15A06AED" w14:textId="7BBA98D5" w:rsidR="004821DB" w:rsidRPr="004821DB" w:rsidRDefault="004821DB" w:rsidP="004821DB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  <w:lang w:val="en-GB"/>
        </w:rPr>
      </w:pPr>
      <w:r w:rsidRPr="004821DB">
        <w:rPr>
          <w:rFonts w:ascii="Poppins" w:hAnsi="Poppins" w:cs="Poppins"/>
          <w:b/>
          <w:sz w:val="48"/>
          <w:szCs w:val="48"/>
          <w:lang w:val="en-GB"/>
        </w:rPr>
        <w:t>JOSÉ GARCÍA BENÍTEZ</w:t>
      </w:r>
    </w:p>
    <w:p w14:paraId="5E04C02B" w14:textId="12C767EC" w:rsidR="001E644E" w:rsidRPr="004821DB" w:rsidRDefault="004821DB" w:rsidP="004821DB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4821DB">
        <w:rPr>
          <w:rFonts w:ascii="Poppins" w:hAnsi="Poppins" w:cs="Poppins"/>
          <w:b/>
          <w:sz w:val="44"/>
          <w:szCs w:val="44"/>
          <w:lang w:val="en-GB"/>
        </w:rPr>
        <w:t>JIANCHÁ Collection</w:t>
      </w:r>
      <w:r w:rsidR="001E644E" w:rsidRPr="004821DB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4D1BF1" w14:textId="7A0E451A" w:rsidR="001E644E" w:rsidRPr="004821DB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821DB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435E316" w14:textId="4CDCB486" w:rsidR="001E644E" w:rsidRPr="004821DB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55AA9F" w14:textId="2A013D13" w:rsidR="004D3242" w:rsidRPr="004821DB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B7F5142" w14:textId="10E377DD" w:rsidR="004D3242" w:rsidRPr="004821DB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79A05ECA" w14:textId="28D3F16F" w:rsidR="00481756" w:rsidRPr="004821DB" w:rsidRDefault="00481756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D6CDA0F" w14:textId="79204DC5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F986F3F" w14:textId="779A61AF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670B8657" w14:textId="0F8DAC6F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32C0CB17" w14:textId="78A27234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  <w:r>
        <w:rPr>
          <w:rFonts w:ascii="Poppins" w:hAnsi="Poppins" w:cs="Poppins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4B8E706" wp14:editId="0113C550">
                <wp:simplePos x="0" y="0"/>
                <wp:positionH relativeFrom="column">
                  <wp:posOffset>49530</wp:posOffset>
                </wp:positionH>
                <wp:positionV relativeFrom="paragraph">
                  <wp:posOffset>132080</wp:posOffset>
                </wp:positionV>
                <wp:extent cx="5956935" cy="2827020"/>
                <wp:effectExtent l="152400" t="152400" r="367665" b="35433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935" cy="2827020"/>
                          <a:chOff x="0" y="0"/>
                          <a:chExt cx="5956935" cy="282702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7620"/>
                            <a:ext cx="3798570" cy="2819400"/>
                            <a:chOff x="0" y="0"/>
                            <a:chExt cx="3798570" cy="281940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840" y="182880"/>
                              <a:ext cx="1649730" cy="2476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78330" cy="2819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940" y="0"/>
                            <a:ext cx="1864995" cy="282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52055" id="Grupo 2" o:spid="_x0000_s1026" style="position:absolute;margin-left:3.9pt;margin-top:10.4pt;width:469.05pt;height:222.6pt;z-index:251668992" coordsize="59569,28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XgBNAwAAiQ0AAA4AAABkcnMvZTJvRG9jLnhtbOxX2U7jMBR9H2n+&#10;wco7pEmXLKJFIxgqpFkqmNE8u46TWCS2ZTst/P1c22mAFgTiBSERqanX63NO7rGTk9PbtkEbqjQT&#10;fB5Ex6MAUU5EwXg1D/7+uThKA6QN5gVuBKfz4I7q4HTx9cvJVuY0FrVoCqoQBOE638p5UBsj8zDU&#10;pKYt1sdCUg6dpVAtNlBVVVgovIXobRPGo9Es3ApVSCUI1Rpaz31nsHDxy5IS87ssNTWomQeAzbi7&#10;cve1vYeLE5xXCsuakR4GfgOKFjMOiw6hzrHBqFPsIFTLiBJalOaYiDYUZckIdRyATTTaY7NUopOO&#10;S5VvKznIBNLu6fTmsOTXZqUQK+ZBHCCOW3hES9VJgWIrzVZWOYxYKnktV6pvqHzNsr0tVWv/gQe6&#10;daLeDaLSW4MINE6z6SwbTwNEoC9O42QU97KTGp7NwTxSf39hZrhbOLT4BjhDZcDdM4MUfMgsfTOz&#10;ZLaDviM3TrJ0mkBieXJRNhm9ktxzM58hJxnJ4denAJQOUuBlq8As0yka9EHaV8Vosbrp5BFkq8SG&#10;rVnDzJ1zHuSlBcU3K0ZWylfusynaaX7Z4opyFFnR7Xg7xE/AltAPQW404uKsxryi37QEx8I+YkeH&#10;j4e76qPV1g2TF6xpbAbacs8L3L3njiek8c47F6RrKTd+K1G0AYqC65pJHSCV03ZNwRnqsgA6BLYx&#10;A/aQinFj8eFcK3IFeH3ZKGpIbZtLwNS3w9PUuw5H4B6zZafBVWi9/SkKCIw7I9wesueqOJqk6QRy&#10;DPwTpXGa9hm2y8FoNsmS8S4HJ8ls6nNwyCQQWmmzpKJFtgCEALRbCW9+aAsfhu6GWAINt3curLi+&#10;17dQt6HCFNstOkPVdV1s0brp1BW2W0gWR7A2KphdJRpnia/BEwHb2ytAuKngoDAN6CvMP2bq6xpL&#10;YD9ygLSq1meNQhsM+/XYXR5oI2vsWy09p4DV1g93BAY8rvYAqtPdKt2nFAjvUxEKH8ZPyZ6fko/t&#10;Jzhs3s1P3kn7JkqTdDyYKB028k8TGef3J010f/5+PEPBC4l/KegPqOnHNtT4HQ01GWXWL+6AOrAV&#10;HE7Z4cvfp61eshW877uDrP82sR8UD+tQfvgFtfgPAAD//wMAUEsDBAoAAAAAAAAAIQA1ShnJ7qsB&#10;AO6rAQAVAAAAZHJzL21lZGlhL2ltYWdlMS5qcGVn/9j/4AAQSkZJRgABAQEA3ADcAAD/2wBDAAIB&#10;AQEBAQIBAQECAgICAgQDAgICAgUEBAMEBgUGBgYFBgYGBwkIBgcJBwYGCAsICQoKCgoKBggLDAsK&#10;DAkKCgr/2wBDAQICAgICAgUDAwUKBwYHCgoKCgoKCgoKCgoKCgoKCgoKCgoKCgoKCgoKCgoKCgoK&#10;CgoKCgoKCgoKCgoKCgoKCgr/wAARCAJUAY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tNkMs+xvlrels7a0hWZW+c1zNhIvmgB/mFdDbSp&#10;dBVeT5v7tdktzjiTvcuhWONamLSMgDVT8xVn5b7vvVzzI5Y8qaAC7uZYYlZD9asW91HcRBC3UVTd&#10;vOjMKnJqjLNcwqBEwXn1qZaGkTba3H9myR4yFO7Fc8NWZLkGNOd1WkluljzJefeXlc9eKyGaNLwe&#10;V97dXPJ+8bLY72zuxfWYinHDLWWY4bW5khA68iptPnYW8bMMNtqOSGSW7LZ/GufE80qehvR+LU0N&#10;Kj3yq2OlJrBZJ2CVLpRKTKjDtz70eIGhjfeG6iuaMf3JrL4zOWJXHnFjuxVmLmAZqtHJH5LMDU9l&#10;l491dNMxloXLMgDZVHxRf20Nq1szDcwqxa3MUEhEzbeeM1z/AInkWe+fnPHy1t0MzLhuXRGXPy1m&#10;655t3bMUZsjtmtKKJc7SetWj4Ukls2vhOFXb3oA4i0s7yWQSKTgHBrRj8KzarOlzJEF8vnd61e0u&#10;03l4mH/LTvW5baYfL2LdFR3FT8QFXT9MkAj3/d6exrWm0xFRWHXtUlrbxKixo/3akvHHmeWrfdrS&#10;OxDMz7JObourdu9SxXE8Q2hu/rS3AkmThsfSq5jSJv73qaoRW8Y3d4NHSJPm/eZNQaNf2uwHzB83&#10;BrM8V6rfPrVvYW0LGE8vzwajt9PBLQwuy/Nu+lZt+8WtjqLiKKBFuoxlSa17KKKa1WXyxnFYUKzS&#10;6M0TvlkrY0idv7NXI6DFVcLAqtJEybcfNxVm1j8uLawqKCZQ/wAxqeOQOeKkZPG6bfLZetVV0my+&#10;1/aDGu76VMWVeRzTfMJ5xQBfiNsE2bVx9KakNom5hEOarRYByWq1F5TjBrQixLbShU3Bae1w5GRU&#10;MjrFH8lUdV1SSGHahoA0Fug8u0y1bjx5ZBauL0WTV5bx7h0bZu4rpYdUVEVJPvGgRNeWBlG6P71S&#10;DMEG2Q01L+Jsr/drF1jVpppmiikxtoBG7b3DOMKn0qC4kaOf953rGsfEtxBGqzRfpWjFqdvqW0Fe&#10;aBmhbFXAwM5qxKu2POKpqfs7DZUj3EkibaqwiRZIxHtNV7u4jB+Q802NzLKqucBajv0UOfLFIDK1&#10;Nbk3eIl7ZrKuNTaaTYqYK/erS1eS5CFw3brXOwyzW123nr96mZs6Pw9fpJASsnzf3a2VuyF6CuW0&#10;/VYLT5/sxLVs29+lxH5oB5oYLQ890a0kZ/PJbaetbGnwr9s3pJ3rS1LToUtvKtIlX6VhxXFxZXhS&#10;VdpzWjlEmMZGnODbTGRhmrNvcLLZttX5sdKrrcidQx59ari9WG62qT0qiibRJZpZZDNEy4OM1aey&#10;tb6TyzLjt1pLW9tyGQuOahimghummZuA1TLYEWLvw5HZW7XX2hm2jpmucJI1JLhH+Xd8wrpdduhd&#10;6SXtrnhu3rXKfb3jLQmPDL/ernnudETtbS4EtukoX+GpftWy6jVFHz8HNZOkaizabHuXHGKkt9T8&#10;65VS33WrOXwsqPxG/DcGO4GRVbXrq3mKhTyKW2uoLicQhxu9jVfXoYbZuZVyw6VxxvKLOj4WihPd&#10;FB8nANaVjM5hxjFZLMkqKvvWtCnlQ7Aea0pxkupM7C/2cl3OJJedv3faqfiPSJAiyW8O7nDbavxM&#10;Y3+Z+TTpLzzI8NKNq+tdUPeMJaGbH4TZ7RZPN+br9Kj8YXMel6PHC0yxruxIzPjHt9TRdeMbPTlZ&#10;GmVl7Mp4r8y/+DoH4z+I/CP/AATjh0jw54jS2j8VeObCw1LcQWmtUjnusL9JbeEk8cAjvgkrLYcY&#10;80kj9INIuNPuLdZ4JklX+8rA/wAqmvZBIqmzGCOo9fev49fgR/wUG/bO/Ztu4T8Dv2jvFPh+Gx1A&#10;Xq6bpGsM2nyXXALyWe4W0oYBQyyRuGC8g19d/Cb/AIOdP+Covg2zh0rxTr3g/wAVO0hY6lr3hdUm&#10;52/JiyMIIHUYjLe7duepWlCN+Vv0t+rR0Rw6nKykl63/AEuf0raX56OGuVbJ/vd6umJJZ2Cmvx3/&#10;AOCWn/ByZ4x/aC+O0fwh/bQX4b+GtDurOaWLxyuvLolraOsZkVHh1CQtKWbEQ2OMEgkMMtX6paJ+&#10;0Z8CPHek2OtfDr43+EdUtdSXOn32m+Ira4iuVyASjRyEOASBwTzWlCqqkb2a8nv+BjWw8qUrb+a2&#10;NXxT4ghs4ptKtZdty0Z8ot3NU/h3d+Jb7S2i8Twqsyucbe/NS+JNEhufK1hbb7VNGwVfKbAz3rSs&#10;4LhQshQIW5ZVbitPtGf2bHLeITrVt4rjKoDbt09jWnpiwtN5j43e9O8QW9wup7nc7SPlwK86/af+&#10;K+qfAf8AZ78c/GPR5dOhvPDHhPUNSs21dZGtftENu7xCYRfvChcKGC/MRwvOKi/Ldmii5WSPV7a4&#10;iWXyhxnqK0dF3yWzJ82N3y1+bH7OH/Bbvxv4003QbL44fs2aPDrmr6PFcJY+EfiVpUV9PJJHFLDJ&#10;/Z+szWTJDPBL58fl3FywQDcADur628K/8FJf2N7eFbb4gfF9fAcmzPmfEjSbrw9bu+WBjiudQiit&#10;7lgVb/UySAhdwJXDHOGIpVNmjSphq1PeLPfdsav92pY9qA7DWD4P+I/gD4k6BbeLfh5470fXtLvI&#10;zLZ6po+pRXNvMgOCySRsysAepBrW0zUbDVbC31TR7yG6tbqJZLe5t5BIkqkZVlYEhgRyCOuavmjz&#10;WuZ8kuW9iZzIBhj2qOa5eGBnB6VNIuPmI/8Ar1Ruraa6kUQj5f4hVLczJtO1E3CbpG9q0raQ5wBW&#10;AuLKcqwx/WtPTbnc+c1QGxb2zXcixkfL3q5daHpjETXCj5aj0SQNK2D2qPU7iaWRopDtUVoA7+y7&#10;CO2byJgq+1Y9/cW1jE0ksvK/dNaFpFhGQt8p7VBqOixXKs7KNqjoaCfQwor+8vI90E/LVG0F1Z/6&#10;RMfMLVdhuNNtZBbp97OOlS3ds0u1UoKKGlXdzqcuEtvlVsfNWxYbReMFQcVLo1iUjKQr81TRadcx&#10;SsXi5PeqjoZyuSs+9/kqY7GXaetVoztfDDkdcVMrEn5aUgIpY/LfOalmg3RblOajdHdwCanuWMcH&#10;HpSAoX0MDxLGfxqj/wAIrDfEzxv06Gn217G88kVyv3fu1K+vw2VniNdpHWi4FOXSI4H+znA96uQ6&#10;fBbxKjzflWTc3lzqVwt2jHyc8+9bkBiESq8W7jrmqZKSMeWQsV4rP8QWQmUXCL9avMoxhar63crY&#10;aY8rH5jwobvR9oL+6Y32prVdrk0yF5JbpSeh6VFFqNtsD36bP9omr0C290RJburbe6mtiR7p5a71&#10;PzUmnjzxI1wDjnFMvp3CDJ+UnH0p+noBbvKX4HYd6nmHYfoKTNNIZW3Ro3yqazvGV3p8lyVt4VVs&#10;YY1f0V1M9xIZ/l/u1i6nYy6jeSPFJyD0/GueXY3j0N/QI1k0eNlbAxWB4q12XQI5Z0JBX7vPWtjQ&#10;Jp7OBbVlyuOGzXP/ABDmtJ4mQr09D1Oayl8NjSF+ZB8FPEWq634gvJNSmbhsqhPTitX4632sWsNp&#10;JovmB2kw2z0rlPgnKW8YTqnysw5x34r0rxpaXd1bqluyFl5/eCuOitGjqq6STOd8J3dzJp8U91cs&#10;7KRuUiuytphJGG28YrzXR9aew8Q/2ZqUe3zG+Xpx+VeiQSfuF/e84rpjoc8iWQeY+Tnj3rz744fF&#10;bQ/hN4I1zxn411FdP0nQ9Jub/Ur587YbaGJpJJDjsqKT+FdzNcpDaPMWH7sZzX58/wDBa39pHxPo&#10;37DPxOXwpYxyHUNMi0D94pJePULqKwlKgHJYR3EhUd2UdRR7TkHGnzs+df2yv2iNN/Yj/wCDc7wL&#10;4J0nWZP+Ek+Jvg2w0uxjM0c0jrqUX23UmcOQ3lGCSeHegJje4hAxkOPza8fftc/Ef4Wfsi/Dn9nT&#10;4nSWviTSrbQ4rltB8QSfb7CS3u3uZ3jki3CSGf7Ld2Pk3ETRSQjzBHKHAZfTv+C0Hxp0X9qr9tHw&#10;n+zX4L12LTvhx8KfO8OQw6Xam4k0wWqRvq98sBiicrFHH5SxiR0k/stijDea+Ffi743tviz8T9e8&#10;Z3otbO2k3tZaZp7CKOGJCI4LeMLGVKQrtIyF3xRn5lbGOOpH29anHpHV+uyXz1+49GlJYfD1JPeW&#10;i/Nv5afeamv/AAw8CeMPE92v7M2o32rWY09tRXQ9c0mJtTt7eK2muLtjt3RzRW0cLs0yshaMCQxR&#10;gSJFzNloXg2K5Nv4n8O3lzM6/u/7L1i1hXOOD0f8R/LPHWfs22Om+FvG2n+PfEfxK1Lwla2d/Ey6&#10;ppOnvPdQoDnfEnnRAsj+Sx2yo6eZDIjA9PoD9v34IeBPijrXhX4w/s2/D77Dp/iPQ9JfxJqlj4kt&#10;tS0e11O6iyto1y6o0EybGWb7WIZRJHK8nnA/a56lUiqnJfTv5+pMacpUfaJa9t9PQ+a7bQ/CC2Oo&#10;XHhjw1qtjHHas8jXmoQ3T2+NqhmRYlMil2VegHzd8Vzs9/Dp2qxTaTrsVxtjXM89jJa7H7rhA3Q/&#10;xcfzx6p8KfgNr/i7xTb+B2+LfhfR7G5meC++2G98lJk3MUlS0gkdpN0aAeUkhy0Yx94DH0T4HfFf&#10;xlate/8ACN/6Cu4TXcMTvHEq5LyEqjcKoJYjkDrjpW1F07NXv63/AFMq8arcWlb0t+nqdB8Cv28f&#10;2+vgIljp3wP/AGnPHGl6bp8vn2+j6b44vBp6nOTm1aYRuPVWQg9wRX1Jo3/Bfb/gq54o8KpN4Z/a&#10;qk0fVNPu1j1CC58M6CILtWX926Ce0ARj8y7VYDgOFwGKfLd/+y1rvw9NnN4+8QSaHLcQrL5OteC7&#10;gBYzwH2vCXdCCDvVSCAe+SJNH8JyNZXnhLRfFkOuNqDfZptL8PaKg3n5XiMkT+T5u/aDlSxTG4/M&#10;IqpSi9hcslpJb+h+ingj/g6Q/bd8LXtufj18EvhzrUS+WjR2Fnf6SqqI8s73bS3K+YcqCkcBXLEg&#10;qowaP7YX/BzP8R/2kvgD4i+CHwz/AGa9W+HOq65aW0tr8RPC/wAUJJbjTY4bqKZ5ESKwjl2yJG0R&#10;+ZCElJPHX4Qv/hL4++E2qTNeabqFiun2csnmSWtzHNLZhXwBdQPLFBudHClXxiElzgkNs+HNA+DX&#10;hjw7bzfEL4WeLPE/ipob64srXwf4qt9NjsLRFCpLPfNZ3Et5IZo7pTb7YdkcCkSyGQ7IlU5Y339A&#10;9j71tvU938P/ALZPxK+Ifh7R/GX7TdnZ+PdJt7TUI/Dtx4/0K0uo2ilRIhJBqF5CSsgWKNXbczho&#10;WZgxAUM1X4//AAR8F/ELR/hTBq/iz4T6trlnpl7qXj74P/ETWbWPS2v7O3urW7OmXlxIskQiukim&#10;xcxNlSYwiKDLk+NPiP8ADTw1qmn2X7Pf7RWueFPCOoeC7K4+H+i6+J5tO8SSSw/Z9VsdVT7W4hlu&#10;NQt7iKWOaOSFg2DcR2iW6twn7Sur+Ovin8G9Dt/CXglNUjGm3msW3nagZtQtbPImvrKONgJJBayz&#10;yXG3dKxsZrS48qBEuHbwvZqrVTScU3o1pZ7rRpK6d7rXXfY9xSVOjraTW6te62eqbdnpZ6abbnu/&#10;/BN39r6P/gkl+1T428K/tI/C/wAWeJPDWoCOy8QNqlv59vLeWmowS6brdp9ptVeRQwmlhJaIMHSQ&#10;F3SMV90fsD/8FKviD+y14A8efAv4ra6PGF18K7O8kuINT1Mm6t7KFJypnngjuGeSC4hurO5m2bPI&#10;06G6iSY3aGf8Tfjl4r0T41/Cvwz8RDP5Pi3w2YPC3iqG6gt4JNSjZHNhe7I1WaaVEjkSWWV22lLa&#10;MABcvqP4+1TUPH/w3+OOv6jq8en+JtPl8LeNrqw8JzW8Kyop0/U7WAQTQtfSy6fc2dzcYeF5rnVJ&#10;Q5BcyPTwuIqKFW/LUi9bLqrXXe0kn1tZrS5MsRh4ynStzQkla76PZ+sW1eyvdNbH7gfsHf8ABxbB&#10;+3D8SrnSYPhBpfhjRdFv1TxIs+ufaZrLTpTHHHqxndYF+yRTLIlw7QqITdWWNwaVo/s79pP9ovXf&#10;BPwifxj8JLrT9S1DXoI4vC9w2obLSVpSoSYTpHKoDF0jico0bzzW8bFRLuH8yv7GuoeM/wBiz9rz&#10;xJ4b8fWuvaPpt34R1465b6fPFbzatbWVtJqX9nyMPMQQPe6ZFbXcSHPlm4gZhlq/TL/gnZ4w0v4h&#10;al8P/BHi3xBqjeG9H8deHPCOjeFZPFNtLbnVLY2+tStm3VBcsl5Y3kzyEHcVWMqpMa1VTMK1PGPD&#10;xu1USad9Une9vmvkTRy2jUwqxEkoum2mns2rWT+/5n7RXGjTpaQQTXb3EkUKrJcS7d8pA+8doC5P&#10;U4AHoBUljA0DYaT8qtTq0i4jPPao4fkGJThl6V9Lax8ua+hNF9o2OW9qv6nYCTEqis/SLiBSrPxW&#10;2sySJuVqsDK4gXYxCmnoiyxt+8zkUmr6ckz+a+ce1RRobeEKg+WglFKPS9OSdyHUsvNQrKTL5fln&#10;invIIpmk8rJzUtn5dxNgmgZb0e4SBsutWrnUt6kIvXvVR0TOI+KFiYHLnigUhsY5LH1qWI45qIAK&#10;eDUiHC9elABLJiVfrTr6U+RnGeKZKQ2HpZrqOOPPWgDmbieQTyOeDTft1pqcAt5dquPvH1q5qiRT&#10;RtIAq5rmZUFnqH7yf5c/epbEm9BGFVbVJQsYqS61SxspPKm1RUOPuk1Q06+twfLkkz/dJqWTwlpG&#10;pyNdXrbmar06ke8OS9hA+Zqo+K9Ottc0preS6MWOVkz0NQ2MvmJiUf8A16r+I7yUWBt7YfM/FTF+&#10;9cu2livdeCLS/wBHjs7meR90fMit1rF8DQXljr1xaQLI1rENnzGu0026s10KOOSb94seP0rAttQm&#10;t7CW5tLZTtmO7HetjM1bhluIm2LjbVeKZoYGUk/N1qSC7ivLIXMY+8PmX3qGaM/ZPPiPRs4qWXEq&#10;pK8d3MR93HzD0qrHePHcn5T83yn3qS9lC28k4ZVZuKyv7QjlCyMu189655G0Tq9HtZ0gabovpiud&#10;8RFbm+xJHld2NrDtW/Z+IwbJLZoMZHzMK5bxBfWt0818km1Y2w2ODWcjSJi/DzU00T4v/YDkrNwF&#10;XkA/nXsni5C2nNcKpXav3h2r5r8P+IvK+M1jcxBkj8/b977x/wA+tfSWvXyS6esTHHmLjpXHRlGT&#10;kjrrRkuVnC6J4eil1NtZvLgyS7v3e7oBmu5s1VFXaByuMV59468faF8MNK/tPVYGMe8Kqp1NZ+of&#10;tHaBBo8d/owaSWVRtjZTx1ranOMTGcJSPRdesby7sJIbL5WYYzX5af8ABwt8QNc+HT/AL4J/BLww&#10;Lrx14o+JIvfDrzND9ma/hhNpbRzLL8rZudRhlG8bcWshJGAR+hHwW+NWreO/Gc+i6htWJYgyqc/l&#10;+lfF/wDwX5+Efwk8IeDdQ/by0nRvEVh8XPAfguXQPAeqafq721vqR1WO/t5RGFDM1xp1r9v1HdEI&#10;2RBvdiq5jJKMoadQg5U6iv0Pwx/aU0/4ceCda8c+JPhHZmbwrazQ+DPBOt3CrcR6qLIIt9qsMjW0&#10;kYe4kia6PlzQyRjUCqmWMtXgvgjw3qHiHXodFCMLWebzbrzGlMIggUs8rMiH5FTeN4OQjHtmuk+J&#10;njrWPHGoaGms6vHappFjZ6ZpS2MYMVjaphwq7C3zmRpJGB+YuWzySF+gfil+yVdfsSfDFfE3xQ1W&#10;a11zXo44PDENncQ20uoTxxR3JLRuMpY2jMkssjoWnuBbQxBPKnlTn9osPG0vim9F+X3LVv1ex3ez&#10;+szvH4YLV/n970S7WW54P4yv9Jh/s7wNpck032iaC+163sbyVY5pnQLBBHtkmWQpGTIX8sSK9xLE&#10;AVRQf0X/AOCUXxE8P+FND0T9hfxX4c8PrY+Pri+174meLde8HT6jLYW2oWkEeiaW7xMTdRTSxWt8&#10;0J8qKVJUxJE0cwr4z/Zd+ErWttb/AB/+IUkGoNdav9l+Hujaz9nmi8R+JHubRreG5S6xbG38xo5L&#10;rzS6+QFR2geSCVvYPj/40j/Y/wBDl0a31yDxJ8V9eaTU/GHj7RLW5gkLTSvcztDNews73DH920oE&#10;RjhTzCjG7uFj48TU5qio09ZX/HrfyX52SvZnfhaPLSeIq6Rt87dLeb37WUn1R84/E34O2Hw18f2/&#10;hLTtTbxFJp94ghu9Ghlura4X5HidGVCkyPGwIUDcuQrAEMo9xH7QHwJ8L+O5tM+MFrceHPPaObVf&#10;Bfgn4M+G706cZEVvs6ajqc00uVUhfnVnQgq5d1d26H4E/D1P24vCPi74L/GzWdYvvjP4hkbxD4Bv&#10;FsbWS0srlYH/ANC1CeRReQfarq5t7dGadLf7beb5hPLE6t0nwE0vwT8PvhMvgv4nfCC+sfHyajJp&#10;mqafN8Vr3wZealdKp3POup6javlJHWMqtpJmSN0UjGB1+2jLR6v+vw3OaNGUdVonr1+7TW+3+Rxt&#10;/wDFL/gnR4jtZ5NP0zx6jKzbbO6+GPgbzHY4ZSJVMLRqFUHPlOMnGPnKk+HX7OXw4+Nv7Vvw/wDg&#10;V8GPDt1caLq+vC+1FfEWv6JeW8dqsJmnuZIrWKNYEhhglZ182WRgPK2tIyxyfVFr+z18A7fw/pHw&#10;6u/jRqn/AAuLVfA8Gv8Ah/4V/FmHSfEekal9sheS2jsdbvLAJI5TKGSPEC3iGKTfHGS/wJq3xN+O&#10;MXx102/1jdouveBfE1jInh/T9JhspIJLe4VXZLIRxpuSRI1mtFiUqyO3lRrDIiRCsqvNCk9Uuvmt&#10;H5rzWg6kOSMZVNVdbLs9V11/E++Nf8C/Djwt8HvDPx58H/DrWNW+EfizR49Q1iT4LSX4vPAN7DBH&#10;c7bnTL64udPulAQK919ktlwnnbQZYBJ5R8dP2VPgTeRaPc/Cz4/6bq1v8R9cs7TwPp3j3wOukXVo&#10;87W7Rz3cYtY7m/tZxG8aXkcQigllVF2rcTXMHRfsY/E/w948n8QeLvA/jzxB4U0XXPOh1Wz+3TRa&#10;XcapdXahopzKTIkyTNGLdoLjeglwmJEd5bXx/wDAf7Rnwn+C+veBbb4n6b4k+FGtXa6PrmktptqJ&#10;fDX2u7lkDJ5bWapBHdSxQwmW9WOEL80XlmSK24cPUrKo6dR67p/o/NeVrr5np1qMJ0VUirry/Pda&#10;Pu07P5HjfxQ+BX7RX7E/xL8K/Ff4y/D/AFT+wdF8SR61Z31xGt9pE2pvcRJdXji3uZ1+z3ESxI4m&#10;lhmlCQk5WLyT4v4c/aM0+88f3Xh+08G6p4bSDWJNX1DQ5PE1o9r9stYZIkh+xXFisIijjku1lhuR&#10;meMmN51OTJ7Xr2nfsvfE3SZfD/7T/wCzDJ4c8ReHdTPhfxH4q+G3iiDQpbS4tRKDcSW9xEmgRS3J&#10;jdZB9saR5PNEaYC4+PfD+vHxPrtjd674ouLe80OOM6beafN5krRwti3BJkU7YgAFYDzI41HyOi/u&#10;u2NGFaLc1rb5fg3dHnVJzw9SPI9G/n5q7Ss1/wAC7O1+JHiTQPh98UZrzwh4Skn8Pa5o+zxDZ3t3&#10;FLbCKUxyS2ohtpQWitrxElgM0uZ1gtZ2XZMA3WeG18F/EL9lHWLD4kaRbWOpaLrhu/Caf2TLBbXs&#10;V1C1teonkJChlQ21tcwySsAfsEkeHBkUeXzTafq/ie+ttZvbeG10uInUbWxaO3aRFkA8hSCqsxeV&#10;kVmV9qyliZFjO298N5/FmjeB/F3hu006C609tJguJriIJOLB1u4jDI7xb/LWT57fgjLyKX4YK9+y&#10;vFa2atr1/wCHez8jKNTlm7q6af8AWnRbr/hzqvhR4g17wb8ZLXWvFdnbpqvhO/8AOkdRFbxvbzGK&#10;2aERQCNGtZBcwzNGjFRCZOodwftP/gkHe6z4w/au+FP7Nvi7xFe6trun/HxfEsOrS681/HcrZ6Lf&#10;y6iyT/dlUTRW4BXcMyN8zAh2/O++8TW89yujeJVt2mh8xLO0maSJbdWAlglVkJmdo2YhYmDAEv03&#10;tX6Jf8GxHh7xv4n/AOChmmePtM8X2Npovh/S9RtNV0m6tVkuLyW7tZ2McUksQMe2W2WRhG2/bFyu&#10;yR656mHjHERqvS7ivx0t83+O51RxPtMJOju0pSXfZXv6JL7tj+juKBwBxmmXNqrHMg/KpftWE+Vf&#10;/rVIkYdhI78V9AfMlWKIpHnceKP7auLYgK3A61JqckYiZYR/DWCkd88bE7iC35VMgNiTxC9y+PM+&#10;tXF1WKa22I2TXIRyzWc3lvGWzyTUsN7eJL5lv9D7VN7AbzPHvwxqSIxo3nqeayDdTOcN96oodSuD&#10;M0ADAL973ppgdBBdiQ53Vd88SIADxXOWl6qSlSjLxV23vHBGwbt3X2q0JovyMPM4pGlMYzmmOQi7&#10;naoXl3Nw9AyaW4IXOajmlDD5fSmzOpAwlQtcDcoFAmzN1K4aOJmKk/0rnNYs5NQVZIjt2nJrr74Q&#10;fZ2DrkkVy9/LJ93ZtxUyIKiXXkMsRY5rZsLq5kgzE+Frnbq3muCGVOSa0rCO5t7ZV30APiljiiJR&#10;txFcN451/wASnWYbHRUbG7Ln0FdFFrFmr7TIuP4uayfFHiHTtMVbmzCSv0xWkrdAje+p0WotP/wi&#10;S3lnFumWL5lU89Kp+E5hNoCea3LlvMH41zumeOdWv7ebTY4hGTGTuJ6VH4G1+aeUaeI2DRs2/d39&#10;6OYaidvbotrHsGQtLqO6OxIi/iH5VYt3hkgEcwrP1/UYbW18oPVkdSGGOG506aJ0DSRr8rNjisOS&#10;3ZYlYRbtv61c0W+tphcea+7cvARulV5pGeJZLaQ/K3KtWFT4jaOxtada7tKBux8yr/DWRdWmmm0k&#10;lntcbt3GDitOxvi8LCUjlf4azb43OogwxQMY1HzsP5ZrCWh0QVzzDxAmmS+PtJbR4FjaK8X5lYcn&#10;NfR9+jyaRH5gX/Vg7vw618xafZR6h8Xl05HZEimDAs38Wffn1r6aneddCQGP5ljHzevFcVNfvJPu&#10;dVSXuxXY8W+OYttbS38NXO0tJcZXPbnOa5WTwPHBdQw+YvlrtGwA/wCP+TXM/HT4h6/p/wAWfs8M&#10;hENqu4J6nP4+lVLX4yajO5uzax7t4AUsBnoOen+fwqY1IqOpTpy0sezfCXwFdad49j8Q28jRwtGV&#10;ZUX+dfC3/BdX9oS08AfBT4peOL21urGbw5Y3Xh3SdL1W+mv7O98VeIoJNKBj+zyBLWe18LWd9ei3&#10;clQPEkErxiQr5n3F44/av8Afsy/s2698ZfGJtJpNB8O3Wpmza58oTmGFpBHvwxXcVC52seeFPAP8&#10;7/8AwVO/ao1j41eNrH4eyac1jZ/DXz9U8QaS1yrTp4o1AoWsZLj711/ZdpBYaTHKx3uuinaEE3y9&#10;MZU9OU53Gb+I+IbjNmkWn3QTZCzCaVdjh3YBpecr5mIwACvJLDDkFc/W3wY8H6Z8RPh9pn7SP7Sn&#10;iTS/EXhvwHbw6HpPg63uoSbO0gVmR7mCLIitfOaRYo32fa5cvIZMeXcfK+mC5vtYhhFwq3CzBJOG&#10;tyZ5HLtKykjG1+NwwP8ARkDKAQD99f8ABEXwbe67+1zpeo614AsfEXhzTdOm1W6bVI5ZLfw+YoQ+&#10;nXcMTxJH9pfiYCV2jZJlkVPMsiExzGMvq7lHdK+m/ouzex15bKMcQotXT77er7pbnR3mtan8A/g7&#10;cftr/G+yXQfFPiq2l074F+BdO09LaTwxayvcxGVY71pbhsgQTSywwvJteNTdFrm8ir5L8JeFtX8X&#10;+MNY+K3xUjvpo9L1RZ7zVLfXCLrUtduFaS2t0BSW5uJxKkm9Vb5X3L58L7Vk9T/aq/aS+In/AAUp&#10;/bSi8f8AhnSdB0iyg0b+z/D8upagi2OmWcG6dr69kEOZYUaR52Ekcj7WWFF3rsFyTwp8N/hZoWqR&#10;fEPQYY/DPw7t5oNP8LzXS219qupXEbyW17fQ28rTvcXE8Y85HZWtLa1ngMkd1DabvLo06mHp3kvf&#10;lul0XSK/rVtyZ69WrHFVEl8ENr/afWT/AK0ilFb6dr8OP2t/Gn/BNX9npm0fV5v+FqfG+a31vXpF&#10;uEmNro6W8i2f72AlBNIt3OwLmQut1BM4DNJDX1D8dL/wT+3lYeE/ib4F8F+H/G19B4TuNU1r4Exe&#10;JLSbUdLFzMH1e601okEtjrf22KW4MsZRrsRWbtBcSTSxyfkr8S/Fnj34j/ErV/jD8S9Uuv7Y17XL&#10;m61LUb6xWNPMkYTSO6KCo2mZmdVQgFwqhgw29p4x1k/BHxH4M8dfAv8AaRkvNahglgvH0s3dj9iZ&#10;AiqqPOqTt5kbR/cJRWRjGwG1Y7eWtJOMrVW731tft5JJWXX8U8f7Si7xcb00rW0v/i823q/6Z9F/&#10;HP8AZ9v/ANon4PaHrfw7NjZy+D3uNR8Aa4zyyRXfhu9na6e0cQQzTvNY6ibqNbfa8zyalcIWY2jI&#10;/ld94Y179vnzp4bfUdP+Pmg2MJ1TQbtNjeLIYYlQXEDFVWO+EflboT8tzGgeMCVHFx9S/Az41+C/&#10;211bWvDXgrRNN+LlncSXWraPqFrFYWfi66u41tbmW3lnXytN1K6jxG8wH2S9fbFeICLVh5b+1h+x&#10;b4/8L+PNL+Pn7JWnXyWFj5zpqt/FfLfI1pIVuYJ4STHY3Fs0gW7sfs6G3lV5AotpU24060lLkqPk&#10;mm7N9G9Wn3jLf8rNK2kqMZR5oLmi90uqXWPnH/gO92YP7HvxX+E/hXUbjW/HPidvCevW9r/YesX2&#10;uWMtxpniCGeOQm1vpJYZpLZf3JeS3+0QR7gZY2PyyR+r67fyaLos1l+y58RdCufCfh7w6ujajovh&#10;HxNY3MOrWc0sypZTWk1tc2N3M1vNdgTTmQ3EskhSBHURr4x4Y8RWv7Y8s3xf8J6stn42vmit/Fmk&#10;8LBqkpliCSO2VkhmM2xg+7a74YNHcRrJdaHxo0vxZ4QntfiTAunWujeKvDV7p2padrFio1S4uorG&#10;F0hRWiMd3GJZbO6hnjVPKMyyYQoHO0pRqVrPSfVea6fdez2/IqPNSw/MrOPR7ad9+9r9V17nq37I&#10;PxSn+AHxctfEX/C2I/E1v4m8JR6Zb618TVvfDkBkshGLaxnujFdw7rezikEUqKBKXmWTYzQtL4f/&#10;AMFFPBHi3QP25bh/BVta39xqJs/EGi+IYvB00lhHaF9tpbW62TXSXdrHFCkHmPDF5pR98SnOfD4t&#10;K8XaHHeXl1L4i02G1iD3U1xcErIwkcqYfNLHClfldE4dQVYNiqXiHw/r3jjwpHrej+FdJae3vpDq&#10;N9Np9rYmNZdnlsTIscjAsJgWkcgnG0/I7N6kcLTpy573Z5M8dUrU+RqyWq/rf5ieMPEeqQabaabq&#10;fjQXVuk8rf8ACKf8TSY6cxUoVaO5geBZAC8fyFtpDYxjg+CXxu0b4b/GPSz8Sfh3omr6RI0mn+IN&#10;LHhqK3S6024XZKSYYonLqNksUoIdGUMrKSTXR/C79jr4keLfHeg+G5PD1rerq0si6fEniTSlWQiO&#10;aYLvbVViiGyCbDySoCySRjc4Are/av8A2EvjH+z18QvCt349+DsvgbT9ek3WN/fatb6tCIY5EElw&#10;W0t7uRUi8xScmSQg7UDBAqkqdCXuPt8/l1+4iNTERtUS2a6afPp955F4jtdV1G4utR1jTbiTVI1t&#10;7fz5rghlZQFhZEVkO7agi3sGQLM33W8rP3p/wa0fHHwD8Mv+Cldv8OfHWhabcf8ACfaHcWfhPU7q&#10;1tHk03Vo4nmV45pG8yHfbC9gIi5drmNWXDDHyX8Rfh34q006h8O/GmnT2fijwzNJpNxHGyZdEAib&#10;dLGfLnUpjMyMVkd2KuUcM/GeAfiB46+A/wARfCvxs+EuoXGn+IPDutW+saLdC1LRwTwyrLHiOaNk&#10;Kxzw7mEhYELGBwpNdHuyiv680c3vRk3/AFro/wDgn9pt1a+SrYP/ANeoUEkx2g1g/s+fGTwh+0p8&#10;A/B/7QHgZ2/sfxj4bs9YsI5JYnkijuIVk8qQxM6eYm7Y4VmAZWGTiuici3lZRXRHY49tCG5swVZE&#10;fms2RZ7ZGjFaE90qZxzmqdyfPjPzUSAybubyFA289+Kh0nU3vZZU8ooI2wd3erNzZSzyYhQlV5JN&#10;P+zW1uu5Fxn73vUgT3sUdptuIpd24cimW08TbiiZOeaa4DRZVcgfdWpEt3t4BI0Gzd1zQBNczq8Q&#10;MMOG96W3llUBS6jv8tMuS00X7uorSO4WTBq0BoRyvMdrHdUywCMbm4FVxiKMmHlhSRXVxcxNvHK0&#10;yblie7SOAvjpVP7cu3zHXaP4agu5pEtGDGsqfW38pfPQlV71LYdDYN2uGMjD2FZes7JhuUYNYser&#10;XV7qe4PtTPANbCMssgaT7tSLY5+51N412qvKtirtrqPnwrtP3etR6ytgrOVUKvU1iW/iSG1Z0RPl&#10;3fLS23H5nLQazoqx4kvpGkPXFS3Gk6drNor2V26Fu9czpsJivNs4+ldBZs0MypA/3v4afv8ALqX7&#10;vQZongHW7K4a3+3tJFOeZR2HpXYWPhI6TPHcWlz/AKtcNu71LokpjsfmFWorlmcbOQeu6r5VFC5n&#10;JlqSdh0PQVg63BeNcm8+8i9s1s3siwQNIDjAzmucvNae6tZYVk6qQDTEZvh3VxY+KGs1X5bhT8uO&#10;uK6W/itrWJpCNjNz9a43wVqflePo7Ga0WTdGR5jfw11viizuHKxwS72Zsqo71my/Im0OYXO7zE+8&#10;cZzWtdSwWGkTmzRcqPm7GsTw1JcW+ba6XY4b7rfhV+/iW+gvLJJQgaMAtk1lUfumkFqZ2heDPD95&#10;P/wklzp8a3W35ZAv4/zrt9SnuYfDRMUiswjJT346VyuirLFZLZSyZVFAH5V1l3piXvhbZLMY/k+8&#10;prkj72x0S6XPh34uedq/jm+1SWGRrpbhlZI3/hBPT9T7EVn6NFqmpoLC5s2DTSYaJV24Hv69SeMf&#10;1r2Dx38GTa+IW1Gxu9ytNubPfmtLSPhTHq+vWuqRBY/LX5sZXd/k5/KsPZylsdPtIx3Ph3/gsV8S&#10;7D9nX9mux0Pxbd2N1catG2rw2V40TteNp9xaNbRRpM3lzk6pc6UZ4CCXsF1BkAaMEfhr8RvE13rH&#10;h7R/C39omKfzZNS8RahJPcyG7upZC/2mZWZ90i7ip8sAGO137C5kZ/s7/gtR+2Fc/Hb9tHxL4S0T&#10;UL2Dw5orWtlYw3kMa29/Z2UFwLS9RBG/nRP/AGnqV5Fcq5Sa01C0YKpjDN8Fxo+vX9xrMlzJbx3E&#10;+61a6Zk2hcBSSylSVjKYIcbfNBJ27sddClGmrL1MK1SVTf0NrQNPsNS1L+w/scccdxcIZraNmkWK&#10;FgoMaLG7SOWXZHujDM0amQAtG1fon8QNU039jH/gn9B8Cba8m/4Sb4qzLqvxO1Cz1qO2kTw/NcGI&#10;W1vcXMgSK4vZ1MMW2CVFhTULlrdFgkYfEHwP8Qyad4x0uV4r6+gXyiun6bZym4mEhXybeKJSS7zO&#10;3+pJZBNNJs27iT9ffC7T7Hx/8T779of4vQ2Os+DfCfiK20zUYdMWR7T4neLrlDa2ulWghjlmudPt&#10;LWWO3xGl08lnBczLbSnVbhFKvvSV9l/SNMPHlg2t3p6Lr/X6m9+zx8CrWw8S/DP9jXXfC2i2/wAQ&#10;vFvhnUtU8SabNqFxBJfwWrvcaRa3b3G46fB5FrduluIomXzY4ri2ScxXJ8j/AGw2sb7xba/BP4aa&#10;xqXibSPCaKN2g2cFqusatdXdubmX5Fzeu04gjSQ+bI621sg80QCeRvxa1LxN4x+JF94r8U6hd6v4&#10;80/xIJdWvodLtpH1PxFaTT3P9m2oSUmO3s7eRUuLsy3EcCxRxxu1t9lCut/EaftU+JJ/H+lfH/wF&#10;4P8AHmk6BM66fqtrFb2shMaJfEOwWNYWi3WsFnsuDMryO6xtI7NwTw6hiPbJ6fPd9e/l5L0svQji&#10;ObDug1rpb07dvPzfrd+LeGtA+FvgzV9T8V/GL4Z+H9YgXTWkhg+IDa7brNqTMVnht5NOLJO6SRyY&#10;MlwqOEb7jkxrjWOk6b4R8M6Ne/DHxk9/fa14d8y403VvkT+0Fu5YPJtY5YolZRHGhOyd9u/kOwVK&#10;+s/jdrnx/wDDN7Jof7U3wL8KQeXrsnhzT/E8Mcul3WozWrxRgW0uBPLbQnzJD/ot9H5oVfKUMoHn&#10;3x9+AHhbwbp0lvqfhTUPDN1JMtvfT31nb2n2iV40l33FskawxiYF3t0u4Ip3jy21WikKvD4hSqe8&#10;9X53Tt2/XRGdbD2jeOtvKzXr+lzyP4V+NfFXwi8X2viSbwTp+qa4luwXWFWCG6YhXSWKG2mhiN4C&#10;jeWyqzpIrEFiHKV+g37J/wC1s/xbktdcNv8A2P8AFjS4Nt14b8a3i2MXxE01YmjSASTSyNa6lbw/&#10;JZag0wuFSJYppZYts9n8DaZ8OPi1o7rp3hKCHXdPulVW0mazWWCYYOEFtcOFADBfuTIg7RfLg9do&#10;njfwJ4ftJvCOsS+KvhXrElhF57TaR/behiPymunc2F+iS28r+dIqLAgCGNdm4SMWMfgaWNhZrXv/&#10;AJre3pqt007MrBYqphZbu36+T2v677NNaHrf/BUr4o/sxf8AC9tN+N/7I3hHW9L8fa9ptxc/FLSX&#10;szai0vFmaGRL2BkG2+meK9W6jZVd5VhkALPMJvAvE/x48HeMZ5Jvjrp7W+pwWsNpZmTw39lk0zAO&#10;LeP95PtVBuPltGkb+ZlkKOVbu/Fnx18PftG+JNQ8PXvxt0HSPihpumw2nhj4gRsNN03xrZfZo1/s&#10;zUfNmkS2vI02JDcTP5MsarbTiMQwtH4jrnwq+JvhnWJJNR8IQxz6bqkkeqWMcb2d5b+WcSwSrEQV&#10;kG+Q/IpbgbQRKwN4CjCjRjTlfmirXert0s7art9zSehni605VJThblb2W1/S+/ffum1Zno3w88K6&#10;p8U9Uuk+G3j+1j1i1HnySR3b3qxA8l445LjbHu27TCwbB+XDDYzdVrGq/tHfB7x5pviG3+IF9Z69&#10;pWkyCK+uvDyCO4Lxn9zGkMAhDhbdXzI2HYLh0IZhw3w90nSfFHh++vLX4d+NLeHRZ4o4La3sbXXL&#10;GEjc8kdzpl2yyFpOZHXc3zpG6klULXPH2jfGz48eH9J1PSfhJqo/4RKOe71r/hGdU1OG10sSeaIr&#10;drW+aRdMZI7Zp/3ICNAys4U429cnyyu3p/XXzMY8vJZLXyvr8vI7H43/ALTmm/Enwda698edVt/G&#10;HjZdQjj03WtJ0rTkuk+y26PA0tvceG4zPaszIPs4vxviTaylSjseJ/jD+yxZeCZtd8K+KdQ8D+Oo&#10;4Y9Sure3+G+o6Supak0Hk3Gn276fq32CA/Pc25m/syEhJGA2sTjhfg98dPGfwy1Wz8FfGSzv9U0G&#10;O+XU9PsdehsILR2QM0knlXdhfQ3CF/OKrGo8whiDvcV6VH8Rv2Zvit+0Nq2heE/hTpepN45ja1tt&#10;NsdHk0O38Pa0hPlxW0en31zY38NwyKoXJWQxxNtQ7/NUlHl12JjrLR6vTXp2PBvGGoawNXi8XWk1&#10;wGvreEWjBtkhXYwiO8rvaIKxjWNsbg0IIwgUZXjTwrN4us7X/hB/ByXl9NdRm3t4rdnnuLiZli8i&#10;OFD+9keUxqq7SSeSOWzNqst2bXxBoF25jkHmSBSAvlSNIGDls7i4lVWUcna0nGFxUPhO60fxp4Zu&#10;tHsvl8/TWv4FR0HlXOXMiIoLbR8siqpwxDKwABFdEujRyxerTP6Av+DVX9qWy+Kn7Duufs8xzTM3&#10;w51qGbSkkhso0isNRjMrIBbHOf7Qi1NwJEDCOWEZbov6aX+9csBX85n/AAb9ftbt8CP+CmmnJr2k&#10;+HfDfhf47Wd5Guk6LuFhpE887yQW9rBEZXt1FxBHbqJ2QKu7AKgSV/RzdpuhJYfNjmqpyvoY1o8s&#10;k+/9f8H5mKsjSuQ5/i55p7nau1Wqld3nlTtGD361HDfrHuMp496sxNBbswQNCqZLfxVVMDyHzAeB&#10;1FWMA2P2hGUD+dU4tZtxC6/3aAB7uW0uVIQFVOdtaEmoPqKLJLHtx2FYratYXNwHlfy1xwT3p9vr&#10;K+V8nK9qANVphHbtHjOaht5mEmVb86z59RuZrfeOF3YzUOnXTm5Ks/FMDorV0ZW8w4NNjkjjkZB3&#10;rPmv41BDNiqLaoYbneJMjHNUI0tQ2yQskMi7jnisuzIeNobpV3dKZ/agmJkRuB71Fa3MaXDTO3DU&#10;hlO7s4bO8Lu21Qeoqb+3LF2W2hbc9Zer61bT6j/Z0qsu5uMDrXfeE/CekRWEU81orSbc7mXpUgch&#10;qegarf2Ml5a2LsNvI9a4iVrq0maC4tSGB+6R0r3jW9QTRtJlnghX5V+7615rq1i2tXX9oXlmqs/8&#10;K4oaQjg/F3g4+GbX+2Gvl2g87j1qpo7vOi3afNnoa5bVfE/iDx6Vtprw+X5nK+tdRoqvp1pHahM4&#10;6n0rQFsd5o5ZrBcDrU1tDLNN5QO1R/FWfo14Y7P5aIdcm+3FXAVV7etEnoJIvakwjQ22S24fNWI1&#10;taeUxP8ADWvql9GIPOVOfX0q7p+hadqXh57qLmTr9KNtRs4jwvobv40+3gnd0+vNdfckx+KrWASY&#10;HXaa5SO7vtN8TxmKFvLVf3m0VNretyXuprd277T71jOXKzWMeZHceIbW1W4/tSL5VA+bb3rBh1GO&#10;ezmkiZmV228dqNF1S51TS5LO55aPjd60aRpj2dtJBsXdvy1c9e/Lob0TS0Kz+1wKqSNxzXWXSeX4&#10;XaJQzbU+7nmuV0LUBa5hvJFjO7Cg9zmuuuHb+xmwPm28+9Y0bOBdS6keVeIXi1CaPyDtkDHdH3r5&#10;q/4Ky/tpN+w7+wj4y+Jei6h/ZvijVof+Ef8ABcyrL5i6pdxyYkjZI3CyRQJcXCb9qM8Cx7gXUH6K&#10;1/ULDQNXutYv7mK3jtw0k800gSONVGWYseABjJ6Yr+dj/gt9/wAFE/D3/BRT9qaz0X4bX8k3w6+H&#10;tjcWXh+6/dD+0r2WRPtWoKGjjkCSeXDDHE0hDC2WQeW0rLV042HJtnxRb3dzJptzcrMrXmvMNPs4&#10;5plb7LaqyPI/mlwEwAsYJ+Uq827bgVqWB06z8JyXWpW7LbWv+kQxwRyQG5YDYisFj2viRm+berJ5&#10;dzGSd0ZFOC1TxD4ixFO0MbBrKzmt4nmaZFU7li37PN82QsoUybtu9Scc1Y1aWxuIo/DenXmn7VWW&#10;S6nu43WOVthPnMzBWDImJCodjM5t1MLyBgenqZdLnZfszafr3iT4sWXhy38Tz6TfX1wyapr1xAy/&#10;2DlZUub1wTuZYbZnXe7whJJSfMQqstfbuiiwi8Mafq3geKPw38OfBfg6NdC8QW+lnSY9FtI7ww3n&#10;i+ZJGeaXVNSmtPL0y1kCytOgnMSNYQXU/wAOfszWGqa78U9G8DaXaTWkl9dW0dnDPfS28JtQzS7J&#10;Zods0cUm4vNPE6MsDSFCxKRN+inwT+G3ibXvFXhPwv8AC+7utSvtVkS/+Hr6toKSedMqpaXPj+60&#10;35baw0ywtVS00aylyG2xGGMFsvy1pWqf1/X/AAPmd2EV6L9f8v683bbQ8wh+AfiX4+Xep+Im+FF1&#10;4ZPhHwvPBH4XtI47ez8P2xi8+20Brm4xLNezC4e51C4kInAlMLeW1xIo4TxZ8PP2R7rTtOtPGWsa&#10;14V8TCPTbVk/4RRla4bfdC8uist3JE93IDZtGLa7iVVgkbAYiM/ol+3jJrH7BH7OHhbwd8FNK0XV&#10;Pt+qTLrHi74pNf6hGrtIrvNdTW2CLi6u7nzWnm226nzeAWiWvgK++Nvjb9ozVL2x134LWOt6s1wI&#10;XuPhLr1vex6y0SeYYYdJnmEl2qIx3KisNokIXYGzzylKo92v6/rozr5aUVa136f5f5pGr4F8ayeG&#10;rCCD4e/tFaXq2neE9Gur3SdK1fV5rgjUFv3ufKtSTZ6sjy7mml/s2djK0yk7mEkNcb8ePi9rWqfC&#10;TXNN+JOla1rHiPxI1pcRvrMYvbrUdl6rmRodQshc2sKQ5SHbcTOBJ5bCUiRoctf2b/hp4+8aTfDS&#10;78W2ngjxAsixyaHr2k3WnXB3KJQZbC6WMxqqclojFH8pJJOWPZ/CX/gltp3j3wA3i/wr4rttRvYb&#10;y4tIf7SuZ1sLuRZdjXNpcxqk1tIMMqyPDPGGTPlTIEkbGFPDxqc0n57a/eN/WKkOWCv8/wBDyz9n&#10;7SZornR/Cvww+KV9pPiZbqeG/sorU3toJUjluTH/AGXOpvUkJVUL28EiYRcAszgetax8dPj58W7H&#10;SfhT4o+BPgv4s2t54fefSY/C8U8Or38LQgNexQfNcwD5ZE3GziZgMoFWTiT4o/Db4lfDDR4vC3xN&#10;XTZrWG3lj0vw58eNLivLN5JoAZBpfiW2eNvPke3JRJLiykRSrCIFQw8P+NvhzS/B/ie7Hin4V6n4&#10;R02WC3t9L0fxJctq8EcYvDd/ZbS7jjVzGC8kaNNFeHajbmLKNvb7tSWv/B/R/oc69pRg0r/p92q+&#10;/U41fD2m/EHxXq0+h6na6DaW2oS2cEetB7yytnAjSOy8+eFWQsrSOjTbCv2ZgBuQE+5+ErzWvGXg&#10;2w+A3x+I8LyxafHp/wAOfirZ6o09hbL5zeTp97KWZ301Q4WO4xI1oEw+6F5Ej5D9jyy146n4q1Hw&#10;F4Q8O2drIy2NroviaO5lsbm2lkRsmYhZvNZIwSzIY2yB5MWFx7D4o/Zqjgt9Sn1L9lnxn4d0618q&#10;6+2fDHxrY30NzMoYHFldCF2zkho44iWwCQSM0q/LKXLezWz6r/P8bhhqcuTnte9772f3bfhY+Rvi&#10;xqfxz/Z/+L174c+Knh86d4j0Kc2l9a3EbRyR4y0UwZSQGKyCSG4hfG190bMrAnqvCf7ZWu6l4pVf&#10;H+lQ+KLO400WMmn6rcRrHd2CSCRI7hygM+1o95MsjvuZmSSJz5g9G+I1hovjfQNJ+F3xv+Jj6fHo&#10;unta+BfEfjnwnNomoafbbyy2UxeNPttisjSDaivLbbw0JIV7a48R+I37P/jv4cJfaL4m+HuqNcWt&#10;vDqE1xb28NzayafMT5d9DLESZIHZR/pMf7phtVnyV21TqRqRUKqSl+D81f8AFbrbazfPWp1KcnKm&#10;24/e15O3Xs+u+90ush+MVhoVtN8IPEGqWNro9vv228KzWcczTTBDJ5ShkMiKTkMilSr/ADBlVTNo&#10;nhjwfrV1fLonhvTbrUrFJFm1XR71ov7OZTuiu4oVMcWWZo0cMQqOpxsV0C+U6L4l1zR/Cl94Ee5u&#10;v7P1Ro7vbczsYZGEbCLBTAdiRPtRl6gDaxXKXfD+s3HgfxQEm1e5tbO5tzZS2MBA82ORFLy+ZFEi&#10;+WQ0cm7Y2QY8bsbl09ilflMlWcrc+pveILu/i1Bri7sprC7WaW3nt7rIYTKqLLAZCImQZJG0tkIy&#10;jk5ZqXwsu4PCnib/AIR5L24ktN0lzYsskchGEXcpChgG8vyywJIUxMvJFejfFWfS/iV8YbvWRdvo&#10;tn4tvoplaNoYXtb9UZYp2jSGJd+9nMhSJVEjHDIHXHn/AIr8OajZ3TX9m0rzaXqEdxPHdsjXAnDk&#10;PEySYLSjJ+VY2BJ3E87V0jJ8qTVnYjltK611Ok8MaT4tso9T+Mvw1XWV1j4ezWXiSSRJwiWVn9ph&#10;Q3TSqQ4IvruOCNUO5mulIIMZNf1mfsOftP6T+2R+x34C/aU0y4ib/hJ/D8c199nt3ijW8jZoblUV&#10;/mCCeOULknKgEEggn+T7XLK8s9f0HxJ4VvIrObXNLuBY3F4pkWG6gRvLWBVRiZ2PnxQyFeGlil/d&#10;ZWRP0g/4Njv284PgD8Zde/Yg+Lni2O18P+MntrnwbPfagv2caky/uYo2kdFRriBolWPa0jmOBQF5&#10;FTGaViqlOUov7/6+R+5OuSyi5aWPDLjoKzftjTRGNRjPf0rU1tfsm6aLle69RWFcXaxJ9oRflbkj&#10;1rc4zdk1jGlrAhUsvXmsO11Q2zXC3ELMh+8y1VW9juz5iTtuX7/FXPDh0yd5jfls9lHekCHWTabq&#10;sKW0jYjZiQzdc0ySzu7ZpFQ/u1+77isvUJbW31ci33LGW6Z6e9bFj51+zbrj5FX5aLX3DbYpT6lf&#10;RQeVu461Y0PUSyOZ3Ct2zS3+leTGHIyPeoLazgKs24giqAkfUpJZm8wkjd60wyS3F15cYONtRTQH&#10;O7HT9auaMYRfASNt+WgQW++HKKPaqt/eSxXUcJHyt1NbVxHbIRMAMZ/hrL1O5V71HjT5V70NCMs2&#10;8kGv2l5cQny/OG7I7V6JfeOrWxvYdJsoDIzqOVPArmLnVtPdVBiViOenesR9VupNdWeCI/L9xhTA&#10;9Wl0u51WLy9Qb92y9Kx5fAGmxviS8Yf3Ru6Vc0fXrhNKWTUzhtvWuV17xbNe6g2xmRU4X3pAfP8A&#10;4esYUufOt5QEVufeuqjmjRfM35rhdJuGs9DcI/zZzW54b1MX8KxzPyvrRfoUkd5pt/BDa4V8s38N&#10;Ecpe6WRk4rFs71YNq5y1XrG6a6uQ7nC/3aq9xHQXh+1WXkw8fLUng7UrvTr8WBJZHH3aqG7ihTMC&#10;Hp92naNdqurQ3LqV/eYokI0tKX/iult3tBskViyso4FYnxJ8L2On6lL/AGe3yt8zr6VvfEO+u9Au&#10;LfX9OT2745rlvEfi+HWLH7VNEVuHUhs96xfw2ZtHWV0XPh3M89pIqn7vHJrXstTV7+a22/NGf61g&#10;eADLHp8j5+bd+ddXp9hbTWDXKw7Lhj83qaxqXlHQ0jaL1OZ+IeqjR7FdQ+1LGyPlS3eu68J+K7Hx&#10;H4ItdWW/jAZdrbmAzXmvxy0qO88KzRT3XlMq5Vt2P1rl9U8R654d/Zb1bxD4c1izs77To5JIbjUp&#10;AttbsDzNL8y5jTJZl3KWVSMjOa46VTljK/Q7JU/aOKXU/N//AIOg/wBsrxv8LvCmifsneALu6t28&#10;cRy3fiCa2YjzbGJ1VbclTuw8hG5cbWVCpzuOPxts9C07w3ozPb6+rX/2cI8/mJskunwWVZAwVjCm&#10;WA8xSZJISACpr6U/4KLftJeOf22P2opPFsmt2N5s+z2VsbcROi7YVeW3FzHaQNOkc8sqLIy8hhgu&#10;qiWT5l8ZWqWUTXWqTQvb2MSxXX2ZpFKvNK7mF5NgUvKVaUcuvl7ioVkKLpRqe0s/nb8iqtL2aa7a&#10;X6eZX8KXGn+GvD02rQyTQ3FxI6TTtIY4I4TGwWOTC7iZFST5d24ozDa+8YxxqTXuqzeXqAt7ef8A&#10;dTx3Vw52h2dzAWx5rryzSlAoZy2AW8rdpeILvV9Dgt7S3uZlvbqD7VL5keDGA7KqNuHDIeAqZKvg&#10;qQyBaraT4estasZdP0VW8yNyyuse7zQB8zs7NtRVVeQpO6QnB2pGV7I7XZwy35Ueg/s86hpsfiaw&#10;tfHfg3VvEKTeTbyaXpc8kN7rMLqgh0pHT94PtGURmjDOsB2oCDEV/dn9hP4f6l8PNDuviR8U9YFz&#10;4+8YWtm/ia3tgkNno8MEbLbaRZQRsyRW1qHkQNudpXMkruxcBfx8/wCCdvhm70v9orwv491vzWSM&#10;Tyae158zSM8LsLgludzhzgjGA+cnO0fp7dfG/V/AXgfVtc0mOCa4SyaO2mnnES28hAPnyMflWNBl&#10;nYhsIrEKxAB8vG1uWokv61PoMswvNh3OX9af1+Pc9d/aX+AvjT4zfFHQfEXgT4/+KvCa/YWsr6w0&#10;Lx//AGb5i4kbzobaTT72OacM8SggRkbm+bISvFP2hv8Agn98dNe1SG4i8N+BPi5bTaXcQQzeMtHg&#10;ttUt0aNDJHJrVnJbTsJGEpBjtCqrP5bAgGReA1n4ueKPE3wdn/at8P8AwE8Pt8Qr6SbR/iRazaxN&#10;qFnbHSbi7t0zbbvJ5lU4cglUuQmJVlLrhftA/CX9oJfh/wCD/wDhIviz4HhuvHfjKz0OOHwj4L06&#10;O1thdQTmKSC8FolxHxx5igkcMATjbx3l7RpafNa/g3+R1+z/AHd2r7dPu7L8zI8R/sWftffCr9nb&#10;zdS+G1zJrTrJa6V8PfA/jbUNQsobORoo2ivbXU4buwnAQyEP5sDEsxxMVULneMP2Z9H8Gaqt74r/&#10;AOCdOpaLe+G/CflL46+C/wAQLK1vYrpUy8kFnaTRq92jtMS0f2hGddiPcQ7GOv8AAH9oP9oT4R/B&#10;bw3o2r679j0vxBqy23h3SdF0nTjcWDOHEV5eW50z/S0kMM0xkjnVpIUbHzjJb8C/jh4k1jXfBXwT&#10;+ElzqXh/WPGklzdSHxbE2qW8Ekcc0txcRRvcJcSCea3vJHk+0N+9L/MWVgmlOpiIyalb7/8AK36m&#10;UqeHkk9enReVt097+R4/8fde8c+E/hV/afg347/FddJ1CNLbXPCXxu8LXbNc28rskfmXeopcaeq+&#10;YAq4jhUgSF5G2jb866F4O+K/hG5h8N3Pxx8FaJpc98rNbw+OdM1ez+zSyHzDBZ27zRwYYyMfmiUb&#10;lJKqC4/Sz4//AAB/ay1/wtJ8P9O1T4VeJNH1ENa3ml6h4f1DSo1abIRIilzdq5Z2PyFBktw3O2vz&#10;r+I//BLb9ozwP4itvDfxE1Twzp/2eSSO5k0uxuPOhkQYbcrwQknjB3N1PQdB20akZX5pJfK/+X4p&#10;nn4qjWjJezi3p6fq/wAGjJu/g7Y/Ajx1Z6L4v02HUvDMuoSR6H4s8I6pA0cssG0G7tb6328quBJE&#10;Xl2yBTJ5ZIz9JfDb43Q2XhK0svB/7eH2N4dPuo28OfF+xiuYjdo8rKo1NPI4ZhgbZZgEcABsBF88&#10;8BfsG/Hbwn4ebTvhfr+leMdMjs3uZ/CXiaHy7e+l8mWJVWNjsMyiefy5WkQxGVipU5Y53iT9nn4G&#10;eHb2HwT8cNM174EeINSumdbjxR4VGs+HpH2ySyCz1O2dZxEiG3jWMfaWVpBvkclmWpSjUd27+i/R&#10;3f3E041sNG3Lb1f/ALcrL7/uPem+OHjnVNF+3+LfgxaeMNOjs43k8QfC3xFb61brIciYeRKLeYMo&#10;TeiKJshgAWIOeX+Mvjz9mXxl8HtI/ZvbRN99b+KEstPsdO0mfTta8Ii6iF3d3a2E8cE0tqEHnSxi&#10;IRykArJHMVnjr6V+xH8QPDHhy7k8EaZ4WbQNctlNn4g8H/EjVLYT4EbyRSBzqFpPtLojxkkoXwyh&#10;sY5L4h/szfG/QP2e2TQv2f8AxbqTQ6pHJawJrcl+kLgyF7iOCy1OSK5OwmIbdNthHHO5YhgAcOTD&#10;1Ouz06a99/62O2VTExp6xumtdL6fJLy79z5y8T+Br3S9Qk0nxHNazaLqFm9xY69otn5UBgC4W+t2&#10;JjY7mi2vE4Qh90UqRTZ8qneeBorrSbHQPG2uWwW6sDdafrlnaO2MuWEbGRUUK5KloThUdo23KZJT&#10;WloHxmv/AApp0ngPxo7X/hu8vGjv7dWMlxpsjbFa5tg5jXGFMUkLkRSps3FHEEkE13aafa38/gJt&#10;ULQ2kLFoXjIt3jId4LmJsRtIJEeMK7mMSRrGPmLoid0ZTtyy3/M8aUKbd4ml468A+JPCraD4D1qy&#10;+yXF14ft9c8OSW8e77RBM4WLy33v5wdR3kjCyrtDKEK020/sXX9Dmtprcx32iqTqOnyQkGIqAkkk&#10;UZkVNxiCGYujSP5EK7X3zMtyTR9Q1/R7Pw1qWvx2txoqSWPh+8uoWe3tUeVpjaFto2fPuYGNRskk&#10;VlC73MXM2PjDVoNUaCGzNjq2n5j1a3F41xHJHFGImcjG1VCYyySbAhUooRncOPNKNuoSUYyv0Zau&#10;YdQvNZ07wzfW1jDqW5JrOW68tor1h5kUJLhEOCnlruBVGMaSgMAuc2Dx1ongrxVZ+JtOmulkksVv&#10;IZ/s7QvYTFF3FG89mdISzbXYM4ltY1cMI+Y77T/FfxO0qPSvh74f1vU8NM9pZ6fYB3tPLSSaTfIu&#10;0NtSN3MnzZSE7iRCc8Xa+FrvxHp+pStfWbTaav7+SS/UbgSF81VXPmjCbXKllXcjHG5jQ48ytIFU&#10;5XeK1P61v+Ccf7Xlv+3d+xF4F/aGlmT+2r/SxZeLIVRV8rVLc+VcNsXhEkZfORevlTR+tezWSR2t&#10;3teNWj2k/N61+EP/AAbVftwS/AL4jn4D+K/EN8fCfjTUbG0uLe5uFms7DVpmW2t7iEl4xGbmWW1i&#10;OxJZJzOhYAWs0w/drxLcSabdbYF3Ky53enNb05c0fNHLWpuEtNnqVdUSMSeZMqxx7juMf+P5UaDN&#10;psdwy/Mw2/u8r1rJudZkntzNdgqqtzg8Vmal43tZtfjktl8uIx7flqZVI05asUacprQ1tYFk+pZa&#10;LblvvCrOnaskEzRA4ULhaw7q6WS8jufvKGznd19q1pr3Rpr5WiXbuX0PrWt0ZNaGrNqf2pFixjHJ&#10;qnCjKrtNKdpPyc1LHZyeZHJA+5duWqxDbBYnaWLcP5UySjPOzso/hUccUlm15e3Sx20RJ/2au3Fg&#10;hgDqm3NXNG8u3kjdFAKnqKAK+o6Vq1jAgkVvnPT0qveaZfEAMq4PrXR+I9YtbmOGGM7trcmqWpMP&#10;J85B823pmnYDJj021WEtKfmz271Y8OaZYC4aW69MqfSs6fW/sw3XEaqM81chmt7yPzba5Cr1pAJr&#10;OvtHqK6ULglTyue35U47T/rAp9+Kp6xLawv9oeBSwHDetQ2ktxqUf2gI2M4FHxBsfOserpCzW8X8&#10;Qxz2p+n3d4t+sdvL78VicpfmZF3f3q1bJ7piXtIPm96mLNOh3+g6xBcoYpj+8Vea3LG7Nv8AOD8x&#10;+7muB8Nwag17HJKhUH7xrsPt9qtxFbpIpbgN83NPmCx0EOrzNHuZFVj0FR315cWaq8h+b7yhaqup&#10;mYxg4O3iob22vJNglud2OOvWmSa+qeL9c8Q6LHpy6b5kY4kkz0Fcn4kuCf3QATbXU23irT9B0ny5&#10;B5R6SM3TFchqXiPwh4r1TyfD+twSyLJ+8VG6muet6m9I63wFfMmmEzDcufvLXZaRzL8xx61yfha0&#10;/s+FrQ/KvBVf/rV1VlNDENmfmx71MvhLRzPxt8MNr+mRx2rncrZxvwO9fnR/wWD/AGgPH/hz9jjx&#10;x8M/ht8VdP8AD/h+002ztPFVxZatH9s8TX9/qM1imiQMjfuYY47PUJrvjzJPsy24wj3aj7V/a3+I&#10;XjvVHt/gb8BLZtS8ZX0C6lqiW+oi3XR9KXzWEtzLtJiF3LAbKFVaOaRnnlhYLZ3EsP5Gf8FA9K8c&#10;/Gn9jj4Y2Wj+Jtc07SvDeq3nh3xx4N1K0s7fRfCmraZp81zbWtuwCy20psZZbS3SYyRtGIRcypLG&#10;8kvmyq8uIULb/wBf1/wT0KVLmo819j4K0/UNC8JWdjeafpdne6peWLBrrPneS027YZMlV3sUckZw&#10;GYghThl4P4pW1zLcxSQaokOm2sM/9itNgXV/cYBkmj2bUZnfI3ZLKIwPmk2xv1Da3o+lqul6VdDf&#10;f3B+ypGpLxyMH3sHKI5CxskYUnAMTFc7lU8z4i0u28N+LI1h1K0h+0aePM+1Sbobe2kRNj5aQiUv&#10;F5ZAXADud7hQUHTQioz1DEScqX9f15mC8Ru7xVur2+vb67s7a1u5WvvPlLEIkcaAgFm8tUSOPkAk&#10;4LIhZe88DeBdY8V6nfzaLpFm40dlmuGMaGzaVB+7svnAUxDhpOCSAQQu/AyPBut66l5feKfBOi3E&#10;0fkyWcGoWkd1N/ZcN0TBJcAREF3ZHePdKfm8x9ys5URe56tpuk/CnwJp3hTwptuLdbcyQ30K/Jdb&#10;/wB55u8ACQFHUh14ZSrLlSpratU5dETgsPGtzNvb+v6+7qH7NHxu8XeLPjdJqXj7VbWa60+eHWJr&#10;iOwEXk2k6r56yPEoUGKSRFYsM/fYnCnH3x488G6j47+EviT4f6Zqnky+IfDV9pkdxySjzwNGjdeQ&#10;GcE4/wD1fnpB4f1/4WTWPxSv/Bl5pV94X1ga3qrTQur3umTSW1reoI2ZpJ5EZ4bkMxjjQzT4DbQK&#10;/QHwlr154R8OQwt4Zu5vDr2Krpcvh3TJ7x7R9wU27W0CvIIwCGjdFKKiurCLy4zL5eKinZx/pr+r&#10;ntYOTgpQn/V/6t8jgf2XPF3hXVfiX8StH0CwsVtPiK1lrujabrEcdtC4uNKtZ4m+VBNObmX+0XYI&#10;zCI6dcMFQuzH0jwP420nx3+xt4L020vtBnvPA/xU8J6Hctodz5lpD9m8QafFAYphlX32TxNuQkFZ&#10;towQyDy/4Q/DnWNI+Lel+Drrw0NFt7/wDC3hVrmO4W402PQ9Vmjt45omaOX97batbrOgZCw+0Rk4&#10;fNdB+yt4G+Is2kah8PptDW08MweKtHk0WWC+RtLsf+Ea1wW16JWKpIJ7j7AkyuEIkLYYqIyawqNK&#10;pf0/r8GdMOZwt35vx1X5r7/u8j+Pnxf0r4PfDj4B+NdZ8X3ljfXnhf4c6gy6bbO9wdMsbHV11KUc&#10;YJWLUIV2HBYSYAwGI6D4V2Hhz4W/8FRfCfhdL5bEqf7X0zSWmDLAt/omp/aItzEP8gW1iEZGAVYq&#10;FZ3Mnd/tGfse/wDCc/Cz4EeCRc2drqmnaPF4U1q4vLFZGhtT4fu4zMpDbv3UiEiMcSO6ZYbFNfOX&#10;7SVhLon7RHxf+JumPcahrXh/XfCt/wCF7vyUur2e9sYbe7vrjyo/KVitu0ssir5afMfuYyNoyjKz&#10;9fxkkv8AgnFVp1Kb12uvwi2/8l8j2f8A4Ky/FVLvx34J8O+GfGN1Y6lHp+pfY77T7hl+xX51HRlM&#10;+QQ26G2Nw25DuRXfoC5PGX/7aV3odndxXtzfQ22g+Hb5fDqx2Ky2F7KWuI7RLuXzkW3iUTlYFETb&#10;Vs4BsVE3N8z/ABk+IXiT9oLxto3jWTQNa8mN9SutLjg0983dufs8XmxZAG3zEdC2cB43Bwc1u+MP&#10;id4b8JeBvB/ifV7DUp10TVoY9S0f7VuW4W3snP2OdA2MbnVQ7jgGRk3EkHZ0WqcU9Xr+uhPtoxnO&#10;cdrpX6WSR7z8DP2tv7Pex8Y+IfGFrp2nxWy32rzXt090lrbqvmSFU+9KFUONq5kYqFUFiAfrfw38&#10;XvhD8XbPXvCC6jo/jTQdP1P7BdXl1oZht5preTBEkFxuCv5kLzKrHATYV6Zb8rvEM/hvW/2f4fFn&#10;hu2W1vtB0SxfWIUXiTbcW1tMrL3OZGYjqMZz1r1v9hX4zB7Kz8L2ep2zX8rzTzM9v50t9KzvK8Km&#10;KF5WdptuwKMlkRGIUFgVKckueL26G0MRHETUWvs39T6R8WfsleJv2dNevvGH7GPxDuvDNjrUa/bv&#10;CV9I17od3HmBSJYirkhIRcusgHmrLNG6TReWtReDfjXa6tqGm+A/ivpWpfDvxFqd7b2lnpN5Y3M2&#10;k6lPKseWsb+JZIVwfNkkSWRVt0Cr59w6yOPXPCfi2Px74VdYJ900cIdZN/BO3IKkZHQcEYHcZ5rk&#10;vGU3ii026UNW1SzsNPjktrzy7p7dtQd1Imt50G1zDGu6Ly2ISSSSUyI4jt5K55VObffv/X9eaNIU&#10;vZSvTdvLp/wPl9zPI/2i/wBljT/FtzN4t+E15p82oeIdCk1S4s7XWILzStfUM6qWmtpWRJd8IRjv&#10;RiwRiUkjSaL44+PF9pXiTS7PU/Ctrb+G/EOg2iQ+LNBjs7aysra4tw6OQqYaF8tHsLIEk87yxtaM&#10;xN9k/CjwP4oPjTxN8SfBOrf8InoMeqvb6HDqkBu9PubqGWWC8Y2wlG2OVxCuIJYZmayTJAyp8X/a&#10;H+H/AIx+I/ibQPjN8TPDmm+BdQ0uOP7Z8RdKvZLeHXYkR5IXjtrlUuI7hFEWyTDIBNtedRDGlbYW&#10;tKMuWbvb+rdTlx1JVKalFWb37b7p9O+tk/U+cfC/jlfD0McF9rMK290VlZZ5pI3BmjAQyCLLKpXc&#10;5VVd48jy9ykCuq8M6f4bj0e41TUFXUodL1Dy9LkuGmtRpd0zlZLeWKZgtwGUbvKJjRijIhZmZDyX&#10;iXwz4y0SK68UaX4U1CHR57+TT/tUyiSMyyJ+7jjkhTDCVLc+V5SxqflC5A3Cfw38RvEPgOwkubC4&#10;1L+xIrU2sk2wrNbSKBEVQy4PdZDBEyMuxSCqjefT+KN4ngr3ZWkfUn7N3xb1O/8AiN8IfAn7Ofhn&#10;w3Y/FA+NtV0m7m1zSWfS72x1O2sbS00+68pXklgFxDqKluViN4wRjIrAeE/tGfAa58FafovxM0qa&#10;81TT9UTUj4r0yxhSWTw3qNpfGzubWWYq6IEgnspFkLFR9qU/Lvime5qei/E/9nb47eE/GvwJ1vUI&#10;9PTxFo+u/DfxTdbWtrSa5kMlqBJeEQAia2mXy5mTzFtpDKMx5j+xPhF8S/iv+1v8Zde+N3wb/Z/8&#10;D2HxG8Q69qHh7xZ8LPE1rLa2Wtk6PbahLotz5dxBNZgX2ganPtkdUne4SO5Kwzylc+ZaSWz/AK1L&#10;5Ze9Hqv60Pzm+DPx1vPgz8UdL+KGj3MTLaRyQX9mt1cKl1ZTxtDc2zm2uLedo2glZDGLgNLGXR5F&#10;BdK/qd/4J3ftRWP7VX7Oej6zc+PI/EGpafpdqW1pvLjn1zT5FItdWeBceU0pjngmCr5Md/Zahbwy&#10;TJbCVv5Pviz4PPgL4n618L7eDxNbw6T4jubA2niLRls9QUQ3Doiz2fmN5F0q5Dwb8pI0kWcqzP8A&#10;aP8AwQK/4KR337F/7WeneCvHniC6k8A+MVubC8s41vmhtbiVoH+1C2sLW5mvLgC1S3ghEI5usmS3&#10;jLsenl5XzI5ufnjyP5H9G3j26k0zT5DDH0Iwo9O/6fjXBvqEeqwRgTfdYE4xke3Nes+N9Civ9OZi&#10;WDLGcKPvBq8esVtdJ1y6tNQgMiq3y7VB7+/+ea4MdCpKoktmdWDlCMHfoddppdYsySNt2/KD34re&#10;0ZLd9jPFuI+655z7+9cs2rQm18mDduHqMYHH61s+HdW+y28ccuGyuBzn/PQ120Y8lNI5akueo2dx&#10;ZuiQKyLtLcfLU1lcrHc+Sz/Ka52PUJU2yRy/M3Rc9Kmj1FlufMlcjPQYrZSOdxOgu5Tv2oQw2+tV&#10;4J52fy44+grnj4wiN80I3gIpyduQMVbs/ECzPvj3qO5PQVRJdvtUjjby5X2/NyKfdaqrxgxNnjpX&#10;O6nNcajd7oY8jPDdq3/CtnaWtgz3knmTNwVPajyAzNWjXU1ElvCzOOCtZCJq1tcyWyIyrsUxjNdh&#10;thtb9ms4PvLzUWoXduzeW1tuk9RQBgRnUbmFUuouV7nvXRWskNrbJGIl+709KyZ5pEk89omU7uva&#10;pbm/uMqWRcbePenETPJfCnwytLbSd+oMJJnpup6JFpc48mNVRfvV1duxWVUTpnvXJfGLUk0+0jt7&#10;WULJMwHvSsWn3IrfUoEUm3uFPOFGelM0Tw8p1b+073VDI7tnaG4FHhbwEBpovLy++aRd22l8Nacj&#10;+IntnuPut8oqXC25UZdEeiWMVrd2m+CUNhcNzWNrJmsrk7HJPX6e9bGh2UGmRNHASdxzWbrE6Cdg&#10;ybs1RNjxP9sj4ieI/C/geGDRpcPdOsble2f8mvC/gH4i1rTPi7pN4uoGO1kmVbmN2++2f1wa9C/a&#10;38YWeqeIrDwIZvuNulbdwvAwOD3rzHw7HHovj2waA5VLhCysDzjt068Dt0+teLiqjeIunsexhaf7&#10;i3c/SU2Vlf2dvq1ltZmhGdp65FcL8XfjPpXwb0dta1q2mvrq+u49O8OaDYsv2zW9TlB8iytwxVfM&#10;cqxLuyxRRrJNK8cUUkiW9G+Img6J8N217V9Vt9PsdNsGub68vbhY4oIkUl5HdsKiqASSTgAZJHbj&#10;PgnoOofGLx1D+0l8StKv7cW4mh+HPh/VLU27abYyKEbUZrdvnS9ul3EediW3tnSHyraWS9WbslJS&#10;iccY8p83ft+ft863/wAEj/gvovjrx78Irz4leMPiNrEtx481aw1Q6fp1jfC2iVLaOQxSiCNYkEVr&#10;b7N0kVlNLLI83nzyfG/7Gv7WvwT/AG//AIIfEz9lD48fF6+tPiR8dNW/4S22UzA29le2moxvaeG7&#10;KPUHS1BazsbRopWurYTCVLVpYzF5h6f/AIK4ft3+FdZ/aA1rQfCGs+Ftal+Ft/dW3iX4ZeMNPddP&#10;1uUajZxRMYZ/3OqTI7LIkIPyDzZnVoI5lP5G6nr2rx366/beK9Q8u4uPtiX0NqbeVbpCJdzyrky+&#10;WP3jMjMxWaMhjn5eHDxni6bvHld9G79Ho7NL/grqd9blwko2lzJpXSt11te//DHqevfsPftNaH8V&#10;T8KviH8G/GGkeLptFh1KfTNQ0m8nvLyG7mRLTZCkHnRtdyPbWcZ2lhcP5MhRtwj7T9qz/gnP+2v8&#10;ItC07xB8Zv2eZpNE0/XLODWNfsrq0vXt/Ni894p/JkM0cUZeSKWVsRRSpsEjFkZ+8/YD/bt/4KMe&#10;MviVY+CdI/a08fjw3cX66p4tfxNq76jDDplkjFis13byJayStL9nM0ckSyyvbtJs2+YntH/BST9v&#10;qeJtJ+C0PxR8b+Ery30WbUvGF5e6L5n2pZYA0ei3P7+Y3AZZ5LeSCRWt3HliSWUO0kfNUxmPp5pC&#10;hFRateW7dvJaW/HdaI7aeBwdTKp4iUpLW0dEk35vW6+7rueQ/s5fCnQ9B/4J+/Hr4yzeDL7SNQVL&#10;uPw54rmuLy1MVi5hil0sBbN9OvVuY7yRHilvVnLQwSxQ5RJl4H9ju81eDW/D/wCz38UdLvob5I5L&#10;vwbrgtEWe3uLVTcXOny/K2TC2yRYpVkzG8cpCxtbgeraL+2VP4T/AGU4f2e/Dt/4g8Ja94m8NX0+&#10;uX2vXklrp3jh9cklkF5dabqMe9ZIY7gSDU9PmlmnSNIWieFovs8mk/ALxP8AtrfHDx94D8CXvhHw&#10;z4rT4waQfC9xpqwx6do2r/2N4g1OOT7PZXN5bRNI2nW8NwFluiGSUHzniXb6L/eXi/8AhjgoT+rz&#10;U+n5rqv8vPUk+JXgLx54gtL+6+JXiDT7iyXTbyxWz0+3lRbiCYAGNgxZocj722Rvux85BFenf8Eo&#10;PGuo+KvgBefDfxBJM+r+Cb5tFuPMh8oNFGB5DoByVMDRAMQNx3E5+83zX8c/iN8fPEHw28P3fhbR&#10;LeXxhr2ua1our+DbS4a+1bQ59OZRKs8EcQAkL+aygjGyEuRhsDtv+CbPxShtvj5ovi+7iW1h+J3h&#10;eTTNZXyZVLa3pqiVCSRsUy2zSYUgA+S23uDzuhUjRfN/X9anqSxeGniouk2+7fna342PqTx1YXeh&#10;ftOfDfXJ7DzrPU9N1/w/52SQtzJFZainQAYaHTblc884+gyfA+t614T/AGQPjJ4jSfEml6349m0+&#10;bj90Evr6QAcdn3HA/nXZ/HzWNF074kfCG+1S9hjjX4hXC7pJFVWkbw9rISMk4yTIwQDqSwxyQD5h&#10;411PUtE/Z8/aC8LGx+1RQ65rMUMFmnzeTqOm2dy7bXx0a+lc9xgY5Arh5dl6fm/8z0XK3M15/wDp&#10;Kf6Hrvj/AMY6lJ+0h4f8H2l0Pslz4L127vrdVGDNFd6QIX78gSzgdO9eSfsw/B7R7ez8YeOb37Pe&#10;ajq3xU8QXkN1LbrI1gbbUZbJEikydygWaPkEctjOADXoGh/FTS734l+IrfxRp8NnB4V8M2Oox6zN&#10;MRiC7e6+0ZYj/Vj+z4ySM/cHTGK0v2W/CC+FP2YPA0GqaAujtH4NsbnVoLhRCtpO1uss5lD4CEyv&#10;Iz5/iLEkcVnGUoQts9Pnu/8AI0cYzrJvVa/K1l/meKzfBDwVL8XvE1/pGpw2emeHdKt9Cgs4NJSC&#10;OyvZdup3BjigUoIXW7s3wACWjbgbQzeZ/tGfCn4cj4UeJAnieze+k8MXMUNi1sIUmu9ji1jG+Ibp&#10;vMkhQSrIpJCg7lyE+qP2f/h7rvi74C6T451CyVrrxg1z4hmkt1bCxX8zXcUDNxuMUMkMIYgjEIAA&#10;AAHlvxp+CQ8QfGfw38HrPxVe6Zdsi6xfNDvUS4aRreyaQoUczxW2pTbVIONOcNgOrV1RlUlUs+n6&#10;GcpU/qtrLX9dvuPmbx38DZNN8eaZ4dtPiTNqml+LfEz6vcaBJYyG1WGJ3vrqORSgjdfOW3RWJKhb&#10;0Ao7Lke723gTwL44u7IeJvB6tLayeZHeRld0XTOW2ZHzBGJAUsBht3GOU/Zd+HN38b/il4u+P2mx&#10;Xl1oar/YfhmZ7MfZrvT4ZfmuklwGZpJ4ZCYyB5Y2hi2Vx9Daf4QttEsds9qF25+VgAjDAJ+UY4Py&#10;9PUA5zVVK06fuGeHVOUXKK0b066Lb5btepjeDPDPgeaN9Iv21WSGS6/0vTWvkbTZ4FiVRA8TRvI8&#10;bYy1usiw/KVKtE7w1H8Qbu/vIYvAnhJ5rfUrrm4u7e1WQ6ZY/P8AvDuJjDPgxwK27MhZjHLHBMFq&#10;eL/FZ8CNa2WkacL7Vb8uNKsHm8vzVXBaV2CnyoUyu+Qg43Kqq7yRRvR1Hxf4V+DXhifxz8RvEEl7&#10;q2oTRpNNaWZe41W8YEQWltACzYzuEcKliAWd2djJI2Eb9PkEuWN/xfb+v66HN3PwL/Z/+GfhvUPi&#10;b8SNbvrbQ7QNNcw3uqL9ght1UKLfykjEkikFI0gLMH3Kmxi4B8Q/ar+I2ufHH452snxj0FtJXTdN&#10;S88M/De6kEF1b28sm4PeiMOReSoAyxKR5HyKfnDk/QOreNfDHh3T7b4z/tFapY6dDo9x9s0jSry6&#10;jkg0qQKSrhQp+035+flN5jJ8uAcyy3H5iftPfGX/AIXv+0H4o+McVw0ba/qRNrHPGFMVqoWKGNwp&#10;bDeWi7gpYE9CQc134Wi6l9fn/l+v9X8rHVoYe3KtH06vzf6L7/L2u48O/FjxT4P1Tw1rfhezuLG6&#10;23OuWk9nG8mmLGgnuJxcRxtFYxmJY3URo13KI1jRHDszcpoPg3UfA1zomr2k83iiS9sYNQ1bTYbO&#10;YWs1iyCT7K2FRvN2JGDHjyX2glmDLnzXwxCNQ8J3Gj3vxg0qw00TA3Wl/aL/AGXUjLJj5IYCuSIE&#10;BLkD5ouRtbZueGv2o/i94H8I2Ph/wl4quLCCGSRPOe1/eTbp0mbE3JGCqKVA+ZGKNuQhR1So1oxt&#10;Bp9+i2+f9dTzvrFGpK809vV7/L+uh3Gk+JLNvDdv8DfG/ib/AISbwy3k3Ph86lJLbSqsIuWhtFQc&#10;RMxu7qWNd6qZJiGKl9x9L+BP7eXiz4HfF/QPjF4Y8Wax8RNa8CSWyWCPpcqf8JBut1t5IrlvKd4p&#10;UsJr+GOYvM0T2hZA8MzqfnbQ/HWl/EK+0eL4qXk1u8ZU/wBqR5jZ1XcEud+4u7GTiQKvzBC2Vfe7&#10;fRvgX4Q/AqO78afDfxL8a9D0b/hEbGbW9O8TzaFHpv8AbbwxRy27Wkc4gazv05gEMkjxvNO3zSLL&#10;E9RWjy6yTf8AW+n42tf8qoy5laLSX9aa/he9vz5zxP4z+Mn7YH7Tvi79qL4h/CjwboOneK55rLxV&#10;p1xJL9g07zbdtN+1PaR+ddSXdv5huhItvLIlzD5yQSFDbyeDfFv4VTfCvxLbz+ONFjbR9Ys9Qk0m&#10;bRdct7hDcQvNboxmiWaNgsypIyIBFOkoaF44Z4Zl9jHxz8EeFp7vVvhxrt/dap/bM8Wvy+F7E2aN&#10;Fb5kj1LT5Psqi2gdYEcw3MZciPMpGxpJfLPjX4h8M+PtRj8D/DvT/EdvHa3oj01fFFxa28zb2kZ4&#10;2ESKhBkmkaNCQIg8gDESrHHVGrX9paUbL9Pn+D6ozrUcP7O8ZXf36/LbzXRn7/8A/BB39tbxJ8Yf&#10;gdqn7EX7QCWem/FT4HJ/Yd7p9rPa+XdaTBI1tA1v9nxHOtt5aW7ywiSHZJZOZ5JLmvsS48JIdYNz&#10;FlpZG4XOTX8rn7Gn7YvxD/YN+N+kfH34beKwvifRZntp47ebzbS8sXikgms7uMN5dzFvSBwY8lkc&#10;yJIk0cbxfu5/wS9/4LHaX+3/APtb33wDsvh7Z28OkeBZPEJ16316S5dpY7yC1ktpInsbUREfaFbE&#10;ZmVdpAmlyCN+b3lFq/nbQ53G8XJSXpfU+x4/Bl0+vx6NfSeU8vTbxgf/AFq6KX4f2k+rx6VYX5Vo&#10;V5b1NYPxJ1WdPG32+z274MDAPv09hjitbwd48hbW49Q1RVh3LiQDtWkZXk00ZyjaKZFqWmeINEvA&#10;91BJ5athn/H/AD0qdL64DJMfmx1zzXbeNNQ00+HnupCu1lyhNcNpt/FdFJol3K3A+XPbir+GRHxR&#10;LBntb5ZC0ah15bt17VpaF9nls5LdF/hPVcH/ADxWrB4OtLnTmv2G1tmWPHNc7pl3NYSSEncq8bm/&#10;+tTcuXci3NsLaSS2MhST+8cVY0jXzJqktjJHtbHD/wD16zjq6P5koXcd3TbWHHrOrWuo3FypRg4w&#10;nA+Wp5iuU7i8vmikwkn1JasuTWIjmVtQXO724ribrxBftJI9zeOGJ6jp16VXsbiwu0ne91XymC7k&#10;DN96q5ieWx6JYeJLXVLVrSeZSythWJFUdQ1ezhdYxeAgDjDV5bq/iI3eYdJvSibfmx2+v4Vm2epy&#10;KG2alJJz8zNzn+VHMHKelICsxIPb7tebfFS1+26sjRs7Nuzt9Oa9Fvr6PT7VriRRuVfl9z61xslt&#10;Lq8rXs8GNxOMr0zVMIi6LrF6LOGwsUbcFw27NdR4W8NXCah/acy5Yj5vY1X0Dw/Cixz2se5urZrt&#10;bCyPlL+621N5SY7KI7dHZW7NIq8DNee+NvHemnTNQubBcXVujGKNv4jXf6/my0+S4VPM2xsSv4V8&#10;kftRePtc0vSPP0K3aFpptsnRcrnoe/59q5q2I9nodNGj7TU8judX1fxr4jvNf1wbblrgqpydqqP4&#10;QfSrn/CQ2Gg61btcQIFjlU75F6HPXjrzWP4Uv4osQXVo7SSc7mXuffvx/PvXE/tAeNNb021svC3g&#10;a18zxNrlx9n0tEXf9liyPOv5E4zFArKSCVV5HhiDK0ymvFlzPVHsU7R0Z9Uya3J+0V46tvhPozyy&#10;eB/DMsX/AAsD94FTV7xoI5oNHIHzSQiOWO4uQdiOrW8B8+Oa7iT139tP9rLwP+wj+y54m/ae8exR&#10;zR6Lp6po+j/aFik1XUZT5dtaoTz80hBYgMUjWR9pCGuN/Yv+Gmj+BPhB4f8AA2j3M0kFnajdcXGP&#10;OuJnYvNPMw/1k0kjPJJIeXkdmOSxNfln/wAFof8Ago38LP2nv2tH+Ad7rB1H4U/BmOaf+zLe8nFt&#10;428RFPLW3MkPl7YBIzQPJ50BS1i1CSGd5JoY69OkuaKPPq+7J3PnT4l6HoniPRNF1X4napa+KPjv&#10;8cPE1x4svo7WG9eWx02aN3sbM6bBaES3WrXEy3cUJyRaQ6fsNv8AbiyfKlxDfw6wP7S0nTbtryCV&#10;IR9t8/y5QskTysYpy6vGyNPnOCQhKNBMqt9efAvTdT+POl/Ev9sv9rC71DxVdaxpF7qWvNcXcNhd&#10;LYXCzaa15YvNaTRxyXGqS2OkWoisbq3hL3bSizaxtLxMv9iP9lL41ft0/tpaVF410i2tZNSEWsXD&#10;apoZh03TLNrc3FpIbe5tzA2nrAlrMkIKRPp1sLdGBeJa2nUjh6cqkun5+X5GdKnPFVFTj1/Lq36b&#10;nW/CnwrP+yB8G01ifSr6XxbeXdjfatpth4Xl8y2mjjcWOlXi4jIFrJHJd3AVYpHmj+xzq8NxHc18&#10;9ax8NPG3xZ8d6T4X8LeP/E2oeJfFeox2jWc+j3MN3PeTsJDG0UUJN2TJIir8wb9wfkC+WT+snx//&#10;AOCW37F37Vf7Sfhn9l7RP7Q8N/8ACKaS/inUr3Q/EBh1iexv4GiS4uDPFNG90k1jpssqNHHIItYh&#10;RWSO0jWT5b+Hv/BEL4pzfGr4exfscftM+AfG1x4u8D6n420nR/i54aZrHT9HcW1ta3E0Jju1upn/&#10;ALQjcRyW6RiS2YMJFUivJwMH71Wb9+Wr0+5elttL20ex7GY14e7Rgvchotfvfq3vq1e7VrlPxDdf&#10;t7/sXfD3Q9J/am8WeJvF3w9uNes4z4R8K+LptP8AEXhTT9MM17bX8einyms4CNOup7e5EcXy6XI0&#10;jRIYGOD8PPC37Jvi3xHffE3x94buPD3w/wBQabXdB8aeMPgLPqFq9rpNpLpkdo1/p+qX26B5poku&#10;1BSVpGieK4gnFtJXsX7R/wAJfEXwn+Inh34VftIfsx/Ez4O6V4T0zXvEUfiX4X68desbG9V44NL8&#10;WyQ+HnsbXREtysjSTR6RHLIkTHynklP2b5n+Ctt4++BHjG48d/8ABJ/4yx6le3vwlurvxf4butes&#10;9UuFtjKi3lnbrcWlldPdA2q3DCG0idY1ASaaNhJL6FFR36/h/kjyKkpPTp+P+bOJ+HVx+ylr/jbw&#10;H408faZ4isbXx4dahutB8D+PJxeLrE2ryw2s851T7KkVuLW5jjMiXEqTGzG+aF/taxc7+z98Tr7w&#10;74bvr3w80wvPA+sQ+JtPT7RJCHW1dhPEWClSz2pkiP3gfO5HGRJ8YP2wrf4t6F46+G3xf/ZB8P6T&#10;8SNd1qZIfEenapPosuiXEmu6hqd5Bcwy5M8e+8+zFLmYCKK2iLZeNZI8v4HX2o+FPjjp/hPxH8Jl&#10;8LzXXhPykhWWcrqq/fjv8yOyuZY0z5kJWGQfOiqGOeipH922yMPO1ZJddD9Af2n/AB/4U+LHwh8D&#10;/EGx1aG5j0vx74b1jS5I5A6O51G3hxuU8gJcOQ3Q7eOCKxPEnxItTpHxgS615bWG+8TaPaXUUeN9&#10;wl1oulWu1eflwXjcsBn92BjmvkG++LfiDw1+yx4q+GFtqcv23wbrVrBpsk8yvOsMN9DNaylVA2Dy&#10;woBwATEec7gLfjT4tLpnjvxToWo2/wC+8QeN9BtRIz823lx2Ts45/iEOCM/3cdK8/wCru3z/AFiz&#10;25YxJ3tul99pI+3PiM9rrtv8XNH01x/aEngWw8G2dq2MPeyQTfYkYAEYlm1hBk8Ln5sYIr1D9s74&#10;l2vh79m/XvD83iPT7C98Z3Ft4W02bUImkUyX8i28zAIQWMdu00w+YDMXOSQp+CLH9qnXviD4017T&#10;tNj+zza98VNKa6kkTes1npS2hJMmRsYi2ikzg52Mo4Oa9m+L3x90f46ftgfCH4KWtwh0jw7ey+IP&#10;EjR3SFVnMRjtg2V3KVynf5hc9OFY8/1eUakW+mv3JfqrHVHGU5UpJPeyXzb/ACTufpR8NtRi17wo&#10;NRubUQ2ojIgjeLbuVenHQ9AQMDAPXrX5e/th/tZ2mmfD7XvG2l+GJf7c+MGuXmoeF/EUNk1pNp1h&#10;BFHptjArJc+YC+mT3EzMwCiTVGUIczFfeP8AgoT+1FD4K+D0XwA8AautvdfEQf2HtiUM0WnyvtvJ&#10;MH7wEG8HrguoyCa+G9Z+Jtl8U/2wPAvge31G20/w74BW3MLxRtGsMVnGHYyyMc4UxJExdmCeQAmO&#10;VPRhafu8z/pL/gmGPq+9yRfl83/kvzP0o/ZV8Bab8EfghpvgXRdauNRsdPAghjuLMwxwzRRxwXJi&#10;3AMyS3UVxcqxyG+0HblNprn/ANpH4q+Evh3oDeItdL/6VdJBa2VuQ817cSECKCFcgO7NwF/h+8xC&#10;BmFLxx8f9E+EHwSj1r4leLLcDT9PjW81IARfargL8zogJ2mRxwg5ywA5OT8xfGL9pl9NsNP+I/xQ&#10;0LyNXuP3fhDwpLn7Rp0MuI/NlVel1MM7gFcxR5jUFvPEvIqc60rvXX7zslWp0KahHTT7l/WyPRPE&#10;fjnRPhjp918UvHt+11rmrCCzjs9NcSBSpbydPs1bHmMSXLSOFLsWlYRRqqReJ+Mvjtp3w11OP4l/&#10;FUpq/jq4hdfCXhPT281dMjlYKIoSFP7xyAstyRufDLGMDy28L+Mf7XV1rHii41rRT9o1i1tWttNa&#10;8uVmtdBQgCQxE/LNM+CWfBX51jUuFJk8rtPi++jaxL4qs4v7W1+6VzcatqZJCMw2sEUYwCuFHPAy&#10;BtDFB30cHK15f15eh5OIzGN7Q/rz8326LrqeyfHj4geKtc0W3+K37Qeqw3niCa3e18K+C7SVBaaf&#10;Gx+aaUEtub7rHkg7Y0kLqTEng9hq+iW2lXhvNLmn1SadJbPU1uICkPzKzho3ti0je6yIB83UE5bq&#10;N/4i8W60dX8SaqstxcMBJNNMrNGpzuOzOFAwzBQB0OAARX6L/sxf8Erf2YPE/wABdL+M3jzVtc8Q&#10;6wNM8M6hrGnG6WDT5dP1HV9sylNhuI3S2jdA8cy/d3gjcVHZ7lGKT/4B5c3UxEm1+O5+emn3NzqF&#10;pHpl/qkiWlxeQtMsMhuJG/12Xji3KhI8xtochwz/ACsMtXuWn/sz+LPjEfh54N+HX7OcPh248TaT&#10;9mtPFmvW99pq6tcG4sIHvGF1qF2lzFG9zEN1rDCG+0sRFiMCP7V/4JMaVpnhP9vz4keAdJt47W88&#10;L+B4dDWSWPfK62BsrWYbz8xBlCnByANoxwpF3TNFv/CeqfsgeHLyBVnuPFnibw1aOr4KSp4r0iFc&#10;cf3YyO2VDdOTWcqz5rR/rQIU42vL+tUj4r+Kf/BND45/DT9lbwr+19f+IdEvfCuoWlvdvNpNmDda&#10;R9peP7ObgssW9XeRUDfOEk2pwrbj7Rpv/BKYJ+1N4V+CPxX8Y+JrOz8XaXIuh62/hErdNMlpuVJr&#10;WCeZZ44WuLNZmtZTbtBcsWmgeKYwfenxW/ZgufFX/BC/XvC2rwSKumfBeLWQ7D5mOmwR36KcnubU&#10;A9cc8+ufe+HPjF8Gf+CdfwHtbrXdSvvhb44s/h9LN4t/tcLqHw5NzLYzXDia4DD7DiSRoZWO60b9&#10;0WaF4RbZ+0ryhfzf3G0Y0Yys/I/O3/h198dPjP8ADDxP8cv2YvhxbfEhPDd5NpevaP8ADbxILq50&#10;G+guIvKuJLSSJ5NTt72EPNFJp7mFvMEoECxG2HhfgHwJ8PdQvrGy17w9ceJLW6tVNjZ/2w+mTxq3&#10;L+cscF55e1VmkjUFWkit3cKS6LJ+13hL9mf9sb4NeMPH3xr/AGbPj14Y8K6l8Odc027+JvhnSTbN&#10;qXirQX0uC8uNRa+1GWaO8jkun1UWTamGnVVmD6l8mxPke1+Mn7J37YOmeEbjR/G1vqGveAfAemeD&#10;D4dOiro2ueI9GtpM6dBbRvPc+XrKgJHbzW8k8csrW8cksLtBNDNfERp4dSd9eq/Xt21672Lw+HlV&#10;xDimtOj/AEXXvp076HxP4r+F3wI1m01bTNI8L3Wn+Iri5a/8N3WseNrKG1uoBMGuLS4kuoiHuAvM&#10;MhMQcPIsgkaFvtF3/gm//wAFE/G/7CPxSg+KPhrw3/aljYNdSzaDDrws1vRLAtv9nlco8kkKhllW&#10;Jy6+ZbQsuGjk3+4fGvxF8PPGepeAbf4kfDvT/iF4dTQ/7L8Taj4N0S20i61ixMkdpp2r2c9tE3k3&#10;L4t2mgv7Y3iz3pJaWO5tDbfKHxd+C2o+Fvi/qXgzRtA1uTWX8STada6DqWjvYapMJCPKDQRtPFE8&#10;kcsW+H7TI6yXCoFZBmScPyVoOMnf5u6a7a3X6fMdf2lGSnFW0tsrNP5WfX1+TP6bP2O/2g/hr+3X&#10;+z9D+0d8OLjVLOxudauLGJdQtZE85odu5o2ZF3xncFDgEZDKcOrKvpXhrwZrev62LkN5VnCy/NtP&#10;zD2ziviP/g3r/wCChfw3/aP/AGIbP9mjX007SfHHwlhNrcaOt0Vm1bStwaPUkjZFO5JJfs8+0uFk&#10;WORjGLuKMfot4X1jR7zSFbS7hduP3nzdG7j/AD612U1KFFKbu7avS7+5JfckcNWUZVm4Kyvole34&#10;tv72zP8AipbQ2vhttQm1JkjhTCR7jjI56CvKofH13bDz7aQ7OMYXIP0r0b44RrqHg8JHaST7WBfy&#10;+oGev+eK8UtTHeM1iJTHGjE7m98jHTsKJSu1qEY+6ex6N8cZ4tE/sy6RZJHjwJMVjWnjO8lvPJSH&#10;aucnJzn9K4eG6aC/QS3ESjb/AAjp3/l61sS3sQihlE23/aDDBP8AWjmbDkSO3vbtWsjOAvnSdIwO&#10;nv8A59axt11ZxmWeFvmP3mNYj6/fWl+kjSBozgsyHPbpWjf+IYEgaeS38zd/yzZuOf8APSqi1Im3&#10;KZ11HO1w23dJk5yaztSkkuona3ibapO7CmrF1rslzcKLf9zu42nv706bVJrS08ldnz/eXHt6/wCf&#10;1qhMybLVra2h/sqHT0Vgx3SH7xHetODR9PEQIK7mGW+XNc/HAl3qMs80oVI2Y8nr+lWHub7pHOfQ&#10;/vMZ/OmpXIkegzvHfIZXG7H8OKrvYRxxq7RbVLZxj3r0bQPhnaxj7TcIGbslXpfhv/blyq3yrHGn&#10;3VQVqTzHH6LFa26LKkX8P3cV01pcxG18zYFxzWf4n8O/8I5drax/cPT3ojkZbFQhzjijYncj8TLE&#10;dInmgyWeMr0welfIf7RPhLVr3ws99Nlfs8rE5U+vbpX1pqMzXNottauFyed1eZ/HPwha33hSS0fZ&#10;tkXEmV/z3rz8TFS17HoYaXLo+p8Yz+JtE0Lw/deI9av7a0sbC3ae5uriUJHFGqlmd3bGAAMk9B1r&#10;wXxl441HTdF8TfGHV5bzT9bbwy+syWP2XzLrw74fijd0i2uvlx3czRyuRID+9JUi4jswK67453Xh&#10;3V/jKvwd0u7ivNE8N6hay3tkvmqdZ187bixsEZVbdHEALqcgEIqwsxMaTgeJ/wDBT7xzp/wp+Atv&#10;+z9d+Jor7xZ8Rrz7Trs1oI7aR4I3jZikauTErmOO2h8wyL5UbeZI5jd282MeayPTTknddj5t8N/8&#10;FiP22fhx8Kbr4feDP2kvEUlxqtvdLqWqSW6+ZAJLeO2Rbe5INxbtEkayrJH5LCaZ2YPkSn5z8GaN&#10;4p8f+PLTw34I8O6k2peItTSLRdNsbRpJmeaZRGLdWcyNM7ARoA2922r5jsWVqti+n+ELi41GZtN1&#10;S302RYZbZpTJHc3DRttEbKCs0cDbDtJZHfaxSSItj2/9hvXvAnwWsfH37Xfj2xS8m+H+nwJ4S0W9&#10;uEEV/wCNr1p004Tpslae3tbeLUr5o5NiSvZRwSMftCrJ7FNcsbRR5lT3pXkz2L9qr4Nx/Avwne/8&#10;E3/hd4otdW0/4fpFr3xy8UeFrHTX/tnxRJGLSHS7UvdpJdw2bXNrp8MXl+ebi41m4NsXhMafe/8A&#10;wRx/ZO8V+Cdb0HVPF4TSNF8R+A7/AMReNNL/ALLt7K12393HNc+VESy28DW9po9sJbQx291aNJuh&#10;jeHefh3/AIJsX9/8WLvR/gV8QbKyuPC7eL5viD8SNQGmmS/1VoLLy7G1vryNreYxkeckLI6MLjVZ&#10;LpWnaQKP048Df8FKP2Wfgf4r8ffBj9oGyuvDfiLULG11CG2k01by11HRF0577+zo4idiEwxvbGNV&#10;G9763MYYuVj8TH13Xx0MJHZe9L06L57el3uke5l+H+q5fUxkt37sfXv8t9Otls2bU3xA+MmveHPj&#10;18brf4h3UOqeINYfw58LbPXntDFpGpKiafHakwIF3Lr009oWJcOlpA25gd7+mfsoaFbW/wC1B8Tt&#10;esdG0W10vwlpfhzwHoFrYx/vrZbW0bU5hnHyRt/a9tGI1OP9FyecAefeONH8RfDz4Pfs/wDw7+JW&#10;j6f/AMJFruoWOv8AxMst0eUurGwl1a71HKfLga4lgZJB8pa4A/jzXS/8E8/iWdW/ZksfivrXh+Oz&#10;1Lx9rmp+LJI42DSNBqN9Nc2Qd8De6WT2sWfSIKOFFbx+1/X9bHBK8uU7ZvGcVl8af2hP2iLKxku/&#10;+EF8I6T4ZOnxw75prnTrC6112QZ5WSPXbaMLwd0DdiK+A/2jP+CbHwB+O/j34iaH8Qvhd4bvv7Q8&#10;aeGtQ+H/AI28KyPbakdP1nX7u3vIpZkZVuZLe2s2jjjlEqRKisoyzCvsD4PftO2vhH9jrxZ+0lca&#10;bHePq3xC1LXdQlkjCtfeH210xR3JBHzFNCSDZnqkEY7ZrzP9lTxfqvhXRPBfhPwnpiv4b0vxZbrc&#10;XWo7mvE06Twn/aizPvDYK6lcXS842NhQDg1EVONS6YmoyjZ/1c/Inxr/AMEsPjJ4j+Lul6x+yZ4x&#10;h8ZSXmoaRZeDdF8ZTwy6jqM6eFrPXXhIlj+yywwxOkOyXagHkxsNpzXy/wDFTw18XP2YfjjJ8P8A&#10;4o/DCbwf4z8G3jQatpkxlSWSQs0m997urB4pFVZIiI5IvLkG8uZH/Xf/AII36npmqf8ABRPxt4Si&#10;tV1bRfhVqnjG+8M609wZFh8x9I0az57bbLT5wDnkPntmvhP/AIK/eH7fxv8AtGTftA3d9qi/8LIm&#10;v9WsdN1RS1zpbRXE0M9k3UYS5inUL/CAuOGOPXjU97lkebyPl5loeGeL/iF4cvob3xXaXMb2vijw&#10;7NZ3Vu0YLLdQ/MjydSHViiLnt8wOAudK81+Lxxo0njsx/wCnDxFpF/MqglpV8yWALnJweN34j2A8&#10;zk8O6r4Wju9H1LyWBuArwfI8iSpu5UfeGQWHICnnglVIt2Gq3un6ZcaPJC0kNxp/2ORoWbdE8cyy&#10;ptOCNyyKCRjlWcAgspR+zS2/pGvtpSfvf0z0XwHqWl6T4i03U9Kv2h0n7dqF3cR8ssCW0MkauMD5&#10;twmXIGSQq5zxW98JdZ1i3+KWseLzq7fbNPTF1tkysMrzFH+dvm2qtpEFDYwDj3bybS21Un+3NH0B&#10;hp8El3GulXEk8kYhMPmXEe5Sp2KuW4IcDkltoYX/AAl4/wDGOjeF9V1BvC8N9o+qWK2N9eO5ikdk&#10;TyR5bsTmTbKp2bW/1ZYKAr4mVO97FU6vLJX6a/h/md149+OXi/xl41v/AInX11cNeafCdM0WNgE+&#10;zkEE7tqhxhpIs5JAZ9pKgqRyfwo8W654T1PUPG9t5l23l+S3263MiTwtveVMOSDlF3EZOdxJJGc8&#10;xHD48s0uL6907T77+xZnkv1vLqOfL3YC5AV8v2P7vJVvmJHZ8vgP4qaIln4eum8u3luGZIPMSSNG&#10;kVYmkbbkN8nfkhQxGMNh8keXl0/r+vxF7WpKfNZ/1/X4HeeIv2rPHXjHW7fxz4q1SG6k03P/AAj9&#10;jdENHYsDgXGwnDyjnb128kbfmYeY+OfHvjT4ia5J4p17U57iSbcjXVxJ1O35uT7EZwAMFQAq7VrR&#10;8NfDyKx8VafB4kRLmOaSXcnmYU7Y1kBweSPm5yB0PUVU06KTVrSCymVwmm2d7LIsfytjsvTrvIBA&#10;zwfwqoxpxeiM6kq1Re8/+H0M3QPCE+uxTXct1hLeWBH245Ej7Rg9OOOP5V0ml+FtO0zw3J4vnt2W&#10;O3t1FxCqsWKym4h38/LkMIyOR90njjMnw+0lm8Ea8Lt90c+kx3kITIY+U846kEZDL/L3FO13W7yD&#10;wv4ivLWTbBe+IBZ28SNuUBHaXIz1GT+vTpVc0pSsTGMYxUn2Od8LaRe+J/FkGmabbSTS3S4McK5b&#10;aybT1PReu4nAAJJwDX7R/sneDPHfhz9mXVfB+tBJtal+HWl6Vptn9uV2uby0+1SxRH92ohz50arv&#10;bLbWYHb1+FP2Nf2VNdTTrfxHPoX+nSQrNf314mfIj3IwjXLLgAH5gM5IOeAor9IvA3hrxF4l8K2V&#10;zN4kkt9Vt7d7WKOQO0d5aglvKXph42b5eScSAbgoC0VKcai1Ip1JU3oeP/s4fDP4y/BD/gpb8W/i&#10;x4l+FOsWPhzxFo+vyaX4ibT5Rp91Lc63byxIlyE8pneCNZCgJYA9B0q1rMF9q1x+yT4zm0t0Glft&#10;oa1pq3HO0LdeKbiTb1/6dsAYGAnSvuz9mz4q3F7oH9m6hatJJbo0N4iQq63ERzuYDGPMGeVJJYbs&#10;EEk16dY6X8MfF9zpNvqfwe8J6tJputRaxoGn3Gj28qWWpwM8iXkCyKfstwC7fv1Ksrfd3F2cZ+xX&#10;Ne5ftfc5bf1dEfw2+G9j8X/+Ccdr8HdUiVU8UfCm40O4MfQLPZPbEqfT5zj2rhfgD4j8Ian/AMEf&#10;fgzrPizSLO+0C18A+CIdVs9Ss1uYZIbeXT4pxIh+UoRE+c5AHUYBFez/ALPmr+CPCfw10f4XDxlD&#10;PeaHo8km6SF4POtUkAM6iQDcFDxiTYXWJ3CFskE/H37I39t/8Q7utaNDrP8Aal1pnww8eWem3kCs&#10;3nC1utWitnQHBHyRRlRgHGKPstBdqSZzPxp+D3jH9gj46WfwM8NeOLrWvgz8W/D+o+EfDun6xoV5&#10;eTeD7K8uLa3m0N9Rt45bi20+d9QgS0uQs7290LffbXKRSb/zR+Mn7JXww+BHj/xcmufHqObw74d0&#10;ObxD4H1jwmTeanYmSe8it599nNcpFAb61jtmiN2Xgl1Sw8x0ke8aD96v2oNV8KzDwXrXii1bVNFs&#10;fGdrYeJPD81rHcW+sWeqx3Hh/wCyXMUmVe3M2rRTyKwKstngg1+Xv/BX39i60/Y9+Nek/tRfs+eA&#10;YtT8G+JjLZeLLXUZLl4NMmmEVndpNdxSvORqdu8lrNNMjYnlMpl+0zow4Zfuq17+7LT0b/8Akvzs&#10;tXI74N1Kdre9H8Uv8vy7KJ8kfF6f9pT4V+HNS8G/tf8AhpTpnxE0Ia7pPiaXT0kudK1i6jVJLmaS&#10;FeJpjavb3yNE7yzWElwYTdWsVyn0j8EvgnpP7SHwy8G/tF+KfHUmiXXijWj4H0nxppWpE634V8dW&#10;kEt5os0TQiTzALmGS0BeVJZodU01lJmtUvqpfsX/ABq+GPxS/Yysf2Ev2qvhg9vrngC2uPF3wh8Q&#10;afptpHqOsaN9r+0axpFmrP8AJqNxCbxYWLOZPtCMyK8Mfm9r8arH4N/AP48fFn9lr4R/tD6hpfwu&#10;8ceE9Ltbq3h0W21eL7TaLvt2eW8+0SMtjYSQXFpeWa2sk8WnyIZbi5spLt8asaOHftZO3LqrLvpt&#10;5aN+l7LW/RTlWxEfYwWst7v57/evna70txvxX+C3jj9lv9r34Zftp/sm+HtM8IeJvEGsf8I/8dPg&#10;za+ILGyh8K66r5v7MwCe5eDRb9Ipp7STE6RRC3mgfElnbj9PPgF+1P4b/aM+EGi/GD4OXGo2+k6s&#10;H/0fUrNre7tLmOVoZrW4ibO2WOVHjYAspKEqzqVY/mb/AMFwPh5efDT43W37Wnw6+JurT+I7eHRY&#10;fGWsaxPaHUdaj+xiGx1ciyiWDBMM0UkkZVW3JtjUxgtof8E7f2t9W8B/FW++M3hKw1XUPhz8SNaU&#10;fFy2bUzJH8PvExaQnXJlZmW1066iQmWaQqqiCQtIqWkMcmNHMo4qUai0hLS/VST2fqrcv+bRpWy3&#10;6vRcHrONnbo4tbr0d79vkz9wPBuvXniTSFtdZ0hoZtuGWRgcqf8A62OvrXknj7wzonhnVplsdU86&#10;S4n3eUvIX2/Suz+B+rXtzBdSahqqzSJ/B6L/AJ/nXN6xoH/CTeKL2bTbGV/3u/LKQM/XH+fzr2OT&#10;3TxOa0jnZo93lozZOAWHPHtxWjqVxHqSRx20f+pToT1681K1rFHqP2O6i+aPjbkcGia5jilZY0Xa&#10;rfeYDJJ/Tr+lVyhzdiawhmu4QiW7cD5vlouYw6KqphlOD5jcH2q1o+rSJLHGjoFJw3y+3StzVbo6&#10;hpDW9nDb7kXPmxtz9f64/wD11oomblqcFd2N8t35TRsrdW3HGKTVT5OmSGWdvMXJ6fLTvEM+oWF4&#10;pmZm3cE96yb+/u9YbZInyr8jYz0x9f8APFJjvsN0uc3ljNKz7pF6NzgD/wDVU1nZarJbrIbaRlbl&#10;Sq9a1vA2r6boEcthcWEchuvlAY/cOcf5/wAiuj1jxB4a0kQ6fOy/u4+NrBf8M0o6iZ9GRHy23fd3&#10;dKfHdNbfNI27PRqq+aryiNpT61LKHLZB+WugxMzxdbWOowG5nTMir8q/hXGwyrAjoUPp9K7W7t1u&#10;GaeQ/KOMVxmoOkVxNhvlVu/r6VEpe6aQXvWKd4iPEszybWjOT7187/tUftK6T8NPDN5o0kcs19Mr&#10;LbJjo1e+as5ytyCx7bR7ivi//gpJr8WjahpulT6bGfthJ37eTgZHI+nJ4GK4K8rR0O6hH3tT5r0v&#10;xR4D+EXgrxB8ePE58gafHeX11JcXChR5krTyJEJGVQ8sp9cuxVd2FQL+UH7WPx18eftCfGnU/iP4&#10;yjZNW16PfZ2LzBxpGnnmC3QLgA+VjJYKTvLEAsXPU/toftb+M/jP4um8F6hp1/omh6DeY0/wvdqY&#10;2eboJbgEj58Ek5+4CEX70kjeGrbXEd/Jdi4kubi65+0Mj8ux+8APrwCO4+62VWcPRcfef9f11/4c&#10;1rV1Jcq/r+un/DHbt8KPHGofD/T/AIi+Ffgj4lk02GSSwtfEC6bM+nSTx58wB/KVWmDyoAN/BK5R&#10;i1e5eA/gINd/ZO8QeOtX07VLjwb4L+x6F4faWzvoYdc8XapGlzftvSeW2kFvY2ZMcyTRxMLPRZJI&#10;B9rmWvUNC+M/jTVfhD4Z/wCCYvwr0O+1bSdO8EyX9/Y6bq+nXbalrkqNexRSzTMbMWS38tvI0Z3S&#10;EJ5AZpGXd9V/s5/DP4WeGfHngv4XeDtMhu/BX7Ltql1rOvJYRK3if4oalJFctueF1LrbSWiqpG7Y&#10;tksUjTQyLnmo5lFUalStaKjdrW7cb6P59lf1O2tlM/rFOnRvKUrJ6WSl1S9Orf5GF/wTr/Zu1/4G&#10;67pPgrxzNo8fjP4j+In03ULFrSJJPDen2ck1xfLLK0hdIna1V/s+GgM39nhJSs4aP8/v26vipdfH&#10;f49eLv2jfCOkTQ6H4q8b3mleAx9hkVoreCRd8IO4p9oghksl2ZbbFeRBdoCBfvT9s343y/sp/s5f&#10;Gz4jy3qr4s8YPP8AB7wHaw70itLCJkl8TzxQO3kmFpfs+mBo4gIzZ25hbaoNfmB8ZdU8/wAKaLoW&#10;l2kN1p3h3SYre71PT7mQRyX1473DyyRnEcdysMZsnCgBxZIcuRuM5fh2r1qi9+o7vyXSPyW/nceZ&#10;YqMrYek/cpqyfd/al83t2Siuh6v8M/25P2w/F/ibVtX1741+IvF+peJvDt94HsbXxDfXmqNeQars&#10;t3htzI5dGVjb3CgAFpI0yG+4f2K0X9u39kv4FfA3WvhH8Kfi1pOveJPhL8Kxdx6Ed8MlzDY2SbFy&#10;UClmAj3KhLKXIIBU4/GL9iH4aWnjL4tf8THTrm8sfBHha98Vaqml3hgu1v44Ctj9nIyfNbUbyxhE&#10;a5LNEBxk47/9tT4KW3w0+O/xW0nW7tdQuvB+h+FNB+12Mknlza1fQQapf3HzOW2yi31ZyrZGZcYG&#10;AK3qRj7TlWi3/FJf15nLT5vZ3er2/Btn60fGjwBpGk/sMeDv2ffhf8V7G+S206y8E3l7Z3McgvY7&#10;uy/sCNmCE/6u61GylYdRsHqKoeJNf8b+Bvg54/8AF+tX01rYWfgf4papJNDbrHJEsWrxxaU6uozz&#10;apcPGcj5SAOlfmd+zT4o8a/BHxzr3ibSdX1JV8F+FbiO3ikUizGpW2lXWqWsxjdQHA1HSQ4RlKed&#10;bsWBOd3D/GP/AIKw/tiar8D9V+BXinxRZ3un698P7bwvrjXFiqTLHDcSTCSNoyvzmOYRMzbhIjEk&#10;bgrLjR96oo79fkzWtDki5XtbT5q2n9eZ9kf8EUfCMejfsB/Fn4wSeJnhvPiB4itfBrX9pnz7Ke4u&#10;Ps/2vccHj+1Ypd392LPbjwT/AILSXelPpvwKuZtGks9W174e6j4k16B26z6pdtfPEBgYxcXFwcDP&#10;3sdhnE/Z/wD+ClmjfDr9lXwl+xfqnwvfwybb+0NRvvGVtqZP9oT3mkXtlZzS25jGzy3ubGbcJHP+&#10;ioVXJCryf/BWP9sL4SftYfGPTPFHwj17VBo9jZ3Nnb2OqWPktpjR+TAscagtiNliEuB3kPUjaO2P&#10;M6xwtRjS+48V+IEF8nxd09dVjvI7LXNL0q/vG0+2JmeOW1hnkaItu+YYc+gbgnqTzfijwJdeCLe8&#10;vdQt5mjsdYaw+z3DbY98Mp84kqVMgAmthuwhPnkgDbXo3jDU/EvjP9l7wP8AFhdRt7Wfw34iu9Bn&#10;miXbw1pA8XJPTy4dp7fP24xD8eNPbXPEMMdj4Yt2utQ8Ozi8hh1SUw6dd6fBLHJb72wZZUgt7WQo&#10;QSXWPDMrYbSLei/rQcoLV+jXz/4OhyvhG9hh0i3a51HVLpbvWo4Gmhsw8d8RvtruC2343SSW1zZk&#10;F1U5znaQCek8I+Eb7xL8OPD3g+7srdZrHxBqmnalZXaNiLUEtriSEkr1CE/Mck5C4zg1yXhrVbjT&#10;9XXSdLtoru48RWKPp+pSN9khtTPZTQXIVGG0Kk0oUyLgL9iJG1R8vf8Aw/uYfCniPXtF0Od4dLme&#10;y8TaP5liIo7ewdojPIvX/ljI8RwT/q2AwejqeQUdd/T9f0Mjwv4fmkXxJ4H03wytrDqFl/aNvaS/&#10;I7ohQW0UgJyufLkZgTn95yc8if4g2DeKPhra+L2smkk+wq90bOYLt3r8/POFDZRiSAqPIeeQdzUN&#10;N0/wd8dIJXvfsVu+rM/lhmbzvtttLsDEk4xPDMQoGB5y46tW14D0uy0uPVvCbPatHperSiG3tlPN&#10;rOfPTKnoPnZOMcxk54zWV7O5tGN04+q/r8Typru71PTbHxFt+zxWM8OpzNHGo2wmGUtEgH8IUJHk&#10;7QX3enFDS9E0ma48Qfbkf7PC2qzTNb4EjRxS2cioN3bOfbDHv06+38GyaJqUnhS2sfs8VjqPlyOs&#10;LoDp8kou0ZnbO4BopoOT1kxweGxfhVeH/hYOpaFqC7pLKG7F43yssk2bWORs4/iaJmx7/Wteb3XY&#10;y5dUmZXwOtLbVFjily0cmj3VnIu49pUcgfhP09Rmuk/ZQ8AWfjzWtO1TxHbyRaVouqF5NoVvNvH2&#10;jLA8/IihgcZ3MMZwwOL8HtO/4R7WJtGkmMzQ6zfWGVUguSiNnAzji2bjuWHPBr6O+GPw3vNOsYdN&#10;0u1Vv9JmuJPNmREVpJGcgswAA3NgfRR15OsfeqM5amlKP9dj6o0Xw0+l+DtG1DwtD5dnHdMs9vHm&#10;GUROOGLMTu5TAkUL8qyDPJNbPgv4l+NLLwjJZf2wrXttdlRZXkkcn2uLcqhd+QS6swwBjALHIG4i&#10;r8Avi54BbT7X4MfEfSZLmGSMxrqWmqWe2uGjCFSqjDReUqZITPGdzc463TPhfH4V1e7vJ7pp7O6k&#10;e8tL6a1EckKjIDZ5OWPzAgAjYvSulRvocrlbU67wD8bPFz6jZyLaNZ3BuBJO8lwFiBBOfMOeB97o&#10;OQSOhOfXpvjM9zew6ncaNb/bI5E/fQwSiIlmGG3B84zu25xz3OCR4a11p5Zba51S3tftEax3Esjh&#10;fNiVHlmdcHnCBTuOf++mqwDpkIm1p7wW7TXEc32aaxDxFijEQ7euEjReCMEuAM4BC5QdRn0BL8Up&#10;9O8nVtTs5LzbMZI4bXTxKbclEkaYDeQFUoD8oA/do3GQFyLaX4b+Ivh1feBPhn4h0fwvLdXMl3bS&#10;R+HRaxvdPOs9xNNHA8auLjDRzR+Yv2hC6SMAQRxPgzxR4NstSTTNa8JQTeZIZJZlZopkYOTuLD5Q&#10;qoGZlA6sg43AH07UNW+EUdlHofxB+Inh+2utTt1tNJuNZsxG2nlxIihSpyqRs0ZPmOVAOG/5aA6S&#10;oqcdjONaUZFDRvA/xI+LHwi+LFr491Bf+EoHiSE+FNa0+R0NpOui2E1q9vNhXEcV/PcsrAAEmQ9G&#10;YH4T8Wzaj4d8Q/sr+Pfh18MvDfivwV8QNZt/CnjTwD4stxLo+oeIPOg0yW6nkxLuiuJbGO4PDI72&#10;lvcvE8wVx9ufsG/GnVfHkHiL4f8AiO4WLVrbTIzDebQzqIXaJkkIYqxR5FwSNxBILFVQL8ReMbaf&#10;wT+wfrVxY6yuj22g6pp/ibw74f0u9eLVLm80W7bwzq7qJUZR5aW1lfRMEfyLuRZXAAQnxMTRp/w2&#10;tH8vx6PXR99T28PWm1zp66f1btpt2PR/C3hD9jf4Q/thaP8AEDw18LdD0iHx5Zyj4d69rX9r2UOg&#10;apPp0lv/AGS9v9qP2WEMz3ENwY45o2e5j2W+y3RfJ/2xfiF4g1bx7rHhXXtP1fxZ488X+HrLSvC9&#10;taafuvbzUbK7iY6XcTTRQT22qWUc935fkQhbqafT5WgUosT+yft4/Buy+J3wm1/40/AKO41FdN17&#10;TvGlnBoGjhp38Pa88k08q3JkjlS9TV7PULxDvYq/9mwqFAVB8y/Evxno+p/APxHbfGXw/Y/2leya&#10;bpXi7xba6HGiwTslxNo/iO0jhhUJBIIbu2u1id9t1E8kR8x2hvPm1TqU8apVJOXlfddGl0vpdL7W&#10;3dfU81KpgbU4qPnbZ7uLfXrZv7O99nkrqXxE+JHw1h8L/FHW449W0nQGl8H+JLq1SDTPFngu5hVr&#10;y1KR2DXpkgSaK6w8zCxs3nnjSFLSJpfKrbXdd/ZN8cap4VsNeaLxBpNmllb2V9oLfYfEOk3EWZdH&#10;vty5aVUkRVRmuYZoXjEV04hspW6jSfifbT/staF8D/HOtR6fr/g3x5cN8MfGkNrDfaWIb1JjcaDe&#10;KlszGGa5kMvlsBbTxXOobgzWqWo8i+Mvxru/Hmo6L4T8IeGls/EXhqPUY10/TWMyCAFk+wXAdXW8&#10;nt4Y5YPtTSTi9sBZxSBZIAlehToR9pKm7OD18l5vyet+zvsrHm1aslTjPVSTt5+i89rd13aaP2j/&#10;AOCHf7e3wg+JdrD+yvqPjYXWtafoMdx4DuLy3WGa50mJAn9mTsn7uW+sU2Kzr81xbNbXTASSzqn6&#10;K31zpWkRyXEtqqRsp3MF61/Kz+xs3izxN8afBPjH4bXms6Zr+n+NrFLXUdD03c19qAaQ2DBmO6Jm&#10;kdLe52rcHypTceRdSqY5f6fPh9q3iDxR8NNAu/Hvh660vV7rR7WXV9KvLiGaayujEplhd4WeN2Ry&#10;ylo2ZCVJUkEGvYwNSetGTu49dPuf9bb2eh4uPo09K0NFLp92q8v12bRheN9M06wK6vpc4YTsWUFu&#10;/wCP41zVxM8Skyf8CWRcZ/Hn/wCtVr4g6xIniZrWGMRwxqBHHuP58/lWbNewzxJ5syhtuCjNjDen&#10;8uPWu56nnxJtBeCJlkfcsIb5W3de9dhoNz4eL7Y5V3MMtluv+cVw8Ky3QaJZ0AY4Khvz/GpYbNtM&#10;tGuVkVWX7vbHHXrSiUzT8dXVvHqMbw24b5u3brXNNf2seoNGlu3zctt6e3Jq3rtxqMdtHPIjTCQf&#10;Ky9OlV9QW4msYWex2g8NuH60urEzFm1X/iZG3tYmTa2fM7Cll1dZZWeWdt3Tr/8AWrVP2JGFgsUc&#10;SzKS0jcEnnvn/PvisvUTo8E3lW8y7VJH3aiUX0GvM+yLu48iA3ZPH8Oagk1uRbhUZvlZetVPF2oC&#10;3sWs/L+Zh8v1rm4dSvYWh8w7mLDcxPvVTly7BCPMdpeygWLSjoV4964nUNP1d3mupo/3fVdvUfjX&#10;ZalewDw5vTHmBeFx3xXI6rrkyWaxvKqqV5+apqS6FU49Tl9Z1RiPJeDGPvt1Ga+Kf+Cjmu/2t4q0&#10;S2uE2xxfMs20NtHPt6Y/zmvpT40/HHwz8PLO6j1HUEWZoyLeNj99uw/OvhP9oP4yaz8SfEtve6jb&#10;iGK3hIXavqeO3J7dQMZ5rzq1TQ9CjDqfnj/wVk+E3hjRZdJ+K3h3wVeLqHiC+kg1bWo5XNvughiC&#10;RMpBUSFcbdpTCxvkNnI+ePgNYTeEbmb4vLMiy6LJGujxxsY3e+kD+VMhRlIMDDzRJyqusQK4cGv0&#10;v+P37K+kftC/s0+M/iH4w+Il/wCFfDvhmzFwl9Z2ZuDqd1vTyrHyN8YcSOYwCzqFlaEkkA4/Pq8b&#10;ZZ23hmy1G8Wz0SLZpivcGWPTp5SJLkOrIMt/rxtiVG3pI6MfLG6KlSXsVRf2t/8AD/wdvvaO7B0Y&#10;us6/8u3+Lp93xetk9zu/BB8W/A3w746/abvL+Cx1lmsLTR7uO+eynn1Cd2lcW0VncxwXNiZIZZBN&#10;CJrYpaW4YQ+csUv6Ef8ABIL/AIJ2/FH4ufCnWbfw78VbzwLqHhfUIJ7fx1pun/a2fXzcwzyKI3cR&#10;XMcEEbRbS+Ee6d1DCRlb82/BviDUf2g/jX4Y+H/wx8PBtN8LpDa6Dp9rbRBr/VZnSNZjHAkH2iWS&#10;c71/dh3SKOORW2kV/Tl+xx8ANB/ZM/Zu8LfBLSEjabTbBf7UmjbCzXb/ADzTB2VWI3khdwyEVRzj&#10;FRh8D9axijNaRtKXm9oR9Evet3NMZmSweBcqb96V4xfVLecvNyb5U+1z8h/+C4H/AATJ/aQ+FXgX&#10;wDoPwQ8CXPiT4SeA/CVlpgm03T/tNxZ3UT3l3eX00QBaEXEkplmljCxN5cQkIMcaj8tfEXhvU/CH&#10;gnQdN8d+E5I77VLh/EUjalp7QzPp6ApGUmyC0c7h0KlfleAMGO8iv7DJNQVEbzT5ir06kEYPBHf6&#10;V8W/8FOf+CK/7Of/AAUUiv8Ax/o5s/B/xKvI4Ybvxhb28sw1C3iQiOCeESohOREvnYMgSJV5VVA9&#10;2WDerh93/BPmaeOjop/f+Ox+PH/BEbwBdePPizb6nqD201pfeIo9V1qYXRF3HZaOY7sRMO8cup3e&#10;ly46ubJ84CnPAeFPG9n+0b/wUz8RafYXkmpeCvFnxkvNa1wqzRtcaNbvdb2L8Mqiwmu/lyOGII4G&#10;P06/ZX/4Is/tD/8ABPf9gP40eIBrcPiL4xatpzjwnpHgub7RCbeKJvKKiaCN3n8yedygyCscQGTk&#10;V+S3w++Dn7VX7HjeIfFvxW+AfjHw3cT6LqFnbx694fnsyJ7myuLUO/morIDFcXBjOMO8e0Zwcebi&#10;KVSEaja3Wnr0+6yPUwtanOVKz2evfS1/vuz0wfHn4j+O/gv8TPD3iCC3tfN+E8V9aNCwP22W68XR&#10;X0Uvswj1q9iwP4Sw9a+PPEniKbxNHdX2oHEhmjEUa9Bwqn/x2FRXW+MfHB0bw9b/AA80TxW19DHo&#10;+nxreQQtAUXa93NbMGG5vLuZ2Td90mEEZG0jhNItJdVng023R5Hnul2iOIu3X+6ASe/St6NGNPW3&#10;9f0jCtWlU0vvv6/0zsdI0PVPHmvrBp63mpTNNb6dYxxwvJ5qoPLiRe+NwtUAx/GorV/aU8BQab+0&#10;p4w+F/hxBDD4X1a+063e4j8tpYdPhaMu4C/611t9zcDMjHOMk19Hf8E0/gb8UIPj18NdU8c6ZFpX&#10;g3wh4on8Sa6+oTQx3BaGS3mFu0LyLMBK2nWsasVCqZckhVcjyT9tnSv+EV/as1wRvC8zaXGdXvYM&#10;sLvUZNLjku5c5JO+a5c5zjBHYVXLUUnK2yf/AAPyE5U5RUb7tf8AB/M9D8CfBXxRH/wTw+IHhjxV&#10;4bW11fSfEkeq29vfpteGNLGxuBImRwWtySG6MJMdDVfx54O1W4+HXgT4q2P27VtUk0mDWbS8tc+X&#10;Y3lvBFPeSyOUdfMeGzt7eONgybhMxXPX3z4O32l/EjSvEGniV77R/EXgXw1NKrSEZf8As06bdJyB&#10;z5lhIucDgDBIwT5l8DbeeT9kH/SdCuv7S+FPihr6eO6uGjZ5LO5W6uVXGeTDNNEA3GeTjIrnlPlq&#10;O3R/mj0KdPmowb0vH8n/AJPQ+bviz4U03QNAtbW7ZbiDwj4sn0xhZ3gZ5tJuP9Ms2WUJtZWzesJd&#10;nIdflIwB6Fcyx6xoHhXxLrsUdqslxeeEde0vRyQFUtLFaxON7BViUZySW/eKQWBq38b/AIcGwv8A&#10;Wvh7ZRyNHdaLcabbx29gZjJd6WEvbAFhj5n02RISVIJfzMhsc4XgDTrnxf8ABHXPBNjarHJdaXba&#10;lp0Gn3WWluoA1qcEcNvlsEkJXr5/JyQa15uaCf8AWpz8nJUcfL8V/wAC33l74tyyPovhv4lXWh/v&#10;l8qWSwjUZSRTHdkkt/cS3nTnn5z6tnpZbf8Asz4qWepkSRw61YSQzf6NvVp4v3kfOOCyNOcdxH69&#10;cy8k0/xt8D7+R9SuhHF/p16seS6RybbxoVbPJ8mTygffnjIrdtLqTUvhBo/j5pc3WnwwahdXGNpi&#10;8tQLpQo/iMZmjwcYLY4IyMr+7b5Gyj71/JP7tzE+OHhmW60X+0bRBHHd2z2sxzsXeB5sDM/GcTIE&#10;UZxm4Pup878Omytvj9r19pQC2t5pIuoJowf3iyCJ2Zexyxc9DzwK9s+JennV/ClxpdqI45PJ32sk&#10;inEcy4aJiAOcOqt0IJHccV4R4V1a21DxPY+IIsrC3h+azt4eAwjhucKGGTzsZOPr7VpTfuMitH94&#10;v6/rc6P4BeEIvEXx212x8hW+x3Ud+F3hQH8iTccZ55kPAPv0r6M0VtU07xALrw9K0N3bxgpNaM8b&#10;CQnCkHqDn054Jr5V+GmuavoH7SMGo6ZKFF1Zne+4/ICm0HHrlFr79+Fnw7ktdPtPGPiLRoY7iTdc&#10;izZdn70gBHcY+XaScJwN2emNtd+HjzRv/Wx5GJlyyt/W56f8BvB48EaRJqHjuRbTxJeYvbfXPs67&#10;m2YZrdyATIxKqxyODnGPvH0pPEF54yaIXhmkPkxrdNMdnmk5mlXb2+QAkj1zknBrzfTbqx+yWtlq&#10;zfvEt3to4FDq7CU5LLu+8NpRAQPvS7eNwrro45NG0q4u9XSG1ULOtxeSviOK6JXzEGfmbZGBEMAn&#10;I4IOQezl0PP53c2k0+2iu1g1+4e3vLqJYGYTL+585mlcufRYFB5OArcYINc7d6rf6/bSSaYkawrH&#10;JK1xcTRr5UkrqMq2Q2+OFQSFBYBhjHIrE0vxhf8AxS1iHQ/h/wCGbrV5GkeK4vLjK2MVxK2CV2kb&#10;gscQUISxYZG37xPSw/CRW0201X4169dahHb2rw21suYbRcooWHMSh2bcVAPBYbV2Y6rl7Fcxz+l/&#10;FDTNM8V2HhXwlqy6ldXUjIvl24GG42ncduGJBk3EZ4hUeWqqW9D12+8N+D/CHjG6+MUcmmx33h+Z&#10;7N/E0cL+c5Ev2QJHgyMAMyb0A2NHksMZO7p/iX4Y/DXwolr/AMJLB4fjvhdNdyWeIfJt8JvHkoR+&#10;+c42goX3YzjGK+afGHxCj+OvxTtdCfQJNQtZ1fTtK0nV7geVcbYGFvDK8clv5YkYbS4cKmSx3BAD&#10;SiTKRpfsIfFvxL4R+Iknijw3Zm5W6s2gkgaYKs1rlXcnIwhARTuJz1+8SQdfS/gboHxtur1fh58b&#10;IdDs/EGu+L7zWtP8RWPnLptlrelJDNaKGQQahGNTt7K+CP5S/IVO5l3Nw3wX/aF8Palqei/DnTNI&#10;/s22tbqaeGGPUjci48u13NGxkUb8yoWKkknfsURB2D9N8VfgFo/hj4VRePLTxlNayXWtJLJ4bvtS&#10;Bt518qWRowmfMUJIVRn3sVBIwz4U8s8LGpFtnRTxk6ckon098CP2dPAI/Ze0v9mTQviHp7Qrpepe&#10;GvC2sX18yaTqkOpSxXItUaQzMJre6itJoLdpXke2iYK9x+/KfF/7c37Fni/9l/xLa/DDV/FNrBq0&#10;Phm7bTbDQ9ev4JPFfh6ON5bvw8qpbszyTrHCIT9nlhE8S8IsU/k+k/sZfHfV/HPx0svgx4lvNCHg&#10;HXIf7O1TTbxZUj1KAbfKjiMZCx3KtsaGVfLKOoZCGAFe9/8ABTb4G+K/ix4A034K3viTVfGEMTWb&#10;+DvFgg8zVtPuUk4F7MjRqU2SGRL7AeMwMrlDK0svy+aZfLCr2yTdmmuvk01u01pp6aP3n9XlOZLE&#10;fum0rpp3svNNPZNPXX11Xur8LYPFt/ovxZ03w74RtpviF4d1i1h0/wAO6LrGjThtQhmISG1eGJxN&#10;JNBIRAhjkbbJbIInkiVVf9V/2PP+CTnwb+G2v698RPizoOreIda8RXu3RrPxZcI95oNgYTF9nd7W&#10;4lR5zuZTMsz4SOHY0bByfoH9j/8AYG0n9kXwx40+OvxK+IEHjrx18Qr7fca0NJ+zxabEXeaeK1Er&#10;ySq1zcSNcXDBkjlcQgQx+UC3pnhrRdV12+jfSn8xkmAfHJ7dxzjHvXZ7GNSMZNbrVd07bprfvocU&#10;sRKN4Reiej7Pyd9u2p6T8C/gPpPwzttL07SPD2nrpeloraHEsIb7AwjaMPHn7rFJZV3D5sOwJIY1&#10;6lCyq21Vw/cjjj/P865rwvNr1ppkdjqHzeWvyumSGXGfx7CteK7KyrjaD0PPX/PtXpU+WmuWKseb&#10;Jyk7ydxfGPhjStZspJri1zIFO1lIDH9K8nNjPbW7GWNo1jbEZl79unbp+NexXlyWtGRW+YKflb8q&#10;4ufwXfeI5JE1TUNrMzFEjO0Dk4OPWtJb6GaOIsNXWGXaxIYHj/a6/wCfSprbW2mSWBoGZS3zKW5w&#10;TUPjzR7LwTeJFcXRxtwruABuqtbQpdQ/aIpPL3DO5Wzu59az23K16Gx4l1trbSreNY9oP8J6jjrW&#10;RB43vvs2+6iV0zt+VuvvV3VYDqFpbpNtCqp+ZeMkCq/hvRdB1TX7fTbwBVZvnwv3vf8Az/8AqV3f&#10;Qr1LmoeJfDOraMunG18qVf4lbHJHX8a557GO0PylZVY5UiXFM+L3gjVPDOoM2nlo4ZHyrbuT7f5/&#10;+vXBwatq8K7EmcjP8MnBpOTvaQct43R+h02nxa5psc7f6wr97FfOX7f37fv7Nv8AwTX+Gtj4+/aB&#10;1i8uL7WLo2/hvwvosSSahqjqV8xkV2VVjjDqzyMwVQVAy7IjfQMfiJtG0ea9uYZJFtbd5PJhiZ5H&#10;2jOFUAlieygZJ6V/On/wVM/Yz/4K7/tRftCa1+1l8cv2XPEs66pN9m0Xw54fmOst4f05Gxb2ai2D&#10;bgNxZmjUBnaWRlQuc6c1LS7FGlXd3GL08j+gnQfiJ4W+Kvwk0H4w+AbhrjQfE2g2uraTcPGYzLa3&#10;EKzRMVPKko6nBwR061y2k+GtK1+/kl8TXkqtNkwN9okjW3XHAwrKGPOct06CuG/YG1y/0D9ir4Z/&#10;Cf4w/DTxDot54c+H2i6bdXU1vJD5LwWcURVg42hgUKkEZzxxXp174S1O5Vrjwld2uuWjKC0LSeVc&#10;DJHI3fKR+PPatadGMpc0rMwqVqlOPKrpnn3xj/Yl+HPxCLahJotxI7ci6sdXcvn2EjsD2/h/wrwX&#10;4k/8E9fBd3bjT4dW1/R7yZgiT300Uka89GURpz/wIfl1+ltT1yPwwFgk+0WNw4z9k1a3eNW9Pn5U&#10;d+cgc1R8SfELx1pcW+Twkl5ZuxTzLW88yIYGeVwYyMDqD78VrLA4eX2UYxx1eO0meQ/Df9jG88Mf&#10;ArxB8CfFPjiPUtN1rTb2ygnt7MW9xHb3MbK6qCZF3bnkKlj/AHenSvwu/wCCnH7CP7R/7Gviy68P&#10;+K/Ad5N4TlumbRfEtjaj+zZ/O5JXy8pbzFY1V4SdyLAgBMRTP796r8YtV01pP7N0M2cKriSP7Z+7&#10;59E7e+0846Vn6t+0V4R1PSLjwZ8WvBlvqGh3iNDe2Orad59tcRsCGSQEHeCD0II5oqZfTqcso7x0&#10;Rph81q0Yypv4Zu7738j8o/8Ag29/Y5HxE+KGofHfxbaeXo/g11fTZJllVbzVpFHlgBlaJlgjDSZB&#10;SVHe3cAhuP3Fgl19bhodI1oSbvlXdLnH4jn/APXXkHwW+HP7IngH4aR+B/2cNOt/D+kgvM9lo947&#10;75nwXdpHYyO/AG4sWARVGAoAm1291O1gt/7H8aM1nF95rOQnzccfMc5Hv+taYSiqNNp/E3d+v/A2&#10;M8diXiqqcfhikl6L/N3Z6JqPjLV9KlaLVkTCn78YdT1x1XB/H+lQ6N8ZVsLlrfUPtkceG2TXDowz&#10;2zxuwD6nnFeT638Xr2y0G80i/wDFDQwTIpE/mIwUg54yTnleeD17kCuP0z4v/wBtaVcT3XibT7p7&#10;Uv8ALA3JRQMybASeMc44GeMgV1e6cOq1PpLxDqHjPxFB/aHhn4nCGNlybeNUVQM/wsVLAkDJBOB6&#10;46Zmg+J/jDDM1onjPTbwqwMljrkJYuuRyGAYc9iK+a9X/aCjsbprVtLm1Kyht981xp8bXEe70Kpl&#10;vTgZOa8k8ZfHLx+zrf8Aw58ZyXtrHdAsjM8k1vwPkTBHAU55J6j3FZvaz1GrN3WnzJv+Ch3/AATO&#10;/ZO/aH8bXXjtfgbo/h3xZql08msa14dup4obmVh8zvbrII8k5diiIzsSzElmz414C/4JB+APhv5d&#10;p8OvF/8AZchhjjuNSFjuumKDl/M81dpLZYhQoAPTHX3b/hpFrPT7e+1wNfyXMoW5a3VkaMALkkbm&#10;y3J/hUH1FcV+0n+2v4Qs/BtnofgWZnvL69iTULqRgoSEYJG0EnGT1xg7eCQDmeWlFXsa+0rT91sz&#10;1/4J/eF/h2k3iDU/GviDXbiO3E8xuL5B9qiU/MisiFl4+7zxgdeSPyg/aH+Itr44/at8Z66NIitb&#10;fybywislw6RR22npAGG4k5/cBhzncBzxmv0N/aN/4KL+Npra88CfCmVbSxktWi3SOsZORjPX5ASe&#10;xxgmvyt8VatqviDx/wCLPF32f7GL64vbloIySESafaU47c7fy9a8/FS5qnKnpbbzuepg4ctPna1v&#10;v5W1P0W/Yz0HUbT4deH/ABHrVyWOreA9NWBXkzI7R3N9KzEEnI23UeP94fSuT+EU2j+Gf2nPih8K&#10;9QeCS11hBcx6eeRGpVJ5jIp6iSTUWUE54hZTgKoqv8Ffi34Xs9b+G/w3tNfguLiy8H6lo1uVZNzS&#10;oLGT50Ut5eRBLjk9O/SuY+N/iuXwZ+1to/i6CxgS21XT4Yby5hYLK+2SW3EZAxuUyXlsx7gQKf4a&#10;8jl5pSXdfr/wD6XmjGnB/wArV/mtfzOa+MEc+g+FtB8TxQz3F5ocaQSSNM0Ru7zRLmaMtvwcCe2N&#10;8x3c4jUZz8rcr8GYLDwj8VrjwrptzYy28d5JHYi1kDbbS7gDxuWA2yHy7G2JZchjd/MQ2RXonxYE&#10;ktn4snFk9x9la28QRiZmEbhY/JntlwOfMht5Fbggi5IIx18X0DWTpU2la0buS9i06ObTWmjtVhin&#10;FpJHcQS7x3mRLCFSQxZQeSdud6d5U2jkrfu6yf8AW9vx3PVPgJoF/pmp+IvAtzp8cNhpN61vZq0w&#10;ZpQzPKrE9cCCW2Xnpt59KPgjdyRfDrVvBGtBrqTRfEGoafcT3A3G6O9nLsD/AHt+CMn8c12fgr4U&#10;+LdY/arsY/A/gK61BvE2gtHNdWjER2rxHMjy5+VQR5ChiRyAPXPuvh//AIJ36X4V+JOqeIfix8YV&#10;Nnrs0U82j6PCwEJiiEbATygIJGABI2k4C9VIaqhRrVruK3s7ilWw+Gspva6t1tuv0Pkaz1m4v/Dc&#10;FozzXE9urW1xKyENJJGxjZ8ZONxUkexqDQf+CeH7Zmt+LV1PSP2e9Yt9PuLqaT7bqjR2jSfaArht&#10;kzKwG6NsNjG0Zz8pNfpJ8MPAXwM+CRutX+EvgGFriRt0OqapuklkbCAqztlSpEYO1HRdwyMEnPoH&#10;gv4r2XxAx4Q+Jz+e1nJ5lpqNtIBLAR9yJYxtaRME4JwQeVbOCvfSwkY/G737HmV8dKVuSNrd/wCv&#10;1Pi/9lr/AIJEa94O+M9j8Tv2hfilo1nY2lqk9jYaQJJ5ZZdxALGSIR7Qsm4FGYhgo+Ug4+6Ln4J/&#10;su+D9Bt10vXdS1aRJAbqO6uPLD8ZJRkTaBhcYOcjHXBzjeJfGcU3jm6h0UStDIu3yXG4c4cnGBjo&#10;P4VPJ4AwBia3qmseJdRxbSRi0GB5UYwkSg546e/Pc+1dtOEYaRR5NWpKo+aT1O/tPiF8MftWfAXw&#10;e0HTS0ZFw7RmaWRMvkHd96NpPmZejKzcqWOIfEl5pniWW80bxvp9jfafJbGObRof9GgkU7iPlTAX&#10;G5sEYdTgq2QDXl3iPxG3gy0luGi8uSOZWWPb83zfdbpxwflzxwQOma8X+MH7Z0Hh6/ZntJJLeb5b&#10;i4jk+ZnzjaQc44Xnv1wepO0YuT0OaVTlWp9RJqfw50K0jb4Zm402KCSQS6PpdvGJrRm5baI5YHdC&#10;Mnejggk5xuUtwN142+GnhrX2s01u8bUGy8lrazRPMnzIPnT7bK4bEoCtIoBOPvEV8p2n7a+taL4g&#10;/wCEm8JXt1HdQ5a2mkRWw2CFOckg/Me3fnjpP4g/bK1f4kQ58d6BHqDx3AaG5mk3SRBhMGxKfm2/&#10;vmbYdys4BZWwKrle4lUR6z+1B4usNbuGs9TFveKGKQy3f2VZBbqzCORhFGWjZt6tgzOw+bnaQTxv&#10;7Met6XpHih9e8TabM1ndahDFHceaqiMJNG0cYY7gpwCysEDBkBVx1Pl/xV+NP/CV6o+oWsjQ+dax&#10;x+XNIGDymNQRwB8gPPTPrnJz137OHhjxv49uY10DX7P7TBeKzRNp4QFQnUu0ZDOVL/IXyQGIVsZE&#10;y7DjLW523gH4FW3hj9o+8vtMspYtLhvLVNPmt5oXZLa4lifAZcYdF2/MqIGDZCKGwfbv2sfBuna7&#10;qHhDxnrl5dWegrpt9JrFxNI620TLJblYVOCpZpVB2jcSxwv3FYP+Jk3hHwJ440Jb7ShpNqLGGO4Z&#10;5nke7uA7EShJGwqtGFbIyi7yQxBUDnvihc2Pxg1rw29tLYw2uk3GpS6qdQYIsEZW1zKdw2ISqg9O&#10;WwDwaVNLlsxz+LQ8t+Dvwzt/C3xV8P8Axr17WoLPw9pN1a3Wu38MkkKXV/HKZHitxw0riIR5KZ+Z&#10;umW2H9MPh5YaT+0b8OofjF4UeSGLV1mNvY3EYSWFVmkjUOgYgMVXcQCV5IBr80PGlzL468T232LS&#10;ZLeO6vB9h03T4133LybYVdETOWc8IiBieMZyCP04/YV/Z21L4C/A+1h8aFYfEuqhJdWt4rwzJaRo&#10;G8m1GMIWXczOVGN8jAM6qjHgxc48tl8j0MLGV7/eP8YfC/4jReDLfTTMzQWqBmh9gBxn359OnPty&#10;/wAPdXm05b630t2XUNreXFs4PQfzH58e9e7az9nutPuNPa83XEkOFDY/KvD9f8F+L/B+rx3GlSrN&#10;HN95owPlPftjk8+9cPuuzR3a7M9M+D/iybW9DX+2NS3XilvOj4DKwJ45P+c12xurdQty0qkK212z&#10;xn/Pavmfw/rurR69LYWdlNDfTP5bCPAwPXPHHfv+NdV4j8fa94M8N/8ACN3OmXEbSRhmvJG55+o/&#10;/V71UJaakyjqevaj488LpcyabNfK0h4X5uuf6VX0G9uLpJbzzEbyySrR/wB38K+Z28Q3t7qSlLqV&#10;VY5aXzM/N7/544r2Pw00ll4Jj0vTtcCySrtkLH58c1pCfMTKHKjlPiz+1P8AA6+1yb4ea8jyX0an&#10;50hJ2kdsjp/Os/wb400PxNZ/Y/CV3hY/4ZOD19677wf+z54E027/ALYv7G3vrh23SSzRhjyOla3i&#10;j4V+D7O2kvdC0uO0lVf+WCbd3tRKPMTGXKcRf6j5lmltAu3acNtb9Pzp3h28vdJ1GK6g0xvOU/u1&#10;kbh6rXlsxEUFrMu4ttx3z/8ArrV8X3TaLbw3V9s+0RwjYq4GKSUVr2CTkyz8VI/Fni/w6tumlo83&#10;VtrZ2flXIeCPCFlFp0kXiCORJlk7pjNReD/iVPZeLFOsauy2+fnVn+WvU7Txl8PtQVpBNC+O4Iq+&#10;aM9SbSjoeWR/Hr49woPtPwt8YTMPv7fD91tI9RtjOc+n/wBaub+I/wC1p8Q/CemG58Y+Bte02FY8&#10;m61DSZ4EGBnq4Ax3P5etZC/tueKl154LYR21tGwVdrgE8Z55zjIx+ua6vTv21ECrbHU445D8ytv2&#10;sFzyduT7186uSS+Jn6BJTozTdNP5njet/wDBRaz1HQrjR21iS3aa3bE0UhVh8nBBByOowQQQRnI4&#10;NfMPwv8A+Cpf7f3wY+L3hfw54/8AF+teP/BvhG1fT/CeneGb60tpNZmYLBbDVS4je42RMBwyZlRZ&#10;TuZpGf8AQPxV+1toGvaBcaR4ha2uobiBonjurZZon3DG1lIIIPPGCOa8RPiD9kv7VcXOjfC7w/ot&#10;xJGY2n0jS4bRiA2dpCKAVyO4PPbgY0puPwSk7Pqt16WehjiqP1inzRp+8tlfR7aO61RnaP8A8Fvf&#10;2nj8X7jT/jf+xNe6j4L1a1j+x2GjWM9xdaJJCZFkDyRrNHdG4PlsmyVFhyyncBlvrLwx4m0rxr4W&#10;0n4qfCKyudAuNTsIbm98M6hcfvIWkUMbecK7RqygsCRIQGHBIGK+D/i58fPgV8Kry0bUvjv4X0/7&#10;da/aFtdPivWuIYy7IRIIIHjVgyHKlh0445rm/AP7XGs2upR61onxYj1TRZhGsG26juYIpXCSCIyo&#10;SiSqjAlCQ6jggHIr6TAVMOo2hVc15u/56v8Arq23+f4+NWUvfpqLu9tP+B91vutb7W8SeK/Bvj6F&#10;rFNeX7dFK4ZVuQ0sRJ6MwIV1/uso56HDA1xV3e6loZktdXuS1qThlkwVPOOvTsOwP9OX+H3xn8Of&#10;EfULWN/GF/DcSfIYVYfu8FjlJCMAkHIXJOPaul+JEGo6Z4e4u7+4uJHB/wBMZJPMx04BU5/xyele&#10;pGp0PLlT6nM+MLW60jVI/FHgXU7fTWjyLyOOTYTkYLYDBW+XIGQOSCccY8T8U/tL+M9G1W5tvEd2&#10;tvcW8JXzI1+YtzgkYAPAwCTjqOOQPTddl16S8ZpNB8qSPMkhW2Djpng4AHsTx6V4h8QNJGsXjJqX&#10;hn7RGyvukHBVSecbCAO/vyKFIjlNX4hfFm68QRf2n/wm0m+5td/2PTLh/JY4O0EZG3Bz8vOTnn+G&#10;vApfjT4z0HWZIYPFZjmt5AI44WO4ZBPY7R/D05BBz0BGprum2+lWC6DpUbG4uFKb4VLeUpHTLE9/&#10;8TWL4Zv/AId+ABdW+reBbvVtSSRUku7yM+XGzcgFQT0HPOc8/hnKRrGMjtPDHxI1y+lSe5+KWp2s&#10;9wMo9owITJJIy3X02npgAY6V6Ff6x491XQk8RWz2+sC3Qx/aZrQfvMAPt8wYIfvjBABySOtfP7ax&#10;pmo3EksNlDbZdvLCw7FwfbOB/jivXv2cviPo/gy3vrLxVrl4kMtuyxtFIR8xJyOOVJ6Z9PQ1PMub&#10;Ur2fumb4x8W+Iba1vL/XPDOtaDcWzY86O9Z4w2c8MG6HsyjHPB6mvnbxn4q1uS8nnvLlriAyb1kD&#10;Fief5/rXqnx88ZXU2o3GnaFrP2vSmujMsco/eCQ55L5O447n6EHBNfPfxs8faJ4V8OyCC42SyKQ7&#10;qvzAHouD1Y847d+MZrlxNRS0R34Oi4vmkc549+MMw1L+x/DVjJeX0+YkQIX+YjoO5PoozzXJaHY+&#10;JdM+1aT4k064j1PVGSL7HdR+XLbn7XBIxkRwCN5kjweOE7jBHpP7A/wg1/4xfGe18UXmkF44Zdtn&#10;b7crFnqTxycdSf5cV9Tf8FBf+CfHg/8AZ2+GGoftJx6xr114g8TatZWS2EjxCGAtOtwxUCPdnEAU&#10;DPA65PTyqlSManL1Pco0JTo8/T9D5T+DPgJvAn7S/gNSnljUPC6XkbSSZ81prCfcf9nDArjrwCOT&#10;XnXxi+IPxY17XtH8V+Lb+N0+0XJ0lokCCJldQQNoB+UiJlJz2OTzX0r+0V4Ji8AXf7PfxWkSWze6&#10;jTSbyR2Chbe2NuNxx04uJuSeQR0xXjP7Q1jqekeEPDt/ptok0en63Jbw+YuVJ+xWEg46YJjP1Gai&#10;lPmlF99PzNK9P2dOcezv9/Ke6X2qW1hrnhPWr2+t7yz1bw7NJHeWM8jRqrRGSYuhQMHQwRjb3Fyp&#10;BwQDc/Yk/wCCd/j34s6s3jrx1pGraX4Ka4tb/wAP3V1dKb6/a3kkFo4QriOEQNhtw5CqykI4I+wf&#10;2Hf2Ovhb4d+Gfhmf4uaQNU8VyaXZzy+H7zSRHDYslvCj/LM22SfbDDvO4fPAhCKUyPd/iz8YvDXh&#10;7SBoekw+SGmMNvvtx5ttKhw42bMKAvzBQCpx24ZvQwuGVON6v3f5nnYzGSqNKn9/4f0zk5fBngT4&#10;W/Dux8DfDLTo9HtbFFgmVbgyPcDywo3zFjvA6YJJZT92UZ28trzancSNbS2CyTbvI8q6kkR44y2Q&#10;OR8qgAMA2wEryjAkMmv/ABb1ux0LTdcuZJvutCJrlN2GzkBjn5shs8/eK7jnJNSWvxDQ2Saq1lZz&#10;mGEMt1Y7YsZH3CvCqeei7OSMH16pbaHDzq+u5z1rLa6ZMJ4bma1hNy7TQiZlHAIVjwBn5sA4GduC&#10;FJ2rseH7LULPUmngiaTzRlWuI1kHJDFsIwOfXbggnO1sZHnt/rN7rmptahFCMxURKSVEY7D06ngY&#10;7jAOQfU9DuYfDnhyG1uL9A0a79zNhYVx2468DnO0dsZxVQRjUmdObi20ETXWswwXU10x/wBHtXZl&#10;hU5yyuRuzyeDjntzzxviPxTpfh23b/hHLzzIyA8kez5iwOex4wccg4zg571zni34weGNKW4kt9Qj&#10;vFf/AFkjSdSMg/Xp+Xua+e/iv8fYUaXU4NcW3ZWKq0bjjOeOOnU//XrpjTkjjlWjI7P4s/HufUVl&#10;0qFbc+Wu2KHcNrfdyCnZTgkLwM7SCp+985+P/iDaR6bcR6ppETRyQmGXdITnO4DK9Tnjpg5G7jJB&#10;57xb+0jD4gM8a3yzBVK+a0YDd889fqT/APq838Q+IPEnjHWrWx0qzeaOT/VNH1dvfp0/z7J8sSfe&#10;kWbPTdJ1zV2mkSaK3eTEVvIzAN+XzAYHr0x1r0/4XeCfEPiG/m8JeBfDP224V87UXCnC5JbJChRz&#10;8zHsOeudr9nf9m3TvE3iDS5PHmqzxxz3kayR2sgXy03AYLnIGQcZweex4r6k8F/FW3+F/wANLjSf&#10;hd4U0nRWTTpIPOs4Q1w9xG6iSUyn95mRCA3IUj5QNpG1Ny6lR5dkWv2Z/wBgHwb+0F8HtSi+IKWf&#10;h3xVZ3lufDVxIixGYSI8rtPG23zLVkA2zgELtZl3LG4Ptf7E/wAP/CNpZ+LPhv8AE3SIdL1XwvY3&#10;d7b2N9ZhsSwqAFYwqVdAonRwzYaKZgOu4+AfA74qa74C1/SPFWp2N9eyWV4txdyw3pW6li+6Yw2f&#10;lzGWGccFzjOdtav7YP7csOj+B9S8B+DrNrXWfF0MZ/tq32rNbWi+UN28YIYeSYoyuGT5zvzHFSi+&#10;Z2RdlGKb+Z5H8efjvqnxC/aG13xF4AtZp9LXWFS2Mc+6GZIP3ayI5bfIrKhYy7i8m8sTuZifqn9j&#10;34L6Z8TfBN9oPiP9oO68Kw6hLaz3XhjVdEMJnKEiMCTzShJmclI1bI5by13sT8R/Ba58D+Hiq6jp&#10;b3y8t5dwC/zYO7ljkduh/M19Z/Bb44RfDaRtY+HdreaTfPuWSeSZpopAQVIMcjlFGOfuDBC4Oc53&#10;lh+anZM56eItUu0faPws/wCCc3wl+HXi+38fzWs+pXliYZLJ7iZNlvJG+5ZECIPmyA24knA252u6&#10;t7tbyMthtQZ2Lt3dmGOPpn9PfrXxd8PP23/j1p9jawar4jjltIYcrDcabb7ZcSxxkOyRFw2TkgEY&#10;G44LHn3v4IftOp8YtUtdBFtYxXd1MYv3MrR2+RzhHcESPgo3lg7grZwSCB49bA4jm5tz2sPjsPKP&#10;Lax1M2qXj6k1zuLfMeO49e/H8+KS3kudXuDFa2bbWX5mZc4+nP8AnitPUvDOtDX20+PQ0uY/Lik8&#10;yzuQ0gVyQp8tsSEZ4JCFQRgnjFadtaQadmKGLDHk8dCP6/59a4o4epTl752yrQnH3TnbLwbollrT&#10;Xktqq3EylVkZifftXnvxd0jxNNp2qav4kdvs1uwNmqk/NxnJ/HI69Pyr16bYNS3fx9FyBj8q4j4t&#10;eJoLLwpeRajbbt2VUP39/rVdGhdjwbSNecQLdSbtqsNuF6+3Ner/AAy0W98R30OsX1y0drDGPK+X&#10;G+vGtNv7y9c2OnsqhpcRqB78V9IeBdOl8G+AVk1meNphb5VffHSlR1Y62x0fivxZovhDR1lmkIV8&#10;Dap59M06w8ZaJ4n0Y29jeqzGMgKzcivnbX/G+r6xq80mqTPJH5hCIeg5rfstek0LTRext5bMnyq3&#10;BNbcxjy6Gv4h8P8Aizw1JJdC4jaJZi698d8Vi+K/Ec+vQefcTBZtmFx7Va/4WWuueHJrK8uV8/b+&#10;7964m4ubvV2VLfduXjavOahtFqLZj+Kz9iiSZHLNnofXNdF8NtQso9GY3F1JJIzAsFb7vHSud1i3&#10;voWex1CCR+8f7s5PtXoHwN+G16fDc1/do0QuJt0cbdQMVUSJ7HmmofsAfALXbeJPF/7RXi4aisam&#10;4bTLu0t0d8clI2ikZVJHAZm6dav6B/wTZ/Z6+zebpv7QPxH3Fd3z6pYsTnPXFoM9vT+lfMsv7Rnh&#10;3wJrUuoeIPiBCspXYqyzLzhgck5ySMnH44HNX7n/AIKNeCLO3+zx+KkkbbtVY2G7jjHXGOc9a8On&#10;y9In3WI5r/xGe/eO/wDgnL8M0iD2H7QnieGFmGzz1t5Cf++UUH06cZ59D8//ALTn7FPiL4TfDjXP&#10;iT4A+PkOrQ6bay3TWepWBikMaLub97G7ZbavA2gEgcjNcT40/wCCo+mw27WemPe3G3gtHGxx7+x5&#10;/wDrVwHiP9vHx74l0m1k0rwb4guLLUJ2h0+WLS52juZlK740O0hiDJHkAkjevTcK3hTnGSbic8sR&#10;T9nZ1NTzLxr+ynq/xW8H3nxQ0X9qz4U2WoRWcNxJpt14juLaa/ga3WbdH58EcUgjkJt5HWXEcqEO&#10;Qm2SvAvGP7P/AI2+G/im40y1+IekzX1okcs15oWoRvGEkVGRhNbSSpIrCSMghuRIp6MK6X44fDn7&#10;R4yj8IHQPHXhvVNPvvtMXh28hltjp8skcHzxrKgaLMUMAVQcBVj2gADHb/Af/gkJ8TPjLoLeJvCO&#10;hXWo+Tvk/sm51IRySgLwMLGOvIGXXJB6Dr1ZfhcT7SU6klKL2tGzXzT1+7/g/MZliKfwpNS6u90/&#10;lb9Te/Zn+Pvxb8C6ZHoWteIHmniK/ZLm3tQjAAAfMVGGb/bPLcZ7GvqTw9+1t8VlFvpFzYXmpfu1&#10;8yO5bbjOO+SPz/rmvmjX/gN8Vv2ftSW2+Mnwy8ReFVhvvItr670+V7aRlHzpHKMrJwOoY8HrXpvg&#10;D4xaLcXUluvxc0yYFV/d3ZkjfK9PlwcYGcc/pX0kVpZHzEpS5nc+pNI/aT1620uGLW9NXT2YjzFm&#10;jed1ULxyDjPIB6ntxjFUfFXxtvvEsEOo6LqV7LaSSMDJYwnazf3cEjpnk4/xrhfBHgebxp4xs/t/&#10;iyK7tb4yPGLWb5UjCZPL43Nk9B6V6uP2Y9Q8NSLZeHNDmuoZFDtdeWvyx49j1PoM/pTcbBGUpHyp&#10;498ReO5LjU5NN1mWBXmYmK2xHtOe5A44/wDr+lefXPijXpLOd/EWu3kyPGY/LmmZguTnjqAT9P6V&#10;9Y/Ef4TJBavIbJrOOIsbhbhSgYYOc4+noAAPy+WfGfiDwXYzyWU0rNJ5m2dvLCqfUKAcYzk578dM&#10;HOMnpc6Ka1sZfhuNL2ZryxtpPs5UjbPjJHTnp3wfT60vjjxA+jRx2dnAgaRf3nO3dgkcHv8Aj/UG&#10;p9N8YQpYyQ6PpsVvb7A6jr5hB6/MTjqeBxXEeNPElsElv9RtVWKIclWP/fP1zxWblyxuaRjzVLGT&#10;4r+IVx9gGkWX7y+vnEccar8wOeOD3B4xX0H+zx/wRT1P9o7SrTxz8WPHV1Yw8Sx2Frg43DJJLA7m&#10;4wSOPTGK8g/YW+F5+L/xn/4STX5GvIbO5+QvGdruOAcYPC9PQnPJ4NftP8B7GPRtEt7G3j+WONV+&#10;bHPFeNiMRL2lkz6jA4ODo801fsjg/wBlP/gnj8FP2V9NjTwjosklxH/y+XsitIT74AA/Ku6+KGhH&#10;xRZTaZHY/wCjsVyzcjgjkD+o/rXq0sWnrFG0kn8PzR+ZnH41y3ivXtK0+2nv0iVYLWNpJHwOePT1&#10;PQfWuR+8/U9Kn7muyX4Hwd/wUn/YC8d/tc6J4J8OfB2Syh1DQbi7dYLiIhCknlhn3hgiKvlA8jLH&#10;aAex674T/wDBD34N23gTwfpvxp8X6pq+taTqlrq+sR2ZgbTprqOMJ5OyeFjJBgBW3YLgFsJnaPpr&#10;w38QGuLBpNN8I6h9lljAW8jtdySr/sngnH5ZzWlB41uLmVYbVb5SvDKLN3wcDOcZAHI+uete9hsH&#10;GlTTqav8j5XMMyliMRL2OkXo+7PPfFH7H3ii01CDW/hr4t0/+04b55IZdUzEkIHzJu27gTwcgqBx&#10;0wwBq/EH9jnxp8Vbax1bVks7PU2tVudQntZjOC/lrvzuxlVxtBDk4x8xAFetWXxH0vQJlfVYWieP&#10;esn2y1l3DK/cYBMsMYPXPGeQKib4s2E8E7eF5mnaONZZLqzkcs3O3hdoJwFAI2nHB9a6Hy3uefzV&#10;HoeRTfsUW13os/h3xP8AESSKCRNy3U+mjMJ/2QJHOeR0OeD71wdz+x1ovg15reP4uyTfaYXjWxvN&#10;FEMbYztfzN57dwpGRg9q961n476LaM0HiaGHy25f7YrbwOnJABA/T6VyOsfHf4U3Fj9lksVuY5Ez&#10;+7kUngkfKrkEEA9xxmi+uhMrnhb/ALJes6VdjUtH8b6Pj78ULSOGU56cqASOScmqPj74E63pGh+d&#10;rvie3vrmQECFZx5Ua55O1CXc5ORggcc5GSNT4o+MvAOs2UqeEtf1CwlEbFf3yAnnjg5BwMenSvDf&#10;FQ8Kxps1z4h+KLi56mNcqgPXPytgD8c10RlK2jOWajKWv5mD8X/I0nT5NK1e8Zdzb44IrIrGOcB1&#10;QAKPqdzHA5r5I+OFw17dwDQnTz/MkV5F/dh1+nr/AJ9K9F+N3xT1/wAJ+IZbPTvEF1LCsY3reSM2&#10;Vz0Oa+e/FHxEufFWvHZDHtaT92WHA7Z4qZc17Cio72MtNLvtNuZI9Q0yaRV+Z/L52843ccYyfpXu&#10;/wCzVpGk+JI3tNHhVpkUN2y3IGDkj37EHH4jsf2cfgzZaf8AC7VvjH4uRrpYLOVNLVoxtM/ltt4P&#10;GA2CQQc4x3Jqr+wroN14Y8Z3+rX1l5kU9wYY7fGdysM4APX7w4zn3q4x5NBOXNqfVGleEfCXgOws&#10;9Q1jT7bTZL7U7S8nKzK8YtxI0UkA2qHQKZE34JPJ5JyV818beMfC9poN1BDaXEF3Gr4icYWV2yrO&#10;GUZI4GFOAOOm05b8dNc1YXlqunXsq2savDbwyqcGEOOMHJ6gEjjoB2rwb4s/E5vDOjvm53TSu2GM&#10;h5bB6ccn88daiWpopdDofFH7UUnw0im0nTdaWbUlhUpppVnALr8rOegVQd20YY5XjBLL4vF4s1rx&#10;VrU/iLxTdTXV5dPukuJGGSM/d6DaoHAAwABgADFeZxalPq3iK5v9QmzNc3DyTNt6sTnPtya6/Qje&#10;xXJJk84MPlLH5hTp9yavY9z8G2WlvFHdRX8itIV2q0zYPPI45wOOg4IHYjHunwwlu7nS/MtNUurV&#10;gpEkkciybBhiThgy445PAGSG+VmNfO/hC7MvhR5nlXzreTZFE0gGCcEnae3AGfpk8CvR/hD4su7W&#10;/tX064k81p3laOFipTYucnBzxz3xgduo9CMo2POkpKR9g/B7R/GOsRRPp2qW1zb6fMkZkhi8jZG5&#10;3MC5JQMoY7U2PxliMLiu2tNauvCfidrLTPDXEKlV/s+4e3guFMfLSoxBIJ2v8zspzklVIjryv4W/&#10;FHTvDfh6K88MWqzXUzSSySrb4klbeFGzIOwAFOCBz34UV7RqDaP4u+HsniPT9Pm1jVvtSyXUbb96&#10;R9SkYQjoueSAQFO4EYCzJK5tGXuk/wAH/j/4nh+IkkepWuoXlj9rmhjumlaHy1KlBHEsblVKL0Kh&#10;WzkcgEj3jRPiX4s1S2jttB1q6u7pbUPb3E1whX5mXyxN9oUNgFtrBT1IIySFr5m+Dvw81nUtZkn1&#10;3w9dPaG+mt3H2aXMmTlT5gDKApJDAg5GBgklq+hPButWPhhE0fVDMjYUSS+Wzu7RszIZBKgJbLkj&#10;I4IBAyoqJ04S0sa051I63PTvBOo+JdT05L/xG+mzTsqQJJpt0THLcfxYJA4PHy/e+ZcBs8x/ELwG&#10;njfU7zw+JFa4s0UOzIxjLME4XYCT99c8dSR2yeZl1XQNV0WTQvDWoR2NxGsQWa33RtCsciEjBJ2k&#10;KAeoJIHQndWbZeLPEnwr1JfEaWOpXVvcR+XM83zsxOAuSrOeAAucZIXk1yywVGeysdUcZWjuzmf+&#10;GZfiH4e8SreDw3cL5OJH8nEqrz/EVJ2njocEDBxgiuw1Y6t40hg8NxxzRFE2NIqHB4r0bwr+0Toe&#10;oadHeTW0kscIDLDNb7vLxznJ5XAxzx19aj1X9tz4IeHrttA1TWkaaPDLZXduJSmCQzHzMMMe7Z56&#10;VxvL+T4Wdn9oKS95Hn+kfs+wWYLardG4A+Yeta/j/wCEeharDZSKrKI4wjrG3P1r0Gb9oP4EeJLR&#10;rjS9IW8kmTELaeTGob/aBxtwOe/GOtc/pdjLNLea6hZo1j3KnmbkXpwDgZxn0GetYyw8qcdtDaGI&#10;hUlvqeb+Ifg3pEFrb2+jTfvF/vNjOexrkbuC++GGurc3+nbtjZBxwwruPEuqyXvjKztZHa2SOTc+&#10;7hW/GsjxdoOr/FPx1JoVrOFs7ePiZRwa5dOiOrbdneeCE8OeONHh8TT+HIY5GXIZoxzW+mi2aDEa&#10;eWv91eP6VzfhbRNW8C+FV8PNdmZojiFj1roNPmuZbVTdT7n/AItrdK1j5mMvI+BdL/Yq/wCCcnh+&#10;C3/tnwVdeJL6AAyalq2v3PmTMWPJWORI8jgcKPzr0XR7j9jL4aW8OpeAfgv4Zsr20GbS9bSIpJ42&#10;xjPmspcZHHBzgmvhrxX+0xo3gvUPO1LWme5Y7Y4Y1LcD8P8AD+dcN4s/bC8UeIImt/D1g0bFW/fT&#10;N09yAeePf868qnSxFSNkfVYjE5fRqXf/AAT79+LH7Y/g3UPDt5pMlnb+VNAyEGFRt7ZHHFfmR4y8&#10;a/Eb4Iaff/DLRPjFcX3g3WryQ6lotrrVzazXln5LRrYGOAhFhbcDLgDzfLjzs2DMFzrHxR8bM0eq&#10;eLLhI2OP3MgXb+PBx+PpXbfB/wCA/wAO4rz+1fF1xHfybiyxzbiz+vzAnnvzx+td1LAyceWbujyc&#10;Zm1GpZwjZrr+Zy/7IPwD+LvxW8faPolx4gvrfRNNaZ7SzuLVpra1he4WfylVm8zbvVTgyE43cnc2&#10;77x1P4nfG74ASLpnh06X9iBUJdw2bJjACqpDOCc4HTIA+lVPhV8XfA/gC1t9O0/QobdI03Rt9niT&#10;ZwAeV54FenaN+0f4S1p28RXF1bs1sgASO0V2dRjqzI3H+HfNexh6NOlDlirHzOIrTrSvJm58Of22&#10;/iEtxDpHxc0Cx0u3kjUQXVzoxkjbJwSSckdCc4x612ni/wDZc/Zg+OuoWfj/AMc/BLwjq9y0gmj1&#10;bT4fs7TOQvLvbmPzuB/HnA6d88NY/FXwz4k8PSNeW9xK01xsaOeKONF7kBeNw5x+f48lY/FH4jeC&#10;PiAsXw/urdbGSYz6hZyXG2HygOc54U44z7dOK0cHuYqfR6n054S8HfCT4J6C1h4X0VdMtUk8yGGF&#10;gUjB5IAK+vbOT79a5L4o/tP/AAA8P6PPcax4eYXIVlhuU09M78dnDZH1HOT6nFeaeOP2pfB/jP4f&#10;3WrxebYXViSq2qz/ACysM7gvHIyD3JxjPofjf4r/ALROo+Mbw6hdvN5lvxbwLKY4iM/3V6t05yTw&#10;B0FT01LT7HtHxu8X/Dn4mQT3Pgz4i+ItHka2MV3aw6wZIPM5O94pjlsdwCAMdRmvgvx14U1q18ay&#10;RXvijT9Qt1l/dfZJGJlXPVhjj3wTj1710fjP4lXviGOSO91268xtzeWj7FJJychcbj6k8muY8MRy&#10;22oQXptY5F8z51Yfd5AHes/I3UrROtnsv7J0eO9uD9xAF4+VQf8A6/4V5J8TdbudUvV0bQGk8yR/&#10;LjVf4pW74x/CMn0yR0zXqXjPWZtPSZJgvlsOEZPl5HpVD9mH4NTfE74mRatNDvtbCTbGzKCCxOWb&#10;69j2ytcmKqqETuy/DyqzR9c/8E1P2dV8FeELe/urNlkdQNzDO38xxX6I+A9OSC2jQDb8qkHn5vfH&#10;6V4p+z14NtfD2iQ2dtbMqxR7VLR/Nn/9Yr3TQjFYWhmmZVVclm6cDk5NfPSlKc7n2ns40qSiuhuX&#10;+t6ZbItq8qvI0fyxhgMDGM89ug471j6hp5vNESe/1P7Pi53RLp8e5ptrccHtyMjIORx1Gc6+1C3v&#10;E/tY2hWYMpTdjci7fu5HT6Dv371JNf29/bb7K9jjbZzDIqlSeOdrZHXn8sjrX0WFwcKMYya978j4&#10;3HZlWrSlCLajtp1IfEHj/wAPeGbSS3ns77M0MjQS3ThWyoAO1Fyc43EHcc4YkcGuQ1H4iR6499Hp&#10;VvFbras5mkmjLLgkKNpbJzjPA9R3UYp/EPUNMYT6Zqek/ZFKfu2ijHl4yNxOOF5P90Zz7GvOJtbs&#10;dOWTw3pttbxgSZ+WRgWGSCeePXoD1Pqc9dSc+X3TzaMIOV5G/wCL/wBrfxT4cV/D+k3kd9DJgXK6&#10;lDvyOpXGSCSR2wcegFcH47/ai1+9RWhsYrKSQh5FsYkRCMYI+VeRwMemfTFU73wlpsLyynRIZZpW&#10;ZivmEs+eOuRzz2Fcv4g8MafYfu9R+HP2fMO9WmduRk/NyDke9ZRjU2udEqlHexzfjX9oTSL8yPrU&#10;+oSdcq33c/Qnnt7mvPdU/aF8Mad/pthpF0+4YJZzhRn/AGef1re1Sfw4HafTtBhb7wO6MspHToTj&#10;8fp0qto2v+GdP0LUNe1OwgVLON5o9LtjGhmAUbiCQRnA4HOfcAV0aW2OGUlzXTOJ1P4qX3ie1W40&#10;3SSOg86Rzn6Yrz7xr468UeGD52pTRwxybSu6MA7cc+/pXaRfts/DK8kms7v4RWqrJu2t5r7gccEn&#10;d1HHtxXifxK13U/2gvirY+EvD8W2MQqbhU5wB9Pb/Io9nqT7Q1bbwh4t+NPh/WvH+s6Qv9i6bYt5&#10;dw1uu6WQDCD3GcAn0PqRnyrVfgwsWuaf9itRbT3O1pLUEtsJbA6881+mY+FWm/C/9hsaXqfl+ZcW&#10;a/ZYGbarPvyDnpyf88A18y/CX4M6tofxag8e/FOO2by4fN0/T7WQshGDg7gME/geQeCRg6cq5tCL&#10;uxvfEDSm0L4Yab8LvD6n/RrFDebF2nzHIUjPGQCcHg9zkZO2h8MfFHwy+HnhnU18U2Uks9vqbNYz&#10;QHaf3agEHHPzY9RjJPOKlb4l6Na+NdQ1vWLctCrSGOGbPGV2ADnqMYHOPoOK+fPj98UNJ8Kxx+HN&#10;FeRv3kjMTncWYkkn6AgfXJHXJSldu4+Xax1PjL4w6x4m1ibUG1DNnIxWFFJbyl/u/WvDvid4lHi7&#10;Wm0p3ZoLc7Fbd95scn+nfpWXJ4p1nUYmhs5mhWVcfu+pzVjwfZFJP7G1q22tISYpmH3s+9O0pIm8&#10;Yvc59/COs2M63dmGkQjdsx8wHr+VaWmeKrvTXT7Rb7trYxna2M12l34b8SaNbia7t/tFmWP7yNeV&#10;9B/n0qz/AMIn4S8RWkYuYCsuP9ZCuMZ6Dp+NKMZR2KlKMtzW8C/EPRrmy+zOsisxHmK6e/Tj1wPx&#10;Fes/DN9DtdauNa024j8iO0/495JP9aT1APXHIyDjI4yCc15DH8INU0KKPUtKSdYSy+XJNCRuHc//&#10;AKgfwrqPCscxslurmArNbSGNm8zjOdw4xn/61bKo1uc8qa6M+mPhPrWsaXplvBcTfNNeNsUsrKCu&#10;ADzgjBx0yV+8Rwc/Qfwz8UNo2std3d3NCGhbdHFKVW5JGSjOCME9GyQCR9a+RPh/4otrLyUXxHJH&#10;JHIJoY513BZONvXjnAOSBx617No3jTW4ruG8u79JoJI1eMQucK2QMjHHOPpx0xVuqpCjTcT6l0Dx&#10;Tp/2+1NtqVvbxtHvW1jxKyRhtuFLgptHIx1GOc5rtf8AhKNG1eFWuoPsc1nDthhhZ281SSVbbG37&#10;sbdmVGM5zgmvkfS/iQdIvFXSpTHtjTzpmfORuZsluCeWPTnPTpXpXhj4n2eo2sK6pqcm1QwWWF/3&#10;kZ3Zz15HPcn0xxS5+pZ7S1uqGS8vI2mdY/lMjQLGxx90GcMwOAueDj0BOKv6L4q8QrDMsepRX0Hl&#10;FWhjmjbylA3HKoqj5eBnvngZIFeN2fjCb7TdSNDb3MkkeIJvswk8vHR9voO/XGB6CjX/AI2QeG/C&#10;V1qlw/kTCHC/ZSixySHoPkVdvb/dGOtXzpCsWPjv+0ZefCeeSPQJQL++jkkisXQFLciP5pcHBxgN&#10;1AGe2FavmjVf2pdc1O6k0q+0K11wNc/vtQvEZS/OcjBDDOT1PPt1rh/i/wCJ/EPji/mudVvpvMlY&#10;SXV1JNlm4wqKfTpwOOB6A1yGmyazaZisb5rdW+Z13YL54GT0HGetZyncXKfQvhH9p/xX4ZEcPhCS&#10;S1kyiq010ZIxjuMjI5Prjj0r3H9n/wAf/Gn4p+MLXTfEfiybVP36uyQSEKi7uWKj5FUZPPyk8Dkh&#10;VPyL8NPCXiTXr23SC8Xylf5iyZYcj7uSOfQHH5ZI/RP9jL4cWfgHwi2u3S4nv8bDIORGBx2GSf7w&#10;6jHOMAcuIqckTqwtF1KnkeyeJ/CuieIYYzeR/Mq4ZlzT9GstJ8I2ANlEvT73c0HV7acv9nlVtvB7&#10;AVj+LPEVhpmlSSXsybZFwp+teXpe57P2bGX4i+INr4m8VWmn6Nf7o0P79o+QD71s2Oj65YoxTX8C&#10;Rt3zcf0rjvCGhWmk3SjTbXzLe6bzTK3UfrXUeJLaW8MJhvpI1UMNq59vSiOu4peR/Oh4TtNb1zUT&#10;qOqai9x5zfvPMXJ/mOP0r0nSvB2lzIs39qfZzkBkZDtYf5/lXm/gfxhpVrteO6h25+ZFyRmvR7Dx&#10;lp9xJ5EREhOCo2jjjp1711Ric1Sctz03wn8JdD1WS3jHimMrJIF3KuWUYPTJr334V/sheHdQSO9u&#10;fHF1+8bbEoCqAfT7p7en5dj8xeHvE+v6c0d3pOmALuByzbv09a6qX43/ABc09VSy8RXcUaHcscQK&#10;lfYHGRXR8OxzOR9o6L+x78GtKkSXxJ49u9+0NchpImXB9yvHH5V3vh/wB+yb4MNvJ4aNvcX3P+lt&#10;NNMrd8EZK+nGOcY9a/POw/aEvb94o/Fb3Ukitjz2uGZ1568kZ+legeCfjJLZyWd5E13MqtiRra4J&#10;3KexHUH+dWrmLkj9CrHxt8ItJtZl0L4Yf2pdBQRJ9hjhj3DHPIz/AFxXI+Pr/wAZalot1LZeCbLR&#10;1mzujt9okkGOvCj36n24ryHwR8drjUNAhtNDxa3sTZUX1xiJx0G7B3cehxzjp0LPFfxf+Ml3YfY7&#10;D4g+GZriZW8uxW4+fPHHTOPx6Uw0PIvi74V+LTOXvvD11JDb7o4bS3VfLWPO7Oece/8AkV8y+OdF&#10;8aNqri58PXVu6ZZI2kC4Hr8xr6S8W+E/2jvitpM0mo/ES2tYJHx9isWwTjjI56YzzXMaR+yNo/h2&#10;BvEXxY+IBk82NzbW7SbmIHGSc8fSplqXE+Utd8PeILyYXMiSxtuz8y53Nn2re8H/ANuWRRr/AE6T&#10;y8fNIM4B967bxf4L0fR9aaHTLlZIVdhG6n5WX1qkkn9iQST72aPaT5n8/wDPtWcvdV2axi5Sscn4&#10;11G41TUDptou9V2KqjPzSNwoODyMdfwNfZP7FnwgPhXw1ZpLb/vpl3TP33dSfXP4V8w/BHwXd/Er&#10;4t2NuYP3Nu32mdcfxscDI9QoH/fVfpH8I/BUemWUMUFvu2x4LN8v4f5x+lfPY6teXKfYZPh+WPOz&#10;1v4bae0CR27LtLL95ev09P8AP4V215c273f9hwAuI4xJcbW4Hop/meQRx1zXOeFIZ7SDfgKxXZGW&#10;6Anv74GTj27VL4o1mLwnoohjktkuHXe7yNt8yXOcfU/N7enHFbZbhfafvZbLb1/4BlnWYKi1Qju9&#10;/Jf8Er+MPFGmaHGtnBeoZJA+5WYNtA7Z6ck4Hp/LxP4k/Em7vLiGwubyaxVm3SSBWLFATnp2x6V2&#10;2u3Vlr+hLbXlltuGdnjZJvMjG7kj5hnqCevU15Xr+mafqE5upEkuJITgNGsiheenDY6ZFe5Dm2Pl&#10;q0o7mVP+0f8AErQdSuIrvXbPVLSOXMUNxGXzwPm3jDZAHcnr09Kt7+1H4Q1e4UQeGbm3uHG1Vhhj&#10;ZEb03def0yeoq/41XT9DsGl057abzAxkhuCrD5uDnPzbuvHP1rzTWNIsNTuVeW3FnJM22NYFPPJB&#10;J9OT35o9mZurF9D6p/Y4tE8TeFW+Knie1by7i5ZNNW8jTKhODIgBOPm9cEY9K+c/2k/FXx6+Lv7Q&#10;2peD/hZGZFW4EbXc0m0MMDGM/MBg4zX0dc+IYfg18B7VRAkWm6fpsaxrCdkk2TkkYIwT1yOpNfN3&#10;iv4szfFTwpr3g/wpOui+JreRbuzvEYctsHDt94nHGSTj610048qvY5akuayvYvfEj9lTxt4G+HEn&#10;i3Wo11bUoI1bVNI0nbHIVJ5KcnLZwMAYPbOK+avhFdeMf2qPE1z8N/BWkw+HbJXaC51W7tSVik2n&#10;CvIehYg8DqTitLSv23vjX8O9W/sHx3eefcwcTJN83msMjJYckdeh9/Stz4U/HvQPH2tXPgK30oaK&#10;2sXP2n+0tNiEbJcberEdATklehz64NU6kYrRExp873PCfij+yN8Rfh/46k8JXNut8v2hUOpWT/u8&#10;McbjnoMg8/8A1s9j8Kf2C/GXgXxlpPjzUviQsfnSCdoYYyZRCBk+3IH07nAwa+ifiHrXhvW/hVqX&#10;hEyqt5BpCwvM3+skmiO4Pkc9c59cVwvhX4vv4f8ABK2mtX8cjNY5S6k2hlA6At1YAjjk+49c+ZNl&#10;cvKrHaftw/G641X4F2ej6WnnFrhEnjhbb5IU8My/wnA9Rz1A6V5j4J+NOn+Gvhqtve+Hl1Gzvo3S&#10;EzP81pPtwQh/unjjpx0yK898VfH3T9Tik8PKY7kXSsJG3bhGOQPbI9unt0rjviT44bwZ8KbFnmVd&#10;ySXCRoeTnCr+Pyn/AD0xUv3mh0W9w5z4q/Ge106+1K2QbmWNVjjVs5bOa8X1fVtS8X6y2tamPmm4&#10;Cjoo9BWNbaxP4h1Ca7u5meaSQuxb3NdtY+Ep5LaOeGMlAN272rSHvbGU/c0Yzwl4Su73Uo1tTw33&#10;Sa9i8MfDtbpVtdZ0jzLfgSTRrynv/wDXrP8AgtpNtLqNva/ZRIzMAF2/pX6Sfs3fsq+BbjwXa6tr&#10;ukx+deJ+8kk4SMZ+6BySSPpjOPevQp8tOFzgnGVSdkfFGkfCTxb4PEN7pFuuq6E7jzVmj3NEucY5&#10;7fXrXqdt+xZ4Y1nRIfiN4OsvLVt0rQH+Fs+nTHsB6jnpX2JrfwR8OaPYTadoZWC3jlkV7RF/dmM7&#10;jwcHIIHTrjHODwfBbwnpHhm/vPhwtrHDFNifT2kZZBEDyyjjnA55zzkVEpRkawjKOjPjG1+Fz2/i&#10;BJPGBuGhE2UlihO1fQEDk89Twc88mrPjL9nPS/HFg154LuI49SIZ2jt40G75sFnTcD/eOQP4uScV&#10;9X+OPhxoEupXGoWYhE0FwwvGLAKPlx8qkZ7YA5AzzXnGv+Gb3UdagmU29rbx3G4hLfHnrkHB29Bx&#10;0zkZ4OSSc3T5tS+bl0PkPX7HxJ8NtTj0v4oeF7mKO3jWPzI4CyyLjjkgc4+uePatTwz4x0aIbdE8&#10;SeX/ABCG6YrhuuAGxj/PPSvrVfC0XiO0+z+ILK3utJF0S0WoKZg5K4I5G5e/AI/WvPfHn7Jvwb8b&#10;6jMvh/TLzw5ibZb+Wu+2AyMsc5Zc59cAD3qJRkUpRPN7X4i3RRv7TZl3qF+9kElSN3TqRn6+wFdh&#10;8PfHUcDR2pmby8DZ6f1965HxZ+wh8cvBUv2jTIG1fS1QtHcaa2+QL23IPm6flzg1zOlaV4s8NzMb&#10;pZkaNtrJLEQfqOBU2kJn1joHiMmzjkN5u8tgwbb04Iz7kcfgPrXJ/tS+IdQ13w3p+kW6LG0k+5po&#10;2G5wB0IHGeeo6cgd6818J/GnUdMnNvqsMhxxuUn5s9iP/wBfNavxD8Z2Hi3QbWbT9UTdbzfMjEZX&#10;jpxQ2Na7HGX+h+JwkUdq0t1G2BHu/Pn8a6P4Ofs+ePPjT40tfAnhLwfcTXNxMqSSRp8sWT95ifug&#10;A5P07dazdF8WabHdRyyavGkkDBGUsSjHsR3r7+/4J7XXhXwQzeM9RuI7e6RcWbwqrfvmGSSNvXbg&#10;cEZDMMd6mOuiNF5m54Y/4J1W37N9it9q9n/wkLJDtkulXMcKkcoYxwcY5bHPsCAOvt9djjhWKM+W&#10;owu1eNtfRulfEvS9e8uGW3VfOGPtNs25OOzAj5fx4rF8e/AjwH4+BmiZdM1Hot5bRgKzc/fTocn0&#10;/lXFXw9TmumehRrU1GzR4j4d16zMd5aJL+8Dfe3Yya8d+PXxlstD8R2fhaTVR+7bzJVDZwM9xXXf&#10;E3wX8SPgX4smHieD/iWzwmSPUrfLQy+27seOnB/DBPy7qw034m+M9Y1+Wdl8yTZCzH+HPPevIxFS&#10;dONranrYanGpO99D6g+G/wAX7bxPoato0yv5JG1lx+I/rXqWkajLf2a3LRvuP3l29K+S/wBnWTVf&#10;CviiLw7ZtujbLSeYxAPOQP5/5NfTukeKJ7O38iXTiGGN23gZxnsOa0wtWVSN5GeLpxpysj+eTR/g&#10;L44thHp1p4L1A3DKWjSO0cs/vwPauo8L/syftNapcfaPDvw91JgjdZodgH4tiv2ou/hxocD+bYaB&#10;orCNsKsigYH5VlRyS6Xqe258JWqx7ct5LIFH+10r3FRZ4rrcx+ZngL9mz9riIxo/w3aQeYAf9Lj6&#10;/n716hD+zp+0DY2qnxB8Kpl4x5qSplvbOelffFp8TtJ06GQf2BB5Z/uMijP4fzqSTxp4N8Tw+VrW&#10;sWsbN/yzkA+X2/z6VpGNtzGTufnTrv7Nvi6/vobeTwDfQTzMB/o8kUmT9N39K7r4dfsZ+KgizXcF&#10;7Z7nZVN4wXP4Bj3r7Y0+P4OWV0s1hdaT9pzt3+YNxPp/+qtyPTdAvh5t34t0uGIqdv71cKM9c/8A&#10;1qr3TPlufPej/sqz2vh/7DqohWRowu63mOM9z0yD71x/iv8AZhsvhzbTal4fOmpqEluESW4mkZhx&#10;1zngn6V9PX83wz0m7OoXHxXsQkbE7F+bc3OOteHfFn4m/C7RNUaW217+1rieTHmTTKFTngAVLZpG&#10;x53d61b/ALO3hD+0ho2natqd5b4kae5d5FzzxkYA/D8K+dvi5+014z8Yky6l4VktF8vbAtrKGVFB&#10;6np/9eut/aa+NWoeJbhrbTLKFUAKJtlXoPXmvnjVJtXeRZ76SNUYZADg96yZpFXG/wDCWane6i32&#10;WK4VNoLSNGRu9hkVqnWDfWn2FrpvL277gN8vyjk8GqWmlroqizt/tMvatjw3or+I/Fdn4VtX3fa5&#10;kWbGOIwct+B4B+tcmIqKMXc9DC0XKaS6n0x+wh8JLm4sX8X3umt9o1CTzBuX7i/wr9AuK+6PAPhF&#10;7aBfODbtv8P8+9ea/s4/D+28P+GbK0gtfJ2Rr936V9A6HDbWFu08rqixqXO7t165r5mUnUnc+3pw&#10;jQopIWx0O21KO5sniEghG1vl+ZG4YtycZxjB5I5rkvHGieJ5kjm002tw0KhWt7wGTZgnklPm5A9C&#10;QcdqZ4X+LGueErq8uJLGS4ee+LyW07fMAwyArEZGMbemBxj0HWN4g8K/EHRm1iCzuLOSPIZ5UG7I&#10;2nJ25BHTjkHkYPIr67DU408PGK6fmfAY6tKri5TfXb06HjvjHV/FAnmjm8EyPAvG2GZY/L9crxwT&#10;kg5I55xXnfiDU9KQ3EmtaZdWsMeCxktzsR8YHONrfma+itbjgkjlt9Uhjvgq/MVcK+MDG4dCD74G&#10;OmO/nPjW0+GPhiaObVdTOmmd9kcy2reSrYzhsLt6c/ma1UexyOXc8cj8efDq3t9h8VySQyPlEa4Y&#10;yBfYY6ZHHUc9O1YGk6p4V8Q+ObOy03RtVkZ5vMjuLiIxwgDnIHp/PNeu654K8Aal4auvEGh61peq&#10;3HlEx7bdGaIseSWAUt6DgYwBVLwb8IPFep6jCdGsIN11CDNPb7hDEp6ycnk+gHfPbmnHzIloRTal&#10;418YTzRXVubjTbaEqkci5QKByeeMYBH418par408J+Gvjzq0fhqYyR3Fr5U0fnCQQzMTkAjkAcep&#10;GO9fV37Xvjaw+C/wZufDeh3ixyPEIJHt2/fNvADMQDkDOeeBg464Nfmh8NrzWtU+KUljon2i+uX1&#10;LCui5JG6uiJzTvodr+0P8PfHujeGH8Y6raWq2dzJ+6lE24rk9fzqb4N2tpoGlwySXDS39xgzSYx5&#10;YxwPz/8A1dK679o/4s3y+HJvAfizR9Kks44A6vHCUaJh90EeueCMfX28E0D46Lo7u/8AZ25m/wBW&#10;yt93AP8A+v8ACsai5pGtN8qPetd8cyx3jtPcKrTW+2QMM9uuPxrw74x+NrybQY/DmmXMrSTR7PlG&#10;C2T1wP8AP86y9U+K41DUVvrm9dY2jKuG7DGAPwGK5HUPH2ni9+1WkvzJny328isfhOhPnNjwL4TH&#10;hRBqviTUt38cdqp+Yf71cf8AHr4i3vi28SwjlUxw/Lt6KqjgAVH4o+JFxNEzfaWkkbhQx6e9cJFJ&#10;LNeMt5LuMjZzUGlpPUm8OeTb6nG92vy7sOO1fRfwR8K2fjnzNAjKrII90Q7bcf414LZ6IZSVCfMP&#10;1r1b4Aa3rGi6n5ttctHNbr8vq0fcfhXTS913OWtJSR7P8Avh9c6P4/t/tcW2Oz1AJcNnABDc81+q&#10;Hgfxr4B0DwfZ2r62qkjc3mR4KnAySO/PfqTz71+cXw+mgu7tJg5jt7hlNxNu+YuT/n/OK+tPCGt6&#10;Ze6Jb2mrXDrYumyGSU5YoPQf3sdfcZ9BXbpJHLF+zZ7P4k8Y6bf3y2ekyLebYS21I93XnBHbP8q8&#10;y1nXD4W8W2eq6dcyTRzS4mSQEsqnow64GcjsD1FTaCmtRvJqPheONrUyYX7UcMV/vEf/AF6ua5a2&#10;eu2FxJqlt/paWpSOOOE4R8KFYcngBfQ5JJqHHlNebmIW8SWGuXMl+sCzSJdsjRr95jjH3R1HA+uf&#10;qa2tO8F2mq6d/aiWp8yNhus423FHzwSMdzgDkn8RXllndXOmsviGznKdFmt1b7sgHcfy9gK9J+Fn&#10;xD0eDcsMW25u32TKxDKuAQDg9f6D8TVJi66mn4c8OWVwjG50uQKq/vEmmOUAPG33Gfp+VdToHh7T&#10;LqBrTT9E5ddqF0zs9OR2z1zjFXPBXg2TWHW+u7KRY9pFuskhJGFON3HzDkdT0A6cV3WkaVeW1pI2&#10;mab5dvHzNcTNtUMT16+gAz9fWplI0jG5wGi/DW/+Ht5HrFhfL5cr/wClWs7nYw5O5VHQ98dBzV/4&#10;g/Af4I/GnQrjVPFWj29uY8CTUF/dtET338ZUYJ54rif2oP2//wBn34F2DWMlrceJ9ehjIWxsR/o6&#10;Pzjc/T7w5x7HFfn/APH7/goh8dPjjJLYW2rNoOjtlf7M01vLVkz0c8Z44xXPUrRTt1NY05S22PWv&#10;jl+zz4F8O6len4Y/EvS9Wjt2bMJuVRwBz16Ej8vrXgeueGJbeaS3u2aKTp5fr+XvXJ+H/FWu3BBE&#10;3mdywbJ98132h6pd67ZbtRKiaHBiuGyTgduP61nzc24nC2xH4Z8JNca9Z8qu7buDn7uD39OK+hvA&#10;Hxo1TRF+zeG79pVjXa1mzDa6rgZHGP68c+p89+GHw/utdSfXpZsFgUgO0+nX6/5FU9b8F694Vu5L&#10;7SbqRp4JNzQr95v9of1/Wrp/Fcmp8J9mfAH9slNK1K3tdSu2jkZgAvmZGK+yPD/xf/4TnwmdU0m3&#10;M81qoFxDE4EoXA+ZCeDxggd/avx5s/HuhaNpKa1qCmG/Emxkkk5bodw+oPA/xr1v9n39uv4hx6h/&#10;Z/hiym+0ae4eFptzJIgBBXAOeu04yOM/h0T9nJXM6cpR3P0V1j4paL4m8JXnh/4naDDrnhu43QXt&#10;5Y53RKxwfMT70bq3GR0IyDlTj5k+I/7HWh+G5W1b9njU5dc0d5PMbTRlr61Y4yNmMyJyDlegPPA3&#10;HEg/b71fQdYj1v4p/CObTY5rhi2t+GkZDNkdJom++GCKCdw9c5HHe+DPjn8DviJYTeJvhb8TdNtd&#10;VtcTT2UaSRebnLKVVwpWQBtu2MOpLKuBurkr4ShiY2ej7nXQxtfDS93Y8Qt9cvvD3ijTby3fy9zb&#10;ZCeqkY6j8f0r6g8HfZ5dIW8uNWW4aZQ24AccfSq9r4a+Cvx5u1k+Lmg/ZNV85beXVNKmEc0MiuWB&#10;BBKPv2kBnVsjIBXCMO60z9lHx/a6Vbp8PtYtNc08RhY7jzhA64AGHR2GDnPQt05weK8l4HEYWT6r&#10;y/yPV+vUMVFdGfD6/tE6/eDZPLCZB1xgH86yvEH7RPxFt7RpIbeKSP2XnHvXn7/DX4mrMpHgfUlk&#10;Y/uw0BG6tLS/hX8c9Rn+zN4EvTn5f3kOK9u54Mbk2ofG7xlqi+b5RTPXapGawNX8T+MNTTzmvGjL&#10;f7Z4r0rSv2ZPiILeOTXNLNsJOfLbJK8+1dpoX7MS28Ob/RZZS3Ct5bYH5ip0K1PnVvBfjS6S1udO&#10;1+aaS7/1fkknb9a7Lwz+zp8S9YcLqvxHumVm5t03fL0/izx/9avobw38GrHw1B5Wn+Fdv7wt8ils&#10;Z64z0FdFD4OFhatJc2Qg3L/y26g/jT5YhqfJfi/9mvU9M1BdNuvFmqOHbpbyMzj9a8R8R/C/xHpe&#10;t3VtBDDcJHcN5f8Aal5IHGOhweP0r9EJ/AMVzcRh761YlMqquMgZ5rx34x/Br4M24uvEXi3xYsFw&#10;FzHHafMxPbjpScVII80T4ssP2Zfi58S9bWxfV9Ntog2VW3k6c/8A166rUP2OvBPwysLi+8d+Kmmu&#10;o41ZIv8AnoT2Fe5/Cm90Tw/qMht7YXVo+THcO2HCepGa8/8A24fE2k+I5rG60S9WNlTY0aNyR+dZ&#10;SjZXN6b5pJHzvqmjeHILi5exZodrHZ1Xj3Feg/sJ+CIvG/xGuta8oTJbz+TCTggY+8f8+leO/EPU&#10;NQsNAllW5bzNh2lhX17/AMEvvBEej+E4dQuYMyyYYk85J718/mFVqm/M+tymhGVVPsfc3wy8M/YL&#10;ONVVVwoGa7q7haOOG0t45PMuJFDGOPdhRycj3AxxyKw9M1K20bTI5FXdNJ8sMeOrY/Qe9XNU1LU9&#10;Djj8RWjf6RHtV9xwr5AOAMduemDz1JFTluDnWkqj+FfibZxmFPD03Ti/ea+4nl+Fmia3qf8Ab2oJ&#10;EHYn9z5nX3b39h+dZWrXK2t19hsooUWE/Ou0R/Ng4bnjI9Mr17ZzT9J+OPhLxBfNba3pcmn3SqMy&#10;MxVH+YjJYZHO09ec+p5q7q/gGw8QRSanpfiyJftEeEEah8n03A8ccfr9fpnpofE3lKXMcvc3N3cS&#10;NdzGEBsmV1i38A4+Y7io5GcA4Gfz5/xNr3hC30a40PxnpcN3p95+7uLfYP3W44DL19uQe+RzWlD8&#10;EPiTZX7T2njjS5Ldfm27W8zPuDjnHB9ak0j4T6+9w017eafcSISYZPLJWMZzjkDdhhx/nAlcUmkc&#10;54E/ZasLbWG1q/1AyaNIGe1jUFZ5UPBVn64we/OD26V2fiTxXaeFtIlsNFEOm2djHt/eMq8Ad8nJ&#10;OPxJrO+KP7Qfhf4K6EI/Eer/AG662BIreFArbgDnAGePw4/E18S/tNfta+JdUt777XeSRq8jNFZ/&#10;xSkgkFscYHpjr1zQlzEcyiYv7a3xu17xzbz+E/hLpH27+1Lo/wBrasvzTS44CAHnaO2P8K8a8F2m&#10;h/AHwhN4y1m5Vdck3GOFsZhXGd3UcnNRXHi7xVq2n2uuaLbXEn24MGht4yWDckk+2OvavJ/2lrbX&#10;v7Ks7LVtRk+2Xku+S1VtzKn+17n0/Or5ly6GKi3LU4j4x/H7XPH2sTNJdvJHJMXlZj99q42PxPqs&#10;w/dnntWtbfB7xZqsPnWOkzsvvGealt/h14g0WYRa3ZSW65+80Jrmkq0dWjupug9E9TltR1/V5U8w&#10;ztw3NV5bu7uF3tMxIrc8RaVDavJarFn5fvDvWXpFgXZfOXhT931rP3je0eglpavOoYqTnpSXlmY5&#10;A7j7vGVroLKeGyf7P9jQ/Njcetag0K21G2MkcSnvJjqBVcuhDlrYr+C4f7WRREczQ8bf7y+te9eB&#10;fgt4kXwUvxMtLIQw2r/vtzYZ1+n9elfP+lQ3+ma9+5by2jb926rX2L4H+ODfEb4B/wDCrJNIh0q7&#10;t41VLosdt0o5YKfXO049s966aUlKNmctaHLO4zw9NBpyW11abjY3vzQruO1T9fYnOO1fV/wbvm1z&#10;QLO7sY9zWqiKEyxbvmGPn75/oMV8tfBjwifEej33gaRStzBJu0xc/N5ndCffr/8Aqr6E+E17qfg6&#10;107Rr25KRsyjOT8rEjORnp/n2rpi7HIz6I8I2klvps+mR2/2i6lbB42s3HbjPWoofCGpapA+kRxT&#10;Q3gJeEq3IOOg69Qf88V0/wAOY7udlvLCOO4ZVC+amGJYjt0/zn0rv2+FevatImvWl5DD95o1UbeT&#10;zg4HTg8HuK0ckVFPofKni3Qtb8LT3C65p3mLfQ4j2s25JFIyT9Vqr4T1iCK9SC5RreOPox6lie3+&#10;ef1r3T4qfB3Ui7XGouBJ1kubh1VV/E4xXgPxd/aF/Z5/Z+0ppptWh1LWFB+URlo1b1H98jPTpxzU&#10;ylRjG8mOMK852irn0T8Lfi7p3hPS5tY1+Xy9Nt4QvnTn95Kw7KO59/8AGvKPjh+1L4o8dRTaVDra&#10;6DorRkJsuBG7r0GWz6HoK+BfjJ/wUN8eeNL64l8PTXEbMxEEkxCpD/uRjgV4+vjnx543naXxJ4ov&#10;brc24RvMdo+g6V5FbMKcZe5qe1h8sq1P4mh9beOPjV+zv4OtZLbUZ49euNvzR28ZZWOP731968b1&#10;vxl8EvFV4003hqXRFkYGOaNiR+VcnoGmxXVpvuPvR4BDr0HrU+teGIdQsCYBHJ5Z+Xy15xn2rk+v&#10;VKj1Or+z6NJaXudTY/Dexkla68GeKrS+jA6M4Ujpxz35rsvAnh+/ub5dN1C1WFd2Gk87IIA6Dr9K&#10;8BuNE1azkkeC5mjVPugqVzXV/CXx9e+GdYjbVL2S4gf5LiGRidyng498V0U6xwzoo+qX8feAPB11&#10;Hd6J4vjW4hjAmsI1Lh0A6AdO35n61yPj79qG48T+c3hHwytn5i7JJ2OSRgjcB2P+J61x02ieDNSi&#10;XUtL8ZWEI6q13OI2XPY5/HmuN1j4r+EvBlhJp1lBDqWoSzHJjmBhQZ9Qe/oMfrXV7TTRnL7PyN+x&#10;Nzqt8bjVt0sb8s23le4HoOen/wCo12F9/wAJLdaNbv4T1FtPkhDH/RfkfYF6FuucZPuO2Oa8x8G/&#10;FC7F/HdahZQpau2WW3U4T6Zyf8/hXs3hSO311FvPDh8yGYb5xz8o98cg/wC0OlKNS2jCVPS6OFsf&#10;ip8Z/DM39nSeNdT8tuGguLhnjk68MrHGCMjkcjjkVr+DPHmra74jjubLSbewumYM2oRblWPgDcPm&#10;5+YhtpyDgA/KWB918BfsZav8frS/nW7hsb+OFjp8Usir9rlHROenfA5BIA4BZh5vd/DnW/hrfXXh&#10;zV9GWPV47g20PmQkRs5PYEAgnBHQZIcAg5xvD3jGfuo+pP2dfijr2iyw2Xiy4ZfPkImLQ+SJiMF4&#10;/lPyspO9MgnbtPBYY+x9B8aQ29guL1od3LLNDuBOBzjcuDjGeMHgjGa/ODwJ4xubLWo/h/44tbqM&#10;vZpHeXEUJwrLzDJvOMFcHHAzuZcAkBfYvCf7THiXwXpa6Lpd/falGirtuLW1WVdoGMBm525Bxk8c&#10;55yT2SlCxzR5uY7bTfi98O013y9N8SHVbhBtFwcYXP8AdFXtU+NkemRztaXQuMYKrnLA/p/Kvz1+&#10;GfjrX/C2nXGpW+s7ZpI/3Z3BioPU11Fh8bIYrNnu9euppFjAZ93VvXrXLeJvHmPvK2+Jtm+ip4h1&#10;aJRtjyYZG6H1xis6X49293bzSxWjMu3hoJhxXw9P+0fr0ty1iuuTfZxHhR5mc8c9Kr/8NG6+si2V&#10;latIu3KscL9Mn/PIqbxKdz6hvf2j7ZNSuNM/tW6W4gbc4aboD9KyNR+MXiKbTm1FfEiyKkhwsqg/&#10;jzXzJo3ibUL/AFd9bvOZJnO+MZPWuh8H6B458Z3f9iaVZX0vmSnbHHGematcrM5OSLvi79qHxnqf&#10;iaeDTLnzpIP9Ulv1cg/rXMeFPCHjv4ueNpPFPjG5uJN1x/x57jtjUdeK9k8I/sKeI7zxHbavqemJ&#10;pEcikyS30mGY+wOK9W0L4XfAf4a2lzY614/DyWykzraSqu5vTdzmlLlWw4xl1OPs/Aeg6P4XuCJo&#10;7eW4jwoSPtjhf8+tfIf7QLaZD4mms5wzXCcNzwK+jvi5+1Z8NdOtLrRPh5LIs9rlfNkjMjntxxiv&#10;iX4jeP7rWden1W+d/MlYl2kPUk9a560konZh481RI4n4laqZrq30hcbZZlXafTNfoR+wetnp/gWy&#10;VmJ+UYVe/HSvzb1G9k1r4gWUJbcqNvr9Fv2KLm2trDT2uZwkMOHkxJjC96+dr0nicRCl3Z9dha8c&#10;Jg6lZ9Efa3hWygurP+1763kV0ViiMo3Ko4+735/pXbWtrFdWf2iS3VFCqkfmJyQf4sdh36HtXnnw&#10;98eaj4p8XQ6PpepQ29uVPmbm+7EOpJ/r610/jX4uf8IpOunaJBCECqZLkLkvkHqSTyK+oVH2FNQi&#10;tEj4qWIliqkqk3dtk2sfCTSptMW8vrNdv3iQu3PJIweeB7j+tZnhH4NaJaO01h4w1LSxIxIVsSpn&#10;OTxx+fX+dM8PfGjV9RXbf7ryOQlMKnTA9R7Zq7eXl/Ner9nlNu1xz5jfMqqW6H2x37VBR6P4d8A6&#10;LaW0czeIjqEiJhmXaN3Hpk4H5/jXN+P9Q0rwtZSQab4TuL5mJyiZHl59v68VyesXt74etYb3S/FU&#10;dqwXMoaTAjbuD7Zrz34nftQaVdeELi0v/G8KX1m3EmmzKS4H5j8Qe+aLSexLlGO58+/trat8MLzx&#10;+n2TTzHqQj33k0l65EPP3Rk4ByeQMD86+Qfiml3cfEPT7m3eOa3uplhjlRty9fT1OeeP589N+1D4&#10;vh8RX934h1vxjbae32hjK5kMs0rfy6EelfP+o/G/TPDcsdz4Rvrq5vI5g6Xc7bfLx0Kjsc555/Ct&#10;Yx5Dm5nUkfRX7QvxXsfgN4BtNN8OxW0kt1Bs8yHH7o4BPIxyT2I4/Gvm/wCGmnXnxc8anX/FWo/6&#10;yXPzf0rz74rfFnxB8QLtJdWuGb95u2qTtNdP+yprzXfxH0/QppsebcoFV265aijyyqcrHVUo03NH&#10;6GfAL4FeAtN0iG9vPBwuY3UNEs2S8nOMgenfJxx711HxM+DPwz8YaNJpVx8DrLcRiSbed+P9nA4P&#10;+ee3vXwY+GOiWfhuxvL7/R5ntVaRmH3VC8Lx3xXoUXhrQ9SmDPoizg42xrGTkY7mvQj7Ltc4mqnf&#10;U/I/4uf8E+jNPNqHw5vFJwf+JZqDBXjycYVzgN16kDp2yBXyd4v+H3if4d+JJ/DfizQbmxuoWIaK&#10;4iK5HYj1GK/fnx9+z54U8TQtNa6W1tITgHaeG9B+NfLX7Sn7DsPjKF7TxR4ea8hZMwalHb4uIMf7&#10;WCSuCePf2BrnrYOFT3qX3HTRxlSm7VPvPyivLJp2tTDF80jbXwvftXZWnhy4h0xZ7bTXaTrI3pXp&#10;3xb/AGQvHPwkeS7i0+TUNHjm/wBH1SOPdsIIIEigkxnB78ZBqnpVtHfaSBGse2G3zcSLnkk8A8da&#10;4OSUXyvc9DmjJXR5hq+lXEklvrMaNuWbEyntk9a+mfg18ONN8RfDhZfL/dwyKk23G4sxUlge33ef&#10;yrx/XvDYhsluDOPnGFReB9foefxH5/R37E0K39k2k6rEfIVtzPngLjH4847cY+tOn8ViZ62Zl+Dd&#10;Q1n4ceO4b6+uVaO1njke8/jIxwD6+59euOtfT2oeDbjxPY6f4ssbXZZatb7kmTosgPXPoRyeeea8&#10;o+Inw7m1fxOfDdnb7rZvL+0XTgbnxxheefrnGPxr6d+Duk6XefBNfBuot5cenw+as102xYlwDk5I&#10;A4OPb9K6qfmctSO9jvP2Zrm2kuYtG1eZflZfss5wu4KOv4Vsfte/8FBPhR+zB4ak0pEOpagqsIbe&#10;1+YR4J9Ov/6+leB+L/ihpkelSeG/h5qM3mNbtG2rRtjYx4Ij/wAfyr5Y+KOoWfiHV28L/EUyW+oz&#10;L5VpcXR+Sc9Pvevr+H4Z1r68rNKUrWujO/aA/wCCnfxe+Md9dLpjy2sM8jFTJMeB2wnAzXzf4m1z&#10;WPEk0mp+INQkupmz80rZx9PT8KteKfCV94U8W3OgXa4aGT5fQr2P+RVHUIgybO/pivm61WtUlabP&#10;r8PRo04KVNbnPizaSbbiut8DaeZJmiVTuVcqd2KybS0Z3J29K7HwDpLNcs5Vfl7Nx1rOWxvD4rmp&#10;a2FzaP5qBUYL826TOajv1H+thZo5D2RsDNdFPaIOjLn0jjz+GaoX+m4UFEZfX5Rx+VTC/MVWj7pk&#10;/wBr67YIGkn3Ltw3mIG4/H/63Xiq8d6t3NJb3URXb8yyRN0/+tW/4h0f7Np8bGBm8zbna2Melc5q&#10;jxaTGGXltuK9GJ4MjK+IN1LDpgii+aSRsbuOB61zcNg0MMcltvZj9/eOvvW5qqpf26zvN8ytn6V2&#10;fhPwzpGvWccdxaKzAfMyDBrVLlMJSu7GJ8OL5SrWFwFyG5Ddq9n+Fl/feF7i31TS5HmtklxdQJw6&#10;Z/Pg57jH04ryjxV4Sm8Gaus9qJGt5jmKXHf0Nd18KPF8kF0rhlaM4W6i45U8cg9vrx68ZraNpGEv&#10;d2PqT4BfEDx3478c6hcaVq/2G0trom3+ZjJKn3RypGDxndwcjvmvevif8FfB3j/c3inUEXWJbaOJ&#10;ZFjYLHKsY/dnnKjpgZPIBzkV47+zDBFF4nsxbmIWa5nhDLjYQCSCOMg8+vXnPU+0eLPGOjJd3E17&#10;A0+sSRujWbbn8s4Ocpn5h1GwkkHDDI5rspSUdWc1ROS0PGtesdW+AOi3o8eWVtcLdARxpcMyzhw3&#10;yiMBu7KcggrtBx3QcBoV/qviC6vrq9nW1h88fZ7O6s2HkjGDgDPJ2jJzyecCvW9R8A6x4w8Rw6v4&#10;3vJL9rd2+yRzSFlhOOTyTjac/KOMjdycbe50j4P6deW+I/L8xVUybVTnI4J69fwxWNat7R6bF0aE&#10;o7n5pWmu2USmO88WLGG4Krg1oweMfBVvG0MupeYp53Mx5/Ksub4HTLrdwNQ1eziiV/m2y5xTZ/hp&#10;4Bsp83OrNOE5ZWYKCKAijeTx78MY7iOaXVpcr9+OCEDt611Wg/E74ZWqSNB4OurzdgxNJIowK89s&#10;7bwBbSq+nQ2sarxuK5Y12Gi2PhC5sv7TvLmG3tY2w0jMAz+oA69D6UD5TsPD/wAdtMgn8nQ/hXHJ&#10;cDmLbIz/AJ4r0PQv2gvjjb7ZdE8P2+lybcRNa2w3qMdyTxXklx8dfCnhm0/s/wAAxCz28NdbAGfA&#10;4ySPqateHP2xdf0Vls7eWPUs4JWS3G36ZFVzCcT2jw7/AMLs8d6m2p+JNcu7pihKrNdZCse+NwxV&#10;GXwM1vJKvjLxNIzCQs0ZY7R+HOTUnww/bL8NapHPa+JPBdxZybQpurNfMUZ4zg9P1ruvDPh34XeM&#10;5VuX8TtcSSP5hjuFQOF/3SMgfzqo8pmeZ3ngWz1m4/s/wH4RKwmP99qU0G1f97Ozp+P8q+T/AIzR&#10;afo/ii+06O/W8aGVkkkjUKhINfX37auv+IPCOiW/hXwj4gltbOZWLpbKI89iMgA/rXwvrnh3xf4y&#10;1WTwx4O0651PULgkrDbxlm69Tjt71hiH7vIjswsbS52cn8IdD1nxl8WP7J8P6fJdSSXAjt7eNc//&#10;AKhX66fs3fAfQPhH8OoG8ZaOt/qc8Q8yNukRI6YI/wAc+3SvPP8Agmn+wPY/AXwLH418eaP9q8Wa&#10;liWVmTP2VSeEH+evXoK+l/El1baJqHlardRhFb94HzzwSByOmc8fWjD4ONGp7Sfxfl/wTTFY916X&#10;sofB18/+AUtWTQPDOkLcWDLa3FyN+9cAxqQPlwK5weOtJt2W11i6WaF2OxmbJXg9fxPXtmuD+L/j&#10;zSdTvmgiv5E8tsJNH/e+meleZ6z4rmsLz7cdVUxxMP3jOfn+o/SuqpU5tDzoQ5dT2K5/ahXwlPJY&#10;2ehHasmIVjk9O59PpQv7b2t6lplxp+naREbxbUrG11k7cZ7D27188X2tXuuXk11YHzA2GMo4Oe+K&#10;s+F7rTdGvo9UbXR9odvLaORTkZ7gj+fbFZW7mnMzD+N/xu+NniuW6fxRrlws24Lb29rJ8pznCgDr&#10;xnk84rM+H3wz+LPj3womlS215Y3UpdlkaQqrKR1b06d/Sqnj3xfP4h8fwWmkReU1veMGmjkJMhzw&#10;Pp1+ua7+4/ae/wCFbWbaE88cepm2BjzEMHI4/wCBenFbaxirHI7Sm7nyB+1v8JfG/wAKrmOXxbex&#10;3Ec0zoqxThyHXGQR2Iz0NeEWz22pM/zMrL0iPeva/wBqTxjP4vaO7vLlmuFkklkDNwS1eBC6Ly+Y&#10;kuGX0rGpKXU6KUY9DRvPJubVoGTaw6cdKr+A9cvNB8URahbylZ7eZXRvpUNzdMsPmg/N/EPWqtrL&#10;5mqR3EYwyn86iMrSTNpx9xo/oG/YC+MXhf41fsn6L4tWZYxaw/Z9UkuJBuSaMc7m7ADnt+FeqaT+&#10;0J8PrCy/s7w3cw6tcedsjj01SWLe56Y96/IP9kz49aof2ZNU/Z40nxIuntdax9tut9wIzJDsGVBP&#10;oRk89u9fe3/BPLUNI8X+GDFDcxyX1ivlSSK4beB0YEevrXrU4xcLtnk1KklU5Uvme2eLbD4wfEt/&#10;s9zqUei2O7ctvYqd7emWz+lYfiL4DeLdc0JbX/hYWoC8t1JtrqOQh4j9e44HB64HpXL/ALV//BUP&#10;4Hfsca/F4D8X+Gb3XtSEO+6t7A7fsi7cjJPUk9uw/I/FXxd/4L9/G7xT4lVPgX4O03w3pMTYH2u3&#10;WeaYZ/i3cKCOw6c81hUrQjpY6KdGUtWz6n1yRNK1E+DvjBpFrZapKTDFrHkj7Lfr6yJjG7nnGDz1&#10;7V81/tOfsrab4du7zxd4A0KKOEru1TS7XlQpGfPgI6oecgdPpwLHw8/4Kqa7+0Bax+Af2kfA+h6n&#10;Y3M225vbW1MNxEp7qVPb/OOte5aN4Gt/AGm20ll4ik8SeB9QYHT9VPzTaM5PyrIf7hyAegz6cE58&#10;8ai1NIp03ofnz4j0aK5tY4bJWaEJ/o2ewyeDjv16+1eq/sl6zHaXy2mxSttcKx+YA4ODjk89D27/&#10;AJa37UvwcT4Q+J5NV0e1km0XU5MqFj+W2mLZ2gjjBHIzj9OfMfh74ou/h740t/EcMTLGsxjuI8dV&#10;3c8eo/z3rnknFnRFqUT7dfw3peoJHe2VmrSbvkEi/fBByfXdgZPfkY7CtX4geHbO68Btp1vqEkNv&#10;Mim88ttrsR69+STjt27ZNP4f2zeIPD9vq8+owtiE+T5cnXILY455I68c+/Iq/Eu/tfC2lTbrj7RG&#10;cxxqnyqXx1x6emc8Edelb3b2MXypO55XD4s0jwfZXX2u4+0w2mfs64BZyOi49R3rwb4ueJPGHxP1&#10;WafxTB5entn7MsMX/HuequCOSQep7175pPge/wDEN7Ja31pHulnL/MpOM89MYroPid4s+BPwC8HQ&#10;6b488PQ3l9eOipaKoDsvGT19P1x60qi6k0l0R8P+NG1S80+0uNak3XlmrW8k3eRRyp/LvXM/Zw8X&#10;mEfM1ezftM6f4Lv7W08T+AraW3sb5Vf7LPgND1G3Pfkf07V4+iSSfdBwvFfO4mP79n1+Bl/siuO0&#10;GzU3OD27V2vhCzaG/l+zoGjYA/MtYXh+xS3Pzfeb1r0P4d6LBcwPO8m1lOMt2rnn3OymmIllcud+&#10;/YuOwqO40RLeRleZlJ53evNdJPajCjT7YfJ9+Q8/Wuf8baounWZjQDzmXGV9e9FP4grO0TJ8b+N9&#10;BsYF0nzPMeNfmaNuhry/WtS1PXro/ZYyEXmty90sIk09zGzNncc9+ak0K0sL1mVl257KOtelGR4E&#10;onIDzLU7bwH5umfrXrPwk1C0h1aAO6SQuu2RVPY1wmu6B5+qR6dGrFmOeOyius8I+ELmFLe5t5mj&#10;3N8zZOcit90c0tJHqPir4f6fqEMmn3Cs0My77eT0z9ehFeU20Wq+DPEr6TeggxuAJF6svpnuMV69&#10;4Tj8RXwt9LW6WTY+5JH4/Cuk1b4XaPrd7b3+u6Xu2/fkVXbHtgAf5+tOCZErHs37FHhLxX4xtfM0&#10;91WCO3UPcOx3KmRlR15I6f7nbNfRy+ArHStRmmsrJY2kUCdljAZ8AAc9/wDPcc+G/su+N9P8CGKS&#10;EyfZYHEFx+7IO3p7Dgjn2yOc19QXGpabeWX2wyru6jb0HfJA9h+nsa0nsTT+I5/w14Fie8Md3Ys8&#10;Yy58pctjHp03Yxg55Hrinf2KdQmll0zQ2u1STZ5z3fk/LgFRjy35wQT069Tnjbv9fGlaUot5Fa7u&#10;GZFXHCsBuHGfmA6nHqpHJrm7xNeWKKG31R227izDkEk5Jrx8wxf1e0Ybns5fg/rF5S2Pya8beNbS&#10;9vJJ4X8vc2WUtkCuI1XxNDIxDln9NzVo6x4duvMYyjb0+WsuTw7GZOID16t3xXuHhohg8SJC2YoN&#10;7ds9KuHxBr+scnhf9rnFWNM8GXF0yQxW/JIUe+a9b+HvwEEgiuNUDbmYFYFXLHsB/WgTZ514d8Aa&#10;94idf9Gmk5+b5ScV7l8Lf2XNUaZJ9dtzCrKT5arukbj07cY/E16h8O/hre20CafBo0dtCo++IcsQ&#10;OhJ5Gc5/OvSIPGngr4daWLHXPEFlp8i7UYKwkmZQecAZP+frQSYng79mLUZdJubDTdPjsfNCbZpV&#10;3ckdgO4H86k8U/s/+B/hP4F1Lxdfa7cXGoRWkzeZ5uCxVc59uf5Uyx/aI8Ta9q9zp/wx0OaZfP8A&#10;l1DVH2rk8cKT6D9PauV/aB0vxgPhXf6r8Q/Fk1xcTr5NtZ2rbFBc8jA68VcU+hPunyL4o+Pfj7xJ&#10;pM+m67e3F9I0zm18xizLH+PQV13/AAS58Wxaf+1q3/CUWyyW9/pMsO0clDkEH8Dj8q1vFngLw54K&#10;+EN1qT6PbxXn2cKkzZMgJH3e/wCPYfU1zf7AvwK+KXjf482vj3wlosw0nRkd9RvJEKxkFSNoboST&#10;/KsrNYiKNt8LNs/X7w5B9lgXS3myEXIb1HXH4V4/+0pNDc2l841VYWs4S64bGSo79f8AP6+yeFdT&#10;utF8NQab4gWNZ0hAMjEBgpHB/D/PWvlb9t/xP/wiemXmlb91xeRFUZJOCp/i4/L8K6ZP3tTnhH3T&#10;5qf9om6l1aa18RaCJIGmZfMyVbbnr6f/AFgPSuw0258G67pg1sawskXBa1kIyOnU/wCc+1fPt/f6&#10;paoyvEs67sMrKTn6VreDbvUYt05sls4RHkKQf3nPv/kGs5IpaHrniXxtp/gq3/sexOZL1cx/uxja&#10;T/L0rjtd8S6foxjnmlY3LDGWkI69vrR4gstQ+IVtZXPhm2ZrsXBiSNm6nHY9ulUB4Jt9Kv4F8dus&#10;l9JKAtqDlEGepIPX6f8A1quMb6mFWWtkVPDOn6+2o3HiTTo1gVWZ/tky/LEo43D1/wAa4r456zNq&#10;/hyHxvM2Ly3uPIlmX5fPGCQ+PUf4V2Xxw+LVvp2gf2dBLD5NquyGG0IXcoz1x9T0xXzX8QvjQ+ua&#10;WbKMNHCowkO8nnHXmtHumZRj06nO+PvFtx4rRLaLJmzhvp61ylzos1o6pNuVj/FXd/CrwHqfi2aM&#10;29sGkmbhpDhR9TXb/FH4JromlI9rcR3U0KZZoeVb1xntUypSlG5tCqoOx4Vc2d3EjIBuXH3s1Rtb&#10;hop1kB6GumvNOm00tIU+VvlYMOBWG2kTGVshQB71yyjKMjsjKMoHoPhC8inELwTmKTb/AAngmvr3&#10;/gnt+0P4h+AF5rEmn2sl5A1rJN5UM2CcjHy+4OCOOBmvhzwvfzQTLFg/KfSvefgFr8/hrXLPWHk2&#10;rHJmRcnDKeCpx2INdVNs4KkUj6q+LJ+GP7ePh3VNHPh9dN8fWNm11p8xkLSXsWOjDHzZOfpx+PwL&#10;4r+FPjT4e6vLYa/os1s8MhVWZDtb8a+ovitpOteGL61+MHwZ1iS31DRJPtlqsbLzEeZIm57dcdwe&#10;leq/DL49/s1ftU+EV074z6HaaHrUpCTXTR/6O7Ho2f4Dn14HrRKMaj1dghUnTSsfC3hXU5rC+hub&#10;aTy23fka/QH9gr4/WniTSLn4R+MLxl/tK38iNHbCyZ479D78V5V8cf8AgmNrqWk3jb9m7WrXXreN&#10;fNk0+1ulkLKCeUIPb0PPFef/AAqk17wvrUMF/bT6fqVjOFmilUo8UinkEHkGs+WUXZmvMpao+4NL&#10;0Gx+IOl6v8HPHkazXOns1vFJ0J2H5GB9sD/CvkX4x/DTWvBHiK80nU7No306UrI20qJBnaHHAzkc&#10;9K+rz4/0vU38K+PpDHFd6hEbW+uBhQZY8YLe5B7+1b/7Q3wDtPjn4Ek8RaGgj1iztWXbgYlUj7v5&#10;/wA6JPmiVD4jwn9lf43z67pNv4EnvW+2WC/KJGI8yEcbRj29ffv09o1zw42tWUmp30TTFZPMRVY9&#10;+AuSc5A5Hfjv2+BZ9X8TfCDx7/acSzW17pt0S0TKQdoOCMdwea+7fgL8afB/xK8Fxa3HO3ktCGkV&#10;2A2465yeMf5zSo1be6yqtPqjVZdO8B+FJfGniaWGFLeIuxdug5wPrx79uK+Gf2l/G83xi+JMPi2S&#10;4KIigWsMpwFj3Hjr+OffrXqH7Yf7QOqeOtdTwvoLmHQbWTZJJHnE0nqfb+f5Y8U+Jvh67WHTr3Sv&#10;3kkengttb+HJ/wA/QioxFSXs7pG2GpxlUUZOxneLfGEt1oUPh6VGaSNmUPv+ULvJyB68/ln14y7B&#10;ESPDCsd7qW7uPNuZCz/xbjWvpME91IqBPlzivEnKVSXMz6WlCNGmoo29Ns3ndSenrXpngLSmWExB&#10;CyuR2rmNC8PPthkIJViBtUV6h4L0FxDGF42/6z5elYSOymReIo7Lw9pbZAWSRfmLN93/AD09ea8f&#10;1e7udb1Xzwm5VbPAr0v4gLeeI77+zbSX90p/fTeg/uj/AArI/wCEOtVKxRQfLuwdv+NaU4nPWlze&#10;iOT1bRTqWmN9mKxuFIb8q5DTNH8QJqMen6fZGSVuNka5Jr3mTwfp9vaslzCiqF+Zsdq4ebU49C1C&#10;fTvCNoVYyMrXjLlsZ6D0rvjFJHiSk3LQTSfhzc6VbTatrM8cl7JHt2Kc+Svp9a0vAXh6/wBVMKPb&#10;f6Orn5u3Xr+ddx4P8NWN34Vke8ixMkJZvMbLE46+mKoeGryfQNKWOSHbuLMsmOGQk9/8/rzvf3TC&#10;S946TQ/AdzcSb7XcrwyDy8Y5X14Fe4eF9R8O6+G8Oa48P2eNfIk3wqduF6g+ucdjjvnBrhNN8YeH&#10;tI8N2sybZrqSHDBOuD05Pf8A+tVPw4b/AMbeK2tPKjjgjUSXDqoLFckYz68du1VGRLierReBIvAc&#10;OLLUbW/sZpS0E8JRopFOfvDAKtnPynBBH417D4Zk1fxBbWl5o0RM0luA1rGwLOw/uHPA75PC9ScA&#10;EeEz+L9W8C3VjpXh+BbmW+mjs7XTvtCiOaRmVV3FuByQcHj3B6fXnwVtNC0HRFjhlsm1Tyz9saGM&#10;KAxOWVF7LnjnJOBkkjNc+KxSpRVt2dGFwrqy12RwdzpXiP8A4S23uPEN1tFqpCx8bUXjgYwP89AM&#10;AaE/xM8HWUrWElxCrQnB8xhzVf4o674rvvFq6da6N5XnAhdp5fnrx+FSaN8EfCz6TDe+L7EteTZL&#10;bh6fWvnZRnUqN7+bPpIyjTppbeR+Y8/h7w7eM0+o3Ei7myvy4qNNI8C2e1FtVmPc7t2fyrqLD9nj&#10;x1ql6994rvf7OtYWxMFU7m9gO5rrNI8MfD7wpafZNP0jzv8AnpLJGCx98nNfYHxhw+ma54a0fmw8&#10;MPcSKw+VYB/PrXYeHfiV8UtVuWh8IeDltBwfP+ymR8+uSprobLxlomhRLHb2Vja7um/DHH4VZX49&#10;6Fo8RQ3sLPnO2C2X/CqsTqYes+Df2nfFVqqaj4vvrON+kFvIsWR6naRTvh/+zbd6Lqw1bxRZXmoT&#10;K+TI0hdT684PPTvVvXv2ndfe3xYvNCrfxM20t9P/AK1cpbeK/iX49ny+sz28LtiSR5DyvPA7/wAq&#10;OVGcme1aHeWvh+W4hsI9NtHBBhZrobuD12rjn2xWb8d9H0zU/C0Ou6t4mkuJ4ZvPSEKFUEDjIye/&#10;8vpWB4S0Oy8Kyf2srPNdNHtN1JzJjH93sOD78muM+OHjsWKG31S98tZlwqBuWGfSquTtuSaV4Tuv&#10;jtPpvw20mAB9Wuo4pJCfuKGBeQnjsDgflya/SbwN4L8JfCv4WWfwi8DaNaQ29vaxq1vHGM5A5dj3&#10;YnJP1NfLf/BOH4a2Nz8O9S+NV3E0cjO1hpli4BxGNpaYnrknHA9+tfSnw8k1bWfFmo393NIphsQY&#10;Y2XG1t3NaQtuEuZxseT/ABZ+Luv31xdaSXuLJY5GjWdYTkduMYOMfzr5t1vwP451bW531rxEL6GQ&#10;H5p3ywGSfuvz3/r9fU/2y9fvdD8YfYxbSW63BMvmZzg5OcAc/qPpXmnw08QaPrKXKpHNJJAufMmf&#10;Af8ADPB+tYS5nI6FblPL/FXgjV7a7ktbDUoI23YK7AGxWRaeCr1tQ36neK8KjLZfr/8Ar9s16v46&#10;lkiuVv4tNt12thm8vd/SuD8eNd3CK1vriRLMuAu7Z+AA/wAKdzO1zth4VltfCunx6FF5N5DcpMrR&#10;KrfIOMEj72R/nrXJ/EbxFajSpovEmgW/2hSdskahSOe+B/Kq/izxN4qsvhTouhaVK8mp3Mu2Hy3+&#10;8FPDE9scVw/xYvdW13TxPp8huLuSP/Sobf5hFKOGXvjB/nVQlfQzqR5TxT4q6ppUouNoHzMTuzXi&#10;2tXkf2rMKfLu7969Z8U+B/stnNd+JPEtul1tLjT8ndjr6Y6V5Jq1st1c7kbClvkC0qkvdsOjH3tT&#10;6W/Z2u9D8UeGoTo9ssd+o2G1fuQOq+or0a3+F/iTVdT36hp8xwSFXyjtUVxv7HPw61CS4g1G0hkE&#10;tlatMjL97cBng1+j/wAJT4LvvAOn61NbQK1yq+biEFhL0bJ5I6d67Y1JKKT3OR04ym2tj8vvjV8E&#10;5PDd/eae9nLu+8rSLjO4ZBArx+28MXV5M2nOqi4hbDDu49vev1h/ad+GvgLWTa+JVtbdWGVKpj58&#10;dFOfWvij4y/Byfwv45m8V+HNPjghkKzRW+3/AFZHv29axqRW5tCUo6Hi8PgdbSOL7IpLBQXz/err&#10;/Clle20QjBIxzXeWukaR4q0xpHs1t9RQBpFXCq/+6oHXp/npInw/1rSYwNR0qSFmXI3rjiqpLmRn&#10;UdjT0LWtQ0+4sJJgZLe8Q215Hzgr1B+vUZrjr/wiPhr49uNGMnmaZqQZ7Vu2CeV+o+teg2umPJo+&#10;mrbws0v9oKucf7PArm/i9G2ofF/QfBNojHyI4y7FeGkZvmI9sCiVPUUZaHV/s7/ELxL8O/GTWVpr&#10;VxCsFwyq0crD5a1/2qvE2nx/tAadfQwqjapocFxLMv8Ay1kBILH3wBWd4T8NW174z1K6htd5+1tH&#10;CFHBI4zXOftnS/YtV8NTWysdQ06x/wBIkz92MtlEP6/nUVFy00aU/em0e+aDfw33wY1S1mKukiRy&#10;WZ3/ADRXAPDD0P8AOvRv2Wfj9dapKPBHiafF1FHnzmx+8X0x+f8A+qvlT4a/E2Txd8INT0W0uT9q&#10;ihV1j3f3CCRzXW+BNVvNWNh4w0G6dby3YfbIw3J9SP8AP9Kw3RvH3bHcf8FE/hFo+u6cnxb8NPH+&#10;5Pl3hji2lweme2ff9TivnT9n/wCLeofD0ap4Pu7r/QdQjbyMtgRuR19/6V9g+O/FeifFf9mnxN4f&#10;OoxyXcNn58cO8b9ycnI644/zivhG5sZ4GF2gDKjYk/2TWHwyudeko6no154r+GWrWclnfarNJ5xZ&#10;WSGInB9eccZ/yaw7LxHofh7XYdM8Vx3FwLWPbH5QH+kQnlMk9Dg4rjrS1xdb1G3zBuVuKueLkBOm&#10;3pf98ymJl9gev+fSnKUrXFThFSsTfEzwvosWtw+IvCsLw2OpKzJbu2TE44Zc9/X8as+FNKWN42mK&#10;qvQs1V/EGr2u6HSoQD9mQZk3Zyx5P09PwqTTLmWWRVLcH0ryqvxOx9Fh1JU1c9m8A+GI72xi1B5E&#10;dclSf7tdddfY9G0eaKEAKYyN27pxn/OK574aaU8nh2O2t3k3ZDSNnaB7flWz46sWh063sbVd3mTb&#10;ZJC3C+31rmUbysdspctNs5d9b021tvNk+aRmLNhcfhnP+cVzOteN9XupVisD5a+ZXeReD7M22UKy&#10;FoyQ0nbA6en+fwrkZtCtz4hhtoY1Vo5gCR0b/wCv/n2ropxnc4q0o8pPpF4+nFdX1y4mu2UZjh3d&#10;f0P9ag0TT73WtVfUprdR9okZmAQDAJ5/l254rp/O8M6pefZJLdvs9uu2Qqoxv/z6iu2+Hmj6LeWk&#10;skUKNArZCso3dMZ4/wA8V6UInhzkQeHvDVtpfh24urqUiNrZvlHc84yfr/h3qpb+Dra4tobJ0BDY&#10;Dqe/054/xp/xhurzw1o1nbaRBPseTzZWjztQBhjv6/l+dXvB96uuWseuhXmmCKEDMoUHHUA98/jR&#10;LsTF9RLfSNN0+BdLuEkkjhyFkjjO5V6BSO/8+K63wvbaB4fspJtOu0VvLPmxzoY+h67sccZPfAPS&#10;sj7PfNM00uhRsshX5vOG4D2Ix655pdR8MavfWXn6fL5wLfLC1w6suP7w+ZSD7HHTNTrErQbp3gHV&#10;vjF41i8NaT8TG0vVFcSaXepZmXDBgMbsjaSB12nkdQMk+4fBT4SeIPBVzfWXiP8AaktLiaGQxyR8&#10;LKj4wykE5zxznuOa8h+E3wz8W6Pr7+MbmZmaFGMfkMzbWJyOcf5FH7QXwh8S60t58YPh7ClrdQwK&#10;/iezt7hvMmZcA3axnk8f6zGACC+MFiOethYYiPN1R1YbFzw/uvZnuWq6D4Q0XW4dW8U/tPhWU5Tz&#10;Zlwee3TnIq1qLfDXXhHdt+08rLt+UrdLzwK+BbvwL4z+Jd2JbjxSsnkyY8ma4Ctx2xWbqXhK70WV&#10;bO7uCdowuG3Y/wAO1ciwtNbvU7pYqo+mh23jL4ta5rczC9mkj3MTu8yuJvPHMlsJJbjU9rE/d8zm&#10;k8VaLf6mxuNz7SuV7YzWBp/w+1LXLtba1tWkb+83T9a90+dHXnjm1MjOZJrhmPXeam0K88Y69dBt&#10;JsUjgDAeayZx75xXZeG/gILFEutT0+S4kV/mjBwq/wCNes+FPh3oWlxk6tqOn2JhUH5pF+YehHri&#10;gDgvBnw+uLh4p/EV0k02QYzLxGM+n+e9eveHvBPh7SrL+1dTmxbQjEzsu3ycD1+nv2rNv/iZ4L0G&#10;FbXwp4Wlv5B924ucRwowHUZycfh/9fJilvPG19JqXjvX1vYlyI9Otf3Nuo7e5445qrozcSP4h/G/&#10;SYb5fDPw60qKeRdyyatGmR+Hr/ntXlOveEGgebxl8TdbLkyboYWbdI/PZeyj/wCtXpPiS48O6DbC&#10;DTbnT9MjVvMXyJF3qcerfMPpnHFeIfFa+01/D1xqFrqT3W5igkYnOf8ACqcomfLK+p97/wDBMz4p&#10;6X8Uvg1q3gDwjqA0/VNI1Qyx2ztkTRkLtyTxyQfy5r6X8M6rfWniZtM1zTmtriW38vY6cFgOoPcY&#10;/lX5R/8ABPT4sx/An4qaK+t3vlQeIpWs5GfsG/1Z/wC+sfnX6oWviLR/Estr/bU0iXkLLJY3inr/&#10;ALJ9QRn86FJuJS0dj5O/bO15rjxFNZX53NDcELuT17g5ryz4X2jRXk1tbLnzvlPoK9y/bD+D2o+I&#10;fFMms2+oqsfmb2RlIwCe+P8AGuG8AfBvxVoVxJdS3kMr3GBEi/dCnqfes18RpK/KkYniHRkltZlI&#10;3RxqS7bsKAPWvG9J0KL4g+KJNH0iB2jRj50jNhVAJ6EHJNfXms/A+bW/Cn9k28ZBuHBuG9B+Y4/E&#10;Vyw+GXw6+E6mbxHq1jpWl2Cl7i6uGWKSdiMkAg5YcDp1zihoqOhzGi/DrR9E8OPffYwfsti8UNw8&#10;YHmYG7IBPA/Dmvkn4qeKz4K87T/C6SXGpX1wdhfAjiDMTkjv14zxjOeuB7B8c/26dJ8RS3Hgr4Q6&#10;WqWbRvDJqlxGN8hC7fkHOAeeevPavCdIuLbVfBmoeJLkyTXtufIZpeqHnLflxVR0M6keY8O+IuoX&#10;76j9lurtppuWuJmY5dz161iWtg4mgU7W3uAPzra8a23n6tNcoPl7n3qH4Y2aa58RNI0SQ71mvo1a&#10;M9/mHFRLVpFQ0i2foD+zN8Llj+G8+p280kZbTW+4pHOw45x0Fet/swTX3gPS7nw1rWstf20txG65&#10;iYNbu/TB/iBPXt+FdR8JvCB0D4Pra6XpwWP7LlmkA5baePcc/TpVnUPC1zdabeLHKtubjR2A2KAo&#10;bgAgV6Mrcp58Y2dzK/aGgttZ8L/aDpu2C1cO5Q8kdM47dyPr3rxPXdGt1sLVW0qO7tbiMK+xg0sP&#10;qfpn6cV6X8PtSuvHGlTeE/EVxcQ6raI0cjNN8lyg479+OnesC28JXE2pXWjvP9nlhm8z93HnHY8e&#10;nTg1nUXQ0g76nnGs/B7ToyviTw4yzL12x8Ef7LL24rdHg6XXNCkuxemViuxftD5kRc8jn/P4V6En&#10;wf1KVT5jlWkPyzQ9+fT/AOtVjQfB+qeBZpdR163jurEMDNIzbfLUdyTx0zxWcJcsipx5onlK/Dx7&#10;GfTYbTPmm8Ztrdm24AxV7wN8NPCvxB/aSsp9HhimfQ9Plju9pBO9MkP17/oBVX9oL9pjwLpWpLZ/&#10;DyD7VfCGQRvH0ikc4JOOOB0xkfpTv2NvF8Xw2TXvGGo2fm3lxbpvkI5Ad8O34A1fNzSuRyxjFIxI&#10;dc8MfCbwH4h+KPiW3DRaa0jQwtnEsxY7F/E185eHPiZefG3WbzX/ABS8f2i7YmRQuFROwA9AK6T9&#10;u34sabqscPwh8HaktxYwahJdXkkZBDuSdoyOOBXhfw41geGtaUSHbDJ8sq/7J4rgrYrmrcq2R6dH&#10;C8uH5nuereEdRuvhP42F1bOt1YyMN/knIkQ9wfUelej6lrsngiyS58N6gGstQZXjnV+Qh528dD27&#10;frXkVtctozyafqoeaxZswuuSY8nIYexHbj1rq7C9s9b8NTaDptw0htW8+38zoxH3lUe4qruxnyq5&#10;2MXiiCxW+1HTtbZrm+jPlqjHoRyDxj6j/HNcXZ6bcxzOJlbbKx49T681seFbGw1HTY5o5FjdWBDc&#10;4Huf1HAq5q2r+GPDVq03ibUY4ZTwsQXLAdxjrVS21CPkcnLEEuHQqA0bYBK446Vl+OvEtlYS20wT&#10;c1tHhEb+OQnOfYYxTfH/AMbvDNnZyXGn6IVZv9W0rfM7ew7f0Ary+DxJf+KNT/tDUJcszfKv8Kj0&#10;FctapFRsjuw1BynzPY7jRbu4vpftNzIWeRtzM3Nd54S0szzJNKMRowLNXG+EbQSlSBwoz0616Noc&#10;SJblVGFAGPc15sj3II9t+FixzadJcLbttH3drjOBxz/nmt9rnSzLs1eKOS3b7wJ+6fWuY+GLNBo/&#10;mtApWRcCR26H3/KtuaeQTACKOderL5fy/wCfrWKfLO50y1pNMz5CmnvJ9lQtb4+V3XcxHIIBP16Y&#10;7VyPiGKfTfGsNzbQfu7iBSsjLuXd7HH8q72WC3uGTTWt1kaRyY0jwxHqvtz+f5VzXiWC2hgzfRLH&#10;NZyZhbf8+4HGPp/h0r0KNpO55WIvGNuxMnhS2jsjc27MrPkvcKwXJ69+KvfC3Xb7S9HureeHc0Uu&#10;NytsIGfQ8H9a6LQ7C313wa097OI5JbcjaGVcA9BzXHaZG2lm4shIy7nU7TxnnrjkflXVG97nmSd1&#10;Y6jxN4rluH87UbRWtTGIpFX5vlz1xn3rI0OGPw47anoZF1oszKyjgtbFuxGenXr0P41z3jzxFqkV&#10;leWGgjyb6HA+ZQQU9sjvWz8LtamuNNhvruNJPtKhbhcBVlweT6Z/A89R1ySjLdmcZRvZHqXhXw5N&#10;run/AG/TZQWVdzZkzuXtgeuK6bwpJ9mmRJla3/eED7S2wZ+u4fh/nOP4Tubnwbex6jp0+/Tpirj+&#10;Lyvbk4wDgfpwensGl6D4Z8d6XI+mwQrfMyiEzYIVSRwM9eeO2c/XAtB7mf4b1S4055blrmYtMvmK&#10;0MMUobJx0ZTxnpjofrxb1jxF4L8M6S3jTW9LaM2MiLcW8djuW+RjjYysQgDbwp6DGaiv/C95oH+h&#10;anI0jQHKSQwhIy+c5AAyMcHHGO4zVPxb5WoaNIIrRnG0iVopixHPXB6Drzz06VpCUeYmUZcp8T+M&#10;wl94w1TVtF0yXSbKe8kktdNWR2+zxMxKxksSThcDJyT371i/2LfTIr3dwx4yii4xgfr/AJFekfF/&#10;w94g1fUpNa02xjjWaRkkEfy7yCcsVI6+v0xXmk1vLFKyX0Lbg3p/9euW3U7L20R9P+Ivgj4Zi094&#10;9Rto45I12rJuOFbHT19K83vvAlxoUcsb63Y2iqd0c7hRx9cnHOPeus+I/wAQta1C4eSy1FWVWK/u&#10;Yc5GeprxLx9PcX0zG8uZrhv7skh454HqfpgfSvQdjy4k/in4reGPB8sVhL4vvLycj5lsYgqk/wC9&#10;3rmtR+O+pXUjDQ9G5GR5l0xdmX/P+e9c1r+mWcsgkax3SBMK7N93nt+FZq6hJZufLiZZFPy4X8qk&#10;o6iTxt8Tddfc1+1sjHDYG3H41q6LYXV9J/xNvGFwyr/ekLEnvXDW2s6r8zPu/wBldv5f1NdF4XvT&#10;cRsLhW2qCdqnpjt+dAG14in8F6RaqLsXFxIVLdcZPp9PxrkdTF34w1CHSLdVgtlO+ZVz8qDnr7/1&#10;rS8VRRWu271Nv38g3pbd/Yn0HtUcNvcaXo7XcsbfbNQwIY1XnZ6dP/rUE2M2bSbjxF4z0ttPhby7&#10;O6VlHP8ACflHHuK/UD4MeL9Q8YfCbTb3ULuFdWt7cR3gjkDbXA4/Ejt0z618D+HdP0n4UeGU1zW4&#10;YpdVmXNrblgfLJ9fc5HXp1PJFe6fsaeP7vwjfSXPjO/YJ4jmVdsh+WNv4cA9u386cfdFJe8ewePf&#10;ivf3sB07U7BriSCYw+Z1LgeuPesbT/iIPB+pW9sJVkS8BYWzxkmFseh4/wA9q37Xwit7reqajeKH&#10;kWZnt4sbj04OOnPWuF1XSY4Li4u4bRpJlZm864O4gdDgdiDSLH+L/jF44kWVrfVlVSD5aISFQZ9/&#10;r+Yr5O/aKtdX1vX5tQ8Z+N7q6jmLBF3s+1eq45xj/GvavGF1ezzSIZ2kYDn5vlBPce3bFeWeN/Di&#10;axayQ3ZZ5eTDGqfKp/un0Gcf5NS7lJLqeGWtlo6Xay2NpJ8rfNNcSfKr/h9OKmh069sNYvo0c+Tq&#10;dqd23G0ODwa3T4A8Z3+uNA2kTw+S3AW3+VR0GSfoPzFadxoXiy1jaA6PJcwhcPOcLtcjoFqkKWqP&#10;FPiHpUthsiRF8sD5mUfeap/2OvBsnjr9qjw34btE3ONSWRvlyCE+Yj9MVc+JepWYkuLCf93MpyYW&#10;yDwev616N/wSL0C21n9r4a0yktYabNNH7McKP5mp/wCXiJj8DP1Yk0Y2PgVk+z+WluojSFVPTGN2&#10;MetU/EWn3aPp5+wL5dxZui5XGfk44xz/AErprO+aXw1OrMI2kmGyQD52bJ9vY/l2o8ZLaWulabqV&#10;+sjLHIrbnXLNjjPtxxXor4TikeHXvgP+ztNutUhvI4buW5MkMcMLDYPT88+tdLo3hDQta0FfHd7K&#10;tneiApdbnGwso+975/nW9c6Lc3+oLFomgteBZMLJODsXPsOtcL8Rfhp8QNYvnk8US7VtflW0hbYi&#10;huSMDrheCTWdWUbaFU48u5R8e/tC+EfDdguleHrf+1dQVQu6MYiRvUnv3PHWvJ38Z+OfidFfad4q&#10;vFW1uMO1uqYSJM9sdT+Zro9Y+GskVw0o0dkZm/AA8foP51a8I+Dbi68RwxwW/wC8dlMMe377Hp+Q&#10;/nXPe+5rYT4Y/sg/DDWNNk1rWtLeG4bJheO3YADHf1/KvP8AxPJY+BvizH4V0JVuNPn3pqQt48gw&#10;k7QfY9/Tp1r6S+N/xC8MfA74f79Sv421WaMC3sVkzI7berccAf5zXzj4B0a98QWepeOddi87UNUy&#10;0ZX+BfQDB4A9MYI9q1pk1FsfDP7Q+gXHgr42+IfDN0hXyNQYw7h95GO5T9CDXK2CL9oV2i+9wTXt&#10;n/BRTTLC0+LukzpAqXk2gwm+ZQPnOSFPHX5cV4tZRSqgDtnsfw714NZezru3c+ho/vMOk+x6L4R1&#10;mCe3j0XXohLbsmyOQfeTP863fC0F14f1VVkix5Uuxs9CM4/rXNaSLG38PrrN3JthQgMv8Tn0p1v8&#10;YYNHhup9V01irf8AHrmT5goGAOnX8q7Y1IxPPlSlJmrpniq98MXGqeHzdeWvmObe4Vd3l9/yrz7x&#10;H4vt9HsbjWvEF01xJyYAzZZ27cdhXM+IPi94mv8AULiWzjjtYpG+VQuTjPc+vrXGa9f3+qO0l5Mz&#10;sxJ9h9PSolU5tDaNFxNtNau/E1x/aF1KzFvuqx4UegrpdAs9hVkX8q4jwpLsgVZByvrXbaDeH5VD&#10;Vz1PiO2jseneDTMthGEj3SbvWu60qa4izG3Ctj5G7mvPfA9+qoYXfrjFevfD/RxchbieLzgzAqm3&#10;PPvXPI76ex33wz1pr/SpI7wH92w2sFyw/pW0/iP7JLtuDn5cKWPT0P8A+qoND8IeK7mFobXw80CS&#10;DdueMR5/lW/Z/ArxHqy77zUre3VVy2MuR7en51Cp1JS0RtKtRjGzaOPXxNHLrUdvp9y0ckkihW77&#10;s9uOOR61c0/4dax4z1m4u7qZmt7eXaVDYMjDtXp3gb9mjwRHrNvc6xd3F4yn95++VVb6AZx+ea93&#10;8Dfs8/CbUYU0fS7vUNPmaQ/efcN2ck8j3xnr716eHoyjG8jw8ZiIynaJ4BbTWcXhM2eGRoG2PEr7&#10;WTHt/jXJ6vZ2n9oNd2toWjx+8kZNmFA79Aa+uvFv7EC3FvMmmeJVaZ03K0kORJjs3J59/fvXlni7&#10;9hT4vHTbjSvDWr6Y8MxztluCNmfvDoT+HrXYoaHnOTufIHxa8Z6d4b8X28Go7kt7q1DzfKSRhjtP&#10;6npW38H/ABLp8GpR2wnnk02+YGE4y1q5zg45wCRg/wA+tesfFr/gmj8V/GnibSdafU9Hhs9NsViu&#10;lmuGwXBPOFU8HiuG+IXwlt/grq1np9n4p0/U7pQqahDa5UAE/wCqAI+YZ5yePbIq/Z8yZhzcskz1&#10;JZNSj0j+1dBlmlkXH261ab5TgfeIyO344PGK7/4RfEtLa6h/tJGt5Gcjb5wEZAO3cM4Hds9l7gA4&#10;Pn2m3F/No0et6dE0ImjUbZFw27HtWNPqN+uqw6bezLtYhbcthQBzmM8jOMDGSMA4UjgVycr2Z1c2&#10;l0fWEvi6W5abTdTsEurO65JMh8xf9pTnp25B6FcjkJia94djvIJL3RrprmzVFEkvBdFyF2sp5AwR&#10;gqTw6kEE1jfDzU9M1TSYdH1YrFH5W+GVV25Q9AAeuMBWyM4A7AqenvkS0iktN8aF12SHdtZeeT7r&#10;1Jycj5jkHJFRQ37yPiH43+Nr3TPidqnh/wDtCZIYWXZHvz1jBOR0J+Yk+5PSvO5tWW4ZpW1XczMS&#10;zLnn8ga739rvw5bt8YZJrfy1iayjdjFHt3jLYJyTnjAzk8Ac5zXAWPh+2nizZRKyqeS0h60SjqaR&#10;fuo9M8X6/rGgapNf31q1vHNN8tjJMOVJxnjpWX4h0P5BqFkjzLIpHnv908chT9c/UA9K3PjzPour&#10;6lDdWVzNJL5eHDNvz+g4/wA+tcz4H0q88QWc3hbU9Ujt90g+x+ZJkBs8r9CMfj9a6DgjscnqmmW3&#10;2jbdPuO4BVjX29ariK2iRfstpHuWNuq854Arf8QeA/Edhqb2kunSIcsQrKNrc4GPbvUen+D57CR5&#10;r22kG3H7vbuyF7nkYGec9OKk0MrT/Cx1KRnEGxVkAkmkO1VOOnv9Ota1nc+HPCFqV0mwWe6K/NdT&#10;L93nPyr/AFP9anviljZK11cqWAPlxRggJ0zn1/xA98cw88b3LO0Z2/7TZ+X8aA3L8GnW2sXR8Qav&#10;uZYm3BTyZWz3z2/z9OpsvDUGhW7eNPFy/wCmNkWNrJ/yxXH3m9/b6Uvw/lt/sS61qdljyuLGNuQp&#10;H8Xv+P1960PEEizrceJvEvzWcEZkjiduZ2PQew/Dn9KAM7wV4M0fxVqjeKfHeryQ2duWkjaSPO/8&#10;z09AB6e2MD4rfG6WVl0/wmqxR2fypcbv1Ax7CuW1L4o6n4/u72a/uFht7NlFrBBHhUX8PpXGazrM&#10;cTO23zl3fKz/AP66lyJj7yPuv/gnx+1BdfEmzu/A3jW5e41XT7dSt0QfMuIc4yfde5zkj8TXp3x0&#10;0TXdIjkudBtwIpl8xm2Z288/iRX52fsu/ETxP4e+P/hmXwY5W6utUjt5I413bo3O1gR34Jr9afGM&#10;GjQxQ2OvtFGrKVh8xRjlf6f5OOpq0UvM+Sf+ER1zVbpgUm2yZG9+MnIx/MfnWpbeDNH0yKS6u9vy&#10;/N5sg+hz/wCgn8Gr0L4ifa9D80afp0ZjUkx8fe/zx+QrxX4qeNdU8PeH2uJL5o7qc/u4XUFU/wBr&#10;H9eTT1K0H+KPFHgaxiBcNcttB8tY2WNeOh9R2+mK4nVIPD+pq11c7mU5dWjcjax9q8g8S/GL4v6h&#10;fzIniE/Z24I8tcEfU9BWD4g+Kvji91FbO21lZFWNRdNGoGCMZHFMDl/jXoGn6l4uvL2OX93HC53Z&#10;9O35V7F/wRNsftX7RfiO8iO6GLQ2UMuOMyDn9K+dfih4k1Gy0Ka2S6YzXUxSZs5+UH1+tfRf/BDW&#10;zuLz4/a9pES/NcaKu6U9l8wZqIvmmg0jBn6t6TpF+9jYpp1lCyMDKolU/NzgE/r+ftUvxU0C4vPB&#10;uMx+dGhD+WoIBx29+n+eRrr4k8Faf+8h8S2TQxHyty3S7cKMFfrxXM/EL9ob4Oafo9xDqXjmzVlX&#10;au19xPH6+/4CvRUlynD9o8P8A/tkeKPhz8Q4/AnjTw9BfWM03lQ3e3bLEue2OvWvSPjh+0x4D8J2&#10;E2n2GhJqWtzRgiK4cBYIzyGf3NfNHxh8c/B3W/EUGr+G/F9vJcRzb26jPPrxx+VeD/tEfESXxt4v&#10;1jUbO5mjt5IIolKTY3mMAbvp9KxlKMdSoc2x9D6t8dviteyyX9l8NdPurdudtvI24DPP6Vzsv7U/&#10;xA0y+D6D8LY7LUlyIZpmLCNj1cDHJ9K+R9D+KvxN8J3fneHvH9/b7fl+aYlfxBrtrX9r34o2FkW8&#10;QHTtXaJf3f2mHDDv1XHfn61iqlPdo0dKqtmeyJ8P/F3xEvZfGnxB1y4ury6bcrTZ2rz29q7rT9P0&#10;fwBoE+oPq9ubWGHfPLMwCRqAc4z+fWvknX/+Cinia4RtJ0fwNBa3EfCyTXTPGM8cLxXlPjv4+/FL&#10;4hKdP1/xjdSWswy1nG+yLGeBtHHairiqdNaamlHCVKslfRGh+1l8V7D4zfF2bxJosO3T7aBbWzO3&#10;G9U/i/EmuFij3ARpJ93hv5VI0Adc7fl7/wCfyqEs8Ds6j+H9a8SpKUpXZ71OMYR5V0LieJdQttO/&#10;skurQo+5VZc4PqPyrD16KW4l89pWbvii7uJWdnYH1qH7bHKrKW/h6fhUq5TUTFubXLZ2fjWTro+w&#10;GPcv+sbP4V0Mbb3YSDhc/NWdpnh7UfFusZjhZ1RvlLfdArop6s55uyHeHtDvdRnVbWJv3n3QBya9&#10;d+HPwH13WJI/td7HCpPO45wPWk8GaBpvh7TswR7rg8PM2c/h/ntXrXw2sGa2hvJ7tFZW4Rj1Gep5&#10;rrVOO7OX20k7RZ2Hwk+Afw903VI7fUnkvWEYLSSPsUt7DrivoTwPoHhqyaSy0bTLeJY13BoYgXjI&#10;6jntXmOheHJ7hDeW2rrC3yt5bMcH3Hb9a7fwnp2qXLrdnUxIowHCqf0xzTtHsClLqbkPiY2+tNp0&#10;scbxs+D8vA/A9Pyr0PQbfRLhorS9tsRt/q5o1zn3A6H8gfxrhY9N07+17fUJNbtmaPllwQ4OenP+&#10;R0rstE1HSFtXnuruLy1O1WjXHzehGOP5irXKJylY7DTrLwrbRCL7PJM0cmYy+VVuOhGeD9RXTWXx&#10;P8F/DvS18S6/Ktvbo33ltjuVscA/hXC2njjSoHNvCqttzud23NyP4sZyPftin+N9MvPiF4WtvDmk&#10;xMVuZgbr5A3yZzjd/jW1PleiOapzctztbT9vbwcLl00+2kuUWQYZVC5X15PGef0rdk/bM/Z71mFL&#10;jUnubG4LEvN9n/dr7H9O1eLap+za0siWkOmSKWj/AHf2WM/Lx1PHSvP9Y/ZF+NV7fyofDl9cRxso&#10;XyY8LJk9R61pa2yM+aXU7D9qn9rP4crpM+g/DPxPm6vhia4WcBUGffof8+tfJep+JNEnuYrlfEn2&#10;y88zdJKMybnz0z6Y/wA9q7b4w/sV/G3SYbjXofh9em3Xny44w8pXnHygkk8HPYV4jq2na/4AsZxq&#10;ugXFpPHIpK3ETJg546jqKOaUZbGfKpJ6n114C8b6Rf8Ag2O+s9DuNo/dyrGuF3DqAfx7DvXP6vYr&#10;qGp/b7OGaJf+WPmwn91Ix4A6Z47+5/Hlv2Qb/XPF2pwm91BltJV8l93zc44HPbgDPH14r6j0/wAK&#10;3c1o2nXXhiGe3m3JHOH8z7PLgFSGOShYoBwcc/xdKh0+ZGkanKzy3wH451bR4oo9Q8uG6hmEbD+B&#10;wxByM9iQOnp0GDn27SfEtjr3h+1u7grHIqr5NwrKigbSdpO7IwAPmOMKoP8ADg+EeLvDt34cuPst&#10;0Jo/s/yNG2VJJRfnx6YZcY5IHHFd/wDBnxTo02g3SXt0olhjxNCqjdwflcZ4+9/46GyOMVjy6m3N&#10;ofN/7UFxYv8AF68s/wDn2jSNkkx7ntx3H+TXEW+p+FtKiCSyqrSfNtjP/wBasj4+fFrw/q/xd1rU&#10;rJoWlmvnSO1s4yqps+TjIyAdue+MiuWv/Gd9cwW9udFt45IY8Sb1yxzyM+9Z1JWaSOinH3bs9k8J&#10;zabqtg2m6k3mTw/3Yxl/Qk5FP8T6TDY6ZJM4MSKvzAsnXHbJJ/Ks27sU8KBjBPtlPMci9R6j8qIv&#10;Gcvi/Uk06yt232MIlkhDqiLyASOnOTwAM46+tdPNG1jzEpGXosfjzUdPmuLS+uvs1vtCtM3G3ngZ&#10;9B/Ol0fUNRi1M3OpaixkYqFk8w8YI784/L15r0bUfHGmWWkQaKNCtxIR81vMoOOpzn1zx7gHHWuO&#10;8S6t4XvNEW88Ox3EN952yS3t8NEEwcMGwOeDxk5yeeKTNYmL8QtYsnuldDHuEe1njI+dhnJ49c5/&#10;Hmub0eyF9cC+vgfKjbnccAnPTFT3GkatezyXOp7k2oXkViSwA4wc+/8Ah61XOo2ssf74tHDb7Q6q&#10;vLNg8Y75/ofTBgs7vQtV07TIDrmtER2oXEFuMlpMjAwD74I/njJOX4nvdQ8SaZdavq7ybZl8izt1&#10;H3FJ6Aevv/kY/h6a78Ua4dX124EdvbpmFd2VjXoDgDrj6c9Pfm/Fv7RfhHXNRuPBcOjFbeSRYYb4&#10;yY2AEfMBjufxqXLWwpe7G5iwpa2D6lp5tACsyDzIwMjrnP6dDWLqtp59vhCNvX/PFd9pvga80z+1&#10;L2wjF7C0KrLIVLfMckH64FcRrtykccsL2/kt0+XpVVPiIo/Cen/8EzvDenar+1jZ6pqsKtDoljLd&#10;JGejSHCLn8Wzn+VfqB8S/Fnh/wAa+Ckk2W9xcRx4WTbll9gODwc+/wCpr8w/+CavhjXv+F7ajr0E&#10;+61msfIlkK/dJIOR9O49CelfenhTwTbarf6x8PrrVpILy4Q3GmzyMP8AWgfOp5+Y4wfwJBHQCl7p&#10;TvzEOk/Z/FNlJd283neUrI6svzeYvHP16+teAfGPwLJ4g8QT2yXrqF+WNWG5dv8AF7e3OPzqXxr8&#10;XPHn7Mvi3URqenQ63b3THdCkpXymHG4deo69+K831L9u7w3r+qnTv+EVj0S5mYKk1zJ5itz0JA46&#10;9fap9pqa8uhV1f4K2d9YzacryM7K20xqQefc8Y/pXnt38BrvwRp9xJqZYCT/AFBPWQ4PH8q9Ym8e&#10;/EVruOWGOy8qYCRUjiIB5wMH/GrE1l4i8SZufEtiZpG/1Z3AIi+nH+T7Ve5Pwnxn4x0bW7e5l0Bb&#10;VZ485aOTG5PpX0p/wSjtZPAnxH8Yaxo+pbZv+EOm8v5cMjbh+deR/HfVPCfh/wAfzWVohma1jXzZ&#10;tvymQ+hycj3/AC7Gq/wm/aL1/wCEGut4z09d8P2ZoZrRePOjb7wP8x71LfLJBbmjY+qvjP8AFjxl&#10;ot3ZaVo+syQxR6ejSKMHMjckn3rx/Xde8SeIoVnv9auJC2Qy+ZwefSu28B/Er4Y/H7T11vTbxUup&#10;BsuLSRwJIj6Y7j0NT6t8GG05y9sxaFvmX5v0rV8sonLGMoy1PH9Ss7lJEfzpB5fPysfmFVtSsr+/&#10;tQ63szqMZVm9q7/UPCI+1SW6wMvlybfm+nQ1Tm8PRQxEojLuyfu8f5x+ufas3E2jI890jw3NHchb&#10;pvMjaQd+vNauqaFYCz2LD8275X9Bj+X+FbkelFcPLFn/AHv8/wCc06500XJUQt8ycliM4P1x3/l9&#10;DU9TToeWar8O5ZJJHEO5kH+sX0rireykttRmtbs/NG2Np6+x/OvoyHQFu0e18hlZWA27cN0Pf8q8&#10;m+MHg5tA1ZNUWFvJkba0mPx/Pt7Vz143VzqwsrOzOa3YR1j/AIeM461Wki+0AxOGX/aH860tICXV&#10;urxsrBev4f5NaLWFuU/1WCRjNcNz0UmcLqb3tmfLkj3Rn7rCsuW+BONtd5qWjxSgrj3wV6da5vV/&#10;Dkfl744se+OnFVHlIlzIo2rLNE0QjwW4z/Ouu8Kx2ul2vmxnbjhVXua5PS7R7ebZJnJ+7XRWjW0J&#10;zM+Tx5cY6k/4V00VZHLWd2d1oFq+pGMljub7qivbPhT4BSa2jnupnRI2y0jDgegHP/168h+GVuI7&#10;lNW1V/lRcRwgevevYvC2pXmp2saLN5SeZ+7EasdvTJbB449q3Moruer6VY2dqYVs5x5irj524GfX&#10;n9K3bSaAtGsN8kzRZHkxyEEep4IH6VxOnazZ2vlWK3EbMhwzhlxj685/z2rotHntXumiaz86M8q2&#10;/BHuCcCp1NY8puKbK5nESX1wrjho5Pm/AHNXppHKNDEJg0se2RC3cfh6Vh21lOZxIsICq3WSYHYM&#10;9cj/ABrSujBawObqdVfcN38RRscHryD3odyuVGvZRwW9x59rI0bTrGI3bJUccjPbn611Phb4j3Xh&#10;iTyNK1CRJtvypG2RweQa85sdYgNrj7WyBpPLlj9DnqD9avaLqES6g8kETSfxeYRkjs340RlZkyj7&#10;p6xJ8Y/iPe/uxrd0N02G2dQPw9akk+OXxS8KQF7zxM28SZijkUHYvb8PpXFp4mvNNtPOgu0y0e1V&#10;EOS/HGaueF/Dt744uYdT1SKRY1fKhFJw3cfQ10RlJ9TjlGNz2bwf+0Bqt3oEeqeP4FjkRv8AR7qF&#10;cHbj+MdCv5frXVat4T+FXxj06Gw17wfpN+pVZFhu7RZBjbjcwx2575HP1HjvxeRNE8BTW8amPbbl&#10;kUN93jqDnp+leG+Cv2ovE/hWZbNJFmli4hcTlGC/3cgYIx2I564B5PRTq9GY1KfVGP8AHzTbj9lT&#10;4+XC/Dkw6fpt5IJo7OJflTJIYIT2BzjB79uRXs3gP4q+IfFOhR+KvCmtW14xtwNQ08K0cxQDLLgs&#10;VYjjBBHA9awv2l9H0X48/BSx8VT2wj8TW8hltbdgPNnU4BRVB4OOenzEKAOSa8K+B3jqTQ9fj8M6&#10;v50YuJAkkyrzEwPUr7jKn2PpmtJaSutjGOzTPozUfiZ4S+LbCW+m2a5Cxhv7VtqyDac+YAOGBOcs&#10;BgHABxXIeP7XUfhtpcmt2zMwj0/7UzImDtKbwOcgHHHTj0xV/wCMmn2OseG5viX4ZhuLfVNFhYzt&#10;IFaSWEAK0mQcnaueSOefTA8P+KH7Vnif4m2h8MReE47VrhY47ie2kwssaBeq44JKgk5xg4x3rnrS&#10;jT1kdFGNSo7I8S0vSbaPXZHutLZtzs/msvzMxPOe/wDSsTxV4nSw8TXdubOTapUKdgOetegeItPu&#10;tzNpzrHLFwzMoBz/AIfj61xeraDdRajLPrlrJI8zbk8vaRjH1964eZc2h6VtNT3Dx5qYe8mTyRsY&#10;53FcY78Y9/5fjXn8Vtb32qTX7DcF4B5wD/n+deo/Ea0ha0kC267nJLJwSOvP6ev59R5oj22nW7yp&#10;8xUMCobqeccd+f5dq6n8R5MXoaej6f8A2nqsNut00KmQeZcKu8xqfQEjP0yPqK7rxD8OLrwpFHeW&#10;FzHc21x88NwrAQ/N0Kqctx0GTlTnoa4fQp/7OtxLLHmaVQfYdx+H9a7fwZbeJtasLiHGbI8yNJ8q&#10;xnIwAexOB06g0XtuWry2K99p1hPo32GFfMvJ3AfPHy7cnIxwAOnY9ea8/wBU8J6hLrclzKUW3Vfm&#10;kKBVBHH0xx9T6nrXZeMPG1z4etTpNr4eEdynLSTPnd+J5xx0Oe3Pr53rPjnxFqDbHuVhhI2GMAcf&#10;5xWMq8FodVPB1pa2Ha3aXGsaS2i6G3lwSKVaZW+aTsVA+8BjP15HPfzfVvhLoemE3us3MUKqc/e5&#10;/Lqa7SXxLdaZLG6XG3apJaEhWHGCfl/r6+5rz7xNqj6ndKoHmRyzY27s5/KsXW926NfqfvpSZ9Gf&#10;DjSNI8J/C1vGHijUDCuqQNFYm4U7ZSCuSSOmewPOAcdK+fv2g/D/AIgtLCTxZ4dKzafv/eNC3KAk&#10;jJHpn/Pr7JP4rv734NaX4N1vwtNPZi+jg0mK3n/eXDc7jjaSOfl6HJI9xXcQ+JPgz4a0G80JvCsO&#10;u+ILPS7dLjSlkxAJpWWMjec/NGzBivOOhwQwHkvNcVGVuTm9GeospwvLpPl9Rv8AwTnvNF0LTdHT&#10;UZoTPq1vIzRsoyx25A79vUYr69utZsT4psfEOkTr9ssdu6MPkSAjHHXqoIHoRgEiu9/Z3/Ye/Zgu&#10;vhDpWt6r4Z0+61RCZLm8sbop9mmBw0YKNwVOVI9QRWpr37DHwgS4fVfDPiLWtJkdmdmt9QMinOP+&#10;emcdB0xnHfFY/wCs2E0U4tfczT/VvFK/LJP70fDv7bdpejxnIxRjHcx+Ym5cnnnp1FfCvxGs2vPE&#10;y6RAwDSTfMRxgV+rn7av7NWj2Pw+1Dxrr3xF859F0l5IVmRFaUKOASMZJPHAr8s4L3StY+JMguYP&#10;LvJ0BtQzfKASfbrXVhc0weKnKcZaLucuIyvG4eMYyjq+2p718I/FEXijwND4S/tmGHWdOjK2a3Q4&#10;nQDjBPcc+nH41leNNV+NVhHNpmts0FuyhWW1TAb8a871j4F/tGXOp2+p+FtFhZolSe3EeoRI+3Jw&#10;eWHcYr2Xwd4i+Lk9jbwePfhPqWnyBFSaa4jLRuQRzz0z7cV6FLHYWWkZp/NHHVy/GQScqbXyZ5H4&#10;+8A2/irw82s2aSRXkMZE6vH1AHWvE7TRr/UrSfTEvGSZmxyfvAdq+2vE+h2nifR5LXS7uG3guI28&#10;xo1AKg9VOPT9ea8Yg+DujWGpSX1ncW975cn3d3B/Kul1qfc5fY1I2PAtHi8V+ENUW40u4uLe6ibK&#10;yQsVYY+lfX37NP7UNl430OHwT4+uvL1aLi3v5cbZ/Y+hx/npXkPivwbHc63LrkloLaREA8lj8pFY&#10;+h6Klp4qlBXZHtG1lPf2NTCeuhU4c0dT661vRITqrXQcFZeX9u2fpWTq3hxZAyKFcsc5z+uP8K4X&#10;4bfFC90WaHwr40vPNtXIFjqDMN0J/utnt7kcflj1WK+iukWzu5Ydxw1vcBxtlGcde5/H3rXm5lYw&#10;5eVnnV9oLxylPL27TyoqOPSzHbNcmNtpb7y9iO/1/X8jn05PCVteO1s1uvmO21V45OecViT+GLqO&#10;3N0kDeSqqJFZeAMdfw/z60+Ud77HNaZZPBeKXON3DMfqCf0x+dZvxt+GqeIPB909pH86pnp1brx7&#10;8f5zXY2mgXMEqtImVbKR4xxn/FR1rsJvD0cukTS3BjkjU/Ou0ZPIH5YP16VElpqXF2lc+DvDkclm&#10;TbuhQq2GDdeK6JJV8okjk8Y/Ctr44/Dafwf8QJv7OiRbO+bzYfLbIXdzge1YtrYyvBulVQqrlpJC&#10;O3evMlG0rM9iMk4poz7+Tc7MpI/Cs+aBrjaqru6nHvXdeH/AsHiIgiUyKWId06Dj/wCtgdc5r0Lw&#10;X8EtOMqW1hZ27ST7S1xJljCpPXPr9OtJSV+ULS5bnzVqmjazFO2ppp8nkQrgybflzVvwtasLlbrU&#10;Zo13NyXNfbnxR+Avw/8Ahx+z3rGq37g77TFzdfZfmBJwuB/vY7j618c+D/A114ovvJtGBRDjcxxx&#10;XZSUlocVS3c9C8L3Wi2LxzzamzfuwI444859q7zRdee1s/tMeiTsm7Kh5Co/ziqfgz4LaXolpA+p&#10;6rGh3fdaMZ5+pAPtzXbf8Iz8LY5kk1HW7qdertEQqjHoAD6/TmttTOMYieFPG93bw/abDwzbyMG+&#10;bzjuwM+mK6qz8UeItSO4W3lquPLMcIx+YHJ+uaztK1P4P6ZuktnuZl24Aj4z+OcVetviP4LsI8aV&#10;4Z81lJw8koTHvuB5PtyRUv1NIryOhshq96ubgzTfJhy+WLk9yRkVt6bpmoz2A0ySzCMzYVpFZSw7&#10;cmsXw7421nxNBJFpHh/ylXJVvLOM/wC8T09yKvwaJ8RfEM8Zvtbjjj3YVUb+Hp9Kn0NCydAttNn8&#10;zVL2OJm+WRRIM5HRsD29K3PCr2obyY+u4Mztxz9D6+1WdN+EOj2w+3eI/GUnk7dy+XjOfQDH+RWl&#10;p+v/AA/0K4isPDeitcSGQLNdXPzDB6kL0/Si6juHs5z2Ov8ACHwfvPFTJdOZIrbcC8kg6ey+2Pev&#10;Tk0jw74T0pEtHjeSD7pV+R9cf4mua1D4h2+naTHbC58xNgPlqmP0rA1TxDrd/G0kqokWVbZHz8uc&#10;c/nW8ZdjjklEl+KNinifw5dXFxLIpaI5+zxgt+GeM9K8h8FfBTSNSvWvpPCM21Zj+8uptzEjuVXA&#10;AyD3OeeegPorap4knjmt9OtppfJhYNtXJZuoA+oOPpXU+G/CHxK060s2i8LTKt5Ms0zSW+IpEYZ2&#10;ndwABn2HHpXTSp82rOWpPWyJfHvhbwn8J/hFN4jhtLe6vbe13263FmWRTj7p29vQ5A4/CvjNdJ1D&#10;xf4rk8cRXSreXEzSXEcHSb5s4A6qR83ryAOOTX2p+1d4hn1j4S/8IF8PLJbzVpmCXNtYKsi24zg+&#10;YQSE6fhjIr478JaHf+DPFseg+KIZLN7SbypJFTLEHlW4zu9sdhj0zpU5oxVjKPLzWZ6Z8PfFOu2U&#10;MmhzyQTQ3kJ+2wXyBkK8hojuHIG45HQ55r5Z8UaNf+E/GuoaVBNNDJZ3jrC3G5lB+VuPVcEY7V9d&#10;Jp2nwWH9qBdy5zHN8nOM4HbIIHQHA5wMYz8o/Em8fU/HmqX0pVfOum8t2YZYA4zj8Pyrjq+9HU7a&#10;F4y0OTvr69ebEhkkZpMs6sMscd/88VDPPr+oSfu90ax8LuUnNaEdyYo/NnhG3fhf3mM//W/xqrf6&#10;7ZRyjy1+VlzkGsHTVrnTzyvY9p+IXiK3vYo4YoBDJICsu1gRjnJHp6V5l4iu9jtaLKqsMbOvzH0H&#10;412/ihtOiuLrULdGWGPCqrY+96Zx6/jiuQ8LQR6xqrajcwGRLcjylOfnkJ4+uOvHeuvl0PIi9Tsv&#10;hf4En1OzjuvEF4FhhA85o+rd8D06f56132h+LtHe7WH7CqWlkuYbVTlTz1OB8zHjJ7DjntyumSar&#10;Do9xb3cUkMc25lEa/M3y9M9h+A68VTaaKeI6laN5cKnEyqMFCOw/ngdj3qfQ3j5mt8cNQh+Idl/a&#10;dvCovoo9irGoLFB298V83atf6hayvFdZ3bsbP6V7nceK7HSIGe/mWOFQDKwbqP5/lxmvBfjJqcWv&#10;G+8Q+GVhs41GyOSU4818c7Rzz+g/Hnlq0+Z3PRw+K5I8j+Ryvjf4kpo9s2j6YY/Ml4k28kc+v9PX&#10;6Vl+GtbP221kmPn3jyAQw7uF9/r+lWfgJ8OYvEniaTWPEdj/AGjHBIm+GRmCsCeeR04/nW74w8Ha&#10;T4B1a6FtbtDGt4V+1NHlSobsfx6fyrOVOUabY41o+05b63PoT4YeFtS+IGowaVaajMut2drKbOKx&#10;/d+WrSDks2BlWQjIOSoyAxNe6eH5/Aeq2OpXHjn4E3mg614O1i21GG3jWMT+JY28xli3AYMeU818&#10;eZwrEZIBryv9jDwz4k+Pz6rNa6hG6nTJLbT47cLujuplkQMejYwx74JPtmva9R8F/Hjx/wDBub4+&#10;fHW/uPD+ofCSHztL0tLVdziCALIjPj5i7RhgxBChj94Yx8tKMZVHzNL56q78t77eW59NGTjTVk9f&#10;LR2X4d/PYvfELxF4xvfg3faV4Y8cDwNp3xB1ixvYIri8kN7awSuDOkSIAdwYr2wUbk5r0f48Xlz8&#10;N/ha37KPgT4meJpvFXjLTp7jw14kvJsxxTxop8kTY+TOOB17ccV4ToVrrHxV+E/gXxZe+Ipo/FPx&#10;K1ZkOuNHuFlD5nJQcBXAICjjH8ONox7J+0dP4n/Z907w74Gl8I6LqXgHw7brqOteJtb1LffQXCvu&#10;Z0XO7zG+bGBglgMAVyYxWqRinfV6WW603e9rW89Tpwj5oSk1bRa36PXZbXvfy0PlT9pLQvibqfge&#10;y1rx58aLG81vS/DdvofiTw+upHdFeBt+5yeCSE5PUsMDPSvnlfh14JtdUuvEcHiu3k1KzVlEUc4k&#10;VZFHC4HJzng/dPrX0n+3n4S+HjeI5vihpuuXWoz/ABAjtb+1s47YwpBaRx4Dnn5nOQRkcd+OK8C0&#10;P/hXGk6guv8AhqaGe6a78opNZBXMeXB3pjyycDd1P3lAJIIHZg5J0G7J3SSVmnrul00dznxUZRrR&#10;XM1bVu6a02b66q33nr/w7+P3wU+C3h7Sbj406HfXE2oukEl5Cm5LZQQY3cE/KCDkHHPvXunxy+Jn&#10;wv8ADXgTT9dj1yGW21SEvpawfMZwYyVwB26e1fMupfCXSfHP2vxr8dPiDo58GXFhJHqFxHtjuImB&#10;PlBEAJ83o2eeDg5OQeV1jxN8M9f8NaXovw007Xr/AE3wzprWMGua9ceXCztnDqMjnOSOeAvOQDXH&#10;Wy2hiK3M7rV81tlfZJu1mtrHoUc0xGHoqKadkuW++m7aV7p73PDvElz8TvCtxHdwaneW8d5cvMyx&#10;3RIKlzjI/wAf616X8LfFzxWsmt+KNQjvLG3tD5hVQWSXPAP+cGvPNUtfFmmeLbWx8Y3/ANshuLVZ&#10;beEkt5MZLYUqBlSeoHHDA9Dmux0C3tvCnhzUNXm0aG+0+6kSHyyzpIqt7HPJJBPuOD692M1oqF2m&#10;2krOz3Wl9LO1ziwqarc7imkm3dXW29tb67o5z4tePvE8+qaguhbZLWaFRbQpFubDLnH4Z+nFcl8J&#10;tS1uLx1pcfjee4i0cTK95uBz5WeQvvn/AD3q/r19rf8AbV9awaVtZLoLa/aJtgK4wAR14AI68e1a&#10;Pwt+F/jDxxLdeH7CGG32t9ovLya+HlxRBSxbjpgdc8g+nNdtGXscN78nbu3ql69/1OLERjWxFoQX&#10;y2b9Lbfod78bdGsvDnhvSNe0Xxi0MOtay0NtHMwZY7cDJf1GOOprZ/Yk8ZeKviRpupaFrN99pjtd&#10;UjisNzYCZDEkenTNcJ8RLbw1q2nxXPhHXIb+HQ4hb3NnKoYbWJUuOgz0G4Y5IPXk7vwf0LxtpGia&#10;L8P/AIPMujyeINUa4uNcupVbywRhYt2ByBkHA5PHGSK5pYjE0cH7lRqV9HLolrr8vvOilhcLWxnv&#10;004JaqPVuy0+fpY+uota07TNS+yM6pf27Ye3lIBXtkHuPSoT8SfDtpH/AGXqWk3C/vv9ZGAVAOep&#10;6+vFeR/Eu08UfD240/wR8UvHL6prdxciLSdetLXy/J3cbWxwRnHB9fpjFj8dfEvwpu0/4hW1rHO1&#10;yYbWWRtyXhB6oVx1OPz+td2W5wsTTSqNc3TtLzV9f8jzcyyWWFqN003HqusfJ20+Z69feMPCFrFJ&#10;Ak8mNysnynAwpH9adH48sdS0+WwgtGnZYsqCdvzc9P0/L258C8Y/FfxtpzzCHRrH5X+7LJ1/KuWP&#10;7WHjLQYfO/suz/0eH95Gytln3fdQ47Ajr6HnkV6H16nPRSPP+o1oq7iSfHP9oPwzqWm3nhi18LyW&#10;uvWepNFuZ2IRQfvfl2wP6nhYr/XLvR2v7nUo1VYw21YsYHXrWH4/14fEPxxN488iK3XUG3yQRD/V&#10;kDmtKyluILBrCefY88e21VSQRjpz61wYmrU5lZno4ejTjDVHc/A7x1Zaf458Ht8SdbY6Bfax5eua&#10;bbRgObdVRhyCPv7sdRj24NfpL+098Pfh14T+Oen+FPgj4b0y00mz8K2T332PDFJ23FTIc5aQptyW&#10;yxGM9RX5p/CHwJ4f8RyaHa+JbgQ/21qbZ1QNuNlHCAZNyKjPISvAAIA255B4+4/h1fadY6jqRsdd&#10;a8sbqwtFs7mR1aRIVVhFE5H/AC0jiESMCeGUjoMnTC+9iooVaPLhZeun4Gn4ru7Xxb4a17wr48tl&#10;u9NvNLa3mjRV/dHBw65Bww6g9iM18TfDtdJ8O21/bSztNH5jpb3EJcZwxAIxjt64PtzX0r+0Vea/&#10;/wAKt1weDdRVZvs/+kKyBmeDkPgkjB255546DJBHyXoXiCC1j+ymTEe4t93ndXqv4meW/hR12hx6&#10;3eZh06BmjVsfvIwNw+vpXW6J4G1fzFub+OO3hZdzybgAq+vXms74Z6iDIz3lz5oh2v5ch2A5Gc4/&#10;lXqFpbR6habJNtrbTSYWJ2DKrZGcZ5zyDiseaXNY6I04OCk3YydPsPA1mpDNd3U3RcARr6c+tdD4&#10;akjEpXw94UhZ2X5Wkj3lT69Pf/PdLXRvCtlrEegW0n2u6YkO0bZUY77j+Vd5p12/hu3jtND0G1eY&#10;qFMihy31znqPpRKXLuaU6POU9J0LVDcrc+JNW+ywIp8xIsKcDqB2zVybxnp2neXFpVo32dRtMkg+&#10;/wA9evWtPQ/h/wCO/Gl4bnVobe3tW58/UJDhge6KCM8c+hxXqHhf4Z/Cbw2qza+rarKq/NGUVYvu&#10;54A564Gf8aF7WexUvq9Hfc82sdZ1LxfFGbaxZYQu1c5+b8Oa67w98APil4hEbaP4Qu/3ig7pFKjn&#10;3716VbfFXwh4RiC6Fo+m2qrkJHHbqZF4GO2T3rpB+0F8Q5rFdR0Kxt7VV+ZZJowFHA5x+HbNP6v1&#10;myfrfMrU4h4D/ZO8cm3iufFOoRx8hWhj+bj6nH869I0H4KfDrwfD5uu/Zrho1OA1wrsPVSCelcjB&#10;+2Fb3/g6e3W/tItWjyvn2abkdv73PSvI/GHxU+IHi3zFtb2WXe2WkPAJxx0r0KcYpXPHqylzNHqf&#10;xi+MfgL4d6PNFo9lb2vmRtt+yrtdmxx0PX696+NviT8dfHOty3F1/wAJXqMNoxw6yXTfd9vX9a7D&#10;xPolwYBqWsSyXN1MMbZGJHfJ9gOO/avN/HegC9ll0mG2Lrkq+7s2eenf/wDX6VrKolsc/s5S1Z65&#10;+yT43EnhuextLTbDcSN/ps8h3OMY/Mnqc5/GtL9oz4V6p4o8Lf8ACa6fbrDqWlw+XeLDwZYgcs2T&#10;2AIPPY+tR/sz+A20az0+wI3N9nfdbsu0Fhz8zdOP0/KvobwzpGgaRYXWrePDbx6dCvkMrMVVlkXa&#10;emSchsDnJroiuaNmYS5Yu6Pj/wAJePrZfhTdWV9K63Gnwna2Svy9h9OAeT2+lfKPiVjfX11rl3K/&#10;ltKzIu7kDJOK+qfjj8IG03XPEnhXS3mt2kj8/TYzMWE0DfMpDcggDGcZ6EA18jeIdWs9OaXR9Qm8&#10;qeNmSSOTghhwQQehrhrQ5dGduHlzXaMnw34t0/xdqU+h6U25rfmXzCNyj0H5Vv3OmeHoVjQRyMdu&#10;Wbdtya4rwt4V/wCEb1GfxJBC26ZjuZc5KmuqjvLe9iWTcqt/EH6/qRXLvE7NpH0J8VPBME0kmlaH&#10;pjTNJc+Y1vGxZlyOAT3AHpj3rGtPhNe+C9EWB7WSaRZDJIyscknceDjGAP5Z9K80s/iJ45064WbT&#10;vEeoW/77zfNhu3GX3Z3HnnPrXtXhH9rPRPGumQ+FPiv4HmmvcCNNY0FVWWU8YDQkhSSckkMByMLX&#10;V7SMjzfq8oLR3MPUPEWoWtv/AGfdH9y/LSEHKjHK4IwMA1wet/Frw54VsLy3F2skMhJVYlz3P5/y&#10;+uKzf2nPidb2eo3tj4a1J7rTLd9kMkLBZJAc5Zl6dPQ49u9eefDrwtqHxIu0S30xvJb55rqbkquO&#10;nPU/TpQ4y2IjUitTW1G/8a/EZVm0fQpo7GRf3dxO2FbHsOf0xVQfCi5dV/tu5eTy8hVVRtX2H45P&#10;SvTJtMtdGt1sEiaNVj+VduO3AAA9qroqXeoQxm7byWdVdY48Ee/r/jR7K4e25di94C8K+FPDujx2&#10;WmXHlssaSXTSMQ0jnnB9QASNvv8AUmbVfEvhXxOH8I6P4Yh1Xau64jaP5ByMnGMen1rndTfU9Z1d&#10;rW0iuJ5Lqc+TbxDAZe59hjqea9k+Hnw+0DSNCt4vDulTDVrgsNQaEfLEo4x0555z/wDWA6FRu0uh&#10;h7blje+pw/7P3ifx5+zR4/tvEvw6vbTSfOuk32s8bPbsMY+YHPvyoB9MV9ieIf2sfj74o+H2oad4&#10;58EeEr/R9Us5INQSRZUSZWXBX7w5IP8AnFeC/E/4PwaRbWt/qkckiwYebaoG3dyB7+/+TWTb/F3X&#10;fD/hHVfDdjK0llcW7CGG4bcUOCBtz061w4rK8DWnzSpr1PQwuaY6lHlU36HVfC3/AIKFeD7/AEnR&#10;/hvH8F9J0/SfCt2p0+OCKb9y6HqrAnHHUnOc89TXqXxD+E/7Gv7fPiuw+Lt98cryy1K2tki1Tw3a&#10;64ixyLExbDxnnGfp0r5T+BXwa1jxV4D1jxRYOtvam48q4vLgNhSeuMAk4BycdBXs37NP7Jvw1+H7&#10;XGuXt4s90y+c10sYO8E5J3c5Hr39q8WXDsXWc6VRx/Hfc9unxFL2KhVpqX4bbHTftqfCjxB8YfEn&#10;hnw58J9MiXSNDhCNqlqAGiBwAidMgKAcAgE4r5hH7OXiP4C+J762+IgiuptShLfY1tCUKk9WPAzw&#10;MYB7nIwCfuzU/iB4R0nSRi2ZLeFQ0cwX7iDjPHAGe+3Ge/IrmvFPij4cfHHT28P6Lq9uusWqt5E6&#10;Llehz82emBjI6++K6YZJ7PB+wpT17v1v8jKWeKpjPbVYadlttbXufnhqX/CzfFvxl03w3J8O4W8P&#10;253x26W5ELxhtzsemTjq3UADpgY6T9pfxB4xPxHt9I8M6BF/YOi6aZre1s4V+zxTEM+9kA2jDbjg&#10;jHB7Zr6C8X/D3wJBqb6boviW4XVg2y8huGLCMYAPBOcZz7dK8u+I3wWtISRew3UhbmR42HluvoF/&#10;yKwxGUYr2lOpzJ8iatrq39r1OjD5xhfZVKfK1ztO+miX2fQ+RvBXiPxHqvjG61zUPEVytzcM/nzp&#10;OwZieeSATjOPrXt3gmTUfE/hS6ubvw/aw2u9pLJdvBkVcd+Tj+8eSc5LHJouvhH4IsZPtGlWbQyS&#10;KdwXCll6gkVpD+1bHRF0mwu1mVIwqxzHkL0HNePm2DxlbC8tOnd3Wt9vTzPYyvH4Oni+epUtGz0t&#10;v6+XU+e9RuPEWo6rdXc8q2d5b3TKVlOY2U5yUyP065PA7j0D4afDT41+IdGm1z4KpJdeVL5OpRx4&#10;j+QgEggk8MQc84PpXJeOfh78UNL8QXF4dNV1mn3Ks0fAX0Br6x/Yp+Ofwm+F/wCztrnhnx/qek6d&#10;4ouJmMKswDsvbn/6/atsVOph8FGUYXemlrrz8zLDRp4jGyUp2Wut7N9vI+adU+H93a6xL4Rn0/7J&#10;qVwyRX2n28mU8wkFV49+ceo/LqIPg74x+FPxM8O+BbfU/tHi2+XzbWGWT9zpyZyGABwSDls5xx0q&#10;O51DRtM+Mmk+Jk1mO/j1HXftN40cwBh2sDnJ7HoK+nm+GPwS+NXxU0n463/jX+z9StYVV7NLxQsi&#10;jPDc/WuHGY76uopr3XFt6N+9sl3sd+BwKxEpNWupJLW3u9X2uc/8X9L17w34L0/wJfeBZPGM15lr&#10;7Urq7CtHL6g4OwdcYqzpHgDwJ8ZvgbY6lrXiO4t7HwDcebrUFpbq8k5jTISNyeg5Ge/6mf49fDmx&#10;8e67FqHgz4rtpgjkePyoboMrLj73BHPavWvh54S+FfwP/Z5k0caha3kdzaSS3vnyxlrh3U8N69cf&#10;TFeB7enTwsHFv2l72Sa33vfTbRWR7kqMpYycWl7NK1209rW2131d2fBfxP0vRPEWt3Hizw14kmGn&#10;S3DG1juh80an7q4HQgY+teb69b3VxfyS2lynmo20K4zu4+9+Ner/ABB8MaJoN/cSaLfw/ZZJvNEc&#10;gyy5zx16DpXmvje4tLa4bVraJQin/VoeAPTnNfW4WpCMoqLv2urW2+8+VxNOpKMm1bvbr/kYkemT&#10;27/aJUV7iRdsjL0UAAYA9fetwJrOmaWtneaR50izK5Z2+ZMHgKOvYD61T0DXLHxFbyRT28i+XG20&#10;CUZ3fNz06ZIyO4HUZyOg8YT2o0i11CKOSe5Xy12qeGCjJBAHJOMf41tVlzVOW3f/AIBz01anzX7f&#10;8E7b9nPSPEWsfE3Q9N8L6guiXFvcXV1HrUw3C1dYt4kxnLEBJPl4UlsdOn2h4D8STeOdNk8Q6loy&#10;LJJFbectvaiNWmMKmaXCgAb5C79O9fHf7HD+KPBXjTTvH3j3wG2oaZGt1JNp+pXgtUuI5FEO0Oxz&#10;/GSdoJGe3JH1td/toaXrXxchFt4LPhrTr97eKSHTrhbiziijiSCMKhRflAXkYBwAB0yezCxlSrKT&#10;WyOXEzjOg4p7vYb8Uv7E03RWZ7JpGuPkbHpXwr8Ql0bw3451DRtHvzNa29wRGzRlT7r+ByM9DjIr&#10;9X/iB+zrpPxG0Jr7wvcWdprk1q8+lsrf8S/VFxkFCT+5c88H5ckD5BX5LfFC3vpvGd4bm5hmuvt0&#10;n2trdw0Zk3kEgjgjuCOMGvT5pSnc82SjynReDPGMmmP9s065fcVxx/8AXr0bRvGF9rGlKLnzGk3f&#10;eMmQVxwMY69ec15j4X02GK2jkKA4HIWu08MXt3eSiCBNqrndnjGO9OXmFOXLsrnpnwz8SweFtVbW&#10;NRVXXytipJz+n/6q9Itvjdoyw50+2MGH3L9nhVWBGMDdjJ53d+uD7HyLw5p1pNaLNfL+8fvuOBW1&#10;HqCRWjRwWrff242+n+f0FYucU9Fc7o060o+/KyO7vvjRM8zOlnJKy8bppiSo7Dn24/D1znS8FeNf&#10;HXxGvmt9OlMEKkL8mST26/5P51xfhjwVd61Mst9b7Udvu7gDjPT2r27wo3h34X6SqoLVr6YfJCFD&#10;eTxjknjdj6/hWilJL3vuMfZ05SstfNnVeEPBugeBtIOo6u63epScM0kxZgB/DyMD36+mOKua94l1&#10;XULHyru8WGEx7I1VcMBjoMfzrl9L1e/1eR57WKSRm4WSXovHUCt2y8LX2oR4ELSTM2WaQZH/ANes&#10;5XlqaK0dFovxMDwVBJH4ot7GC0Mdu+Q21cs3HUn869g0XwFcatqL2tjCvlw4e5dVwAMdPqf171l+&#10;Ffgv4gkkj1SEQ7o5A20uAxGe2etex+HfD1r4f8OXCRl5rhXPnKsZwT0A/nXVQUpfEcOJ5Yv3Tyv4&#10;h+DtNs7RtT8tI9sZMKMoPzemP8P17+R+HNCt5vEC2k9hGf3gMjydAM/49v8AI9t+NNvfb7aWaIxx&#10;NACi/wC0eufeuR0Gw06zV7zWrPzPtACKV4ZO4JP4V1KN5HnylpodroMWg+GdR/tIQfube3H7nAO8&#10;8ERgY4JI7ZPv6TTz658SNYhufFS+Tbq22CzjUqFYdHbBwW7dsZ9M12Pg/wCD0dyy3d7fxzTRWqm1&#10;jlbiNeo2+/qetegfDj9nLUtZlfU/EUX2G0aXcW+XdJj69PriuyPKc8k2eOfEj9mjW/i94FsdW8Na&#10;d5muaPMIo7gfIrwMeVJBwAM7sc9CAO5/Pv8AbE/Zj1DQPG82ow6Csci3DRaoyqdpkycSg+jfQdj3&#10;r9nfGnjnwz8LvBE2jeBktjNHbuFbhssBzu9Tx3xzXyP+0j8LNN+Lfw21TWtavRHrV1asyvFGI4yE&#10;yRuUcgjI/BTx0BmpGNaDXUKcpUaikj8zlsDpFituIVcp2z1xUVp4etL8G6ls33N2jPT/AArqNV8I&#10;RaOJobos0kchUq2chu9ZKXNrpxaEyovP3WYAivP9n3PU9pzbGppGj6LqfwhvZUu4U1C3uAyxs2Gd&#10;eOn4fhx71H8P9B124+H+taroml4kuJktYNTwV2LhjMiueASpXI64J7Zz0Hxe+GVn8PfCek3ulzzN&#10;9rtw88e3G3jp/n/61dt+x94n8Naj8MvFnw01SCJby3ibU4GuI90U0eEVgcc7lYKQRyQxxjBzOHcf&#10;aGOK5lRdjzv4Z/s3Q/EXVp11fRk8m2jUzf6V53mMTwvKrjIBOcH7uB94GvSdW+BuneG7b7Jplktv&#10;Dtx5MeBgZHcYJ79Bnr7mvSfhD4Zl8IfDlvE+rzafayX1w8zeXiMQR9EX5zkZGD0zyfrXJ+LfG/hO&#10;Z5re68RQzvycxhpMDP8AeRSP/rexxXeoqR4/PbQ8v1XTbkwzWkitOsKkJNtBMeDzk9wfXnH0rnLY&#10;CC5OmQeYs0jfMwbBGf7vr6Z9R7V199cf8JZOvhvw9qzLFHNi4uFtWUBSPm3HoTwfrz1GCO4+EPwr&#10;8Da9rtxAZTcT2sgWKHa25owq/P1A6k8E87+2KuMbe8yZS5rRR5/Bp2ieE/EOm6hp+oXjLCqw3sq4&#10;3YP3mAI4wTtOchsdhXunwRv9J0aFLPxHZRtc8+SnlgGQGQlT9dpH5D0Ned69o3hu9m1ayVY0vLce&#10;fbxxrukUjqrZ4IwpP/AT03V618HtR8Ea34Ss5b9YZLrbvbbJtkjyo+cdCSOMqc47Ds081pamij7u&#10;h2k/gHQfi1a61psM6xl5I3t2ZcqgBGT7ccevbpXy9+1d+zj42+FfjS18M6TcSXitaC5LwxkgBiRt&#10;/Svefhh4j8VeFPE9/pOs2sghur5ktblDuEiEcAnt90cH1ropvFk/jHxTY+LJ1Vbq3X7FqFtNGNki&#10;/wALdOmf05+rutmVy9VufKXwC+PHiX4DW114P1zS5v7KvpjJJmPeEfGMkdvavpL4T+NNG+LejR6d&#10;4S8YW7GSXasK2oDxnPRTwRXR698HPgR41ufM1+wXTbkv80ka8M3Tpj19B/WvMY9G8I/sqeMNdn8E&#10;6FdX1nfANa6pG4IRTjJVR0xnH+RTTpkWqpm18fPhFa+DPCVxaa140kuwx3R20c4jVWOc5x19fw/G&#10;vmXQvF/w+8H6sl1ay31nqFvJmGeSQiMMOh//AFntXdfFfx+3xDuVSy13UMcqEmh4Hv1NeRa58PvG&#10;05Y6dbfbY/v5Vgp5/wB7n9KylKXQ3jE7X4geKtd+IWlx+K7Z4o9UgZUkmtBseeLPJIH8X07D8axd&#10;X0jxE+nG/svEd15wULtkkIyQOv19+nHtXnqQfF7wfqLXOnaBfKi5y/3lzin6j8YvijfL5MuiQrIy&#10;hZJtvUeh9TUe07mnLy7G9ZaZJrcz2+tKsjKpHn/dkUZH5gEfkfbAzPFfhW20SBbmy1fcvXY2QwX/&#10;AAB6EfpXNyfEnxVYaizXVuGmj+Zo/KwGU/5/KsH4s/ES51u1+3JHNYwGPa0aycs/1rGco9jempdD&#10;F+IPxRT7eNJGoyzSL9/EhZVP+ea5RNE0DxDfCfUNQVVf70npVbUbGxnljstPs5GuJl3ySLyQPX8a&#10;6DSfArr4ak1hCslwGCLayLgsxOBWaipamvtJROl0fw54C+wWsV9LDKY48F1bbgZ+v+c1Fq3gzwRd&#10;Z+wao0a7gflmPFXfCn7O3iHUrRhqt35c3ytsij3AMQcD/P8A+vI8f/BrXvBSRNq06LHJKoDRN1XN&#10;aexhYzWIqKVrkd18LdRfS2m0LxXJGzfPHCLo/Pn8a5e/l8a6dbtpur6heFY8/flYj6V2vjLwj4a0&#10;uwtbjStWkYSQ5kZn+4cdBXOTW84WNo9Tk2SqFVZDuBGPes54en2NIYqp1Zn22pXAtPs11YrKv95g&#10;dwps9tpP2NnMSyYOduOBWwltrtvatMkbLHnh1i+Uioxp9zqEccBtUkkvGZE2rt3Ec4z61n9Xijb6&#10;1J7lDwjdafpl8Zf7Pt2VjzHJGDXpfhnxV4VN3HPZ6dbQ6hDL5k0MnyF1AyQn8OT+vQda4CbSdQ0y&#10;1WVdFWJcbt8jZ6e/SkuLOx8SKBe3H2e5jH7iSNsZ57/T2o9lbUPa30ueqPL4q1WBru+EjW0krm38&#10;5flGAQ2AenHXA+vXj1T4AfDXw5qFtFq3xK8XW+n2StvSXzlyzIVynoGIZWHrnpxivmzQ/iN4gj8M&#10;TeEPEmqSXlnDIHtNszB4GGfmX29uM8dccaGgePtOu7H+zU8Q3TQwN/x7yQYK5+p56D1ocewRk+rP&#10;1R8dftGfBBv2f9X8IeA9bkh1TR9Dmu/DuoJFlDcRpIXGDjG4KmU6c55xX5Nt4YuNX867cNl2Z2k2&#10;9STya+hPhZ+0V8PYfCtx4Q1Lw20V7t3R6iZT8w6FW7gFSRkHn5Rj18MtdQlkuJMTZRWYxrnjrSpx&#10;5r3CpUUbW1NDwX4cvLCH7MNRBiZv4lwB79a9H8L+CJoJo71btpBIpbd5W71P5YB/L2rzHT9QvLm7&#10;XzJiV3fKvYfhX0Z8N9JtvEHgT7BBKYrqEB167Wx29zgnHXOegqa3L1OjDcz2diPT/BV1fWkV0l2y&#10;xRqF80QEgfr/AErrvBHwrt7xUnnvVKyNtWQt05610HgDT9J0/TFs5ryGYEN8rDJbB6MMe3vjPT0k&#10;i0I6bfMdHum8mSQbYZOAmT+QHv8AyrOMox8jrlTqS1vc6jTPhzpsR8lNSZZVGI49uCo56de3P/6q&#10;1PD/AMHoJblbptVWdmOMXDDcvbP+f61nTpf6VeWrm53wtxJt7fT/AB9q6nR993NGdPv/ADNv3vMF&#10;PmuJqSWq+477wv4C0HR4Fa+ki+Vfmfd145FdFpWo+BdPdjLPDtP3lbJz7cCuFMlksflamqxttz5r&#10;MKq32u+DrBvJvtYDleghbdn2GKl1Ki2sVGNF66np1v8AFz4daO6xJpEkhZvvc4+vP9M16doXxg+G&#10;2o6Uwubr7K0kIUM0a9CM9v618mXfjzwZbIwtbGSRs4zLyPyH8qv6T49bU7NYZAY49vyoq4WujD1Z&#10;N6nFjKcVFOKZ9SeItJ+DnjmK0hvNTa4jtVBP2fA83vtPf/JrN8ZXXwB8B6Gt/aeE2ulYHAuJmCqS&#10;Tn+teL+BLzWbiR4LchR5ZJkLYUj3PrWpr2jR31p9p8Walut4m3lFkwvHqTXfGfkeXKPW56n4H/am&#10;0C8jZrbw5b28kPyw7Y9zKo6df8/zrK8d/teavqKzaeHmhkWPy4xHL8uD6jHfp/nFeQaPrN14g1ZN&#10;K8G6ElvaMCrXCqN8g/z3rt/Dvwbu76dXvbMLNn5nm4J54/Hj9Ka5noQ+Uh8Bah418deJxqGr6lNH&#10;p+3M6rhSygdh9Offmus+I/guw1LwZdadpi5jjvA4ugo+bI2gHnJ+Y5OevHPFd/4O+GmleHNMWLUC&#10;ijgq0eBg4zxXOfGW7sbfwveW+lBT80fzRNgJgg5bkc4H61vD3UZy1Pzd/aN+HureFviLdandL5MN&#10;2zyLtUKokz8wH4+w69sGvHJ9H8H3FzI+p3jTTbvmaN+B7V90fHP4cQfG3wPcaWzRx6hGjPa3SrkF&#10;gMYz3yOoH15xXwnqfw8v/Cep3Gk3SzLNHIRMj8FWBrjxMXe/c7MLNcvL1R9LeJfiJpl34WDan8PW&#10;m01GBjbhhGvTjgH/APWOvbO+BXjr4d+JfjdpmleGdKbQtPmV4NUlWM/v0K7vKPHQuqjjv05Arz7V&#10;/GB1rwzFpEbtA5jB3K3ykAfdP5e9ezfsj+GNJ8aSXE+lWsccdhGgvLqzuEWaOVgSr4IOQcY7cnjO&#10;CK8rDYOnTxEXC6+bO3FYqdTDyU7PTsrno3jrUvCOtIvh4xTPFcNttcaXMY3y2fvFNuM9ycY60zw9&#10;8Ffh/aKt9r89uWx/x6qyrGGJJB+XAyCeeT7HBFaGsfDizjuv7Jl1xb6Nl3G1adPNQdjGy/Mh4GB0&#10;649ao6H4c+Hvgm3k1a+1CXzIZD8upXbSurEZ2ANklsdMDueuc19Jyny3N72qMHxb4D8PWkitpyQ2&#10;9rdTLbrN5eVgO3AlbsRjg8gDOc1J8Jvh7F4Isb6xm8PNJeTGdJr6SMnEgkOyTg5CAYJHPC4xn5q9&#10;Kh0u4ufCweCwjmZ95mj8sKyA4Kqe69uMcZx6157feL/Gfw31BYx4emvrF2I+wuh+VO21uo49eBzw&#10;M8W9Y2Q46S5jx3426RZab8ULbXtMnaG7urcR3FrcHBLOmCcgAYPPTIzkdMZ8L1XWfGuh6zdT6Frc&#10;1nNYzb3SNsDae4HcZH6/n91Xo+C3xV09ZfE2lrY3mQY2vIsNH7K4wQM59M15X8R/+CdQ17XZ9f8A&#10;AXjlrWGaBVePaJlYeu7PArCVPmsaxnvY888B/Gj4pWw/4nesQ3CjYfO3tu9dxHYnJ5GM8elek6H8&#10;ejBZt/wkmg298rhvnS4G4D8uOn51y+q/sKfHHTI4zoGq2d8siCNmWTaz49se/rW38O/2NfGU2qRz&#10;+P5p44oWUypApbKjHT1GOuM0/Yxlq2HtKkVZI7Of4lW/jTQ4ZrfwTIqsAIbqaRuQOOCB79jWTqHw&#10;2h1eyW80rxasJmU/8S9Ziyoxz95X9x6flXpHxQ8P+APBvw/Oq6fdXmNL2bbfhdy4APGP/rfWvEV+&#10;Pmia1FeWf/CKW8qxxZx5mJgR3bGOKp06fQOep1ZynxI/ZS+MFhdnxZ4fvPNtpG3SR2jZZOmflB+g&#10;rEsPDfiywk8iPxVayyfKBHdNhnx/Djjn+ddbof7S+trHdReGL64s/JLCazlIYHggnk8fSsi7/aY1&#10;5pLiOTwTo1xeFsJcXNirNu/EHP8A9aspRjujSMujNp/DOo6V4HbxF4gtbeLy1ZwqXSbiT0yM5rxT&#10;x14+0BUkuvsbWi7do3L1IPUjmu0/4S7xl41kZ9TtdJgtzwytaqv5AV5D+0x4n0Dwjpk2n6bBp7zT&#10;DbG0K/eJ6+/FY1NI6m1P3pWRz3ib4n6FfW9xcLEnmRp96NuGUcZJ+vNeW3uu6n451ndcPttIW3iN&#10;eAAO9c62q3moSmO4m+Xdyq8Cuy8Nabb2mkpHIAGupMsf9kdq4XJ1JHoxgqcTtPg94atNQuJtSls8&#10;ySEbFkXovQfhXW/GnSIdIufDfh/Rtq3Vxeb5GjTGF/8ArYqz8MvDaavDHeojRwxkLuDBc49Pw/lW&#10;j4j0O48R+PdM8RW9rPJb290IISwyoXPzc/SuuMbxsjkcrSuzvdAv28K6DieOGJmZj5lw4yTtUY/m&#10;cHrmvAvjbeNrOtQaNFrdxNJJN5s0jcLsHYDtX1D4z+FuhDwR/b90WWVoV3Sbvutt9+2R+tfJkOny&#10;a94i1K6Mu7y5jFHIfQEc1vKGljnUveuUH0a91IZd22MypGvYCuh8P+Fv7L8ZW2j6vZLJHFYmZJJA&#10;MHcOg9/5fhXd3ngPwzY6PprQDzYw4NzNG/Xjpj8aqjTIWmurm3h3fvfKtS/3ljC5IHT1/SipT5Yh&#10;Rqc0iPwpplr4il1C2ktI1s44yixrjGfX9K4vxPoMHhXXbK6s/mhWYv8AN/CcHiu1+AN55upXWkT/&#10;ACSbmUlvXOT/ACrB/aaX+wdS0u1EEasrZaQEfNya59PZ3OmPN7Wxyvna/qmkLP8AY91mzNtIHTk8&#10;msi18PZvftN1NtbrGK9k+FGm22seC1huDGysjER7Rzz/AJ/+tWL4o+Gk9uzXUdh5arkq6/dx7VSi&#10;rXE5O9jh9PhstL1n7JqcbLDdEBWYjC+vUdfxqHX/AA3aWt1HceHrObzJsFpMDEYzkDOcZq3410Zz&#10;Yss6swgwy7e2PT9a57S/FZt1WCeSRdwIVtxwayl7uhtG8lc1JRcWq+ZNkPsIG1cEjrn/AD+vOIdG&#10;e7uWPlRbtx5+tT/2zp+rxyNdyndtBaRuT6HvWn4WjsYtH+2tP5Y3feHX8qVluHNKOho6Fo13uAf5&#10;W3Dn0r2vwR4/0rwfbJHJDIpVVZZh8u04/r/npXgcnirVbiWSPTbkKFX5ZGHP5V03w8ur6+unTWRJ&#10;cso+UsMj8vpXPW72udmFcnK17HvMfxR8NXb/AG/Tr+a3vt3+uiXaHP8AL8uv879v8Xr/AFBfsk8E&#10;jtyEmHH4nmvO9E8GJeu100Ijj/5Z4b074rtvDvhvSLeFZJZ2yv3g0Z9KxfP2O2Ps+sjrtI+LPiZb&#10;FbCO2hfbINskyFmA4468f/Wrdi8eeMdSBV9RWASYbbbptH0rO0PwrCIg2xW3KCvy5JH+f5V1fhPw&#10;LqNx81vYM21shnXoPWp97qzdQhLZfeU4bfWtWVpJ9RlZivV2OVx6/pV228FatdCNTecv7EV2mleE&#10;IIlSGaVcrzLsT9Bg/wA8V1FhY6BZw+Z9k2jHzTS4B/8ArfhmsbK50axj2+488h+EV/d2yz/aQx+6&#10;275RXsPw2+B+l2miQy6w+yaRfl844GT/AJ9awbn4ueG9BctoNg15cqP9Z91V59c+3v8AhmtDw/8A&#10;ETWvGGjSS3s3lnzCP3fHFdWHnTjI87GRqSir7eZ2WoyaD4W03+xLGOOSRUx+6/i5789PrXkPxw8T&#10;6pP4SvNqsVUbfLi4C/UnrXYNrkcEe2S23djt5LV5l8efGxTw+NKhtY/Mum2+THydo759a7IynKWh&#10;5coxjG7Jf2a/iM1hqlnazzyFvNO4hTwPQ19JS/G1dPtpEs9EjZlbO6Q9D69e1fN/wN8ONpukJr99&#10;F5Ykb5vp7mvZPsmiXmk/b7e23R7MySYPOOp963945fdLV/8AE/xXrTL9nuMktuMasSox37DNV08e&#10;ajrunXWhat/q9v7tiobYR3P+RiodPgsr1Fi0Y/eTPyqR/wDX/Q1ZbRpYNN+0NH5fy5ZmXPPt6fpW&#10;tOUt2RLltocj4Y8Rw61NcWWq6YYGh3KlxE25Vye4IOMd/wAK8m+M37M4+Ivi59e8N3qqxXFwzA4Y&#10;/wAJ+vXOfyr2DQtPitUl1CLJW4dlCvx0yPT8PpUUtjqFrIzadeyQhvvqWxn0P5VXkyFzR95bn5te&#10;L/Et8EWyhkZI48jd3A/rX1V/wS18IXfijSvEniI2Vx5ayx2q300JSPgZKrKSMn5gWQdNsZOcjHm/&#10;wd+DXgv4wWkusWx/d2smx1mbaG/rX3j+zf4D03wP8IbHwnpgVLWMttSMkAkyFs49ev518/lOY0Md&#10;jnTgn7qvr8l+p7WbYGtg8Cpza95pfr+hx/jX4IeH9Qv/ALdcatdtdW7bvMjySFPUZU5H1zXnFt8I&#10;tRn8fWayeLrlrNM7ofJ3ybFOdm58tjcMHj8sg19KXenS2bzGyspJHl+TeV4XAHGeg/nXI+JdEbQD&#10;DcanqNu8kgdns1kBZHwCpYYx2J9uOnb6qEVzHyk/huec/EnU/ih4Hu4/FPh6xWTTo4z9qaEndGuB&#10;yU4+Xr9MdqzbH9oPQ/F8H2XVPMjuerFlBGR3zwRz26557V1mq+PND05Zn17UNPtQ/C2+oagiM+Pb&#10;HTOP8a4/wjb/AA11DX28QWHga3upC+ZbezuY5lfr935gfoMce1aSpKOpEa19EQ3d94etpjLbj7RF&#10;5jBlaPopJO/HbqfQcf7Qq1o3xb/4Qd/t+k2kjMY8Sxsx2S565HXv/wDqzWx4y8H6B4pI1XwzcHTZ&#10;HXE1nfW3k+T05wo5GD6D1z1B8s1j4s/CD4JLdP4v8R29/ebj+5hk8wjH8IHODxUxVO2pblPm0+89&#10;bT47eB30d7yeKPTWVc3kczNsc5zkbeo7enHSuW8Q/t0eAtBhmtNFaCWTeT9qbdtPPYcEf59TXx/8&#10;f/2pNW+MmqyaD8LvCt5a2sx3bpI9q47HPXpXMWXhjwfoHhOG8+JPi9ftzqzOvmnI56c1lP2XV2Lj&#10;KteyVz3j4p/tc6brUsinVY75ZFP7tScDr+VfN/xL+KeprqUeteE5Zbe4bEbBf419D61man4s+FkL&#10;Z0jU3mKk5WCMnf8AnWcvxg0HRD/aK+BrWSaP/UtdyFse+3vXJKrCOx0xpVJO7R6N4U8eSahpEuq6&#10;h4QvvP2DzJwAsanHXnt3H0/GsHxL8VzaT+ZLqcNn5YyEjXzZnI5x/s5rznxL8SvH/wASLgpdak9r&#10;anIisrMbEUHrnFYWp2cGhWmVlaSZuu4/N9an20uWyRp7GN7tnZ6l+0r401zVDp2hDy4iCheTqc98&#10;Doa8+8Ywa1da5NJqF3JI5bO5mNbXgHQXlmbUmT5RgKWHvWv4g0DVXgub5rHzN2QJP7v0rHllLc6O&#10;aMdjzPSrC71HWI7S2X7zfOx6CuySK8ufEkeiWU25Y1VH5wAB1x9c1m6VZzafdiZeilixFdZ8MNPj&#10;v9ZkuJ1+aZgd3cCs1G0rHRzXjc9i8LaY0fhf5ZPLjit8KEOOoxXsPgfwYk+haXZNI2YwXmXsc/Ke&#10;fcmvFLTU7ueWHQ4rhdk1wi7scg9jjtX1V4c0600fw9aSeQpO5RMuORnHBPp8o/Ou6mrHBUZyv7SN&#10;4Ph78MtXtpF4aOOSFWbLE5I7+y9PevmPwtaQ3nhX7V9lkNxLcufMVOCDj9M5r6s+PHhSf4yaNqWk&#10;20mIdPsT5KR4zM4Gc+44H5n0rhf2Vvhx4d+I3wsbTtWneGWyvHtUdIuN33gD+OentW9jmOH8M6En&#10;iaWx8JX92tqvnZkKr0Bxgn1Ht261Drmjnwr8Ul8Li9WeAMqO7KQrMU9PYnHvivpiT4M+FvBnhceK&#10;bOw8y8huoRNHtGAM4yPTtXmfx58FahbeMdN8Wy2EAjkhBHk5yu3IycDr2/LpSqK8Sqfus+fdHv5f&#10;Bvxn1DTdPs/Mh+0kbfTd/wDWrmf2rdUuNX8cwSAkKsO9Y85xnk/4fhXT6pp+o6F8UZNWnG6K+USR&#10;Tf0+tcR8Y72LU/iItuW3bYANvpn+lefL4LHpU7e0v5HpvwBWGPQbeByV3RglycYyK9J1vQWvIpIb&#10;QfaIViw2187OM54HSvMfBGnXtv4VsZNMl8tzHgjpvGO/tXWeA/EV5o100dxO3mOrJNHLnj6VtTfL&#10;FKxlLWTaMfxP4TsrjSp3giVVkwm3OfmA7e3NeQap4Ehu7GSW1+Vo+GUfXqK+gfEtqVsTLEx+YF9v&#10;GMevv3rzfRtPP9tXFqRlF+ZlzjJPFTNXHCXKeQ2Gk6no2qA3S+dZ3H7qRtoJTt+H1rYtYJ7G/k0m&#10;GZmjQfLz/k13nifw7HpcKPGiBXyZl4ALdua4+6jSy1lLgzK0bnD/ALzOz8zWXLyyNubmiX9Es7G3&#10;k+S2aaTOT7+1el/C7wrrOtaysjGOyiZsQ7upH+f1rD8P+GHtolvoIg38zXpXwj8QtpPiO3g1TT0a&#10;E8eVcKQp4653Dn0qqlN8rChUj7RXPYvAfwb0Sa3FxqGpMsmQAeg2+nfqa7zR/hx4ZgCxzWKSKPu7&#10;m+U8dKb4V8N6Nqjq2na21p5i5WF5Nypn8unvXSJ4P8UWh2xa1HMFGV+VVx+HGfrk15kvaH0FP2Zf&#10;sLXRVtRKYIFkU4C7cbfQA+lZmr6rqsaeWu5o+fLy2Me1Mk0nxvsaOzSW5bdnCwhvx6AH86Wx8FfF&#10;LWJ/Kn0pvLHDLcKqKPyrFqUuh1JwW7X3mWvj/wAVW0pihvBGvZRHuz+Pas2513W7uZmvtQkZW6Lu&#10;Ixj0H/6jXdW3wO1+9mH9tarYwwZ27YVZvfnn0/z67ln8FPA8O1Lye6uGQZZYz5avxn+X86FQqTJe&#10;Jw9Pb8DyWCQltquzHr/ER+WeePXFegfCyDWprFoPJmY+dna0e0H6DGeldppHgDwVooxp3h2AH5vm&#10;kj3sMAevvz+FdRa3MViG3KkaozqqxrgnnP8AKuzD4dxlds83HYpVYWSMV/BOp30ebu1FurLjzNwU&#10;jv3rifil+yJ8aNfvo9S8IeGk1C2aNSssNwjY98kj36A16rrt7DeaS0wVlZXZl3NncDgg/SvU/gzq&#10;C/8ACI29wFZmVdrKJsKeehx3/H0r0oU47nhym9meM/DP9mP4r23w7i0rWPDFwuoQk/KsitkH8cV0&#10;ngz4QfFM6Xc6Ff8AhS7j8xWC+ZGQP05H15Fe3Xvxk0nwiY4Z4/LZuCI5CcVCvxi1W+kZ7TTppI5P&#10;9XNGSQW+nXp26fStjP3TyLT/AIDeNfC8Edz/AMIpds4yxkjUnH1xx+IIqLWPh/8AEPUAjX/h5rVW&#10;b/WyLwfQ8n/Irs/G3xB8WefHaWOtyRxzS7XVsgqByePavCviB4x8Z+OPHK+BPCmuXV5eXMpXmY7U&#10;HdvYUPUm8UdFe2Fpp18un3MkUsw+WT7PMHVR+H6/5FQzeHbkybktPlPRuOfzP+f56vhjwJZfDjS/&#10;Jv0a41J13TvJ97d3/wAR/XNTpeMxJnUueuQ2Kz5n0K5UfGnwr8H3k+lNB4Ntm8pss4j4G7rzX2P8&#10;AofFWrfC61tta1VlurNmhYxKAAo+729Mc182/DDxN4a0fRxHoJMdvcMWZl5Ir274IfGWy8J6o2iX&#10;G+TT7xg7NIM7H6Z/L/63PX814ZxVPB5p78rKSt89LH3/ABHhamKy33Vdxd/l1LXxJ8P+K4TM0viK&#10;6kjj6KszKpY447fXv+tc34b+F0bah/bOom8uppof9dJM6og5B+o4/wA5r0n43+O7YRq3h+2jvHjt&#10;zJ5mB5accMexwOx459a+Hv2wP24fjP8ACuyj0rQvHUcN3cSNHHbxWEXGcA9R0HIGR649a/WKcuVX&#10;R+VVOXmsz6+tvhV4MlK3uo6BpuF+75yBU6epAz16c1xHxk1/4VeAbF9R0W702G7G6I+SV2xsD6+o&#10;6+n1Gcfn94v8dfti/E27guLvxfrj6TeRK8q+e4jk7FiM4BJPA4HPboMm68Er4W01p/HPiKS7u2kK&#10;iFZnMbHOMgHqfy6+1Eq05PVlKMUvdR7L8RPin4x8fiaPRfHckdlJuDyfaiehIwq5OMEdzkY54xXh&#10;3jjXND+DVzJ4m1H/AInHnR8XF5DvUSZ6YNburfEfwH8JPBP2DT2VpPLPlwq27czZOTn39ulfMvxR&#10;+KWvfEGdor65cWobKW69K5q2IcdEdGHw3M7s6C6+P3j7W7ma4tNSS1tZclY4Y9oVc8Aelcvd3+re&#10;LdUYzXU0w3ZZ5GJzS+CvDd1r8CWFnG33fm56AV6x4F+DdvpOn/2hqoIQfM24dRXB71RnoS5aeyOL&#10;8P8AhW7W13wWzM3Tdt6D2rYl+E+qvb/2vrMDLEpxGijLu2cAAfWvavBfgzS7O2bxBfWm2BIwY1jU&#10;lwx5UAevFdNoXg2G+mbxj4pnzEoC2Flu2hewJFdUKCS1OWVZ8x4Lb/CzXtBSHUb+CNWZdy2/8RWs&#10;vxF4Ua+vY4xCZbh1xIka52nPAr640X9mbxH8RtRt9Vh1qKGOQ5aOdW+cc+g4GB9fzqNP2Xbzw3pV&#10;1dWFjDM3mMBeXUmz8RnGenbpitFTVyJVJW0Pmbwj4O1YTw+ELe1jWSV1a4kkbAiUepruYvhPqGr+&#10;GtSLcR/MmnKp/wBZIB97+nevRh+y74m0bxFo8cM63E2uTYmjX/ljHuGTnngiu18XeBrfw1qbeH4l&#10;8u302xfy17hgvXP1/wA9qOXlHFuW58IePIU0rVIdEs41/wBHhXziv8Uh5b9a1vB+pSMyyW6eS2MO&#10;3p71h+NLwSeLby5k73Dbtp6nJroPA+n6jfFVFt8smPqRXDHWdz0Jq1NI9M+FlvaX3jLTWu1Zk+0e&#10;Zy2OEGf5gV9KeHPEH2rwS0xmZZpNRuPMXj5Np2jvyAf89a8A+D9rNJ498pLNdtjZFXHAYsTkDp7Y&#10;/wA8+1r4a0jwj8Pms7aNrrVJFO2JpDti38nJxyf/ANWK64aHJJXOu+HN7E/hC81y4RRPcNJBHtxk&#10;ggDH4E/l6V5D8E/GN18OE1TQcNHFJrEkc2Hx+93cHPtXufhDwFfeHfB+kpMiNLHH511Ht+YsQccd&#10;iB+teJ+JbdPC/iLWTc2wZbrUGnjDx7gzbecfia35jGUT03V2+JWm2MlzrusQ/YbxQ1vvYfv8jcD6&#10;HtisnUfF1h4n0u3/ALZikWawZlkjLcNkZXnrz7elTeF7jUvGPgiz1zXpWktktfKsbZSSwYcAn3qr&#10;8V/AOo6f4agv5bKW3ZYPLknt/vIuBgvxz1xnrz3pe9a49E7HkfxC8KWV9qt5Y2xXzID9sgPqucOB&#10;7V86+Jw198R7q5lVnWFVK4719NeKNKuW0DSfFenTlby0c2l4QPvRk8Hn0r598b6LLB4n1KaKAxtJ&#10;Dvj29gG5/LBrjqx1OyhLQ9C8PvKdBtWFwyGSD5VU8KB1Fdd4VtLLxDYsmqH94sWPOzzu5ry7QL+8&#10;TwxDO0xAjjULn3PNegeBrqe8mhsYZ/mYhvMTPA5yP1qosJLQtz2upQ3kfh3ULnzGFqAvbHORmuJ3&#10;y6Tr009x8yedtbjhR2z+dehX5ZNUurp7r7U8f7ss7c9sVyPiC1aPV9Qt3jkaJZFDccByufyqpIiO&#10;5c8T2Ftqfhzfbv5iYyu2MjPvn25/+tnA8V8aWUumIxuF+ZW4C9x616Z4Y8SmyFx4cliZ4OsXzccd&#10;q5H4lWkuos1wyKq7flCngY7fWsp+9G5rT92Vmc74J+IPje2M1lpupzTJIRsWT5vLPtXoXhJfiX4h&#10;u45HtZriRXzlX/OuK+CmmaYPEDW+qv8Au2l+Zd2MjtXs99qmqeCrCSHQrWGF2+bzMfweuTx+PsfS&#10;tI/wl1Jlb22h6z8H9Z+NeiXEcb6S01vG3/LwwDAezH2r6P0HWITLDqM9vZ/aSu6TzLgyYO3p1wef&#10;5fhXyn4F8X6hrNrbR6hq+6SSJWZtx9P5V31hqepWyRhTvQqPljYnPIxke/TOPpXlVZ+9ZI+io05c&#10;t+Y+km+Kd7gpBrljD5mQEjZV7ADgfQ8e496z7zxx4hupN51qPaTndvHA3A/4f5ya8K0mPWJ23PGy&#10;xtgjtnuf/rVvad4W1DWmX7DFM0m77qoTkfgP51lz1GbqnT30+49Fl8feJ7YqBqf7kAbyzL82AcnH&#10;5VVs/ijqUZW2uNVK7toZ93TKlcDFZuk/AHxjqUXmyM9tDgFZJJNvHpjt16Zrorf4J6RpDh9bvGvG&#10;jX7vmYU/l3rSFOtLyMqlWjT00foUl8c31xak2Ws3EzY3ssSn5hja1dd8KdG8d64kmo6+ZI4g4CyX&#10;D45Axn6Gq2kXPh3wlucra2tsq/KqbS5H86bZ/FeTxJA9tpEBhj+1BYWST749T9RzXZRopSV5XZ5u&#10;Kr89P3Y2Xc9SupfCOl6PJbatp811Lt+W6hJ249uP88Vx8nxr1/TLhdG8OaPcRWMX3xE+0nnq3X+d&#10;ekfDS9toNDOk3qW8zBxt8xfmRW69q0viB8DvC3iNBd2moNp91I2YZrcbQ1ely20PHkcn8Ntf8NeL&#10;dbjTV5bqOeaTMkVxasyP+P8A+qvZPGd1Z6D4UW4sNQW3jiiYLHbwjcWxxzXmXwz+GHirw34uJ1m6&#10;ea3EWUmEYZcY7EAc1H8br/UrOJp47iRYVUrGufvH3FEtxc2h5N8aPix4ks9Qt9Kj1qSaaVfkaN8N&#10;uP8ACcd69M+BHwpvfAGif8JFrVq517UFEs9y3zFFPIjB7e/9a8r/AGf/AAHrPjT4g3PxZ1jQW1HS&#10;dHuNrQzKdrtx0PqPzzj6V9reCtD8NeMNGTUPBt55ki/6zS75gJIfYE9fTv0qZO2g6cb6s5WC28P+&#10;KLMQ6zabmjXaLgffU4Aznv8Aj61x/iz4AfEMXqv4Qkh1CzZcoyuFZfYgn/OK9O8V/DufT9QW60ad&#10;Vul/11heRsqsDj+IcfSs99M8eaW3lRWd8kbfMiRx+aq+wYdqlR5i9tz4H8LeFtC8HeFobS6khSOM&#10;/wCslbH+TTtC8YzfEjxxa/DT4VRLcXjjdc3+wtHbRjqxx+me5HSvn3xJ428ba5bSWHiK9aNYh/q0&#10;avp39jvw7pfwM+ENx481mAQ6jrDea08g/eCD+FBnoD17ZyM9K+LyvhmjUrJ1tbatdD6jNOJKlOi1&#10;S06Luen/ABn8R+GPgb8HW1jxBfeZ9jtQVhkYbrmQDjdn1POOn0r5A+Hnwm0z4/vdfHn4weFIYbNb&#10;zzbe9v7ptxjHGxEJ27eoBIz39BXq/wASbXT/AIyaovxM/aD8RSaf4N06QPp3h858/U2BGMDg+WR/&#10;FkZx1HGPk39qT9r3UPiQ918N/h7c/ZbSONobW2s8LDbx9No7cL8vGPU8kk/fytTjyx/ryPgdak+e&#10;X9ebND9pT9tPw9J4guPB3wa0aG4S0/cG8WMeTGFwoCAdhjA7YxjjFeAeIPHWti6GpahqD6heMmWZ&#10;v9XET6dqTwz4NXSNGkgv7lY7nl23ZLP+NYdvEtxeTaZMfV4+vPtxXBOUkdkIxkZetJd+JZWu9Sv2&#10;Zg3AP3a5jVdIayn2FWr0eTQtSD4jsvLXbwz9TWfq/huKSH/StzMD6cD/AArG19zsjK2xxXh/XdR8&#10;Ia3b6rZyMVhk3yQ7vlcdxXuvw9+Ong/xrqEOj+ItTWySNhtW4xGsg9N3Tj39vw8budBMjybQu1f4&#10;lqG20SzlX/SJI0+vWoXNGV0XLlnHU+5PCHxx+AmneIbHSNTv7Nre+kWJY0lDqGY4ycHj09s/XHr3&#10;iD4ESXOsL4h8OWyzWl0qeTatICvT73HHTGPXtX5Z31pFYp/oW5pFOQy8Y75r0z4e/ty/tNeAbOHQ&#10;7Hxx9otoE8u1t7qMP5XuD1zXTTxPK/eOephOZe4fqF4b1DTvhp4FuDqtsv8AbAiKpCG5jU8D8Tz+&#10;tcb4F07Wfi1dRlpWaG3mMbW8cmTuycd+n4j8e/w74i/bO/aCspnuNR8SLcPJCBMHhHJPOfzrqf2L&#10;/wBrD4g+AdU1fxPfq99HcMQsZX5InP8AFj1qo4iMpESw9SMbn3NceDL/AErW5vFr5kbS7Vbe3t9x&#10;+WRurZyeRz35HPXr4B8UfF7B/EGoTT7miZlaTdywwenfGf8APWuytP2zptRsJrrxTo8mmx6jNlbp&#10;4yEfdwCecDtnr/Q+S/tdeJtD0jw3cap4euoNt5b7DJG+d0h6+449a0qTi4mVOL5kfG9zs1LxJdXr&#10;N+784sqt0PNeofDl1tLX7UsfyLGW+fnAxXA6NpcpkjdX++2WXH3q9I0W1ttJ0GeS7j/h3Hjr6D8x&#10;XJSXvHfWlzKx3vwVu49Ms9a8W+fHJIsgTlhhTjIbn0PP+TXufwNn07xbZxancy/Nb3SM6NyJAQMP&#10;7nOfpivnn4SJbax8OdQ0iG7jhmvrybZ5rYUsVHGT7dq9K/Za0pPC+uXXg26jm3XNuQWkkJjDAjae&#10;v16Vqr7mW2h9Ma5q/wDZPji30SWNX+06eTDg43svp6/Kc1xvjj4bnXo8abbqszTNvbAG31A+p/zz&#10;XR+Jgj+IfDt3eFfMt48spBGGz65HBGeDweh4yR0PjS70S80WOawt13qxaQ+cFBfPp6f59a6IowlL&#10;seV/BXf4fv30DxBMixyXB+z2pT5lcd8+h+hr0y906z1WCbR9Vs1khm/1e5c72zgDn1xnj/64870D&#10;wfea3qf/AAkV/c8+ZI0i9MHPCj26V6QniCyv9JWC5KpPCu2b5uQ3Td+X4/QGttDLmd9T5/8AHcT+&#10;H7q+8PalpscdurcrH/dJILD9K+aviHYG1+I11aAlY5LPK/N6nNfW/wAdZtPvtGbULm6U3EMW2F1b&#10;JkUA/Kfpxz0r5F8caxa6p4pj1FDuZYxG/OenTNcVb4jso/CYs73Ft4aWJG+6wXDdua7X4TeKLO01&#10;KNrt2ZWjCsy54NcdrlrcQxw28DCSNmLHJ9f/AK+a2vCGk3ljNBetAPLLndz+lZLm5jb3eU6rxDfX&#10;Ml/dXltJskkuFKNjCsBz/n6VLDex695kV3GrtMAJpE7NjBx681pat4NXxjNuhhaPyG82SCNsKeOv&#10;0zmma1pN/wCHtPh2BVWFmO2FMEnvn6fpW1na5jzK5w9/4CuNMvpHkuN7KMrGn8PPAPv/AI1g+K7i&#10;CewaC6iaPbwrMeM+1etahpMPiDSIte0GZY324kWSQHPuR2I/T3rznxFZW1zLJaSxA9Vx3U//AF6i&#10;UVylKTcjz3SpWstWXGG3fdG7H4V6Vokmo3Sx2mpeGpr6LbjOTn8cdq8uudPlsdRaFm+VWI+bsK9F&#10;+GnjBbaKGG91UxhcBpKVGzvFhW5otSR7h8KLWwGn7f8AhC/JkhH3ZgSEH417B4StfEeqWCiz0WJJ&#10;GOE8tV4XOc5zxn29K8V+FGtaA13Muo+K5Csi4VUb7w9OK92+Gnj7SdHtlutP0ua4jU7d0km3cPTg&#10;8fz5rmrU6cZbnpYXEVpRVkemeHvh14fsR9u8WTiS4dd7R4wo/wBkAdcetdKbuC1sN3hXRo2UdfJj&#10;KkH864w/F+zgS1a38HxhpHUM0kmfqw/z2rabxhqk9vmDTbS33c7lhJb8OazUox2OzlnLWS/r0NA3&#10;/wAUb9JI9H8ObgvO7cxIHqB/9euT8T2fxTkjbfpN8I5OkccZH58f1q3L4g1i0B1AeK7iDdHlI7aI&#10;JkemetYmofEfX4f3Z1yZV2f6uSYsTU/Fu2bRjaOkUcv4h8FfFS7BZPCN6xdcozWhI259RXoPwH+F&#10;niaxdJdUsJI5G5ClTj8jR4B13x480V9H4juXhmP7qMcqij617X4U1mSLSIJLu7kkbdk7WPT+hr0s&#10;NQjGPN3PFx2JlOTh2I9LGvaOhvLnSZvL3BfOAO3juTivQvDfjK21XybDV4WH7seWxjJVecfSl8Ia&#10;tZNoF1Nqt0yWqknEmNrD6Hr/AJ5rxT4w/HeDQbqW18I+Nbonp9njwVUfX0/OutHmuXmfS3h6zbQ3&#10;uH03UG8t+TvxsUY6DNeD/GzxNr/xl+IH/CuPARjuLpwBNNF9y3QdWOPr+fTsK8x8G/Fnx94xE+gW&#10;niK4R72VYfOd/ljU9T/9avoT4E+BPD/w80+O8SKT+0GuR9q1A58zzMDBP+zliQP9ms/h1C/Pp0PW&#10;f2f/AIf+HfBnw4tfhrDaQxzRxbbhh96aUn5nOe+4/wDjtcx8V/CfjD4Ta5/wmHgSSTYi72jVidy5&#10;HHH1Ga7i3vLXUI4r62dDKy5byn6ADqD6gHH1Y+ldpYado/ijTPsfiALLK3ysA2PyH1x9dtRyu9zo&#10;ly2sjiPhJ+0d4e8eaV5Or2Mcl1Au26tWx5yHPVV649zxxz79+niD4Q6komHidrc7fmi3YxXzf8bP&#10;2ada+GPiaT4p/CeSSS3hYtd2i5BkVmB2nBGRhlrz3xt4+1rWtUTVdLLCGaIfuW+9Gw+8Dg8c0+Xs&#10;Z8zjoz4D+BOiWPjf4naXpPiVWuIbrUIlnVm++N44zX1F+094gvvDZuItPjia30m1V7WzkjzEWxgF&#10;hxu6ZwTjOfU0UVjlvwyIzDWcT87P2k/2jPir8RdXFh4g17ELLhkt1K8enJPFeJW1/dW3iiNoZNvz&#10;AfWiitKz94woJcp6TZyvqmlJf3Z3SdPauevo1t9YhuouGWUAfQnGKKKzn8SKpbM7yHTbW80p5p0y&#10;VkAXn1xXNaxpdskrW6ltv+9RRSe50R2OG1yH7FLJb28jKjN8y5rn9ZY2UO+DhguQ3pRRWUjSO5l2&#10;N/c3yNJcPub16Va8NwxzeJrSGRcq1yoZfXmiiszc7Hx0oMs65+6eK9X/AGStCsNT8OzwXKttkjmZ&#10;9p6kFcflRRVQ+Iip/D+49Y+Nmg2tr4KsQ1xNMsd8gVZnBUDaTgDAwOK8D+MPiXUtd1Wy8NXRSOz0&#10;+3PkQwqRlix+Y8nJoorSXwmNP4iv4P0u0lvFlkUkqo2810GrEjRY4Q3yzTEye+O30ooq4k9jqfgn&#10;oGna38P3jv0ZtmpyFSp5B3V9H/CXw/pcOg3WrtB5lzGyqs0hy2MHvRRVx+EUtzrLdX1IQ3N5PI8i&#10;rjcW98f596oalql5pWuWtlbSbobi1LTRyZIZgcA/59fpgorWPwmT3Lvi+9l8Oww3mmKqySQZZjk1&#10;4H4p+MXjiyv7hbS+SNbhWWRVU8479etFFKTfKLqcP4j8a+Iru0aW5v2dn4YsTzkA+tecQIJbi6nk&#10;5b7Sf59KKK55fEzph8KNmxgju4YEmX7hYKfTjNdp4Y0iym024gkj4xvHsQR/jRRVU9wnszevtQu9&#10;E0mz1nTZTHPu8tm7Oo9avati+tYpLlQ26MlhjriiitO5C2RTVY9Lhkgs4VVZoSH+X2zmvNb+0iuf&#10;tU8mdyrlWHb5sUUVnI0R5r4iG7UpIz061a8Nqstn+8XOT/WiisKf8U6Kn8H5nZeDNRu9HkElnLwJ&#10;ABG3KivoT4deJdS/s9YlKKGPzbVPPH1oorW19xRk4pWPYvh6qazfKl/ErbUBHy+4/wAa9GmnaFBH&#10;EFVU6YHp2/zzRRXn1PiPep/wzH8SXcnnfZgi7Q2QNvfDf4D8q47Xr+R7IloIshc7vLoopR2NvsnU&#10;fs/6hc3F1cabM+6GEq0akn5SRXu+iQxmzCqgX5f4aKK9vC/wUfK4/wD3hlr4s31xpvgSC2tG2pNF&#10;iRfWvmDVIItR18WUy7UZm3bODxRRXRE4J9D2n4P/AAk8HQ6Wt4Le4Mjbm3faD1H0r2Tw1o8J0q4k&#10;W6uAzxgM3nE56jPOeeTRRQXstCO11bVvCyXUOm6pMyxyF4/ObdtOSf8AD8hV7Rvjh4+lmgtJL2Hb&#10;5ef9Vgnnb2Ppn8zRRUvcjmZ6FH8XfFX2eK1kis5I5lAkjkhJUg7sjGf9kV538WPA3h1fE32uxtDa&#10;/aYzLJFbHam7zGGQDnHQUUVm/jNbtwZ//9lQSwMECgAAAAAAAAAhAI1okzFOEwIAThMCABUAAABk&#10;cnMvbWVkaWEvaW1hZ2UyLmpwZWf/2P/gABBKRklGAAEBAQDcANwAAP/bAEMAAgEBAQEBAgEBAQIC&#10;AgICBAMCAgICBQQEAwQGBQYGBgUGBgYHCQgGBwkHBgYICwgJCgoKCgoGCAsMCwoMCQoKCv/bAEMB&#10;AgICAgICBQMDBQoHBgcKCgoKCgoKCgoKCgoKCgoKCgoKCgoKCgoKCgoKCgoKCgoKCgoKCgoKCgoK&#10;CgoKCgoKCv/AABEIAqYB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mW6JLAEmmGcfaeO/8R7U2OJhHkH3DfnR8vmEA/wDjtenujzyzLfOq&#10;Zz35HpTrS9V9sgPy+vrVO/h8yHDH5utVrG6aBsFeO27vWT0NI7G3OZJUYRNlcdaj0gSRJIpJ7kLU&#10;dpegr5chC9TzzU9hJbpPkP8AeqJP3S4p8xk30QjneWZvx9Oarx36xSqD83PQVL4taKOVTbvu3f3W&#10;/wDrVhxsZG2tJjb/ALPLfWufbQ6T0XRtQiNuqg1Frunm4XzYj05rL8MmX7OrN9a3Fm8y2Jdh0/vd&#10;aUrSjysI+7K6OesY3jmZNx45zVmDduMbtj329agum8u9Yqpwf4vxqaD55PmPXk189XaUuVdD2KV5&#10;as1dHjMcmOzdKNZHlSeY5I7ip9LTGJAedv8AEKi1xSx2EEjtXXFWwpzSd65lyXP8MZI9Pbio1Wcy&#10;4c/KeelEq7G4Xkc1ZjkDQHd1Ax/k1pQlJrUzqxXNdCWLB2YFfYZqSaNlKsH+6xzn0qKxZQ7MRn/d&#10;NWXwTnB2n9a6o6xMJaSLVoqqnyjNTMgc4I3f1qrbnDY5/KrF3MLaDzOnHpXREyZi+L7WzWz83Yv5&#10;Vy9tcNFuhYZPoG/StDXtbNxM0bcj0rKDzNLvwMbuWDe/+fxqWVEsyXUkDM0Ujeg3N/nvWT4gvbyK&#10;D/j8Pz8Kdn6dfQd6uXbSZ3Rtu3Z+62O3T+dVbxIrmLyJs/J0J5z06cdvrQPlOXN5sUy7P3n8W1xx&#10;/nFTabPvlDENgKA59R/nNSNpxW8aONQ27hmVfugjuOPSr0elLAqxBiv7vA3rn8PrUhoZWv6fvf8A&#10;dLgr0Vv4uMfn25rR8HW3kAHawx93kZ+latp4cW4lUTKWUL97Py9RV8aI1tKsMTcHquevvSswuiKC&#10;S4up9vl4w2P0+takdm0UO5Syn/dpbay8qVfk5YjA9s1qpBGsTSEdBk5//XWsdjOUjIhEkfyStxg4&#10;Ppn/AD+lVYp5GuGXdn+Ebu1bE8WR8nPPeqsFrAr4lPXJ7datEDra4ET/ADOFw3boKra/qbfYXyuc&#10;cbQalla2iPlja3P5/wCefpVHWWxbtllHYBvoafMLlMv4TXT3PxEUAszK3O7jBr6IjwyAZ7V83/CL&#10;YnxKQbsqzHBH1r6NhOUGBXVR1icWJ/iEnQ4pBnaWI/xoHB28ChXbHBrY5wI44OKTbntSjkcY6dxS&#10;OMAkjcOvtQITKsQAMc0HB5GaMkfLnpSDp7+naqJFAYqdo7f5FNIXptBzQcqv+104NGVXg/L/AJ60&#10;AGAOo+pNGc/KXzj/ADmgcj5izc0AIUJzjH86CRy4zwP84pofc20r9OabtOSWHalOFc7B/F+XrQMc&#10;BtOVPsB6UjO2eTSZbdwff9KRyf4j19aBDg+TkN2pyg5xu6/pTAOckc46KPal3YbGTkUDHBQBj29K&#10;CFC7ifxpqsN23P60buc9zQADDZYfkO1NIPXinAnbub0wBnrQNxyu/wCtAihqB/fgt/dFFPvkYyjD&#10;EfLRWEviOuF+VHm8UilcPzjqcf0psquvzKe3pUNnA2cqed2frTtRmeKPzGfHsO9V0NSQuWj2RjcS&#10;cH/PrVCffDIxC/ht/OnWdx58vX8u/NT3NuZDkBd+azlqaR0M2e6ugCoPt8ucmpoorxl80n5j69qh&#10;nEgZisWePXr/AJ/rQ15deRtjjJbPPWueXws6I/ESalE4XDknjg88f5/z3rLIggfzY0zz/D/np0rQ&#10;v3uHt9z9uB/nNY9t+8u2RpGxux8w7n0rBmqOv8OTl4eQeRyfWtaG4Yr5a5/A1l6RbxpArb1z+eau&#10;RfK2SOf5CgRUkjzMzk/99Vas0aMZKcZ4FKkcQmYv19c/jiroiVIuOBXl1sNao5HfTr+6kXNGbzW5&#10;9ufWpNaij8nzD021Dp52rgKenHHSk1ln+yZLEeuO9aU3+4syJ/xtDGmZGJUev8LVJHiODburPdZD&#10;I27jnj2qRbnyoyjnc3T6VnTmkaVItlm0cM7BR/F+dX9mI+MNms3TpIv9Yv47q0DKjR8N7/Wu2i/d&#10;OOpH3rDrLAbaT+LdqdrshFidnHtWRfXd0j4g6+gP6Uj/AG+7sykhYcenSumL0M7GHdYkk+4v3s7v&#10;Wq5iCncY+f4VZuc/41a1GGSJyGHfn60xYi64x0A3L6/h/npWe7NBPsIuMEf3uO+Cf6VI3hC9SP7Q&#10;u7jru7f/AFqsaVBJLdrEq42tnPtmrvif4h+GfCdrs1jUo4V6HLD0olKMVeRK5pSsjjrm1lttR8to&#10;/nXkbffGKvQxRSSq7zRxlf73b/OKq33xB+Hmp3i241CT99H5kX2cAecp6Ed+e3v+Nadj4W8MavEs&#10;uga5suP4Y52K725JG7nn2HT8q51Wi5e6zV05W1VizDC5lWFLtcvyu5uSPWtbT/C6vJ9oub6QfLhf&#10;3XH+c1y+reIl0e3k0bx18PZp7fzWS0kjh+V1XaDN5qsUjXJHzllPYc9eq8MTPZCO/wDBWvTT2okd&#10;JtL1b98j46iObOR838RLADjHpftPeI9mWJ9BnhlVoZfMXPoRReWdzBBua34z25rsNJutC1JtssDW&#10;k3l/NbyYYdSMhhwen19fSnXOlWtnMGW4UxyHpuBXrxg+vtjn9K2VRGfs2ees5Awcqe2arXILKWB+&#10;vH+ef8+lenXvg2zvrc3NtbxTMVzgLtLD2PSuY8SeEY7Kz+32dpIu0/NG3IBq1OLJcZI5MWSqjHJ5&#10;4w3pwD/WqeoeV9mZRyNv3f8APemxeK7a5u202VGjf3XFTapb7rdzEi8r3X/H6VSaewnFx3OL+Ht/&#10;9m+LlvaLJuXzDnb35/8A119SW5DRDjqtfJvhO7t4Pi7a4kUSeZt79c9Ofr26+9fWFmd9opU5+X+l&#10;dGHleLOPFRtJEgOBzRkht2KMg9MHtQwJ4/Kuo5AI43FuvGcUnfG+lOByp9vrSHIAzQSJ0XerdfpQ&#10;SCflB4PShpCVGfXr6U3JHToP4aoBVw397pSBmJx/LvRtOMEUbiy9aCQJORj3+9QSeg6cEe9AZcYA&#10;6elIVUjB/GgAbH8XY/eFJuyv3T9KdyMD+8BkU0tk9Mf7tACHOcg+1OLFhjG4jvtpu5SckdqQHJI2&#10;5zyKZIu4k4I/8e6UoYYzz/kU0Hn73uPcUFsfKT067uv1pASHcRw3pytN6cj6ncetJwRzz6Y7UABz&#10;gfVj6/5zQAoOMKyfSgnLcbvy/WghiPbHShS38R+8fSgCnqM5hnCNu+7nj6+9FVdcmjju1VmI/djv&#10;7miueXxHZT+FHmNldOJd5bGPVe3f+lTa55s9pvtw2QNw5/nVO5KQhnVDn/PFWLW88yD5eeCOe1KN&#10;9jp8yr4ehvk3eeG/L/655/rWs0yx8ui/XnniiyKEbQV3ZqLU4kbD8gf7POafQRZsxaXDgKqn071o&#10;JpdkVBCr68CsTSQAyuZh1+bPb2H6Vry3M32dmQE/L1xWTNY7nO+IHSKd41+bHv1rDED/AGjz1Tnd&#10;xlf1q1q9xP8AbGNxu2hvu9x9ajF/bmL5DweQ3qfwrkkzpidH4fnklh2h+g+Xnqa0Q5wSCeOaw/DW&#10;pI67HcfL0HWtSW6TG8vSC3QdfM5CiPvWhbtL9kVS2c9Oe1YwvBM21WJIOa1bOULCCSeOPpXPinob&#10;USza3AiYgsScUmo6qrIUY5wcrnsabAiyN8hzzUWp2D7dxPy9eK5KcZyi0mdEnGMrsy2uWLbF9PXG&#10;arXbMxLLn2Pp79aluFZJdp7t1/pSXADxhMH61nGjylyqXLGmM23cv3SPWtI5kjUd8Hsao6VbzRRY&#10;IH+TVtpZIxkE+mPWuynHlic03eQ63tY3l2tjO7J+tXVtxtwB7VRiMpKmMg1cW6CFYz16fWuqm7nP&#10;JGF4l0mUPvih3LnLYHFXfB3hZtXuobeZceZkfN7cmthYIpYvPuyNi43DFaHhHUrT+1WuLSJWWKGQ&#10;/RQp4/HK805NRBanI+LrN9AlVbLTpPKI/fSwuu8DtwRyMenPNc6fCSX2pKLfx9JHJeKVs7W+jha3&#10;MgxuBEao24ZHVyCWBwOK6fxPeSa5YLJEm2Z7NxhlP3uCOgzkFSAO+QB614xdfHrQPDOuN4U8eXbL&#10;pepT2rQzGNZjpt1JL5PkPtJUOsu5cAjzItxiJaKaROCpKXNdnVTjHl0PRNT/AGevDfixD4d8a6Qd&#10;N1FZHaz1jTSodnP8ROAJA3RkkVl6YIIBHi/xS+Cniz9nnxTZGDU76DTrq+EcF1FeEh5F2DcjBMqS&#10;HwC7bvMVvkZAZK+kPhnrmp+JNFvPAniC8N3rWhTZt72ORWW4jbmPa5+/J5LROxxt3yYBwCB0fjbw&#10;n4V/aB+FcPh3xNpsEgeRDm6iEnlXC8ZU/KUfBysi42lgcEZDT7KnU1tr0L9pUp6X0PDPhn8ZtUgU&#10;6TeeIftl5uLGG6t/s0kowX2KkjBXbyhuLhsEEPtVGTPeeGviD4b8TSzzWmj2sl9bxmW4tY3EdzDH&#10;1DbJACy425wCMtgEjmvBpfhh4l8PX7fCS5TUbWSwnW60u71SV573zo55XnjYNtN0kgBlhuN00gll&#10;klmUxM6TWJPFdtpHhKbxpqMv9raTaQ/aNRs7G3X7PPaZVm1CARxybWWPeQFdQ3mECRRJbl1Gq4ry&#10;Q5UeZ+bPYH8feBtWvr3w1pPjW+0HWLOGNptK1SFlcRuCY5Cj/vQG2uA54+V88q23APxu8WfDnWba&#10;81y9huNOmmSJNQjZrm1lYuikF41zC537QrKSxHHAOfOLH4rXXhXWm8EftC6oviXwLq0Lx6N4suoo&#10;rd7S6dpXdJ5AQqnD7Rw4dlTBBSQjyb9oDwB8X/gN4ybxD8KfEUNx4H1q+h+zQyKj2wjnK74lcMTF&#10;KRkIrl7fDM0b7pEt4sMRiEqftIdPw+Xb0OjD4Vup7OXXbz+fR+p+mekXlp4h0FdW0efdGw3L5bD8&#10;R/8ArqlHKsCyxW8yTI0h8yGTrHnt7d+vtya8N/YF+LFx4k+Gsmn6ppt1Yz2tw0d1b3ERVYpFWMfJ&#10;k8pnP0KkHpk9p8d/iS/w3msfFDRItk91Hb3Ekkyp5TOH28nggldvzlVy2TkjFdaxEJUFV6HG8POO&#10;IdJbh43+D1td6suvaT5kbH71vF9wn6f/AK657UbGWxtmgZWUqv0213vh3x6vibwza+KfDxS6t7i3&#10;EsdxbyBlYY4GMZPptPzZ6e8niDw5F4zs11rT4ljk24mh4znFdNGcenU56kZLR9D5nj0ua2+K9jqE&#10;bSMr3Hzc8N83X8vWvrfSsvp0RUf8sweenSvlvxxYX3hb4kWyXcBVY5gynttzx+ufX+VfTvhe5F3o&#10;FvIp+9GvPrxXdheXWxwYzm0L6gZ4HJ/2aTcR2/WjYc84oJC8ev612HEBJK7QPzppXJx/Olz2Joxn&#10;G4H6+tMkTbnoablW5B+uadjAypGfXPWm8Z+f0/OqJBuvA/SjnbkBj9TQUyCMD1FIQAu4t/nFMBHG&#10;VJbp0GWoBAyoH8qdtAfgfNuppRSdrFfm6cUEgeuO5oGR1JzR0Oc/WkXKjBPOfu96AFJw5AIqPlGO&#10;ZPxFOABO4sPfFBOSVJ6dj2pkiAZbJb5utO+Ut02j6+/ak3Z4VT6detN3KvGcf7NMBxVEJBPt9KFG&#10;0kOPfpTTkkEtz06U48DAGO1IAJYnyx6/nQxUc7ue+WNNHHIH1alByvP8R6+lAHPeLbnZqaqE3fuR&#10;/M0VN4gt0e9UyQ/8sh/D7n3orln8TO6m/cR5TeXBYspY7fSltJJI02o3sxPTH/6qqXVxJdriI9Pu&#10;47Vb03eyiMnr1yev+eKW8jo+yWY7+eN9rHpwfmpbnUNyq5xt6mldQIs7R74/r9azrkyK/f5W/h74&#10;qthF/wC2XEa/KcY/i3dKuab4gd4WiY/N0681Vt9otNzLu+XHXr/n9ao2dq0+p5Xp/Dz0H+f51hVv&#10;HVG9O0ty3e6HNqW66jz0zz1NYUsM2nyt5sbfXjj1/Cuy+3GwtMP0A5yK5PxDqMd5MRvwTwu7v7Yr&#10;nny8t0bRvcteEpTKxc7vXPr+VbFwXC/Ip5HVelY/hFIwBERg4/vZ/D/P+NbdxBiIqozgcYqOhT+I&#10;zre9FvLlmHP+1Vm88YWOlWYLyjPcVzmtXklsJJJOMcgeh9MCvPfE/iS8vz5KltiSZX26ZNcOMbUb&#10;nbhYxloe/eEtZg1KPzIgNuAQ3rVzxPqRs7PzCMdx71yvwiMg0SGRj8xjB/Stj4jyv/YEm1NzbO3U&#10;1lhZS9i7jxEY+20OeTxhY30+3zf4sBTjr/n61fF5A5j/AHind3XtXkXh0Xh1d/tfmbWlyuSeO3f3&#10;+gr03TVhWCJmf5sd+4471pDmtdiny81kdRaOcY+ZR71NuRioK98e/vVPTrwyxZVR8vpVtSyr8g69&#10;sdq647HG9xktxIj/ALtuP9ntTYp3nnwZMt0445xTlYnBZf8AeyBwPWuZn8TgeNrbSbOVfKLf6Q2f&#10;bP8ATtVQnyXIqbI6K98StDpE1uLpVZJcRlm+83X/AD9aq2utN4Ysrie7vWEcm1Wk3f6sMcKOByD/&#10;AJ9vO7XxGb/xzd6bO6lredpFTdnKPgKSAD2Dj/8AXinfEjxStp4He7jkUNdXW2JZJBhwAV257McE&#10;ispyvFtlU1qkdl45uNWk8J6hf6DHH51vGs0QadFHl7wZMtkfwbuQDjGBzkD5V/arv/sEGhfGnwpo&#10;15cR3ditrrGnTWflx3Vi8yq6uzYNu0b7duAXUbWG4RsK+htH8W3cfhqz1e2T7RHEscDLcShWeOTa&#10;ku47CS6AthMcuRyvJHhP7V+lQal8Lri28PRW/wDZh1L7dElvIFZY0tpGlhYOGDh7iJFPQFXyDkc8&#10;VWfu3R3Uoe9Zm58BPin4r8LeEF1aLxV/aGo6NDp8Wg3Fx8v9saPNfQPA4ONv2kQwz2oOM/uAxJDK&#10;a+spfEukWN9aa9YXHm6Xr1ukkcirhBGSMMMgY+Zy2eDgckYxXwX+ygAvgudtd80Wvhu91loJLmZV&#10;ghtfNj8uMAr8yrHAGVSMDfJlSGGfqq2i1w/BvTdI8Ua2h1Rpo4GmbKq0m8RMoXc2A7IABubJfHOe&#10;cvaSjFtG3s4ykkz2D4s+Ej8R/A1xpunzXA1ZbWMQNFOI5LgKVYqDuQK7AZVsqMsASByPBvFekwa3&#10;pOrXehzMdTsY4otU02LbbzTFSzfNs8vywzrMM8jeHyADKtejeKvi6vgDT9Q1/WTJJYWuhzXstxHI&#10;g+WCEEuNxChvkH3iFI6kUl6NL8X6JqN7ptrFNe6hDv1BrOR4jeQsqL5w5XY4CIGw2AAW+Ulq6eaN&#10;bbc51GdHfY8f+A3hzw18Uf2Zl8Q6bounrb28kkFws1mjWV6f3UiyCDICIpywQnEbghWIUSN5P+yv&#10;ca1relSfCTxW63Gmw3UmiWdveSeVNFaxxA2sG1l2yzC0jSZwgdEl84kqpKN9cfCzRNB8GfBiNfCU&#10;McmnagZL37QkzPHctcuZTKGZyQuZPlwcKqhVwqqB45ovhDwxrPx+vNQ0uG1aPQt2pPthYPJdzQSR&#10;LKx2jEgjkaPaSfkIxtwVrjlRceVff5nbGtGXO/mvIZ+zHPH8M/EfxKtPEOrm4tdN1BLZNUu4yqrA&#10;yG4WHPJcILgkNgEIyI3+rDN6f8aQPib8NNV8JRQqftForRzCRuNokyvylSDkAZ3Lw3VTg14J8efj&#10;Y3gLVtG8LWEFvJf6tcLJdSSMoik2Rs7SbB87Z2twD90scEsM+hfC7xw2tC20+C4t51k0u2a3ihmE&#10;izQyg7WHLMVKRHByB15JrRSiqfsvX8SOWbqe266fgc/+yr8ZdRHw/fxL4Xvo7j7NO8GsafJteEND&#10;8jMQpG1gy4LBVOBtJUqcfRXwg+MvhT4jWEOueHbprdbqGMmzuI2jkjcjIVlcKdwBUFSFYHIIOCR8&#10;m2fjPwF8CNb8RR2us2tjBdafe3VnPPayGyDxvk/aGAJHlzyEHONqyDaAADWx8APjP4d8ewW/irT7&#10;GPTWutst1axJG0auzAFzIADvGD6KN7jhjgcuFryw3LTk/l/kdGKw8cTzVIr5/wCZ9a/FL4VaH8Sd&#10;KWdohHew/NDcR9R6fX+tTfDu31HTdDj0jVUYTW67Gbs3vmsHwr8Sry1MC646tG3y/afMCsrgFm4z&#10;yNoDYyeDnquK60zo7HUNKkWSOT5pI42G05/5aJ/h3r6KjW5XdHztbD80bM0iMDn9Ka6jvTba5S4Q&#10;ODT23N0H+9XqRd9TyXGzsRsCHyfw5pMsW6DC80SD0H8NDHHfPfmqIGtnBwfpz096DkLlT/8AXoI4&#10;5PfB/wAKCxxyff6VZAFx0yPzpoZhuPP+FAbcOBQDgYJNMAc7yCUB9qCQTxx6Z4zQSwGWH5UiswGT&#10;/KgkVeRu6d+lDZUYXpQBt4K4x/tdKa2fmPr2oAMoD06daaSCwIXn3PFG1cdD1/KkVew/WqJBsFth&#10;6hu9O4PKD3zSHr93/OMULwOnTigBN23g/pTyxxwf6UxVK4DMuM8cYxSNkg/TFADl6cN8uc5NBJK4&#10;Lf8A66azBX3H72fSggY2sMr0+lAGPr80sd6ojUcx5/U0Va1GHzJwxP8ADz+dFctR+8zsp/Ajx5bQ&#10;LGAxXO3OcH+tS2ayWy+Zz83P3R+VZemeMdK1EBUlIz19vato7JIfNRshhxinpbQ6AurlDHtj/pms&#10;6V9zsypgf3uOuanvI5fK81fl2j5mH+eKhgba/lyANknj2PasnI0ijSj3fZ/LZGxtyRnr/n6VRtZp&#10;oNUEKD8zn/8AX3q/czLHZ/KPmxlQvf8AyazbG48u/VroNluec/5//XUSd1c0ilc09dmZbfLc8fpj&#10;/wCvXG6jukm3BWbPGfeuq167jljKqPu+3t0rJtoLa6BBUHHTp6f41yysbod4TlaA5yK6lmSaNSOf&#10;lz9a520ityfKiI3c9RnPtWnAz29pudt2Km+haiYPi+082KRU43An5j0rzfXLRIlaKVlDMyncHLZ/&#10;zn1yK9A8U30qFlQfLnhe/GK89197jEtyzbQ3O1sn/wDVXHiuXl1OzDXvoeqfBvUpzpgiLcKuAPSu&#10;y8QGK506QTp/D82ecVwfwOfNqqzRj/az2/zxXoWrfZ/I2svbstYYSXuFYqPvnl+oxaRbO4hi2tuy&#10;PlPOfernhzVI7xPJ3btvRWb7o9aueJtC0+UNJGfLO08r1NcXpGo3Nprn2O3diu716DHT0/riuqTj&#10;ymMYvmPW9ICCPqu7+L86ttKyjb1HoprN0a9V7ZZJPvcfd/z/AJzVue+jtLb7VM21V5+btW0dYnPJ&#10;8ruU/Emtf2Zp5LMSzHb0ryqaa5/4Whptgr5dlklYH7oTy26D16cZ9fQV1HiTxit5O6m4EMMalpHb&#10;GFXuSen4f1xXC/Dy5sfE/wAWZr62mZXhsZpI4pFbhGXYpPHHU4HX73XmpZjeU2TWN3aWfxXuNYiB&#10;ka40uQSFcgMEckZPP95sewPYCsfxJfRa74C0q0uf9ImmvJ5bVN6jcFmYBVwciQqR93I3L1Azm9ZR&#10;geL4oQ5zBJcLIy/KArxOAh68cxt749QBWDqmm6tD4g8L6PaFopmui829MJFGcbwRtwWwOBngHJ6V&#10;jU/hs6qcfeR13hO4sdG8PWdlqNz51vHGYG8yNfMkVigD4UAIWRFZCMffUDbwK534i6b5ngmw067M&#10;0zWMMlw009uGEjQuZkYrtUZJWLDDbu+fovNWPFp1qH4UXWp6bDDJqF3azSWsdouVN26iOIAMzbV3&#10;n7zbgFOTxkVBoMWn+M/snhiFvs9tHo6XvnNp65iDRqolbJYByyllGHLBQyl1VgvLa+h1bamr8JfA&#10;9/4V+HWi+Ab2yEviLWJ47jU7eeIOrRn5bhXEan5QN8ZwdqCSMYCsuew8c+K11r4ueHfhb4VS1ddO&#10;je5vmmkBZgqOQFjIJLJILaTcflAIOc7RXC6r4ztvhMniT4oeN9Oi/ti4tSLPTI73mz0mN9kckqPh&#10;bct5jbi3yqXXzGi3P5dX9lbxqbjw1qX7Q+vXIvf7QhW5ga3XdHtaNWjjQ43PwNxIVifPVVLqnJKU&#10;fhRpGMviPX/iToNnfxXkfiYK+kyaLdWuo26sw8uL5Mkc7iSjyHKj+H2ryz9mXxD4303WdI0Wawht&#10;5dNmuNKulb7Qqw/ZWkIugJtzSrIt1ABucb0lLhmGN3P/ALSX7Zvw2+CdhpdxrusR6lfalqCGzsUk&#10;EjTRxFPM27eCSZYsA/KxZRyME9f4O8feD7a3m+IVk7WSTX1rHi9nLPHdeXDbeVksQxLwxLtDNl+S&#10;WYpjL3faJxext7/smpLc93+LXijwt4f8DLqEkqW+m28fmMqsFS3jUEHPONqkZPJxg9AM18xT/E7w&#10;/wDD/wARaxb6nqFvb614ouI7ySOGCJrpY444k/1cYDSEbEOSGAycMSNtcr+1Z+1HBb/CLUrS3uJJ&#10;odPuppNVjWYhltXtVkm2qschl8u3la5HGFMXJG0lflfXPjH4g8b658MfiT4h0hl17wp4oj0TxNby&#10;3P7nTrZ799OmV3Xbku22dWUAYEZ6AinWxEeZNBQw0uVp7bntv7SOt+P/ABhq03h/wDbxw61qGhWs&#10;sNxaZxZXkjD/AEh3yPlTy5lUBgMqQdxZNnvP7MviTw7DpPiPx/NPHPY6DHa2lvqD3St9oMdnE284&#10;ChECuzY4AUltoya8C8G3t7eftN23hjxHLN5moWN9b6aLdY3aC1s7iaWCRyiEovk3sDKxZkDoqqqs&#10;7s/YS/EHwb8K/AkfwI+GV7dNo/hL7PoNxdLMnnJcSsI/3uyPc7rCpkYgBCWGGVcEZ0/icmXV96Kg&#10;jyL/AIKF6pqHxMtrjwh4btZ7W+1qQ3F80axFVhjuY5HjUgEqJWtyWRshxsyWwqjqf2cLeb4MeJdE&#10;8JaXPD/ZOrW7GNmYtHIojILBwxYtje3B5OSc5GcvVPhvpviH4XapN4V8PSfbNQsbm3CrMs2yeC3e&#10;zjIdcDcrQooIOMIOnBr0TwA0Hib4aeG/FOk2ieZZyxlYNxKxjLboiQDuZE4xjgjHGAK460PaS5+q&#10;1R205xox5Oj0f6H1bYRSW/gyaGOG4zC3CMu+4iQruCqQRvbJG0jhuCM5AK/Cn4r3dr5lpqEm6NWJ&#10;kkU4VTkksuQDgEFSp5ypJ6k1H8Gtdi8S+Er3RBdSPeaLqRt5FmVN8ilcqWXJO1gSPuj+ADIBJ4fx&#10;F4ktPDvj2ScRzC1uGN3Hd/vPKkyFDxktuAxGfMEQ2rlnYbmZ9npyqezpxqRZ5EKaqVJU5I+ntF1a&#10;O82zQMvODIoHHTgj2NbSkuoYCvIvhn4hkZRbSSk7PlyxBOCM4BHpnueOR7n0zQ79rgSWrtho22ke&#10;nvXt4PEe0ikeHjsP7ObZccfMQB0/WmEbvm/p0qZ9rgLt5qN9yHCjHevRR5jQ0t3PP9aaflHLfhTi&#10;MjBC9expqgkHK/WrRDEBwpBcnPT2obJOVH/1qCFGeD16+tIGIz8v/wBfiqEG7B5B9PmpSfmwTt7c&#10;N0P0pOVG1QOtDGPYd/8A+qgQpI2/nTCQvHY/pTiVA5FN27+uOueaYgxghh8uMZ560hUuvyr8oPBp&#10;f9oDjNJuGeehPbFMkAR7t+velIAxg4/vc80EZ4yevejaV789PrxSATjarbfz7/5zSk7SCNvtRgKu&#10;CvX1pu4lsH6bqYA33cFG/wBmkwSMBef/AK1Kemc0AOQSTjnj5utAijqbolwAshHy9mxmio9VC/aF&#10;OSP3Y/iPqaK5Z/Ezspr3EfMevaRD4avUhsRsYNnA6dfrXeeF7l30pRcR9O5bt0zWXqfh2HU9dW5m&#10;cN5Z6ZHXP+Irejhhhh+yQfeVcbf0pdTrurIlmEbJlB27Kee1ZxGJ8hN3zZ+Xr9KvQqyFt5+U/e4H&#10;H+f51TncrMCVJ3N8yhutQUSmVnTYx+VvfINZlyFju1Ku3XGF/wD1/wCcVbkPzbX78emen5//AFqr&#10;XEKx3vm5+Xpt/GsZXNobi6hMdvzsNxxnj/8AV71Xt7ry22E7S33j17U+/kiLHlcNxjd/nNZ5eRJC&#10;SgVcf3up/wAf881zyN1ubFkGmm3pzubjnqfxrXcSw24Ruv8AL/JqLw/DHLGs27duwfm7e1XdXRZE&#10;KY429vWpcSoyOK1wLLJvVCPmByo9v/r1zPje3DaZ9pRPmP3jt/pj6fp9K6XV3ZbllK7lLZO31rmf&#10;GlxMdLkU7du04VmOD7f1/KuWtb2budNH+IrG7+zxr9vLK1mzNw33W68jp0HpXsN+Y5YM5b5f8K+d&#10;/wBnu8B8UNDOmxtyht3OPf8AHrz2r6LkVBbb/wDZywrnwT5oM1xi5aiPN/GUVzK729pcFDj+907V&#10;Q8M+C7Syb7cxLSKfvHv79P8AOPpW34rill1NWgOF/vfzpth58EeE+77AHP51sviaMnsrG1pkW+DD&#10;R4KjI+WuV+Kvj7TdIs5NDeIySSQ4hjj+8T649vaukfUF0zS2uZDt2qxP5V4N4m8R2WqeJpfEerbj&#10;aWzNmReenIUDrkkEcds10J2ics43kUtZ1+4itI7nXreR7i4nP2OzVv8AXEbtrMOmO/YE9eRivQPg&#10;ZoKaVo+oXj3PnXdw22fcc4Z3+RScdQwbtwMdQK8Ll1+7m8SPr2oqX1a+zFFD5vy2ak/JGvVQeA2/&#10;B6EngKB7f8A9RhurBrI3h8n7U0truwkgWFXjDNxyp4I9Ai55JzEZczCUeWJUl0a40HxS6XIZpP7S&#10;bzG8o7XwI35OeMr1/ritbxDotxprah4js7jy2ttLS3sJpiNnmSJsQkdtpJbghvmIyAxqTxBdXkuo&#10;2N2sm1rjVZTAzR7lVNoGc9uhHGME49c6nxR8Wx+DrP7Kqwhp1LSBrcMuTvwhAA3ZGT95eEJ5AIqK&#10;loxZpTXNJGJ4g8NtJYR6daa9qGm2ghhSa4ttPiHkBHVm3F32xoSmCWx97ChiRjz74jftAfC74d3s&#10;+hfDrVbO81a4uJftmrXkLSGIqWfyViC5wAWZS5CRqGyw2hh53+118c/GF5dXXw08P6ldSCaOayWG&#10;O5faX3gNbsmNqDlg5DjedgG0lceLeCNC+GfgCeHxf8ZvG2n2MNv9qtZPBekhZtVMhCooH2T/AFWX&#10;iZBI0imNl8rIwTXLUq8ukV8zsp0eZ3bv5I6fxD4U+Jf7SPjeXw14o0zWV0dbhZtR1u883+zbhQpa&#10;RhJt3Sxh32+UXtx+7XaHMjNXeeLPjro2jx2fgb4V6lDD4L0bTy02pM0ztc4G7dAVhKuhwN8oZuSu&#10;FO+KRvN/ib+0f4S1fw/4m0LwpY3ep6fosn/E20fQdJNlZ3MkiLHPFLcmILNdpFFuZVK5WURSB9yE&#10;/P8A49+POqXdjd6Z4rv/AA3o1ncafbR+H9DhYEQZRitislsGeOMIuzOEfdEw2qriM8c5Rh8P3noU&#10;6cp2v9x1PjPX/DXxP+OUfxJ16/a3dpFttPTVpDa2z2ocSCVQAspkKvEDIpmRSAQm3AX0PRf27/AH&#10;hVI/DWl+JNP1K+1LVI5NQtfD8L+RYW9s6lscDzdxYq7v5Rk8xWEYRRt+HoJIZfENnpnjjXNev79J&#10;ZLRPD+mQvbx20gVQkVuGLtLudt3CKxDv0LFh6J8MfC/xv0O6kPw3+BclvPoq21tqmva9MkciP57e&#10;UWa5JEUiyFiWiCqECjgKNnHz1L7nd7Ony7H134Rn8MfFPSbDxf41uzZ2HjG4me90u+uPtEqaMmp3&#10;FvcRzB1PltNFqoh25z5KpsbOSvN+KP2Z9f8Ah18T2+H/AMVJtUH/AAlmntprahqEEm+LXNM8y0Gr&#10;CNWIge4t4U1CIl3fKr1KCtb9k3TvDnwtl1DUPiP490/VtS8R2sK3K2rJcLBDHcM0tujMqgpMyqzO&#10;AQcKqquGY+pfHr4l+DP2mtJ+JXjD4QeGtPbVvAml+HfHms3eiXgkuJ9bJuklhmUZIc2Wl2iL0Yx3&#10;KggjIrqhBVKbaeqs/u3OKVR0qyVtHdX9dv1PBfH/AMWPFWkfFXwb8aruT+ybG90G0ufG11ayHz/t&#10;1heR2uo6dGpG7IWdWkTJ3LbR4KlN9ey3Xgu8+En7SfxB0Wex85tf8H/8JNpOYdzR3UX7mQImChZo&#10;4GYkAN0GWzka3jvw/wCG/ElnpPxImcw6RH5Wv6a32SNkOn36Nb38Q2DDeY0lvKSef3w5GeJ/2hPF&#10;Nxbap+zr+0R4mu1ulg1+Twx4xnEfkiS8lhezmXYVw0Uc0FyTyAAAV3Ag1rTWjbMpPVJHd/D/AEaG&#10;207WrOCJZktdekis1eMbhHsjlxx1zJLIx4OQMjrmsL9m3ws2lfDGTwNqS7ptDuNl15hJHmYAIUkc&#10;qzbwTwQMYHINdB8J7V/CfizUvBl1d3F5dLptvFdfa1DbmtXezaUsDgGVnjbAA4IrX+F2jz2XjIW1&#10;1dxuniKO6by4pCoAWd3JG3+MC4tweAfkJySBTow1CtPR/I7z4Xaamh/Fy8GianHDpus2selavHFt&#10;/cXnlpJa3gGPnJ3+S248FYuu445r9pv4feLLPVdD8UeH4ZFkfWY4b6EZ5JlKXEJBUZVvMeQHBGGl&#10;IwAgHA+DfiDN4H/aW1jQ/EkDSWN1efZdWjkmLSJI7mWJ1IYiMKAPLG3CvCWBXJcfUfxE8LxfE/wf&#10;LYy3HnSagsBE8P7tZLuMAxybtp2RzpiJzksFlZQQyE1ShHEUZR2s38v6/O5jKUsLiITet0vmv6/Q&#10;5H4T6ml+yXdr93yUdowvT2b8dw6flXr/AId8RWM14qudkioFb/bGPvf5715Jouv6DpPxGvLeBkZm&#10;to0uIbWQuUkTZkHpsP7xTtbkYbGR93sfEhl0LT7LX7fUI1E00cY3j/Wc/MmR0YDnt+hx2YOUqa9D&#10;jxkVUeq3PVlbzYxll6daiYZ6VHpchl06N3PJQE5+lSuARur6SJ8zIaCR0Pemn7vysCcDr2ob5Ru/&#10;2v71IQWODVGYpzjOfem/e6A8frTSQACh9+9Lubov/j3aqRIoIzgH+Hg+lMb5gSFHWnY25Bakb0bm&#10;qAcQMbR+VJgA9OOBzSZfGSPwoJGeWZeeKCRPlzjH5CkB+fAOO1B4BXI68570IoAyo/H0qiRV5TJX&#10;9M0KcLxQApJkIzu/LrSHbjaDxQAvGzBPDHpS4DcZz6U1hhccf8BoIZv4fXlqQAck7abjA3MN2PcU&#10;4hcYVdv+1TZGO0AeuOKaAzdY4uV4Dfux0opuuyQxXaqxz+7H3gPU0VyVPiZ20/gR4r9pmuPEDKjg&#10;KD/Dio9Rln0+6E6nIPTB9/rWb4OvLi81OS5UkqzY/wB0eldBqFv9qRsqdy84Ld/8io5tTr5S7BcR&#10;3dsrH5m/Kovme5445PPTJ9KgsIXhjVEdh7BulTx7id7jC7vTmm9QI9XiUqCpGOB04HPXHWqcU2yP&#10;fNtZcccD2/zmptakPlbVdiw4Wq+liO5dYnXOOh2+v9KzkaRMvU7tkvVnt846FlX/ACOoqC41Le6B&#10;1b+E9Mf571b8SWKQ3Kxp0/iO7r6n/PeqNx5McrE7T/exk8evvXG1udXY29L1Wa3twyHPOTyeOP8A&#10;P51bbWmFqxmYr8v3sdeOvtWXoEqzSeWiN93lgOhq9qFhGiFZ32q65Pbr9KXQaXvGO1/DfRPPJHu2&#10;SZXdzn/PNef/ABC1yc20lvEpOcKwIx6dRjrXoUeiwFWWKbDbsk7Rn6e1YPiHw3paowI+fkr83+c9&#10;65MRGU6donXRlGNS7ON+BOotbeLRG83ztJ8uJASFz656cnj1FfT0uoMtipw2NvHHXpXzB4Ftf7P+&#10;I6S221VZ/uqpwD7/AFHXr7cdPpyzPn6bHvj/AIfSvOwPNGUonXjeWUYyMK8dbh5B/EB93rj/AD/W&#10;uA+LHxEn8GWTXVs21k4PfcMkdq73V4pInd4Ny9T9PwryH432a6xb/YHb+JQu9e56fl/j9a6pSlzW&#10;RhCMbXZTj+OWqax4bNowUzzx7Y13dGIwQTnj/PTmuD8a391ZaH9lgaLbayKcySffk5yeTz/Djg5Z&#10;gMVqS6RNaXFpBahlVuWVBgDaM59PwA9q5fx/rdhol1He6rN5fkzNNDH9qwvyKxaWQKRuUDGFOckD&#10;Iy3G2sYanLpKpoZl3LBpEVtf+IL9LeK6UIvm43MGfYBnGQeSTjDAFSOjFfRv2R/iZ/wkfi7xhqqT&#10;r/Zllp9rDp0UcO1Y2cMwXPGeBkcY+fGTsJr548TXT/H7UdN01PEx0y3026k/tKa4gmHzxrujUcFQ&#10;v7w7d+3kEDfk7PpT4G+LPh94I+FM2u6Br+ma0skU8sU2n/NDMkHmZUMM8Dy5c4+UEk8k/MUvi02C&#10;qvd8z0K3gvZdTgv2VWWPMlnaNMUErvIEZyMcrvx8xPOOBhiD4j+2B8d4dM+JGi6bY6jDCl/qCyWj&#10;K3yvDEWLIW3KV3iLqpz904AJNdZq3xl1ex8Hax47njZ49Ht5bnSbKzjZWmn2zqCvDCZsK6lD9wxq&#10;QELJv+d5vEXhrxBq/hXRNR1COCTUrbOnarIqMYnmuGCNFcbNkM+JIlLCN9uYyzgrGRniJe6a4aPv&#10;HJ6/4l1pvEWueOh4Wj1C1W8uIrfVb2we2hKCO3nEazbFldi8Ue0+aqKR5aiRcKvE+JfEepaH4DW9&#10;sfFfhmXULW6aSwurNninGoMrEhLmyjEpO1hOVlcmViY2KnzjH0XxE2eB/EV2PEvwF1XVL1r9Et21&#10;i+N9cyMkoRoo5S0abXVZj5kilWQLuJSWs241P4qeHPiBrHgzx/q/hXRtD1TSZINRutJjgsHv5jEf&#10;s08FrBKTIYFZQyyswYRlgSqknypc7kezT5Iw0PO/GPw38e/FfxHp3xH8Y6x4qsbPSbJbfVbfxA0W&#10;j3RugjGOdkuVkupIQMLIscZR2BbABIEHiDwf8FX0FfEfxS1/RNfbwrrEjPDoaNdR38LqzldtywRZ&#10;FHRZLcqRgc4CBYMfDj40aT4c+IfxQmXVLSyQ654dvtHuLn7ek8IDK08jbBE0ToFKj5Fl8wMjbWWN&#10;PB2lfEzSNR8RaH4C8aeINL06WSbUljtVeG9lyP3KtaKsjkNG4whVflI3YC5Xs+5SrJdEcr4i/aYg&#10;0DwodT8K+BYmluLieRLXxdM97LfbmCi58h2eGNlc7UZFRtiF2CrgyYN18aPij8SJdPW9+I1x9s1e&#10;z/d2/wBq/wBH0xYfMSXzQyrI3lBJFWNfvFdylj8ld/eWJ02+n+Imn/D7w7o88MKQzzah4jtPMlgb&#10;ZjfaXUzSQNyo2iEHI3DtUN9Jb6TpUPiW4+KHhvTtJ1WaYf2h4bh1CYzFUibGJUS3kw0sO/5ym10b&#10;cgIp+yjFbB7aUnuO8F2N3eeDL/x/4y1m/wBv9kyR+Fob68CzahMPLiUyyFgrgo4bcCvK78IUYV6N&#10;+zr4P8X/AAU8L+NjYfFXTPDmo/EBbZPEpW5Fw0drHCYFiSONjA+wPKxYSIG890LMEVhw+m+KPCHw&#10;58O3fhXxZoWpeJda0m81QXE/2Gz0F5ArRyOzrB5yAwC3KnBAAMgz8xVvGtCOi6v8atU8Uab8KPEH&#10;iK+byrWGz1S8mms7mZoRcC3RbYQSSSBTl9nK+YOgZd92cY2j0/ryI+KV5de5+tH7MXjn4UfF2K4+&#10;C3gLQGtf7F8AznzNSkEk0m2HTbeBQF/dHeLSOQYC/d+6CGNaH7V/gnWvGn7FfjCy0XQp9Yv9E1u3&#10;1bR5ZEDJYxiOOeaWJ8ZBHkXahidxM+CfnIr5N+AuqeJdM8Z2utabrln4Zm1rVIbi8e1vvLmheEbo&#10;43gcSTDeRgg/KFQjALZH318AtT8PftC23jj4J6RfahHbXnw9XTNSudyssEzSTskiDOASLlxtdQf3&#10;O05AyeijNVo8j3en4HLWg6MudbLX8TyP4RfEDWfGXxI8L+OdDiFu3jjwiLuRmO5LjUfsQj8nP8Oy&#10;6tEBx1JxjrVzVfHV5p0lr8QNPn8y48IfErUNLZoVUZtg+xxlmGFaOAgnB5IIzxnm/hj4Uv8A4Z6H&#10;4BvPHtrqmm3XgXxVbwalbqBIIIWljdIiI2IHmTLcDv8AK2GPC57T9oDwFa+HR8VPAsNjII7fWNLu&#10;NLElyd0qTQQwPIGGSF82SYM3A2lhxjjSlzcr/r+tURW5eaKW2342/Jkf7Xlhp3w7+NOn/GuxtEvN&#10;G1jT4dQmjgtY08+D5fNKuwCvIjeXMMsCwfGCEyPev2d9e0bxz8LrK68O66t5oN9p4/snVI94kkhO&#10;8DcJkLJNEdwKO3mB1n3Rhia8r8RaZbfEv9kGx13Q9T8ubwnM0y3V2rSbLSRSWRt4x5XzjOf4IuOc&#10;Vxf/AATo8eX/AMDfiVqXwX1E3Evg3Wr64vPDs1x5pksp2kVpozwdpErsG+c/dR/4vnmEo0sQ77S1&#10;+/8A4IVIyrYbTeGnyX/APcfiXpVl8F9f/wCEottKSC18Ual/xOr1XWNNPumhQNMq+WgfdtWU7gWO&#10;66kLBECN1vgbRtT1n4ZHwD4zQyXml3SrDcNkrlDmGVWbk7kIVmPV93vXoXirwro2v+FJ7bWYIJtP&#10;mj8q/WRVWMQnLBmGVyinkqSdyOwOdxA8w8e+CfH3gT4eTW3hXVZI5NERZLdoVDtLZKcNbkgDPlg5&#10;GFAxjgdK6uR06nNbSxw8/taaj1v1/A9z0W3a00qKBnLFYxuarBbaelc78I9bfxF8P9N1WW7aZpoA&#10;fMbq31ropBlcbf8A69fQU5KUU0fPVIuMmn0Imz2NMywbAX5j7VI53cFaj6HcQfrWxkDcDj/9dB3B&#10;sBO2KaVDHDUrZB3EdOxqiRVz0P400j+LHTpk84oxk4PXrQzcDJ471RIpOWw3UfrSEkHaRz0JPajJ&#10;UgYpvLLuUr+dBIdPk3EfhTW2bcN25pyt8pB/XvSOATk/zpkiltydPcZ60uQWw3FIuD90L6j5aCeu&#10;0YzQAMzZwDz0oB+bHHr06+9GSox+ooPK/e7/ADNTACdp+QGgtu5Bxjle+KQqzZA6mlxsXGPegDF8&#10;Sf8AH+uSf9UOw9TRT/EVqbi+V1Lf6sD5RnuaK46nxM7qfwI+c/Cs1vp2qT28Tr82duPX6+nNdTbS&#10;rcKrxSL8xxt7V5np+qy6PqklpcJ80kmflY5/l05rufDdy8iAMGAyWH+f/wBVYRlqd8o6G6bRxHlJ&#10;D05PYe1FpL5O5ZF6N1bt1qa0mQx7Lh+3Hy+/+NLKYlVnZf4vm4xmt4mRnazCCvznvzxVGyuVjvME&#10;9D1yeSPw/wA/zNc1GMLnIPP8P8qz9LmRNU33MvfLFVxn3/z+tTJWRUS94gcTXquq/KGyeO3+cVUl&#10;gti+HOz5cY3d/wDOauazfQSKrhMfNncP/r9OxrOvIzIjPFK2NuP3mfx9ulcMtW0dS2RsaRBDaRgw&#10;p82P4W6ip9Wj+024JKrn+I/XNZNkXiAjLBUOclf5f5//AF6V3fxi0zu6cfMc8VnLSJtH4kUmgW2t&#10;PnyOANxzXE+LNSngmyqq5yT3GP8AOf0rqpZry6Bgi3KPUL0/zxXP+OrUJAubdPMPdoz+f+fT8a5a&#10;jfLodUUuYy/hlprTeK4rh4eM7s7f8/z/AMK+kLCGN9PQsg+5jLHrxXkvwc8NSbY7m4Q5UnHPXn/P&#10;pXrzBoVWLP3V49qMPR5XfuRXqc2nYxdZ0/8AdsYsf71eM/ES0X+3Fikk+VH+UberZ6AflXvV3Gks&#10;G3dzt5rxX4haQ51aS4t2bemCq7v1/PPf1rKs1Gdy6PM42OT8VXmn6TbyXxlDbocR/LkAZ9D9P0Nf&#10;I3xq+LFnda6NPsRBI01uzFLpsrN5Ss6Nxz5e5QpVueAO+R7D8f8Ax1JpF4dBu3aKGWzlKyBPmdlG&#10;dmCCCxyvy89e/f50g1nSmjTxH4v8PtFFdoqxwNG0jXA85cM2ZBgseAACpyBxwKVSTnZIdOEY3bOY&#10;1/4j6n4a8I32jXPji/W61q+mu7qG0cBxsDlYY4UkG4ORPuRdi7pFAQDaW+jP2KfE8et+Hp/EepeB&#10;76HTo9HhEOrXV2skFzAGlkX7PthCSDLAtuMpZZEDfw1886/4t03wre6lr3hDwPai++xyIv2/f9oj&#10;1ASo0bCGWWRJEXO5VIRgRw25TXqX7KvxF1n4r+M4dSuEuPJvtDnUQ3kREVkYbyRYwNxOWXdLFgZx&#10;5RAIj3RrvRtGO5zVruWx7p4t8Yp8R7iTTvDXhs/2bHpF/aWNxb3UnlRo5XzSXbakrzBQzSMSwMe0&#10;YXGfBfGPioeF9asp/EvxAuIbCO1gtrqz02OS1uDfsqTK32cFYWEoZt0aSbTtdlZgAzdXB4q8OaD4&#10;X8QeHP8AhIG1S2aW7S+kuI47CLTZYzbs7I7NIH2+Y6l2RFYFiMbM14B8QfGem/Dfx1H4b1T4Y/2h&#10;Pb28Ftb2OsaqVd4tmTdhrUDzkdAHjZCEdZA64G5jw4qpzWsd2Dp73LHi7UPC3xM8Wf8ACoNV1PxD&#10;r+rQzTR2JsfKsbxS5kkWxWSTzkuOdjIXYq5kIQqZQh80g1j4d+BbO4+AVp4Gmk+xzeTe6hrGpTJc&#10;QXPl7ZUmkhdEzldksaKqlkRXz5e4ev6Zquu+PvB99/wq34XaXqWoxaW0Xhe+bwr/AGg9vDHE872F&#10;3LcPNJHM6mXyHLGOTyxFtTzAYIj8Tf2kPGfwdu4fHfj0+GvG0eoRpY/btYjs5NSi37fMmtLZvPim&#10;jWQFdqbHhTAVJU8yfm5VKN7nbzOMrD7Pwj8ePHmiWWmR/DOfSfFOgz6da6T4ij8OrHC2kb+YoLia&#10;LzGdELsG+0EHbjYGYNXI+Jfh74y8e3eveCfiT8WtF0WOfRrmLS9f/wCE0tZrqPWEEYhW6WK8e48p&#10;tpjbETshbdsODu1PCkyaxqtv8G/G3xUt9a8c3EkKaDrLRTXkMtsbhJWsbuWZ4ZTHIIvlVmSXLhUk&#10;O7D4/wAadJ8JnVNSh+FHwHmurzUtYt4Ne0fSdadLXSri4+SVWmWD93GfKuGdkZoVTe0cghkQnSPf&#10;cl6abGL8KPCvwdjvrT4UfEr4wJ4o0/TY4bfQXtYdRjW1uJ7h2unljuhbbUkdsFE3Oyx4QiVkzreD&#10;NH0HxV4a1b4KzeHNa1wzXG+OPXL7dZi53gkQWdqIPI8xEl4WaYLhtg3bpKr6Drng3x1c3fh74NeG&#10;fDPnw3TR2dnren+db3djuiiS4QTNKY3AV2lLfvVjjhcFwsnlXvi94g8X67Bb/BT4D32oR32mww+d&#10;cyy/Zor2VSnnyQRyStHAP+W3ygkIeoA2lS5vmC5b+hR8P6DrnijxNqniO/8ADWm+H7Ka6W0js9T0&#10;qJllt0QqxSG6V54FxvUMuA4kVcjaRXC3XhGfS/iHrXir4vfHm3ufhxo8MdnovhfQSbpvtAheQ+ZL&#10;IsclsAgDjZG+5PuooO4ev6Z4K/aj8aeN7P4oeG/DM/he50S6htNQ/tbRpdIGoXot4YxqcccsYj8q&#10;UW1wz48tAbgf6OPPLPwvjL9lfxp4n+NUfjHRtS8KaB8OdN8LalZWFjqGtJ5FlqM7EyiXY03zSRRr&#10;IDudRbiLO1laJKjSSvf+v+CKVWV00ezfBfXvhfptlYeIPh7p0OoQ2LAfbtYuzNJbTeUPmKokDCJm&#10;GdjhgNzdCGZe70P/AIKQfE7Rfjro/wBi8GTaH4c0dhrWqa5BbNtuLHpBAEVljU3AwFDeaWQlo+VY&#10;x+X/ALOPw41H4Zfs8L4X1jXtI8QNaapHd3C6dM1za3K/ukWJpThvLJC/KIznOGH3s8n4+8d/CP4r&#10;fGvS/CuoPrj6rHqym50eDVx/Zt3dMywjzW8qKZQFjUF45CCQoDAhSY/hv3SlH23xI/SjRtes/iT8&#10;FfHnxAkvNPhur7UrHU7aa+VNkC/apnLKRneGRnCtk5DA+1dt8fdA1XxD8TtK8XeViz8ZfDF7W1ij&#10;gyVuU33LudwIz+/j2Z53BuPT5D8Ua9428ZaRNp1k62Oj3ijS7PS7Fty3XzZZwZDlkWTJGSG7gkYU&#10;/eXxU8Oaf4r+Gnwt8eaVHOzaG1rDMkZ3C1gnsmVjIpGR84iHOMECuyjU9pzWW1vnqclaj7JRu97/&#10;AC0VvxR5n+x/c+G9X8Iah4Rlslhs7yF7eazVWHyyYVU4Oc7SiA5OBnn08TtvDk+lfFbV/hr4hgdZ&#10;9EuFeHO6NZbZZHSOUAYLKV2xvuyCpgwpyWr0/wCDCt4J+ImoaLHHfQtchnWZpi5yTnPYBgAuSvy5&#10;OMkgkcJ/wUO1vTvgn8dPA/7WfhSe2nkvNLudG8TadJN+7EbxhsumCW2gPIM9Gto+5IqZxjKjd9Ca&#10;cpRr2j9o+k/2Yv2pPDviPwTcad4z1yCzv9Bl+zXjSTbhPHuYJKp2/MCFPQ5+9kDIxw3xz+PmtweJ&#10;rPTfCusJY6XeuttbzRy4+1EDCtzklsB0J3ciNenQ/n9f/Ea68XeJLrVNY05omA+0R20d03zKl5DC&#10;N5VSo+WXC/LtySFXOcey6h4ts/FQ02xnup7g6TNpxjuLiT5vMDSQSnPIJyxYkHqPUiuX6/VlR5Vu&#10;uvc6/wCzacaym9n07bH6Ifsw6lFcfDSLToofL+w3DxKm7cducj9DXoTnngc14f8AsT317P4auor6&#10;Jo/tFtBMqs3HQhv1Fe4ScCvqsHP2mFg/I+RxtP2eKmvMhckHITpTPm5Unnnnn86e5wcHn1prAFuD&#10;u/Cu1HExvBXg+/SjG7A9vzpQWXgd6RuGwQaZFg4A3bqON33vzowWHB9+KB83XPHtVIkOcjcMcc0j&#10;Ng8E4xSkYGGPPT5e1NBZV6+1UICr87m4pGYlfvU7H8Q/MVGdgG0HP40CY4hhzy3PalzuX73T0poC&#10;kdjjtjGKcgLjC/L83fmmIMMDghflHNBCyc8ZJ4/z+NGDuzmhgyjgHpwPagQBRnIP8XAA9qdhdzKf&#10;88VGwAGQm7d+vanZOc7qAMnXbkxXioJCP3fp7miofEvN+uS3+qHTHqaK5Z/Ezup/Aj5bg0G/vov7&#10;RubUsSvy4U8Hufz/AM5rr/CZKwrHLE25R8zN+H4GtFIrQW4tjt28596Et4IPniVcDk7a5bcp6F+Y&#10;sPKAu1fu5+9kDvVbVL+WO3aTPzdPpUgcz4zz2Y7v/wBdVLhRK+08dmPce+f89apSC2tjBmuXvHLT&#10;Bh1xx1/zzWOt/PY61HHLNiLP3ugb/PP+eK6LWNGhtrWSaJlU4yN2MGuN8RzyCTzY5g3+6c/y7f40&#10;qk/dsOMfePQp4Yr2yQwL0H948f55FVnsWtoMLhtvcDpz0/L+lL4TEsmkRzSptPAbd/PrTtXvoraF&#10;kdvl24Xbj/P/AOqudGrIrd1Uf6zdv52//XrV/s55bbYv3mHRl4/rxWDYkzzq6v8AKM53N/n6fnXS&#10;WDuq7znav41LSehUZcpZ0vSLO0t28xPqTyaxNX0yy1nUDEBt5Bz7+vArctLtJoJImIXbxndWFpQF&#10;xrkjiQ7h/CO5yOv5Cuap2Oin1Z2/gHwq2l2S88E8e1dBqzeRGJc9PTt/nFM8PSh7JAf4eP09qtat&#10;A0tqcDt8v/6+1bx2MZavU4/xL4ri0aElpCN33TjOPavKJNSn1jXnlLuS0n3m/u//AK/y967L4iQ+&#10;YScsrH1zyf8AHj9K4zTkW18RbC4ZWVR8re57H8unsa8/Ex5paHoYeVonzR+37f33hHVfDk+jSND9&#10;s1BrW7cNx5cic8f7wB69vpXzb4t8eWd3f3MdtqFw1otqrQ+dNlZHeP5N3qPmGCcjLAHoK+jP+CxF&#10;tb6B8EY9RMwFxJqUTW7vMFyyEPjJ5AIXjHfH1r8//CfxBj8RDS7u4uY2a+1K4v5JlZiFClREG6Fg&#10;GcEhhjCgkHbis5OxUY82x2Wr+J49K8MNqOx57i1mIud0olEtyzbwG57qQxB6ZboASfoH9hlLf/hX&#10;um/Ew2s15dR6hqukyXSzQx2tvum+1Mk2B5rlm3Mrb1QfvyC5Vq+W9PWHxD8W7X4R2sbLp+seIrCH&#10;Ubq3YCaCG4WHfJ5kqvHHtVZP3xDKkayZPDKPqv4K6GPhvfSaWvw+0/wfb6gQviTRYtYnmjvrfzZm&#10;gtybqVt0zysrO8RQDcFG3YpqKdZ83qb4jCRp07Pff5GpdePIPH3ifVdP8K+CdJ1K4+0ebZxyxnbq&#10;15HbxHzU+0ZjVUiRHfO77Q0ZdQJERJ+a8J+Kf2hvid4YttK8SaRpvhrxhZ6esXh26mt10+9t/Laa&#10;OLSowqIPLwYzEiquJJdrMyuwHU6/4N+Imn3n/CQeIvG7RaTqEK3cej+Iby5I02FIlaS2YossBVXK&#10;t5iuqlVDEpjYnK+JPg98Npbi08Qaj8YtMtZ7Cznubi3s9Q09v7QALxu8eb0PG8atumkdcFiWY791&#10;Zy5hU+X/ACPK9F1D4kaJ4u1a4/aO+NGn2zaTqn2S+0fxhqFzqUboJrqN7aVbQXDQyKYYWVhtaJl8&#10;xTHJGpHr6fCLQf2k55Pjr4YububX9NiklurjwrZ/a5NZkhCbLowTvbPHdcYdo2Aumg8xVSTfur3t&#10;h8E/2r9Ga61vXJPEmt6XDFCY7y4ubi41W2BcL9slXT03TosSqiwy+a8aMrzMqHdBo3xi8M+Fo7fx&#10;f8PdVvPCOrWbPb3U2neFZZ4yuZZjFtu9SYEkoBnyVcsi9yuFps9v6/EvV6rR/wBfgclq2pfs+/EI&#10;3HxNuNJ8T33jWz0M3euWdlZ2+lL4kGHJuxFHJdBJPLXdcFSN+fNjXcT5lj4T6ppMMWrfDfVfhzdX&#10;1x4qiF7rWk3U1zd3d5Zy73B3WCwIgEZJ2RxTSFNirE4CivRNK+IuleOp9S+IHhLw14umvre4/wBI&#10;t/C7W9m082/c8872tkXLyeXlwZCjoh2IWAVvPPH3xF8EeKbLT/jr8TvAx8VR+EbxhFNr3ibUZZlu&#10;NsDQGFYbi3t2SUSjcxjGHdV2bPmWua+pPLLY2vFXw98f/BOxj+Hng4+EY9ake4s4ZI9FtLQXFmj7&#10;0aafUJJHAJG7aZXUSMMN+73HD+IXi7x7H8ONQ07TPjZf6BLp8lqFkkNxLbQ3cCQyy6fA2mxzW7Ik&#10;2+B2zhyVYomWVobX47ePPEfw6tfGk3w98KeHfEniK9kuvDkf2FZphagptmf7YJjGJP3zrIWERVQ5&#10;Mce9jjJ+1j8VfhZ4AtdN8XePrzw+urwta6XbaRpNtp0li5nR5NQ8i2jhSQxttxEWUyOZE3YEgRXR&#10;cYyuka3gHwx4/wBc8U33xS8KeH/EN54ihnMXiSxt9Jj1oOxhVZ7dJJzI1pHJvd2i8pisj4Ea+QK1&#10;PFfwmh+HXiDWNY1S0vrPWPG1m39oaKdUtvsbMsJkaeZNRiiSOVPtE0Z86ZDmWVUQx+YByXw8tPi5&#10;4d8X+Jdd+PHjy+8T6Xp+nPYPHrN294uuC5iD2q2ol3Eu6yx3SSqN8aCKUFgUJ6ybw94t8Y65a/Bx&#10;vCWg2OpeJNBvbrwzqix20sMF81t5UWnvI674nLR2sEqSOqhvs7MCieZKjaceV9Nj0n9m/wAH2Xgq&#10;KPwlem31FtQS8kj8R3Hiv+0Gnmxhpdtq7qS29sy5LEPggH5Txnh/wf8ADfQv2gIIWh0KPXJJLrUY&#10;7zTYXupY48hpJjb3UMAAZSu0GQ7SQyMwIJ6n4YR3OgfDqbwkNAuI/ENrBHZ6bDq15Faskm0s9sCY&#10;wIgblWXExVIpFkJypdW82+EXgjVPBvx2+IXxb8XXN1o2n2d9fadJa38W24itPtUnzSBxvjkUKBhl&#10;3lcsVPCvMvhRNNe8z6d+GGsfCh/DUmvXvi+41Gx0bzF0uCfSbSytkDlgfMhi8znyyBzJtkDkqp+c&#10;J9B/AD47+DdF+G3ipfiXqb3NveWUU2nyX0YUedbEtGeccmVo9r8kyAKSWxn81fFv7UHhTU/i1d/D&#10;a3tpdK8I+F7G01bx1rqwvHBo0c8bNGJ5pMqbiYMY4og00ruGISX95jzOP/god41/aJ+JMfh7wr4C&#10;uND8BaKzQaTEt15by4T5XK55lfudzMqngs7NI0xqVaUnNrRfidSwlHERjBS1b1t0t09e/Y/WfUdX&#10;07V/FNl420RYbiDVoob6L94VEweOOPf6quFjUZGdzH7vU/PX7bk8Gvap4gt0vpG/s24t5PKlhVo/&#10;MmibhY3+VsxFgSMnkdwca37F3xN0vVtC+H8V5DePeQyXFndXzYMZjhdJIk+VmYhY9uEK4A3HALKX&#10;9q/bk+Gfg3w78M1vZvD2n3S6lqTC+jlVd8yG2kQrx82MgdT1YYOTXRyyqUXL5nn1LUMUodtPxPg/&#10;w34evrDxFpF4Zoobm/8AD9uUiALKzyXqTlst/thlGASF54B59n8KX+mT+DbO6v8AR1X7fazRKsER&#10;2yMLm3kSQEE8FZcg9QFznrXntpFY6r4d8KrJqETXF9dTWct1sK/u1gkKq4G1gQyngYxgngkA+i/s&#10;96Nea/pE3hSbUM3H26S28u42/uEmWW1AHJAw5hAyS3HUnNcHK1KyR6HMpR1ex94fsZaVJf6Pd+L7&#10;e6b7HIzwW0JJ2ookZuM89/1r26ZSBwK8h/YRaFfgDY2xG24juHF3GVwwkzznrXsE4J5I6V9jgP8A&#10;dYW6q58PmH++T8nb7iuWCjAFM4B3F+nanyEjg/8A66aUIOWPNdyPPkICen9KTAAy3/66UEY5HGaT&#10;YCMhVH/AqokMgLkGkz/9bH8qMZAYH8D3pfvDgZ79aoka/wB4r2+tHyg7f71KOB8pGP8AdpA/Yfni&#10;qJE5HX/gO7tQTwBj888Ucb+nH+f0pGwpXv70EgCyjgD8qcWJ56+vvQcj5c/w+tIpYjrn8KCQOD6Y&#10;/lSkYX5v0+tIdxPI/OheeCh9PmoATIHP3W/h96cNu7LD8fSmtnaQD8uPu9ulKcDj9KYGJ4lExv12&#10;7D+6Hr6mio/Eas9+p3P/AKsdM+porlqfGzup/wANHjMk6yMzkEsf4WB/l+dS2d0ZjhhtKkZ/KqEQ&#10;aMsrj8G+8PerEN55XAiwOhb3/wA965JKN7npR1Ran3KGdGweuDx/n+VY97qP2clXkC9/u9vy9cVp&#10;S3Lu2CG9K5e9glfUJHA3L/dGcfj/AJ/KnKQkibXLyW5sMKN23qcnJ4+n+H9a4nVdRj0yZGnYN83L&#10;Mpx3zXWTRyCPCxtgr/e4P4/WuP8AFNtNNqmPJ2qG4+X8f8/j+BJe5ccX7x6xolxHqmgW8tuoVWUH&#10;bgj3rJ8RWrM6gu3Y/LyD25q54Qlf+yFgCBQuCVbn/PH86Wcw3+pCKRWKnr155/lmsZGhjaNcyW84&#10;SRWX5vlDKOuen07V12lMJdyhVOVxyP1NV9a8J29vZrc26ngZZv6fnRprywwt8mPlAb3rOT5WaRSl&#10;EkiKG4aGNsbhxnPP8/1qrpGjva6xJcGVtrHH3ulSaY7faWlB28cBqmtZTPd+Wx29ARn8x+dclSfv&#10;I6IRtE7TRJbiMqeitx83HetbULny7chd3K/w9f8AP+NYmhzOT5e/Kr0brkVpazMI7csvXGTjnFdE&#10;DGW5wnjaeK5Rh5fzHcNvXd24zXE2FoZ9aW2fPEmd3qcY/mM9+uK77U4bd2ke5ljX92WxIwwo7nBx&#10;x659/SvH/iJ8UNJ8CahLf6HPp91LBayTPJcaiscUSqCQNwDZdjjAxzj16cmIudVG2x8+/wDBcGRd&#10;A+Cem3E0DyRrcC4fauQyKpLKTg4H+emc/BP7IGm+H3u/iikvhyHW9W+H+iw+KfDOi6pJMYJdNEiy&#10;XkvlwgvKYsrthztYlg4KlnX7a/bd8XeL/wBqb4SWviHxh4E17w74eYAR6hdaBM1lcswxEy3GBGFc&#10;Pww+ViRgjGK/K/4v/FHx1+z/APEPwh8RfhZ8SJNN8XeFbKKObXtJZim6OXeQNy7ZQ0TyB43DK8bv&#10;G6kFhXNGUZTtc64xlGn53Pv7x/8AtEfEv4e+HLzxP4K8TQR6F4v1SSL4f+FPCuj21rax24aMNcSG&#10;GPe12rGNZowTsfcVyskTx4/gP4sePfi3rWn+CdW8R6hfeKdFWOWbTodUkeDUoHdSbYwlwjXKYYKI&#10;htnWRR/rI4/Oz/2L/jR8Kv2k/Dces+D/AAxb6Paw6orePvASz77HRrp4lQX9tksy6dISiCRsSadM&#10;GHnR28kjzV9d+D0vwhvrrxjovhXXrhtYur2zubq+tlt30uO3uPNkspXMbATSTB9koBScoGVFeN0X&#10;DlqRlqdNR0ZR91b/ANW/z77nYeIvGmu6R8R0gj8PWJsdU2ltKulZ1mtzMvmQvER825N7tkKyHaVC&#10;Nt24eqeBb3VfEc3xB+Gd0t5oemXl7JqAtrhludMu5JftUDSytzJAGctHcKVjZ442Yl1j2954tttC&#10;+OL6Pex2s03iaaxjaS1kkymuq0TO8SELuW8YR/NH0lSXAxcFRNz/AISh1n4f+O9c0zRhY2lxNqlx&#10;NqSXcIkiS3Nvta1nTBjIk2OHBD/IUUnLO1OdkY0nL/gHm/ja5Xxva3CfAXVLzTdf8PtHrmp2uhf6&#10;Ks89vJGX1C2MZ3RtFjMkSFfK2tLGqRrKLf1BI5f2uNG/4SPw5Dbw+OdNjt5/iFb6f5Fvaa2C6+Zq&#10;iQ8COZMbpliUxO58wJG52nldV+HHh7wboM3x9+Bseo2F/ayPLfaSLrdN4UnaQSI5eN2eW1llU+Tc&#10;Ha6fLFKxkwZNa0h+JHgrTLX4j/AmKPw1408P41Dxdp9jZrH5DCFnM1pAqKpjZNj3NkV8qPcWjUW6&#10;SRWpDaz/AOH9DSp3W/8AW5z/AMEPjJ438HfH6XxJ8OZUXSbC1itJ9PaN0S/heTzbiWbBz5rbmdWw&#10;/lZULkRnO/8AtOX3wp+L+or8eNN8V+T4X8P65cahrHhSbS0ke71AoyLB5wDJJH5jzkxYRmEzSFpB&#10;KJY+gm+G+l/Evwbf/HX9nP4eW+g+KvEE1unxI8Nx3RFt4ft2DTR6hYwqu9LW6bZK8ZaRrdX2AGMC&#10;SPxhfi5qt/8AtI6Xonw28ltE8M3r7Pt2fKmkxF9svZWHyx7Yw48wZCL5j7iDtNPmjp0IioyfMtGj&#10;b8TaAPiR4C0v45eJ/ETafJeahb3VwLfLS2ZbzFiiglK4dPljjToYSsnmxMoWZ4PjF8Prr9pi5t/G&#10;Nx430uzn0HbP44juLhoYYdPkMxi1CFzGQGbyZwys0ZAjhkBlEkrw+veNfhtr3i/wlDqfwl8D2l/8&#10;P9Q8QX2lWumz4/4l1zmVm884EsULx4wYyjeWI8qrbS3A/tB/Gfwz8IfDT/2B4Fk1TwnZ6pJDHLqc&#10;ImTX9VL3SiG4YRqv2OExMzbADczxG3QlILuWOXZs1ouXMuXc4/xV4u0XxnpVj4Yi1Ww0fVvD1ksn&#10;wx0dbSSOeK2lELtdzjcfKurlS0lsHXztm5wDJPaTt1nwq8ZahH8NJNT8T6Hby+GbrR1juprKaN7p&#10;tVTyVSeA78gCF3SQODE0ZjXJl8oVwfj34ETeMbfS/wBrX4deMY9P8J3upTXOvahqmrC51HwveiTz&#10;Xt3BZXlmdnDWz5zIZYVYrIVJ9h8OW8/xdfSfEXhC4ktYLhbmJdJFisbl5JC7XCpDbxweUyjzGZMe&#10;QytmKGMQK8nRWUIxSXz8n2/r16mnq3hnxA/h2+ufEmvajeasurT3mrXN1fFHuYluYpYdQ37grQuj&#10;HaU2744QylgQyXfEugWnx++HVt4O8J6/ClxdMb3U2vrxoZJre4TyTeJID+/ldS0zHHmuqYSPYGEe&#10;p4f8cx6ENG8H/D/xHp019d6j/wASa81u0jl07WWnikSW1uImyptriBpYYydqYjiV3UO1xH0etwaN&#10;8M9e0Xx14J0KPRdNvrNl09lAmutPmtbpf+JdK7O6o0AIyf8AloXjkIB2xxnmZ043aj16Hz/8cP2N&#10;viR8XLzTfCuleG7NND024W6v766KLLrupLbJAb5olYrG/loEjjXeVQfeOWx5O/wd8RfB+/Gkar4e&#10;k02VoUNvBIwTYxOc5ORkKGyrE4XgYzkfoX4h+Lnw7j8Iaf8AFPwhpkapdSNYXml2O1Vsr2AxyShN&#10;zDMZEscgCsVQho8sUUP4Z+1F8WfAnxTukku7GS1kWEIPLMZeRwwPzbs5G18nPH3gScis6lKT3Z6W&#10;FqxitFb/ADPKP2APEmnfDHxrrV3qninxAy2/iH+0odAa482OaUxhS+6dkWF/NECFjnf8oJAyT+qP&#10;7VGi2et/CC78S+JNNaS1077MYXMi7oRLLDlgh+9nleuVG73r8z/2Y7rwTdeOPssWnRvdXOmzxtby&#10;RgNeRxxPciMMA21jIkIBHAU5Ckqor9RPizDPffBLX75UsxJZ6ZG0yzMdsknkk4CrncckYBwCBngH&#10;Nd2H5pUZJnh5h7mKi0fA/grU/D9rYeG9NisbCP7HrS3Fvb2oBWG3kQ4csAfmP2hc5wDnAyCK7T4D&#10;63rug+IJBp2keSs1rciBbO3dXurhLxnjYsS3Dbscnp0ByrHlxqvhmTXtS1C9svJkutbRoVmkKyhX&#10;uY5E2BicKVikbkc7OudwPf8AwisHW/03UfDbtNNaXFwZpJVUwWc7zGMof3Z3HzmTjdyq7yMYFcNT&#10;dNHTT2aZ9z/sOXElz4Uv7iN1aOacvIyDChyzEgfQED3xXuEmc5Arw/8AYXeWHwjqViUaOESxvZxy&#10;NljCQQrE4GSSpPp0r3CXpgV9Vl7/ANlgfIZh/vk15kDKAcHp796YQ6j6U9xz/nmmEHOS3+9ivQR5&#10;41+fvMf8mg5HzZ496UHPX6LjrSHP3k59xVGYAKASRxQcNzRhxjH3vemnA4z780ADBmbAz70PzlQT&#10;xzn1obIOSelBDLzs5qzMMEEgj6UgIxkD24pMnqR/9agdOPTj/wCtTJHcdWLe6mm44ZSaUjLZHUUO&#10;5BUK309KAAhScgc//WoXAGPw4o+XqE9uTQxzlcfTHagkaQu7JGT1pGGOM/8AfXWnHcvyscblppyD&#10;kc445pgYfiaaOG/QMM5hB/U0VV8Y5GqIAG/1A/maK5Z/Ezup/wANHi9xbztiPb83TGc7h/jitCzt&#10;ojFllLH3yD071m3Wri3GwlflH3s9xx09KsadqiSDacfM38PTr/8Arrk05j0fsjb+dkkKQ+v8Xf8A&#10;qazbpmFwpMTev4ev5VrX0UJzIJQG425Pv/jg/l6VV0+BdTn2JNtZeOMZOf6Uctxt2Kcy+YuPJ+Vu&#10;m7pux39KxZvDiT6gkoT/AHsrnNdzqvhXyrNHTHB4J9Of0rO0+wLzrFyrHb/n/P8AhWkvehYmLtI2&#10;PD2lLBpIjK9Rntz/AEqjbaYs2t5eIAKy/nXUWVo6WQ2Mv3e3H8/8/lUa6Fu3TgbWHRVFYuLNOZE7&#10;qlxabAueMdeaxrqx+zo032fEeMkjHrWtbu6TmKddo3dfT+dSXOmtcQzNBJExjQGRZJBu2npwTz34&#10;xUzp+7cqnKzOat7XbEWhG1mH3m7r/nFW9CsszbJfvN2H+eevtUOpa9e6Ro5a2slN0LuNCLqNtoUz&#10;KhcrlTgKc9ffNTW/ijU9e0KT+wru20+R1dN32NJUjlDMjHvuAZSNo5yMF1rhlFKVzojNy0O606xt&#10;9EsftGoo0UbrvErRnbgDnLYwP8+lcrf+Jb/xDpl1q3hS802f7PcPHHH5hfhXI5eJmxuAzjbkAjIz&#10;mub0jxL4i8Na3ba34quLpbFdPaGe40uRvsr/AHW3yR5YoyAHcwYxLnBYmse1s/AWleINS1PRfC1x&#10;9n1vdcLrGi3CrMzKp3ssSy7iNu1iEA3Fv9UfmNVz8y0/4IuVxepzfxo+Jvi9/C2tWnheygtNc0+O&#10;1b7JetH9nVmdSp85iEYn+EM0ZyuBuLAV8+/tM+DdQvvif4b1v4t+LbRLzWLc2Vnp3h+6a3m1CYqR&#10;GY8xlonBdScgoRtBK7ufoe7tfBfiO5m0uFrLxY2taXLY6lJfSPa3CtBl0SRQAqyqS+3zEUhlIJ5O&#10;PGPG/hvStY+Hem+E/hui3tx4f1hbe4a82JDZ3MJ2kspZoo5AzIzyRlJCy8buFrlrQ5t9f+B5HXQq&#10;cr00/wCD5mlr+g/t7ad8FF0bRfF2n+OdHuGE2sfD+a6j/tqbTw7mS0e4kt1eaOWPCO6R+aSSI8Dm&#10;vxb/AGxLHQvEmuTLongq80qzbWJhp/nKuyzjuJpHWHOB5pHzR5GMhRlV5A/bTxz4C8efGfwVYan+&#10;0FF4z1v4c7La/l0T4ZtaRtDIqAst1DJELwx5J4t5nkXZkkZwvxZ/wUI+Gf7OXjHXYvEX7Iepw6n4&#10;baxRtQt75Zbn7DeK0mxYY7r/AEhB8ozn5EaVcH5yoxqpqKae3Tr8v6+R0YeUeZqS362svn5/L5n5&#10;1fsffFHx98AfjpdT+HribTbzTI/Kja14cxh36ZwGDl5o2B3K4baQQWDfq1+z18Xvhn+2fpFjeeB9&#10;b0uz8e+H7OVb3w7MyG01axkUC4iWN22ywyLHhopGzE8ccikIr7vxx8VnXvCfxPk8SeKovPuLORbf&#10;UJIQWA/eABlwAvzL93JxvRuxJr1/9k/4p+I/hB8YofEXg3WG0+f7ShtrpUWQxTglsqhDcH924G07&#10;t2D3oqx2n5amkH7rpPo9H/XQ/UnxL8PNMnW61jwxYyRx+FtW1OPWtJvFDTNb+ZvW6GVLtC0biVsn&#10;zQhxIXH704+i6vN491S4/tvS4YfEV1pcQ0vXLyEMt4I1lTy7wyMV3BWIjmICiTKzB0UmH1n9l/40&#10;+B/2xvAOp30DrpHjHT9Pjk8SaDYyNHIsmFkhv7VQDKPnJUqh3rvaMsSUaTgL/QdS1fx3daRe6Iuk&#10;+KtFuTYXkcPlQQanNHEQqR43LBLIFwrIBG8eQoRgkdxnNXScdmZwdpNPdHgPhvxz4w+B3xGvvHep&#10;Wl1FrS3VzYTaXrkTSQ3KyjdPHeQNtZ0CExFW+V3C7WwhFdx4n0KG08GWH7Sv7O1xPaw6dfRXz6TJ&#10;NLdXPhu98ry1V5JceZbF4yizsWLMwgkUsTIebubzUviJ4v8A+ER+KEK6XD4cmf7Hr91vim8PNC23&#10;7LIMtJdwzERxLF88yMxli3LHJFP13hTVfiL8GGuvEmu6Jbw3UCFNPtfMSS01aylSQSK2GaOa3KSx&#10;guzsX2qXVm3Gs47W/pG779fzOl8D3uo+GjN+0N8IdGj07xhdTJd/FXw3MrzW9i8q7JQsLqN9rPLu&#10;Z13M1u8iplMRE+TeJ/hBpel6TrnxR/Z38IeIIIvF2swQ+KtNuJYXufCwuYkaLTPLTEkqSz5xNIIm&#10;CpBBJiVpvM9NvdDg8NaRcftXfB25uYo20+6uLrQbqQ3v9m3Uv7hrW4JbZNZNiUJIf9b/AKp+VbzI&#10;vgp8PPCfh17n45+E9W1K10X4iaKtxq2i6szSzabuffeR3EsjK9zbqfLdJpmyySpGyyyyJIdJdn/X&#10;p+v9Wzj3Xp/wH+n9X2PDGsaX8DrO80zXPEN1ZaDJdQS69f8A2oJK+9XSKKCNAfNlKlsGJlYIZZWl&#10;UqkVfLn7SPw5+MPgb9rC31+GC28QeE/HtrJL4JN5p7Jo+q+HcCZ7RGVlVba3ULI1wro6gRXqSKzR&#10;zD2D9qjwbr/iKyj1b4Vz/wBoeG77Tb6zsdP2TtP/AGg8KGeCfdub7UkxBVUyhiW3EYYN8uT+zt4/&#10;8WL8L779gvxjq2reILmSG3t7waRNcXFro8ZmeOe3tjC6RNcWzzibcR5dxiWxDP8A6IazvF3T+R1U&#10;eamuda915d/VGf4CfwJ4H1+00v4ReDf7a+FWqWN5D4klurxm1PWblpikcQkForLdIxgNpFEhDZLE&#10;fvZ419H8Q6f4P/Zc+G0UFrpF9rmjxQXEM00t1JHJd26sIDHbSyo3lAs0iCdY+ZN7BUKGKHgLLSr/&#10;APZTbTvDEvhO5n8SeJbdBY2PyQy2Ni0kttJeiTbIPtM8ibEUGUQKu2Te7Oles3stj4M+GcfgXxn8&#10;T9Pi0nUr25m8Ha9qtq0dnbTLaFEjunlx9jiNxHaq7uzJDIkU6PsRXuJipbFVpRclLdfn5nkPxJs7&#10;z9nnR9Nii152ur7w/LFoMy6NPatBZXDyKQ8bkhLsLG0MioXSF454hLLksvof7I/xs+GX7XWoX3wL&#10;8T+KYrO+1xPs+vLeWZuJ9XuFjK2es2cglj2XtrMxEyc/abaSRmLnz5a8itfCdv490/WP2WPiZJY+&#10;H5tQluH0PxT4ktWiTw94kjkRriOVhIxtbWXKQXRMXmIVt5XDR20QPh/7MX7P/wC0x4A/br0XRvFy&#10;6dG2neJJfDt9oUN3IyJDcifTbg7x5ZLxiWQrjjeqnC9a2pQt734CqP8Ad8qvzb3/AF/rrqeifDX9&#10;oq61P4feNvhZ4ca1uNc03ULHxHcQvL+80/TYvtFhLNt4MTyTajpykNtLIxbB8sVwviv4rebayWWo&#10;+dujaMRyyOrKkjBWLDqMA5wAepYeteqeJ/8Agnn4l8QftSfGLxr4W1RNP0n4raHrGpQzaTZzQ3EE&#10;9zGviKztEkQYSS0v7ayV3Qk5tmXCCQqPmXxR/wAE9f2//htpE1novxgs9WjQsLiO81D7Z5UjJkRE&#10;zwkqWVRwpK/MM45NbShh9uaw6dTGLX2d1vp/XkerfCH4zi9+LHh690PUbixuLfXrQwXNnIGkiX7S&#10;mWA+ZXYoDgHcfnGSO37AfFG/m8S/sZ317q/iO13ajpthc6lqFvcNH9scPbq0YMJVm8wKYwFyG8wK&#10;Qynaf58fhdpX7QHwJ+Iul2Hx18Dap4feTUlls7hkLRF42DYjkRiMqMZUMWAYdAwJ/dTTPGFp4t/4&#10;J96f4q0u1N48ei6LaaPNHKilrmPULeC3mQcq376NJNnV1IGPnFVD3YSV76HJjJe0lCdra9dzzfSl&#10;uL3W7jVru8n2xaXNFG0jbmneFJIm+XnLbsHcAnEmQeor034J+BdCbTjd6P4lme8j1i5YzLCywvI0&#10;tztRlUBd0ZTHJ5YnOeDXlEihtJ03wtolzHcSSTT6dcah5e+HyiY7kuDx8rrgqRyQOoGDX0D8M9L8&#10;S2/hJdR8N6+l9o8OuBruQsu63nE+pN8rnl40kAjAIyykHGOByqPN0KcnHqe9/sdW+sW97dW89qsE&#10;durxNAI/L8tFcpEu3+EBIwdvbdive5jxzXkn7Mmmala69rl5f2vktdGK62vMHZklXehyP5YGMemK&#10;9cnxX0mXx5cPFHy+YS5sVJkDkE8H8aYfmHA7+tPcev5U3aM13o88TBByT+lI2RwfTtTwwyeBTHG7&#10;qKskTHG6gAbvlA+b9KGC7cEc96QgZxigkAACAwWkHGefw9aTj7rfnQcEdPmH61SIEAAbhPrxTugw&#10;c8fypqht2Cc04DPRT+FUSBLIOv0AHWk+6PlNKhIbbuz/ACpCAfmz+NAhCWZiPoM9aTdlN38jSnax&#10;H6GkPPJHNAhAQx3bt3bgUMpzyO3U9KCQB8zFuOMihRnG7nuBTEcn46vY4dYRGB/491PQf3moqTxt&#10;Zm51ZJArf8e6j5Rx1aiuOpfnZ3U+X2aPn/VEBfeGVuNqqy/5x+VWNNlJZQp9/r34qlLdXFy2R8qs&#10;PvBffp09P51a0mTyNoeUHnluff3rk15rnqX9007mOSSFRGG27cr83t1/WqOham9nqG+ZtoZhjc2e&#10;/wD9er08ks0bLCzb+eN3QHHP8uKynsZ0uvOV2Ptt689f/r/y61XUnoem2xTVNPVl7/55rPttD+z6&#10;kJ8N97oP8/571H4L1GRrURF920f561vhzJICE255/Gqi9SJD/svl22xl/wB7tWpbeHZYbW0kn1K0&#10;j+28Rq82GxjP48f59KTa3b6RbSy6gLdIvKz50zABFAOTz2HHNcdP40/4SDTI4rHTl1gW8lytrJGN&#10;kEKx/uwXkO5RnJztyTzhDtOJqVOUUYykdlOmlaPqcbfb4ZHkjLbLiJSqc5APzY3EZwD37d653VvE&#10;ehabDrmoeKtMsILe1ugI5vOlVtnlqS5Ck72zuUKAPu45xXOjTfG0l2NW1jWNPsbGWFUGm24kkYOc&#10;/N9pcqysQwAwmFIGB1Ws3SNR8G6FCmn+EYtQu206dbbVLhp5ZYcmPcp86bC7Vcp8paM4ZuOi1yzq&#10;Se/4/wCX/DHRTp66O/p/n/w5fh8Qw+KfDw1jQY2vLHWoUe3t7iZ7SPJXCj5weSoHEas3DE4yTWZ4&#10;T1XR4tV1PTvFesf2bPd3UslxYvcDyoDCkSSbZsAKkkbxS7cKcSM2dxbG1e2HifV/D9xp8oXSZJFz&#10;b3mnSGWaBsYHJjIR2OMnY6qC2c4y2Re+GIdA8M2eqeHiup3VpD5un3WuK9w7TRgu+3O0wvIgkVmU&#10;oA20beqnGUZ7/wBfdubKUL2/r79jTiit9M8PzeFPAWg6hNqGlLElqykLGIpGHlSs05HnRgA84cny&#10;m2gnGcux8IT+K9Bt/G2m6dcaTqF9CZzdaY3lzJNhtwubd/ldvMZ95BZmI4HQntovF2gSWNnrdpfX&#10;c0Pk+WtxZ27tAzSFFUt1GAxX5sOEG8kAAkUUj8Q6TcPb3GmM1rceZdXD6XNvETMTvQI4VyBw25VD&#10;MzfKg+7RKEdGVGb2PHvHGlz/AGT+2p/DtvNeQ30Tz+KfC8ZW8RPMXctxEVMikoZPlO9VyCQAMjz7&#10;XdQvtF1jUPB/gjw9DrjeINPm1KG+t5lgaZx5dvKZkyIjMA0RIBRiFzs+9XuHh+48Pw+F9St9Ss1d&#10;dF1KSGzurCOZrsW5O9Fby186N1yY2jIyShyPmAPh/inwtq3iDWdW1rwnaz295pOoCK31QIlvc7XU&#10;O6PHnY42urkSpGSH4Jya5KvMkmtf6/r/ADOylyttM2v2Vf2fvgJ8avCWuaN4j+IGoS+ItQvpBqVl&#10;azQWb26q7FIWsxH5cibMEiZJeSTkYAHmP7dH7Lj3HhhvhDD4a8B+Pb6z0mSPR/8AhFdJ/srxLpNo&#10;qyMhktrEiGW0jAZBuWOMyzKqIruubOnXXwh8F6tqGqftN+Fdf8Y+Wrz6enh957CSOeQ/vLjZE8cj&#10;GQ4BZHdB5fyhucdH8LdM/bcj+E+peJv2Y/CXg2x8H3kcx0Xwtq+vWN1q1pcOxZ5UnsoUtml3MCFu&#10;pNygbZRvByqfLODi1936r/hwlz06ilF/ft8v6R+Jv7VNr4EsPFa+EtF0+UJfTzLcK0IRY41kjkRF&#10;AYgFSOOhOwDbg8YvwQ0+fMkeob5WnWS1t5TC/wC7bymkSdSwIDMmExz/AKk9DtNes/to/BjxX4C1&#10;CaL4g+CbzT/E1ndy30keo6almTCw2lRGuMpgfIFQAryvHLeZ/B0Wz6tYC5aZbe48wtcGYI0a7JAE&#10;3MeDwWB45BGehrnjU93lZ6E6V7TifW37JXxg1j4NfFQeOPCmo3lteK0F7Kwhbypo2i2sjbs8NuIY&#10;MSoVVAXPFfpBdWngb9pj4Wv8R9Lh0+21XWreGWbU5rho59N8gm5dZUYhDGNuzzFBmWJ4g0bIqy1+&#10;U2i+HrjTNQjvI9QaKRtQSA3EC7VZZT5DyDDFnP7zopKgHOOTj6i+Avxs+IHhL4q6PrGk3c0Nnrll&#10;GuueXIJY5/KeMxylGHlhlLOyDG45KK0Zcms6VRKNiK9J83MtzP8Ajdpq+MfFtn8AfirrupeG9e03&#10;V4yPGGp2KNb3EdriVINQRdpaDbDGIrhQ7ovkowniZHj1Ph9qd9pLaz8N/i1of2fw7ozeTbq8cN1N&#10;DvDNBdWrkGGR5SqTAD9zPDKZAQAk0frX7TuleG/GQh+IOtySf8Ij4otf7J1TxBa6bIjeDdQRVe2u&#10;N3mrv0+4lSFGVjHCVcSCUvN50nmi6RefD11+D/xZ8H3Wr+F7XVpItL8R2N6kn9myIzm4eEs2xVS5&#10;G1rN2Qq0wGYpZAxqUeX+vzJjJSWv9ehveGnt/ANjp/xCeG3Xw1/wit4skgVp7LU4pJo/9CWOVWz5&#10;kUUYZXICqQzBQwI1/FF2mrWmuePvA2jWU+h6FcNa+KdJ87cNM/0F2isZkTZ5dok01zGlwNreaHLM&#10;kiBa53xDqHiz4a+DLW8sFtbnw7Ho8X9gRxaw0ttfXENzcK10HjZHilKFcuoikjM3lYj2yRCr8JVH&#10;gjTdU8e/DhdRks5fDupWR0fUoFeR7O5Mast2SFgmt1IEEbkbJZAGCK0csKTKXQqMdOb+v+HJPG17&#10;pHwq8LQQaR4W17VtJ8bXCWd3YW15GupadJNHujmSZhth1KBrl5IrgrGm0SbhGHmht/D9S0nwp+yn&#10;o8J0DxhD4iv5tQF1ot1p1xHt1e8RhJDczNDMxjtrRtoFtv3SXaSiTasHlj2j4/ah4d+F/wAPNQ+K&#10;1xDdX2k6pY3Fj4m0PWNYk3SXBETGwH2Zkds3E243DkEJE2VYq0M3legzt8R3m8ffG/xrazfC/WIZ&#10;P+Ec1fT0Sz/s67KiGKCxgQTG1uU8lIri2bfD9niDFpQtjcGGddHu9uvn/wAH+vT1r4OLY/Eb4Y2H&#10;jP4kW5n0ODULKVdc1S3urm90PW/Njmn1G3l5LWFxbhRLAzbftKMscUSwxluM/bGtvFPw017TfBuv&#10;SSXmk3WnzStJb3ZgiubXzWeCaJvNRkJ3YVsqwWWVD8pkjOz8HfD2v/DLx3rWp67p2lTWv2iOKx02&#10;O6+0aXqmlMySqkEuRvjcETRycus7+awWRXrB+OlxLr+u2/wZ8ZXKyeBfE17MngXxZe3CRRaFdKnk&#10;ssmTvhgSQxfa4SvMbrcRGUCJ5Hfmj5kRi/beX9bf1qGgfEHVvi74ObWvjJG15d6PoGn/ANpSQqPM&#10;8S6RHJHbw3olkP7y+tSI13uSWQkSKi2cy3HN/ta2/i688VaZ8XtM8Q3EHiCESaPrWqNetJDPrOly&#10;JAJYixLMxt30+4klwoeeWU9SVS38LtO1L4S2WpR+PfDurXEfhHxl9n1jw7HqCrcf2XeRT2esW21Z&#10;AP3qRW8HnKwZWl/dyDeCO3+M/wAE31G98UfC/XNYS+1nSPEWnXFvbaTIwt1lu7QPrF3HuHEb3Udg&#10;qF9pUbcZLuWqMpezub8sY1kktP8Ahv8ANP8A4Y5rXPjzcfBzxtYfEPwBoU9zofhH4iXlpY6PYmS1&#10;gTQZ9SfU9Hk3HAla7FzqLR7twEUC4AG7dzGsfFn4p+CvG9/8D7H4e/bfEWm6tcaZqi6TaC5+1zwu&#10;6kJHyzKPLbYqrnIQjJHPq/iP9mbVfFGnXlx4vuYNN0/XPB2iw6ekkczmwu9Nkj06OdYkCieQ2drd&#10;hRuVV/tIA4DI54D4teGficuuaj8NfgP4KexsdWsTN4s8XFla/wDEH2kxy3UtxdynNnakyKskUZjh&#10;zuZywI2upOXUqi+XSPz/AK9b7DvGWqeBNKkuvCXxd8EQ+MtfkuoY49JhuvM03SzJAod5rmEq890j&#10;+XiO3k2KAV89naWJf0C/ZL8eaBqn7Htvp3xY0fTodJvt1pJoemWqW9tDHdXksMMUMSKBEQ2xAVUM&#10;TtGSWBP53fCS28I/DcvZ32mW/ifX7W8Ds8hJsrcLsMiuItsl46/vEYq6RDG4GZSc/oH8NvG2oXfw&#10;o+HurXN1balJ4huo11FtSsbeM3Bt4b24SURIdiP59rE4ZTuUxhxtKZGmGqNyaOLMorkT133/AMv6&#10;+88lvtJh8LeKL3R5ZfMXwbc30rLZsq2zzJBJa7VhJwikxMF4/jHOMV798LhcT+EWaPT7OGGZIWWz&#10;hjYfapo765CBuQMKZVkkbByWY8jBHhGqJfeNY9WsvD+k2t7fax9reWS3kSJLmdZnjY7+wkmnkwWb&#10;aIjEO5z9Q+FNP0/SPhIs/hrSp5JLrSzcQ3GwMyTzv+7YZGCSzyP3wpQ96mlfmZhW+FHrfwa8RDQd&#10;VsbzVb5PL1qxS3C7vmjeEEpx6FS2eAAcCvW2vbKdttvdRscdAwrx7Rfh9a6vpOjaJeSJGun3GIW3&#10;bJFWNB1YfwjafzIPOa7+eO2sLTTks7SNV4WKO3xulG317LnH5V7uFq1Ix5WfP4qnTnLmRuPd2yjm&#10;dPQ89Kz9S8VaDppiN1fxjzXCpg5zk4/KsnU5rfwyLrWtXeNmW38xk3AJD1/+sMnrXG2mgazqOrS+&#10;IfEkIiZp41s1XGEi4kyMHBHCLn+8rEEqRjqliKkdEjljh4PW56o93bJIsT3Cgtgj3zSW13Fe7xDn&#10;92+1t1UpLaUalaz7QyrG3bpxjipLeD7VFNGV8rdIfuHGT6/WtVUqXMXCFi5z1pGA7L/9equjSyvb&#10;tBOWZ4ZCm49x2q0xI6AVvGXNFM55LllYTLFsGgkMOR260HGf6AU0HgE960RmwIz8xP8A49SjIOcb&#10;fekBzyx9uKAQDjPzH3qiRSSOGalzngsOf0puSThf++QKCADx17igkDk89B2NNUFejfiaXqdw/i6D&#10;0pWxlWH4GgQ2QseN3UUKwyMcN05/lR8oJIX5qacKNwXnuPWmI5bxqbkasoRwP3I/9CaipfGTxx6q&#10;q5/5YD+Enue9FclT42d1Nfu0fOd3erBbsrLuyc89iM8Z47VY0wvdtH5hw24FV29f196xkld5AGnU&#10;8+uD75H4fzrZsHZFEkZ+Vef061xpnqWNK3lMa+XtHQ7iR2/z/n0beNE6bXPI429+/aoZZZSrF3ZS&#10;30qrNDdqcXTevTqevb8uaq5J0nhC+YXaomGViP4ug/zj/OK7qC7hSPH6dK8x8P3X2DU1LEbmbj8s&#10;/wBf5V3907Gx82P+783+FTGVhyRR12TR9Zu3sNbsWvIbcq8NuV3CQlsliD1C8fTH4VDNpHjPUrOS&#10;wuBZ6LayQrDHHanzJVjwQy5I2BhxjhgOevfKOpbNVi1hJGMlvuim+bhVYcfjuGKg1z4iX9xAo0a0&#10;aRpI/wB2003lJvB+6xILYIzhgrDp71nzQlJqX9fqPllG1jRj0u3+1sbgy3Fw1q1u81xMWaRcsfug&#10;4BO5hwM4wM1rLrNtp+lXD3gE22HetrHCWmkXuqKoJkI6bdvcZPeud1G/S7tft0t+sC7VRV+0CPL5&#10;yPm+9nOOh55yBk1peH72O5hdtD0T5prhvtLN+5XzAMOWBXcxJGAwVgcA5qnyRjpoTHmbuyPSBdf2&#10;j/Z2jrb2O1S8kMkuGPzZ4gAxtOTl1YfMMfMBVMabolhqFzNqWstHNdSK1u0sx2xAEYGzhDiRi3zK&#10;eXCktT/EOn6l5bTeJfE0NnazTR+WtmuxvM5YKJGJZjxwVCnG7juKVxpGl6d4j03xJomhHUluN9xP&#10;q0Ui5iXZ8qs7HfKjKTgKHw2DkcYw/r+kbaGp4Y1rXJ7TUNLs/D1xPZhWNkt/CbVpUPysuNgBUNn5&#10;14O4EA9BDq97d6wVu18R2bT6Pfo11apCVYRjKyCXG5huTcynavzbcnBqpDZ+NtM1kXP9pTu0LSXL&#10;Wun2KR21xC0wWWMs25hMq8ht6CQsxA6lenl0XRLO+WRoobWOaYH5lGwuA218jofvc4yeBmo96Ssy&#10;9N0cd4qjF3qGm3z+GYZBdX7Wl9qS3zu1tA6SCGQSBFlIaURptD4Alz8wBrmPEvhfw/rWpyWGsQyX&#10;2+UboZoUmAyjfwkDBK5G1ckhDnPNeka3ZImnSaLo1ldX24qBNDMkawxHhWDt3TJO1gzErnnkV534&#10;2+H9/wCJp5fGGjeKdWtVs52ZtNt4VtftLQysjxtKYjKpkAZVaF14cOgcEbsZQ10N4y93XQ4+bS/A&#10;sug+HtM+I8+m6rBo15eaXr2mNGWmks0bzorvy1xKJhFbNFtUZWa7yM7ATz1t+zlrD/FWLx5+xxbf&#10;EfQdLubSQ3epa9GdLtXkQExRCO+H2qdcsAvnWc0OFBDntt/FHwX8DNSlltvhXpn9sXPiTwzf2tjD&#10;pMN5c3ln4ghJls5ZRGDMBN5s4lM3B8iJjgBmHi+l/Er9orwPqkMX7PfxL1i/uLiS4udM8A3twt7q&#10;o08osou5LaMPbKoSaNSrMsolbaUUqwXKTUN43t1W5tCLn8MrX6PY8T/bb/Zy/aA+KHxx0t/2mtaj&#10;8u11GG3m8TaskcEmk6bN5ilo7eE+Q0aBJMyx8ySOwchV+T4M8L+A7h/iXb+FLzR7jS421ee3tFlt&#10;5IYJlZyyKGdV+RwOFIBU7sqN5z+h/wC0np/xV/aW1uQ/FT4vSWfiq1ugmn6TrFwtjfaHHJDEziLS&#10;7o24LTR+VuWIzAld+xtqu3it5+z1a+FviRDq9v4+1GbTLKylf7DqGmtDcFyPL8jqBuALZYqF3HhW&#10;yAPPrS97mS+/c9bD8safLJ/JLT+mcDrEGqa/4avLrT7z919juhb3DR8L5bNN5xkAAxt2KTgkKykZ&#10;PB9J+DHiya607wpLHBGscsaQQSXEg3QBJWKOQPlO1YyCDle4zk58+1+ykHhfUNPt5I5W+x3qyr9l&#10;TZvESgDzSxLjaIxgBQTzgkAVtfselE8NxuurLcW7TGU+XGdyu45jHz42jceg3fP15ArGJVVaI+sP&#10;hX8YNKfSr79mH4zJcatpusRzWNnpos/MfUbJ4GkNlE0RSZbkAPJbsgyZC0I8t5Y5I3eJfDCx6PHa&#10;XFjpupWP2pbjxkFhe2g1/Sjbk2viKJpJGX54gIXlicbbncJB/pckb/MH/BRLVPFfgSGP4leE79Y5&#10;LDxZBqNte6dn901vIrJynKEOgIBIOG9VYj6z+C3x51P4peGNL8T6jLpPn3kbPrGm7Xnt9H1OdlNx&#10;Z3cNz5sy6XeBlDzBpvKmZpTJFkxRdMXzRszklFxakupyF95Gj+CLPxBYxXGq/DG8iaOSO6kit2tr&#10;xL65WLeIsvb3CJjFzjbKgOQ4MsK5HhTwvrelayvj/wAA/ECG4hv7Rf8AiaWdifN0+B5JLRUnUbVQ&#10;m3RYookZllKfIU2hX62f4feK/AHiq18a+B7O+t7B/Dy2NjaalCoae4W8ujc2d3bE4iwxiFx8oRnT&#10;fGW5kHHaNcalr94uu/B99KGmwCGPxd4bu3EkzzC9kLNAZh+80+Jpv9HYjzoAm6TaVEzZtGsX/X+Y&#10;74h3kfxlvbzQvhdbmys4bFX1fwLeWMt9b3OlNOkk/wBlhtgslxlCD5avHPHKLeW3mQANZeOeBPEP&#10;hS08LzQ6FHNc/C/VrGHSJnks4P7a8P62kLyLdSh2CC5k23Lq6ypDe27PErwPHJHadv8AtS2Op3fw&#10;j1Jfg2k1npeh2f2zUIZJna8EyShIrxnODJCrHKSKEMTvtkWNpQ83kPwl8ca38Ypbe981Y/GN25tP&#10;EUeoYhtPFVtKzYSbczKt8GiR/Mbi5aJZ98d5EZbyea+n9f15HVRham5dPy/4Pn09Hc+oPhb4d1Dw&#10;d8K9H8EeLNcSbR7fSZrjQfEFrA8hW3uZJpXlQSBZTZlcF8hZoZFkYRo6TWz+FR+L9e8Z+GfiR8Nf&#10;EHiDzv7DvrXxLp6ySPMkU63q6fLBbgs8amVtQVpGUkk2EYO4cr9F+OtE0nwb8MbPwH9m1C4t9anm&#10;TwvdwsivFfRsixWs6zFECFlhjkLGPy1YTKWRfn8D8BfC3xB4q+JsPi34w+FZrO1utAt9Ln8I6bN9&#10;m1Fp4rdtOt1ZHQqrm7tYbgq6nLSINsgZjG2ncVGcbOT/AKs7/jqdvZ32p+LPiT4jvb7QobW/8ZQt&#10;qsMJvBBHHHcSx6oMktyPsyfeyCQ+D3Y+0eENRS20/T47S1+2Xet+Gbey1C6jtVlhmFkiARwKpZXc&#10;JbW+WC7WmWQBZFfaviTfESx1zxN4f8O2/iq30my1yLSrBby6kk/tbVbUQ/YrVpIREZLcBIAd7gjb&#10;eebEGLbJLvhj4xaNB4QtX8UWd3Jo+g6nbTw2H2+3aX+zzM63ENyyEbZGkk05ZEdwYtxJjIVVM3s2&#10;a/FbT+v+HS0+9n1foXjfwdpVtHc+G9Nkhuba6Esl1cL58cfyBLZRmT95goq7MqMDA2sNo434g2qw&#10;z21xdXkC6aLhTZrdMqRSQOm+GdUXLmMiVAsgUjcAGwQ2PF/Cvxk1yax1/wAKtfz+FbO1kEs9prEB&#10;muBNbyIgV1RPMiAS4aVZUjVG5jZndlBh1X4q/DnWfhhYeLLyO+k1S1vvsdxLHcLbrPfNumncrIsy&#10;yxMg8pG+SQGH51G9XpSqSlGzNoU4xqJrvbvuvu/F9DpZPAvhRPEVvN4K8BQ6rfSLdyW0V5GNu3K7&#10;mWNJCZH3Iy8yBCpXcg4FfWPgLTNUj8P+C9Dk0qz8y6tbW0urO3t440064EjozKq5ELrFJtO0/ddQ&#10;QARj5f8AgZ4n+KfjCOPSvDtta6f9qsTdyKGVPNW6crGyyzO0hQtE6jlhGdwIUhQfqr9mRvHWi+K/&#10;Cfwv8c3qtqmh+GbrVNYhv2LagqztIII3xwuftEwOeN0RAHAI6cGry6nm5o7dVp0vqed+O4dI8K+L&#10;r7UdW8OpJYWOsSWUdokmxZrO0icseDny2MUC55HLjgjj3z9lLSmt/g3DNq2oJd/Z4WZp1uslWDKI&#10;LcgAqMIOF4wrKMA5rxf4qadpCaxqHgbSE87TNDMNnG3mfKIw6+e7AEBS24qWAxnGRnFe0fsO+FL+&#10;18KT6LbaqtsraxPeK1xIZCsSsUVm3Z6snAJz+5ySe90V/tNvU467X1W/oe7E6noHhJpHhSe4S3bd&#10;b7QvOMsS2e44Hu3euL8ZeINS8D2FpcNo8ctws8cYvdOuZglsjAvIsh2hUPlqduSd7lQRzg9R8SvF&#10;Ol6N4RvPFviWOzstL0mMXF5rF4iu0PAyIlHzF/4RgFmJVVViQB4D4L+PXiLx5p+qXlxCbXR7y+a8&#10;SxPziCDaBaxMQ53F1CSsCfvSyYVcAV31JxjJR/r+vP7jz6cZSpuXT+v6t952HxV8Yap4xlj8P+Db&#10;a6jutQ2T3K7txPBOBhieM+pAznp8o7TwTY+INF0RbHW9Ut9Qgt4Db/apAUmmwACQOmCfyzWP8J/C&#10;d7YN/wALA1G4j/tTUHeKzjmhzs4OXLnkEgHJA4Bxk5rutMh1+/8AD0ct+lhdRSSbvnVlY/vOM9Qe&#10;PpXTTpyl7xyznGOjL0et6slxby32gybmVsCGZXXHHTkVctfEWlm5+yzyNBJI3yxzLtz7D3qGfT4V&#10;ltx/ZLQ/Mci3kx26cY/yKy/G1gJNOkmS+aCSFg0bXCkgf8C7fnWzqVqKutbf15GKp0azs9L/ANd2&#10;dFZbRf3QQD7yn9KsgnuaxfCd3LKMXMiu7Qq+5e9beMDkV30Zc1NNHm1ouNRpjSCeVpvGch6cQxwa&#10;CF+6P171sjFjcY5oYA5K/WggdSPyoKnI56f5xVEgxOBwO9En3SAxHvQvAz5f45o2qf7uPzxTEIWJ&#10;y3+R7UjuSMsKkbAOffmmPkHaf++qCRDtHAJP1zQEweaMMRw3A70Ljbtz04FAjkPH7ONaTynGPs69&#10;h/eb1oqD4jXi22uxxt/z6qev+01FcdSUednoUU/Zo+b4YmlfzgQR1+h9v/rfpWguprYRqU9Nq/L1&#10;PU/QVm2haZWmR12tjJ3f/X9+lSW7NdSskwZcDB+brx/n/PTj5rHqG0ureerFIQ3YBhyP/r9O/eo5&#10;Lu5uXIUOP73GMdPp2rovh78JNZ8YzeY/+j2qnDNtAyPYf5/CvZrL4GeCINB+zPp371kw1w33mb1p&#10;e0itxcvU+dZdSS0ZZ5CNyspK7e4Oef0/+tWwnxQKadiUfMy4I25IHH4V6Rq/7JVjPOtxZeIG8uRi&#10;WWRRkHBx/nHvT9P/AGR44rZTPqYaXH3VA2/h6flUSqQ6MSkeHeJviM2laRda5BGm1PLkQy52od4A&#10;cnHCpkMTjGAetakd9BrTs2majJ5DRpe2YVfm2sodgwbK42HnADZQEEE7R2HxH/Z28T6XA2nnRPPt&#10;7r9xJ5Ug3OrZB7gjrjPHHevL/BMWvW/23wjPPJNqnhjVG0i8kjkkSR4yxMbsWwSX37yQcYIXJBIP&#10;LUlKNRPo9Drjy1Iu252OgXPhvSZv7EeOSa6aPYI0jkuLnaWAIZsMwG4gfMRwMA8Vr+Hf7Yh1G40i&#10;O4a2+VmVlXdKkm7DYH3QSNvPz5x26Vc0Dwfc2sbIyQw7pFf7Dbxl5U3HJykanjJ69OOoArorDwhf&#10;299JqN3YtHcOu5vOXOe27CnnOBkA55FdEXzbv7jCUZRexTj8NaWiLDq1ouoPG25Jr9RKwDZyRkbV&#10;4yuFA4Az1qPUN0sKPajc0bKNzSBT3wT90ZIHYYG70q5rkJsmkub25ZBG6spLCNUI46gAkEn7rE9M&#10;dznnUni0u5h0+8twsDudslssZEOFJ24yCdxwAB3bPQEi/h2M/ee5DGde0/wiB4cf+x4rWzmRNluJ&#10;5YUEZRNibmVtoy3Jbc0arjnIkbwppumeH5NV8caK2p3lrcbLO4WOWYyRK4MLrEGxjBTeiBVYiTaM&#10;FVrSifTro/YNSmVdN1YGziW4Vo3Znjk3gyIQT8qsF24ZTk7jniS307TPC93HbaLotyY5LprS9khZ&#10;0jG5PMScIw/fHeyxb0zkudxxGdmUo/1/wDSL/r/glPxz4ltr5rHxH4b021uijRWbSyS+XcQLNKiF&#10;THJsKhWGWDMrAI23LfKadzomo3mvpo+peHre+t76SMi1vriS1immGST5kZIkAjQYiaMkhGO4jpqe&#10;IvDs99Z+TGjXW6JlhuNoSdQ/+sTdGqlQcA5BySzZwBktsNK8UfYIba9uGmls7pZ1dYxHMNshYYfa&#10;qNuQCNkATKs4L8gnPeWprtE5rxD4Z8FeK9Nvvhp8TNXutLe31CKbSdF1TUJktPOKkxul1na7v86q&#10;odiqpjbwVHkfhDxv4d+APittH8J+I9N0Gx8Tab/bWn6L4g0udA0LrHLa2StFmZLlRJdxzzypPJGI&#10;YEZGC5HtXiq0HxQufJ1nxVNouk69YLaajb6TaNHfTW8ReeINPLuXyWV5lcRRBw0yqJeMn5a/apk8&#10;L/DnxPbS/DPw7Z3ESXln/Z8niRZVmtbdXt9ipPOTcri4jdmBZVcShWOMh8cRL2S51a5vhqftpcjv&#10;bsee/tq/tG+Gf2hvAtn4Ztfg5FNfszLZX2vb/ssJwDJPBMiB5kDhccIWA3YyuD8o/DT4e694c0DX&#10;p59UW7a8jjSyhmt8/Y7td4lGDhypRouG3HJTHG4j07x78S9N8c+K5v8AhHtX0iG9k8wNod1C1rPJ&#10;Gu5GVXRD9odmV+Nu2PcGZ02FqwE8J6RpfhK606yt9QtLnUJoxJptzJ9uEaGSST9xIC6tE0YI3qxY&#10;hDyd2K8erKVSXNI9yjGNKPLE80u202F76xmdZIxMz3MlnCxBDiOORBuHycNtO1VY/htGd+zRFeWP&#10;jdtK1F1+1WchaOFbdTtVlKyKuxNqfMrdNoGfutk4t69ZW2nX915OrSTJceYmfJ8pU+dplbc2Qyhi&#10;nzghk81ctkjEPgDUIIPic2mW/wBshhnW22SRM26dt4ba5BG1QPlxxkHn7uTjCWuhvUjzR1Os/wCC&#10;hCalc/CqKWLUre4+3+IJEuLl4yzRQH50GVCg8KmcA8hieQxB8I/Hfijw94x1jUtP06xkjWCxiXTd&#10;QZpIbm1dlLh0bAcqTjcgSQeWHQq43VtftpeHI9W+FLM17cLbtc+XbSTfN5mbRMRggk7tmTuJOcAH&#10;AY1zXwhvdX1WKzngs4WhvIbFLqSG1CzBXYyFCzE4OBnJIBBwOSa3iYNe4j6r+H3xM0nxpdWXw2+I&#10;iao1n4k0mRdC1TXrP7RNKn2WWJoVEbIs1/ab1GUMf2u2KxmPz4rYHz/VtB1L4CvpfhOygt0vPtVl&#10;qE/iTSbpZo7m0fU28lImCjbFhRISvLOY8kmJCvE/EjxFq2neI/BXgC0u510y68PK90t9bn9zcxPd&#10;mOVd4YK6ncAcAlGlRvkkYHt9G+MXhf4m/Dy++Gnx60xpL63uIZrHxJCpaOTyZI3R2flog37wyLmV&#10;Xcq/kmVWMmrlzLUxjHlfdPoYnxn1vxJerHrPgHw/FY+LJtDnaSxW1ia0vJMsJYdsqFD56zTI1syt&#10;DPzCEYOIG5/4C/s7aLb+OpvitceFNY8J6Wtwgm8N3ULmfT7mM+Qi2zOzSzWpMgkjkmKMpDQyyzPE&#10;Lm47zx74y+Hp8PSP4X1CGS+02N20LUrSxjuHuP3yTRkefOpjlEke5WjUFD8uUyVLfgdoVne/DZX/&#10;AOEw8Sa5Zi6mutSvNQ8WNJbyXcgaFjFbIIXgj80yofKkPzOwJlHlkZqXTc296MXbQ6vxt4qk8R6j&#10;Y+C9Kn0yOfTvKtVutLsftMkm6NkjhW6YL5IkcSKssbbmW4UMyCMM/m/xO10fa7CLQbi3XW5ry81H&#10;R9Js7GKWaG7HlSJ5SRrK0d2J1lxi0baRKFuFDnD/ABr8X7Hwx4hli8S31vpfh3xBe6fFbw6H4ehl&#10;heGPzQ8atc3I+ySDyptz+UzISx/ebsVxvjTx3Yap8K/EXh03/wAQLq48E3Cy+JrJryLw8dH8q4gt&#10;EhWBLeYgNNe7fKDbsWod9mwMx70tWEY8trL+mSeO9B8Vy+Ho9cTTryTRF1htOt9E8T65H4d8mzaR&#10;ZZLW8huXNzexSzHcHW5xu3FljZhu0JPiJpVx4xsPh1qfxV8N+H4PEWpatEy+FNMnmjKazFZtA9wX&#10;it0eKMSibzEHKxIiKVRVi8n8bfGr4BX3wgXxLJ8ELbVPEFx/Z1gtx4ivNVmVkgjvIZf3qXEcbtDA&#10;umBdiqoF0BtJjSuQ+JPxd8R+Hv2Z/wDhaWlaZ4DmuJ7zR4oLFvA+mXjadHI+r2xt3e6tXlcmLSre&#10;QBnYhWTG0ErVKEWy+aajr3t0/wCCen6R4g+H9v8AHSPTtD8I694u1LxMJPszTajug1W81CyZrWBo&#10;UhjkQrdXEA3rM4V4gwLBBu7f9l7WfiP4z8HePrTwD4Y0jw/pseiQ6qmqQ2l9dC1utOm+0Q28DvJL&#10;/pEpGFjkLFXw0YDqEfxf9pL9on9o3RPh78IvjB8PPjp4rtdH8ReHriLUL2G5uLRNQ1pbgXepqYC3&#10;7+GKS+W1DsGST7MwywArq9M8G618Nv8Agpfb6XZ/EOafQ9H8WWOtafqLa1cRJb+HmWDUQ3nXbloX&#10;j08qreYxKsrKHOFJJU+V/wBdRqtzQs+1+/ws9PvdF+PHi/wYvhHUZbe8nmhil063u/F1gb6RZXUC&#10;3FpJN9oedhmMRrGH3bUVXk+Wvt/9j7XY/ht4c0uw1TU7G4uLWzg06e402FilxFZQCAyIWw0uH3rn&#10;AxngDOB+cHwW0yT4ceGLG/8AEmlXzXyeTf2kO0eZK23cJmZVLIoOHDD94Cu/gCPf+m/jPwtZ+HPh&#10;18L/ABvYoIbi60+1sdSj+YOMW42AYJYMfOJZhknBLE4yTD+6nNbqxjjm6kowezvsreZk2VprWu/D&#10;q88d65dGTXPFljcX8kNurouISpcDDZUM+XBAz/o+BkZz9Gfsy6RZS6TqU0GlRRRR6ghWKx3KJLdr&#10;SCSPqPnUZbOSDnG4klifM/2etM0vXfhJp/gmbVlju9Y8P2lpDql+Pmeya2GozS5IB2L9pWMnA5Kg&#10;9q4j9o79ofV/hR8Opv2efg1ZXV5qerfZrG+h02287UY4ZEeKGGJpGCRTXI8vaPnaOCKRljZtsh6I&#10;yhRSqS/p9vmcHs6mIm6UdPyS7/IpftBftByftK+LB4c8I/bJPh74Nvoh4ims3EMmt6s4cW9vu5aa&#10;NsNxGoHlpLIJMvbleu/Zv8FXGt6v9lvXmubGG6F9rl/awGb5pMkxBlwwZnJAB45dwPnKjwbRvh1q&#10;3gfR9F8HHxTPq2rRxkXcdrdSfZFv5GLStCqcSqy/uTMSzOqBdy28NskX3Z+zR8ILj4ZfD5YLbxDJ&#10;58jCa4+0Wu0PcsilpMMxYgD5FychVA6Yw8GpVq3NP5/5en9dR41wpUeSGi6f5vz/AOAuh0FjfQx6&#10;dJLc+Kby1VVZIYbrQcpHECdqgbcNx6dsDqKjt9ZsEuI7G18deHAy4AsTuhnG055KyduSfl4FdtYw&#10;6rFo++bUYYo44y294/vevSTIP4VUs/OntbOyez0+aMRpgtejPGOcFD/9avZTSt6ef+Z4vLLV/wCX&#10;+Rl28utzlVTULZsN+7ez1fzfXtIhxx6k1Nqr+JYLKZ4NQPTLrParKGH/AABhU2t6JpEd35E/w6t7&#10;j5sM1rHC3mLg/LyVJ6Z9OPWquo6Z4Sgs1SfQNQ0+Mn939lt5F8o+p8vIHXvVyl2l+Nv0M+Ta8fwT&#10;/UueC3SRwAqhlgA/drhex49q6Invisbwhb2Yt2nsrrzlHy+YfvN9ffAGfetk5xk114P+CcOMX74Q&#10;k/3vYUhyRjP6c0pOelNPUqxJH8q6jkYAZHrmlVecikK8EH9aTnGS361RAYIOSOBQ33MBsU4gDv09&#10;P5U0k4znheOtUANz1b8MUEY59P0oxjIHPvTcOSOaCZAASNqnrxQyjb/dP1pcnGQOaXh2554/P/P9&#10;KBHn/wAU4ppPEUZjjz/oaj7uf4morS8c+Hb7WNXjurdX2i3VfkP+01FeXWo1JVW0j16NWnGjFNny&#10;3LqFrbRbJXUfIQVwOPTp0ruvhD4Ei1GWHWNckbyWINuWX73tnvxTdB/ZTHj1dN17TvG0e083Vq3f&#10;OOn5V9FaL4IsNEsodKn0jdBbxhYmUdD61xuoehJRp/F9xlmyk8OxwvYyxrDtG2KPjHvVgeLp5njQ&#10;u25ey/w0ar4Nur2WT7HOwB+6rdq5jVPDfirRrpdl6o3cU3KL0OFylUlds7uy1LUoY0l3ieEnLE/e&#10;FXrbX7MSKElZd3r2968tfW/G+lySBo1aMJ8qr1PvVfS/H/iB9t1f6DIqjcu6NuSP8/hWUoXNY8z6&#10;r7z22Aw6k3nkrJJHkJcMvTPpmvmT44eEJfhP+0TD8WL57y20/wAaWJ0vUJotREKSX6hVijDeYrJJ&#10;PACisgUqYeCGlzXpnhr406Lbzx2t1JNDtYho2U/ex0q18UovC3x5+GGsfDuTX5LQalZtHa3kYbzL&#10;WccxTJgj5kcKwGRytc9Re7Y6acalOV2nb9DLtfiFpOneXpHw58JR3kIto5WtNPt1t7SAu67N8pIR&#10;WIk3YGWYcgHgGa6tPHM0cmua9qNjF9n5W3sQS8a/xgyuRvGMfwLgjqeDXnf7IHxZ8W+IPAWrfDyT&#10;TbeDxRa6vPp2oQXDbY7a8hzHKHZVCqm2NHiSLcxieJy2XZh32t+FbPUdUMnxN8bNdXUl1JBb6HEV&#10;gt2yNwTy0bdI4UblbrtbletVRrOUf6Vi5U4qo1+O5Wn1TwXFHIul/wDEwuYPkZllM5QnOVMjE+nI&#10;ySOOOlY0HhiPxPbXC6usdlNPu2vY3DZjGeCG454GRjvjkE50NJ0+1lnvNK0/zGa2ZiqyRsvmpgMp&#10;+fBYhWXd2B46jFNltZ49ShisTJJN/wAs7S3jLtIrEYbCjOBkfN0Gcn1rbnZvGlHlu3cp2z3X2wht&#10;UW9WGby3W3bcVZThhtXO05/757kGrI1WaOOKCPw/cTM8jLJuwpt1UPuLhgCykqFGASS44wSQ+7sd&#10;R8P6va30+jwxW2qqv2tlky4f+BsKpXcw+Xdu/ujBzinarpD6ta6nF/wll1bWdxB5fm3arF9jYoVx&#10;G+ANxPzAk5DdCOAK55GfsYvYH1fVZ9HWO626fNHcMsiRL5geJJOOhUHzE5GSdpbnJU03T5tNWf8A&#10;tKCBdsxjgmuEXMjISQnKgkqGc+gXezZHOW6bpln4iW3lmvlt5pmFtceWzmHzBnG3dgjnIzt+YFMH&#10;GKkm0y80rVx4Xls5ITMv7gOSxlTAViCMc5PbgAip1crsXs38KOf8aaf4Y8IeBtc0hb8WkIhmuobq&#10;6kmuRBI53BmLGRiiykMRjYoZVxjivhv47ftTfAnxNqk3hb4ueC5L6NdPkEuqaUzpIrfM3k7BIGb7&#10;i4cuNpUAQbwAf0b+JbaTb/Di1vfEt5p80mlNI2pf2tDHJC1qiHzAVRGXBAWQKoByq9K+cPF/7Fv7&#10;EHivxJrnjnxZ4FgtpI9Qt9Ws1mtTb20TP+78tN2WBElvI5I27RcooYAqRjiqVSTSg1bzOnBypQTd&#10;RNvpb+kfkj+0t8DvHetJqF38JvFSeLPDcCIdUtfDszLNC0Sr5UkluhR5JMcKsgSaYgyBCuwn2T9m&#10;jwF4lm+BXh3WPEmsarYhZFfT7PUFZZoJYVukDBHxIACqfLtC7YSVwTuFz9tH9l/xgmqakvwI+HNv&#10;4f0fVrSGC117wlobW3lXlncPaPcXF/K80saSLHOqRfadnkTorKXZi3Yfs+eGdQ8Z/AX7H8S/Eml6&#10;5NoLf2i99afZZPJAdViZTCpjCEbFXY2F8rcNx4HlTjyrlPYjeVpf1/w583+NNIkl0LT7qJr6GF2K&#10;FwyqEyAjKQoCqw2AjnAwc5YOa43wLLqUXxV0m1tHvW+0anvmsZphJ5jCQx7xvU45kJ+ZuSOBhW2+&#10;rfGDS9E8KWEOieaxtVuvNa4+1R+TcOyee5KoqnZlpzkDjIIwWWvOdBt4Nd+LXhFbe6jjiOrWi2fm&#10;XG1kUzCTaU3HA2KuAB0ZmI4auNStI7ZRvE9u/bfgvbX4WvoNhKpW71pG+y2VydqFgpJKKcYXY+FI&#10;I27h2U1zHw1hzHdaXLJEY9Nm02O1WEndcSG1bCjL5O1id2CRjGVKrgd9+1EF1XwVaroEDWcklxHH&#10;eSQsJTM0lrKHYbBgM0jMNikklG6gGvPvg5pscviG8i069jhuIr8Ty3F40bNcbIAiBSfvkukkZBx1&#10;ZeejdKetjkt+7Nr4/WFlpnjfwGupXhW4XQ0a4WI9d1y4ZQDglthP7zAG5c4O44NP8GeFovGd9p3j&#10;VNW/4R/WdHhN9c6RsEkLTIwkkj3IcgInQhgMEqCRuXof2nrN/Ddx8Pdam0oTWY1B7YzRq0jR7/te&#10;1crtJ+ZAoOAW8vABGScb4uyXE9xe3FnLZwQ/2N5MV15zoplSWYRAlTgr8zDqCfM9EY1pexmo80Vc&#10;7H4+eEdU8P8AgXQrDw+Y/EFvqWpW0VjrFvGU/tFN8abSrfdYFdrRsxCMm05IJrotT8M6b+z98DLH&#10;4cT28LRtNaeeuoNIoidHVpJ9oJ2GSRA4yMEs2flJWtv4DR6dqsVjoXifQo5NLs9OhupJdp3WWorE&#10;qGdUcd41KuCRkJHySiAcz+1pN4q0bVNckj1SSO0tfD8jvNBp8skTRl/IEiPuWPK3XzAgZUMyMoKO&#10;BVly8yMryclTZ80+J7qT4i/CfVPCWmadp/2yzuW8WSPbmXzbhXRILyBI0JMsjR/Z7pt5IiitJ5AU&#10;G8SXNR8Lt4v+Nfib4eaPp2satN8QPCFnrln4d0HM7XOtXmipqESzI25p1imunb5m3FtrNtAyvC2P&#10;jeXwj8VdO8VXFpFJZ2sPl6lptvqU8K3di4a2ntjPEN0azwiRC0ZB2S5B5GPRPHet3PwK8TfBv4o+&#10;FNMm1Sz8NwSI2sW8NzYPq9xb6xcXwyJgZUSTTrzTZI3ZSRDcwj5goWoi4uN30t/l+v4HbKMoySXW&#10;9vXf9PxPF/Bk76v8H/iN4JsdC8QeINXtfD327T5LO6C2GjQrd2s2o38iEglikEMQKg5TJbHBEfgD&#10;SPB3xR/4JZfEbTNL09Rr/gj4nWXiHxDqFxbvHusZ4YLGyi38KX82S9YL/CqzErllNbw8Lah8O/22&#10;Na/Z8+Hd9NIuq6trfgHSbjUGYNKmpRXGkwXE+xfnVBcrMQA2dpCjkE8f/wAE09fbxZ4M/aC/Z21K&#10;Bbix1/wCt7ptjFbSSzXevWcpj0u2QK3zGWS7kXy/+WkjQ4OQAdaMd/mjLES6rZ2f6P8AzO0+G+jR&#10;ftXf8E4fDPwusb+41Lxp8PfjNDo3h+wa3dIdO0jXLeabhwNpWW8tJGYtzH5fUB8H6E8b+LvAPwv8&#10;XeJL7T49Xk1zxNHZaK1/r18skzWGnWsFmE3od4a4+yiafO9UTyoXjE3mCLxX4aeLNT/4J3fAnVvh&#10;T4b8Yx3nj7xr5cniQaQGZdOEfnQpbJKhPmeU8kyvMrFHLukRfYZhW+Dlhd+MPFlm13eTT6xdXFnJ&#10;JdLNyHBXAOf4QMdDgLjjHTLEVuWNkOhQ9pUbe17/AH2/yPon/hCrzxQ+g6XO/nXmuXEMCiCxyrtJ&#10;MyoM4yqblO4hsg7ixUsa+t/H/wATf+E38G6nfzK9tZ+GvHFw0WI2xE1m10u3gZKkxKM8535zivCn&#10;kOg/EnwXb6NNcRahp08LR4tWUAxzO2wMQpOCHI3lsZc8bww9f8O6XH4s8Ga/LJBfW0f9q6jrE/nW&#10;e2GRjeXKFcjKg7pVIVecI25ThlGGHv7OS7lYtR9pDsjtvir+2F8Ov2NvAKtYR3V9q81reT+HdPuI&#10;5RDbWlxcf6O0m3/lisSQIqAB28hVGwM0g84/ZPj8Nad8N9T/AGm/jNfx3PijUbe+j8E6BfTvJNJk&#10;ItzcyhyAgdWhi5eJAmUI2urP5Tr3hib4sftWafqniqzj3WksFlDZaiqtvUFYDnKr8wgt2CsSW/co&#10;20knH0L43mT9oH4ueHvgv8JbfT7Wx0/yY7+fT7BFbT7NDlpHK4zuCiONCRtEgICNKrnTnlUnzdtI&#10;rzel/Uz9nTo0+Rby1k/Ja29PzLX7J3gnU/EnxZ8I+LdXtoY49W1S6nWOaN1WO1s4xJIiOXU4S4k0&#10;9curI63D7MlQ4+9tOit1t7qaaePduZ/MjuOFUYx91q8l+Gnwct/BHxEvPE+oeH7ufS7Hw/b6H4Rt&#10;dPtf+PGzyJJxIANrSyTp5jSgAvlQfuqB39tZ+F/sm+20TVoWTc/ltpW1ieTj5ioPHv8AWvawdP2N&#10;Oz8/8v8Ahjw8ZU9tUTj5f5/8B+Z0E2nxDQ3mluEVltcJ8xyGx9cZ/Cnix01XhSzgCzCQLsCH5+Pr&#10;n/8AXWDN4O0SWSO5UTsUYN5c9ntw3GCPmPT2qZvDdlaajHGba0lyBueGF0ZBjpkY9u1ehG66Lp1Z&#10;58l0ua9/JNZ3ETeVCsnmMPmQnPyN71XnsG1K8jlvHjXaMeZJIVCrjP07VHe+BbKG8W4ex1Zk/wCW&#10;ix3s6gDB6cnB+nY1Xv8ASHnG2y1S6s1B+VZboMTx33gmqm+a6kl95EPdaab+4zvCl5bHxtcaJZiT&#10;MEPnyNzhyxK4z3I2Z/GuvPpmuH8Dz31j8RNU02/uRdTLZpLbyIR/qssAvH90kj1/Oux0rUI9WsF1&#10;CKNlEmflbqOelGXzXK4+ZGZU25Ka7InwO1NY4OBx2LU5sHp9KaQOoNekeWBOep/76700MQc4/DP6&#10;0Z5K4GFoOB1H0oJFLAgdv6UgIVsjr6GjI3f0PegjjBP41SJBgCcdB+FIzYOQPxxSlQTyvNIdxH/A&#10;cfMKokTJCk7e3elDbfl2/pS8flSAc/MM49e1AgZuemfoKKHcK2C4X/P0ooGfOH7O/jnQtV0ybXdB&#10;1ubdEoj8uRTjcCa9q0D4p3EWnq946Mx/2q8C/Za0OTS/CV5LeW3l51By3yYyMn1716jKulEfvTz/&#10;ABbeK+fpx5qKuj6TMKylipLXQ9O0jxppF7B532uLcxyVZhVi/j0XxBHtmt1Ze7Ke1eM6lb2M5Lxz&#10;SRt/eWUj15qtF4tuPDxLWviSVNq/dkk4ArJ0JXujli4yW/4HrN74f0O/Rbe0vGh8tsb+o+lWrfw1&#10;p8tj9lup7ecDqdoGa8Ob9oq20ctB9rF5Ju+7s/Umr1p8ftP8QWTNd28liQvyyRyj09Kh88dLm8MJ&#10;Oprb9PzOz8VfCjTrGJrm1tnkVvmG35wO+MVz+nXHh3Qp103V5ordVkUySeZtZOOmeG//AFj1xXO2&#10;3jzxndXqL4V8cC6Vj81uZVyB146/41dufjB400aFLXxhpdpMGYeX9ttc7unGR/hRKppaSudtPAVo&#10;/DL5HjXx61bQv2f/ANorT/jB4J8YEaX4+aLR/EFw2PM0vVFTZYXhY/8ALKUf6PIVKLhYskk17R4H&#10;8eeGrWyj1PwFY3UVzcw7L5prppn85X2D7RcOzCQqxdW5kfHTIUA43xC0H4LftEeCtS+Gnjjwba2c&#10;Ouaa9rLd6bcKrW7MBh0VlZQ6sFZSQcFQe1cJ+yl4w8UW0up/Cf4t6kJtW0PVLfRdavor6FpPtWIx&#10;a36b2d2W7tXti28qvmGJUjyshrh+GpdbM7pU7QXMndb7a9tv627nuWoeGtW1m2bxpqfizT0+1fuJ&#10;l0eRrdUXYNiyTMwZj5pkQOixk+cmVOwk73h7xBbeFdP/ALK1cNpsN1ue3ulj2QzBsEu0h+bqy5OO&#10;d4HOCa871nV9E8H3s6WGoTXk8PnParZtv3twCd+RFC+D0Drg5GDgVc1f4lfEDU9KtILLSrJYHuZB&#10;NJH+8FvEx2tvd9qKpOR8wKAkdcKT2U6ijr/wTGVFytbZ/I9E8Q6Bd6loUltZPHuEay2s21JFZs5J&#10;VpAVOxwHXKgZI6848/vPDHjTxHo2zxdrdrC0MP8ApQt1aaQSDp1bbtzyELZxgHBrZ0DVLPw89nru&#10;l+IdhtNrSWtnGlzGV2kkISAqhsnJjJGCcD7uNlfEvhbxRr6eItAt1kfWrb7JeNbg/urqPcY2cfdA&#10;YeYjOcZKwr82QBv7tTcxjz4eV199tj59tPi74X+HeqXWmaDoN7fzTTxyRId0nnXS4K+XFCArHCq4&#10;+eQgRHABFTXH7ZksfiGPTvFeo2+kxx3yr5Gqagkd5CSu5RJag+cueesO0c5yFzXWfEfw7B438L6x&#10;8OX0WazmjvN0iWERFvckhd0VwqKgVPL+QjuoBbqa+F/jH+zp4b0FItQ1D48eGdM/sOIeb5t3cXsi&#10;adPMhUNBZbxGyPcFow7ZkaYZZUjU159aWIw9uV6fce5hKeBxkn7RWl82/VW8+lnufZnjH466B4x1&#10;hvEWhJcXlyIngvLFpAmwxqw3hdpOAccEA5Kjjv434+8W63DokPiFbi0u7NbObR7zdbLM0sDSKE3L&#10;MXAlKpEz+WqlnUE7toFeO6R8avh9odlpvj7w5/wl3i6aG6FpdHT/ACdPWBlCeWHhBu2kE5AO0So0&#10;rxyYIwdvpni3446JYw6g03hvT/D9vLcJHHDcQxSTyqAXhuAk0k8luzBVZUBRwSpKZYhZ9v7SN2yp&#10;YZYWSUY/f5dLb+mh4d8XNH174/Xlz4yv9D1pW0G5SRtV1S4nn+xN5Kx7FfccoT5eD8iIWbdtUPJU&#10;37Okun/CnVW0u4vo5nvm8q6hhBkj/fiQqVUEG4bAwGwuwsq7V4Wq3xe+LHiDxfrNz4a1XxVql/DZ&#10;6DcFZby6ab7fGluWC+axZXOWkyQSpMbBchcV53Y3njK4jvtfvtXbFrNbxW6h0ScMzJKHQqBuO0Od&#10;qgsWQDHzKr8cp6uxtyuorPRFr9rfRbjw1KdM1K0h3TOzan5gCoYwY0TEpwuSnnjAUkb2KrwFPzPr&#10;15FY+IPDusXMJePS7xYVlWTpGp2RsDnLFtnm8H5thGPmGPsL9pqTS/iT4Kh1yzjt5rjT0ikvGkt5&#10;ZQgRTkxqofAZvMQIXIXyl25+avkjxBHbFUv5LqSa/iu7e5huo49qsVZi207mLklSwUcgsfmA+9xy&#10;tGozop3lT13Ppv4xnR9Q8F+HtXsYY1kXXbQotr5W141t18xVIwCWDsSox0yV4avPvgg+it4lgUXN&#10;5dXjabbx3SrHGyqPNeYBSVA4afZxk7SGGSSB6b4uFjf/AAc03ULLWbqG7hjtctKxL7pbbMrFuchV&#10;fgDI6gDjngfgzdadqvxK2T2DSI11Iq/YZwpkWOQxGQhSfmEcZChc8nHHBbpv7xxpL2Z237Vk09pD&#10;4N36M15a6VdW8lxDIpjkmDSOXVsqTjDdmOCrHaQpzxfjGzXWNPjsYrV1ju9VWeRYZG2wtGyMclfm&#10;YJ5hLYBACj5Tg57D9oBNSvdM8JXlvf3cXmamEs9QmVQYJo3g+clGXLM+SQMYVRjnAa54X+FWp61q&#10;2l6DeyRmP+3I5JFhu9s3nKIJIpPMJDBw6DcqkEIXKk4GNOtjP7KbPRrWC2+EXwCTXZ9Lt/t1rpsZ&#10;WMLEdrFBHGhcMC3mONmcsMMMgYAbyfxl408Fr8NtX+FfxWWS28O32qW8NnfaXaK8el3GZC10IFwZ&#10;AXig8yNivnRsCAkiI492/bPgfwxp2leG9N0uz1NVuormTR76UQ/aYIlYmEuO5YSyIBlRJGvGCcfH&#10;vx7167HgkPBZiaO+1q+f7ZIzPHHDE0RC71YhtrsrAYwfK/vDI1l7jsjGjH2mr6nivxi+Ger/AAx8&#10;czad4hFrF9ojW70/Ure5SS21O3IZUu4ZFA82NirZyCVZGRgjo6rveNdV1j4kfsW6ffQx2X/Ft/GE&#10;kOpC2gl+0XaanBD9lnkZmZT5X9lSW/RAqC3QKcZrv/2Y/G3wq+OfhZf2OP2iNXXTbLUb64u/BnjL&#10;zI/M0jU5ztYMX/5d5yBvj3oGKrn5nV43/Bz9mj4kfCf4ifHP9nD4raPc/wBpr8FdRudDtLPUCLDV&#10;J4rm0a2uVkcKssbYKBnClCxjcI25BEYXd1sztqVOWNpfFGz9Vt+T+8+c/wBoHxL4s8d+M/BPjf4e&#10;6vC3izXPD+jQWNj4ZnZ7uyu7EjS7YMdoZbqX7ClyMA/8fKY619CftGfGD4UfsUan8RJ/h5LDfePf&#10;id4u1jXdS1GO6dmksri4d4rd3XaxjjDAl925pTNHG335q4HxR8ZI/wBhv9mvQfDI8LWeoeNJNc1W&#10;70PUArmPT5r2z05LqBJMhSY4bSFZJEXc4kaKN/JkMsnyV4J1PxP8SfGl54+8Ya5cXd9qFxvku7kB&#10;3MaYHBOAoAKqF4XaAFAAAq7y5HbqYOMalRX6X+49F8NT654rv/7b8RytNqV432i8kuWPmKQxBKkK&#10;BtGNoXkKAAOQK+tf2O/Bmny+Jhd39sWaF45I90bR+ayKG3nAyoyeqk8HGQCRXzT8O/DTeIr26GnW&#10;8syxyFrjbjfDGgG13OeQCc4GSTnoDx9k/s4aFc+FdCggm0NprqbdDHLJHhhvG07Thm4G45OD8pzg&#10;7scNU74W2PTNR8X2rfEu313UtPmtY7fTw9u8jY+0Ky7EPKjILSEHnkjsGFe/fB/xVpb39xc3zrdp&#10;DYpNLDtwGV5DPKrgdySTkdARgZOK+X/h6+t6xrt/cXVlZqY4WEElzZTny4PtAVVYBN6N5SFmIygw&#10;vJVjj6JsNSl8A+M9NeTTbiSP+w0VI7eEuuZ4WKx7Rubq0IHyqRuGQABuKMuVtmOMipRjEXx8ui+D&#10;tBm8d6pbxyyxxtdMsuzyyCBGnKhmUtIZR0OB8xKhDXr37D/wdh8F/Dq51jxZC0niLXlW41BpI445&#10;LYsm77OD5Sj5HZyflBBODnArx/w9peqfETx9pvg6XS5G0fwdbxXerM6BPtOoEhUjx0ZVjXPIAJRg&#10;cluPrjwDarFp8cy27LKIxJJGqEKMgbkz6dCM4AOO6iuvCRVSpzdv6ZwYycqdLkT33/QLfT7Syljk&#10;sk1IycGR21K3A2gZI5i/4Djp79a19P8AEGlN5gj0pTH1jkbUE5wORkJjr+OfTt2ekx+HGsP7S1GF&#10;Xdoz5ey2R3Ix0+6cn39yelXJX+HcFpHch7BWkK72ms442DEgEn5FyR9Oo7c160afL1/I8uVZVN4n&#10;L2Wu6dLbiFbm9hlUbpILUJuyP92THbvjNdH4LFtPqiLqlprEi7XK+ZM8bMMjLKUl4A44wOvelufE&#10;ngS1eMv4z0WGNXbZJM0XyYyO8gPoOP61asPiB4QfVo5ZPiT4ckj8krG4uIw5yRwD5vQlew7CtouP&#10;Nq1+BjLma92L/E6GS5ih1KK3sbDVgmxixl1R2IHHPzE/z5zVbU7vSgrXJsNQ3NuHmTKhjPPUknPb&#10;HFZcvjbw+19/xK/E+nyAxMFmjmjO5snCjDkngDPHcfhQ/wCE5u7jTzafabMEblZfLPvxwfwrbmi9&#10;n+KOfll2/Mfo2j21n8S11OytVje4tVDKmPmBJ5OOD93r1/Sug0vwnq/9tzTWV2Vgkc+ZCy8Kfasj&#10;RLoya7Z3U1tbr5Bx51uSAuccHPUV2F8PEHm+ZBdE7vnj2jIP60YaPvNruFefupProZ0kbI5Vh8yn&#10;DVGQd2TVnVTcNq0ksxjKyxq6eXng9/x4qBh616sZc0UzxqkOWTQ3aQ2AfpTdm75VPcCpHYKu0n8a&#10;Zs67BVmTQuWUc/WjcQcAfhnpQecH+VBzyOtCJY1iucZG4UmAefSnck5yTzxxSNw2RVkMTcMcjt/D&#10;QuT82falxx932+tNVcD5W+8aYgY4P3KKc+/dgD9KKBe8eC/De2vLbwUgWELG77kYHrn+tbQuLS2i&#10;C3IHynO4njpWXo6PpPhez0tHkby4Qdy9Dx+pqrfWVzfWTJKRHGQQzM3zH+XevF+yrHuVo+0rSbfU&#10;oeKvi74ftZ/7JsI1mumfau3t16mvOPG3jKw8M30d34mndo7h8GNWODz26/4cVteJIPCXgdvtr7Z5&#10;5DhfmzyR19unrXl3xREniWeHXNdvlSEP5cKo+QvTt/8AWrnq1OSOr1PTwOFhOasnbuzsW+MfgGxg&#10;WC48K/vIWxHIpCh/0681a8DfHPwUt4tq/wAPEu87mUSSDIxxjivNL9fCFpcQPpsc1+qR7XjaQhSx&#10;JHHGcfpxx7df8L9Dm1+dootPj0+PdlEYkFjjjJz/AJ/LHHzzlKyPWlRoU4XaPZ/Cfh7wT4iv/wDh&#10;J7zwY2mxS/MJFuDj34H/AOqt211Tw3ceIRpGjxy3ylf9dNMfLX0OefQcHqazdF8W+H1tV8PeJ73i&#10;3YIltFhdzdeWOP8ADrWq/ivwhpxNno2lD7R0wq5ZgT1b0HOeegrXklI4Z1Yx7nd6HoujXGkqNc8O&#10;aW0iqV8zUlVhgH+E4ORXz1+3d4f1D4TT6b+0p8KJ45J9PjXT/F+kWvmL9p013bZMgt2X5oZJZGz8&#10;jFJnLSKqHL/ir+0boPhOK4sr7WJhfRqzfZbfa/8ABnHAyM4HTn2r5r8e/theN9Qa5srdI7fTbxmh&#10;X+0sDzI2PP7vB5wTnLk5zx2rnxHs6cGpP7jfA4OviKia289mfSnwu+Kvhvx54Vt/Efh6Z5pLzT0a&#10;za80tCxiclEbhcKPl8tsR8SAqDtMe+5oa3fi/Xr/AMDjxxDNdSWrYtXu47h5lChi8JJI+VWJ8o7W&#10;zn5RX55/BL9pa8/Zm8ZxWniWRrjwrr09w1hNHHKy6fO4VZFxjeYXG0SRqOY0VwryRKV+k9Nl1zwb&#10;ofin4/fCbxlCt7dXVlKLTUPmGjQ5EstnIYG27Jj5KpMm1XjCBG/eFa5KOI5opNep6NTAyw9SUG7b&#10;crezd191j6R0f4Uaj4Ot2tY/EGoR7QpinkZbZMKMnauJFc4xxuGTlsnOB4f8ev2r/wBob4b3+o+D&#10;/hV8F2muLe3gvo75NBmnt7pAwbyYdpZvtKgRvklQxEuCHEYfrdW/ac+HWg+EdN8S65YaprV1fafA&#10;tsscyJCrfIszbfMYO6u20cFS6lQRkE/i7+2nqH7Yrftc2/jbwLqczLca5Hr3hfWZr6KfZ5cizw7y&#10;+fmtyI0MRUKfKRkRlkjaTbEVVTglB2+exWBwtTEVG6yT8mt38vx0Ptvxx8XfjN451rXPA3xc0Hx9&#10;rjXjf27ot3qlhdu1tIsD3MVpiNfLSbyZXtzFGgQzsq4woNaHwH8P/Ej4m/D7TPEfizRLjSYbGF7S&#10;8tde+Wa70q4LExKoHyDEzxGR9uA8e3cFwcf9kn9miLwf4CsPGniLXUvr0XN1qejw215PFb6X54gl&#10;n00PLO8lxbwvCJIWnkkPzFyollZV9g8W+KovDniDRZtSjjWG+VGlLKm9VctBK0eRgfedgSMrtJDF&#10;hz5/L73M3c9apiJRp+zgkvl1tZ/evxMe9tvhp8JdPvdM8Napa2rX0yyJqVxM5lnbEhjdggcqFMo+&#10;UqP3buuQcMvI+JFudQXQ7GDWZruVrmXQL64VbjymvgfMtFbzQkmVkj2uHBXECnBO7LfiTpeu+HNH&#10;SLV52Way1LUbSZbe+eSSJreKNvLXLD5Q5kYKqkhpGIBB47C3fw74U0fw8mmaPPDF/bmj63Dp8IKz&#10;y2emeHrO/uRIdwJOLuMHb1yBg5bO0VzabHm1JSvztt3v+B8++CvDmv3A0e80eW8V9L8SJbTNcQtu&#10;HmybwGYjeV+WTAPAMhTBxgc/4t8dXem+LdS0qI3Vj5l0txGunsjPHbwRTAbZARuaWN9ozyBEC27K&#10;iui8FXN4W0DWtOaaS6uvH1xqswlVRsj0ayinYr5jMel3nGByeFwSW4f4s2cT+CrfxHbabHHaatBa&#10;2TxopKhP7Ps59jBuAqxXGDubLgMQehGf2TT/AJeWZ6Z4Z+I0XiTQrrQJ9M8xLpYxuS4ZPtAaNGQA&#10;qVCqjZUyn7oyeDXzz47ZLbWZY7rzJY2lVWmh81kkmJETMocFgNpcDja2QSSGwO/+DXji0uztubmO&#10;3mvW2KrqNhRowMbvmYIWjzsBBI343YAGL8btDiuIImltfLa+ZImufllMBjQKPIJH3STksBgs46cK&#10;OWfxG0dJNH0Pod7D4g+B00Oo6bDbz3EVreQrHuLytLYoSAdwZDmTy+Sdp444Led/AjT9Kg8e/YbI&#10;wxwi8uLD99atGygxrK8YVmx1ndc8LuPyj5Rt6m3h1C8+HEmox38Pk3WnafLbvHHJHI6/YLBTGIiQ&#10;NpeOT53wquMDONh4hVtNH+Jdq6LNM7XkIs9skcawhnlmd9so/wBaUWWPOCD5hzyUA6FfmRxfZZ3n&#10;7Q/h+/s/hToZ0u7t4G03XJZxaNOIRd5CHO9GJKgyE4zlVibghQB7B+zd4E+1+I7jxJquj232jTbm&#10;OWO6j01GvGbylD7G3sCqtNEDx0fAA+UnyH41aLe+Mv7A8NReT+78SyW/mrdGNhcT20iqwyQp+YBs&#10;ck9N42kt9gfAjRJx4F0+91Cx/s/Ub2NnkW5Q7lPl7sHgbMN5fUA/J74HTQXNI5MTLlpJdz55/bb8&#10;YXng37Vcr4hIuns/LtbieYbRGrwplgAu0h/nXbyQJDxkZ+KfjW8+jWlusGo+ZNLpqzXVrFIqtHPL&#10;Iz7JFx94xSKfl525HzEMw+kf23fFurXuuW9taXoiupLGS41PT1kX7PNC6tHJHMN7KmPMkbfgnPKM&#10;5XK/Inxo8Ry2etw6c0X7u2hhiJMZZkMUQRR8y7iQsQU5OQflPIxSqS1Z04WnaKPO7/Vp4E8mCKSJ&#10;VULH+6UMF9hnnljg8E9zjkdLdf8ABQP9orQdChsdf8dS61ZWIj+zw6xNKREiDbt+Rh1C/eOWzk5H&#10;U8RrE948eYpZFaQKFZo871y2VGCMjndk5zng9CfLPi5qclpF9lkkHyttVdpGNoySe+N3OT3GPUVn&#10;TjzSsdVaS5dTM+JnxF8bfHv4hXXjPxlqbXV9OvkxLCoCxAvwiKMAD5iTj7xOTksTXvHgHwJpOi+C&#10;beCNZFla2WFlVdzBX+Z+MfOdm888ZxjGMV5L+z18NbnxLq9rclcQyXCuzMCBtGWyeMH7o6ZJJr3z&#10;xZ4kPhvxLp+irFH5zz+ZHEFLKWLqoyoGejHBycbPQ5rol8Vjkj3PQf2Y/A1jpcF1YSI1x9r1IRw+&#10;ZIjLLGfMJ/eYGFADlRnK7VABNe6+P/iVoPww+Jeg/DO38Rw20WowteLOlqvkhWlEaO2cbQNzu7Ll&#10;wMEbyWFJ+zz4Z03RdEtdUGked5C48mSMk5lJ3yqqt83yiTK7TjcSDhga+ZP2o/G9trH7W+tS6Zqt&#10;xH9h1qy0O3jXDiIRtudkHIO6SeRT68ddhrF0+eTuXGb5tD7Q+H76xDoIs9R8UW48RTeTaR6w5aSG&#10;eZZZG3NNhAEILICRGjDAbahbb30Os/ETxBqT/FLSrybV7ixiS8h0G2hRZbgwAq8OA0e6QKhxtQl9&#10;jYJLbTxPhrxT4L+D/wAH9G0bxx4Z1bVIdWU2C/2bNGBb/If3js6Ph1VWKLtILruAyM16d8BNf/sr&#10;w7I9peDdJeQxwxqMsHPn5GDuPG48bQc5PGeOSy2fU6JSfLzW2PYv2VfDWqaRoNjZ+MxDdapNvvdS&#10;vrhMXM9zNjKy5CElGABTGAwbIOAa988JvNo2oSWwT924EitI33VJ+7n0wdvpwe3B8q0iVdC0+HUR&#10;dWoa+bP2iSEskbbjuQFQWU43NkZ+uOR7DpdqmpWFnrEUYmDfOTuIL5TJ+b+8cdxjoMV6WFXLG3VH&#10;iYx80r9zttOtzBbQ3EEIktJFxJDJj5SQPl+nGeSQQT172NY0zRFEbSRLbtJ0uhJHGcbScep9MD1/&#10;LG8G6w9tGVlhHlsu2a3YkkZGcjjgj8MY+ue5to7G4ha0lkYhh8mcFlzyO3Ue/wD9evTpvmieXLmp&#10;yONiHh5JFs7fU7hprhvKaNdOuMt8x/iaML/d5LDtz0qLX77RNLu1tZNE1C6m2/vGt2tg0eeu5TKz&#10;cZ7Lzzyea2tQ0+zgu3tNUnk8lSzKJ2eUAAHk5YxxqcZ3MEXGOQcis628b+CLd/7G0VbbWLxbfdHb&#10;mdI7demAWQMNx6ZUMp9fR80tmzWKUtUmzl9R8UrYTf2NbeC5LiGX5/8AT9fAG84CjasRYsMn+Icj&#10;1INcp44+O5+H2NMiudJOqSYZtE0/T5767DHJG/5v3JIHWQKvua9HXxXqmrvJFq+k6f8AZ1Vo2tLP&#10;ckS9Qc4wX4boxIPUAGq2q2vwxsha2sHgPTbNo+THYwrEBxjhVGOMjqah06stVP8Ar5WNYzpQa5oX&#10;/rzPn3w7+0J8Z/HPxn0nwpe6Nq9rb3t0I5PtUaqduWY5CqqgYUrxuJBHJGSfuyytG+zq0XmRsB+7&#10;VhlTxXk3h34a+FR8XYfEVhp8a2GjxiNW6j7Uc+ZnrggECvcGayvLLyo5F+78u3sfWujA05UoS5ne&#10;7OTMKlOtOLgrJI5m+07WYmjuLvy/LXcGUMSQT0/Cq/zZ4H/Aa1tQiMVq3n3TSSLEAzYxk8c1knns&#10;f+A16lJ+6eRiF79xufl24+lBK/ex/wDWp2MdW+nXimgADOc81oczDc3T9PSj+LO6gEdCPr7UhGF2&#10;g/gRWhAhO3nP0x2oYZ6Uo5+bb+NJ1XDCqiZsQkH5tv5fSkUlpOO3HShgCMBqcmMYxVEdRGkVWwcf&#10;jRRvVTw3Xnt/WigfMz468cfEv4myizTwh4dNvY+XteS446dwDzXE32mfG7xtfo0Xiu4hibiZYWGF&#10;xxwe/Xp+vHPsWnDTPGCR2kcbLDaridlYYJ/rWT4n1iHwxFcadpECAMpCyKvTnnn8a+b5faLmctD7&#10;aOIjRlyQprm9PzPn34k+ItQ8IX9v4Zt9VkupNy+dI7buTj34yAfzyc5rCjTxf4nvfsq3cyx+YDuZ&#10;eFGBkA8Hj/AZAr0RfBGnXN3ca5qdssm18ujPgnrnnH4cY6VcbxboOmWiWS+Hl8yED5m754B+vP5/&#10;ia5eRM9OOI5YpJXZW8J+G9M8K2Cw3XlzXMigNuIDM3p1z/kdK6KXVvGljpKwwQRfZ3kzIy43Dtwf&#10;r7GuDnu9Z1S9MdpaN+8HybW9ugx+Hvj0rvovD3jWdbOKfTpP3n98gKmB6Yz6d/6VrFK2hyVOaWrs&#10;dN4B8IXXiMrezW08ckbfumX52OR09/xra+IGuab4EUwalqklnc+UZJIYPnmmUDG0sTwQe3f8a0/h&#10;rcJ4C0Zl+0EuzbWbgndnoP8AI+lWbTQvCF/4pPivWrNbvUGmDwxXS7lHTjp06f48VpaSWhyqUOZu&#10;WqPl/wAdfCb45/Hxbxfhv8LpLC0mkPnXrkQsWJwW3v1wcg4yRjsSCfPfE/7DvxT8LeFbrX/Euq2d&#10;5LaRKWtWk3MwOdwQYySQCNxypKHHIOf0a8U+LhYeHGj0nT4o7pkwrMwWNeDle3XH48V82/Ef4peA&#10;Jo4G1TxBJrGvQzeWui6MpdXVWH7psEKeVGB644OcDiqUacvenuenhMdimrUo2X4/efnt8RPF2j39&#10;rd/Du70b7U90jQzXNwzb7Q5DB1OQNy59VAxtIIY10fwh8XfFH4c/DW88a/CzVLz/AISDwrdBLmO3&#10;ufMTU9PYgFRB87SlJCG25VcSbS7yZr1P9tL4JfGTx/HJ4/8Ah58LdL0C3VS8tvwkkuRnooyGOOQw&#10;wW4AJwK+bv2XPiZ40+B/xF/sX4hRlYZ5FE6M0kiMoDKVZN2G6nAdXCliwBwMeTUi41uWV157ejR9&#10;HaOIwftI2bWtr3v3T9UfTfwh/bQ+GXxm0u38Pnwbod1dedKkOm6bqKW18I25PlxT+WpDLw2yUjsM&#10;jCi38V9L/Zl+L+jXVxr/AID8QWt0s2LG8t9H+2NZTRk7iPs87hmJDhhkbyF37mjQh3w++Hc102uf&#10;DDWvCemy6PHdLq3h+9k0tmidJAWCSF23SyK2M7yHaMozhTJsHp0X7OHgPxtoS2Gt2i28axqLTbbx&#10;OsMe/wAzCwSIYUwfkzsLgKPm3AGtYxrfBJ3PNm6cbTpNrrv/AF91ji/CPxZ+DvgjSdPgvfFmtK1r&#10;eW0jfafBOoQrdrCx/dkRwyLtdSyjGQuejVzutH4O+LdB024u/Hl+/wDZGkNay3gs2tFuUa5nl3gX&#10;IV0x5pTsBsPTovfeN/gdpngfWZLGVnls7pFkitbTUJbJEjCnL7YmYTSAcnhUx0IwSOHuvDvhS6s2&#10;i/4Sy80NVf8AfR3dpZwyh/m3qfOt5FQgYyhuN2GbKgrgt3XuuwR5pe/d6+n+RY+I1h4A1Tw1qM2s&#10;ajeXkWoau+pXd1DrVlBukugjbAXdgRJG29FOWIB2t0rD+Ivxi8LWvh/Q9K1HxD4Ja48H+Gb+3003&#10;nia2aa6Z44bJoZ1TyxNMIoggH3PJXcQX2qX+LPh9Y2eiLfancWdxaLIzQ3uteGbrzJCrSKEEttLH&#10;EC4/edlZckqQgcP+Jv8Awkmtxy6BqHhm1vl1SO7AaC6l093WKfUWkjRR9qAOZFQI7DMiRxceUXa4&#10;31OeUUmtb6/8OeYeFfiVFf8AgeO30bwn4PjtRY+J5oGS8n+0NLJpcSE/69iUuwsUSLk5MO1Sr/Of&#10;M/iMviTw5o2mJrB0+axudNtbmOWzmUw2zBTDsKuMb1W2Eb5bcdoJwWYjtNP8KeGfD89rDZWmuaTL&#10;eeC9chk8q3WN5V2ahl3lklQlIhCG8tUKuInC4eQxrw/xV+Fvw9vLjw14g8AeOLW0htfC1smpReIJ&#10;JhLJeeZIZZo9kThYuVIBYHhiU9cpfCdFNLn1OR8N311pkC6pLpVuPsl9byBVsWZmXeQvy5D8vK6k&#10;ZX7pwFORXTfFm7PiLRm1syurq32qH7RbqWWMOiTIuQW+UkEglQSAcYGTQ8IeC21i+kvv7Hsruzun&#10;ZryeAn7NcbidzkblKrv8sDeGK7s/MckV9M8V2F5Y6l4dtkmaOCYkTQ4XOIwsqSbU/eDGWPzHmJt2&#10;W3MOeept10PdPhtouoL4TklsXa4F1pMMSJbWaGEbCYAC23JKGA55BJBBwAwfmriaOx+IOm3k9wlx&#10;bx2rlVWFtgzAwWXDBWbaNsgJIGcEcACut8E6vqVjpujandWbXTSWNvFbxtajbFCZF3LvUEgDaTlS&#10;SHZd4Awx53xJAE1e6vdMQWcyyRtGst0G+yQyoG+YjIB4YHAOwZ6jC1pfZnLHqjqviTqun3nhm/ik&#10;sGdWuYbmSVbfy3iaNJQpBY85d1ycEqML87D5vtLwn4f1DUvCcVolxIsbaJcwRRZWKTzmCorcNgEf&#10;ZpeNufmx8uwivi5bmF9CFreRRTWzW8KRsSf3iRyrK23cGABVMMMDOx8EjAH2/wCAwNW0lrnT5GjN&#10;5LJDDhmVI2MVwqggDLAGUls45CkDPJ7MLZ3PPxl4qPzPgD9rpZbn4iXUun2TXCzWunadbrDKGVBM&#10;WuUicEEsQo2/eHzSgkkZx8eeKpL7XtcvLy4Eq/bLgy+YyqWcEsQpJ6E5XkDOcEYGa+vv2sPD/iTw&#10;V8V7rTNF8TQI9vq1zf3F5GN8sU1pZxN5RIzlt8jbAFG3emct1+UtY02YWkfnWK4m3LHuxyysRgHO&#10;08qCeMkDtnnGo7Ssz1sLHmpp+Rw2tR28UYhKqZlgy8bZ+Vtu0YydwbIPTIA5xg14F8VnOo+LfsQX&#10;mR1BVhkH5sZ69D/j2r6O8Ywtcac0cVuJvJhPmsw9z3x143diOwrwQ6WLj4q2SONka3SHEbdAZO5P&#10;tkjBxVUX71wxEfdse6/BTwda6FpkcItdzfZYvJ2vg/xF8jPGAT3wFH4VH4Mgvfiv+0pJ4ZtJlENt&#10;cx7psllCDzFfHUHPX6+gr0HwJo7WPgbxJ8ToZpI/sdrLBb+YW2+cQiLtyuP+ei4GGyePat+xn4Yu&#10;Ljxtr3jKVG+1TW8wtdq7mkeZkAAA9VDADge/ykNp0ucb2Z9X6Na3/wAPfgte/EG5vYY5I7ecL5YC&#10;tKkaAlhkd180dFAAzwRgfAPw4/tH4hftOaJLeae80d1fQXV8vmBWuFSJXf8A3SzRydsgHqOCPvz9&#10;pXWbHR/hdZ/Du0mgLR6esGpXkkwVIp5UV2H+2QZNu05BBU8Y4+c/2dfhp4Rh+K7+MFvvO/s2xeaN&#10;4ztaNdw3YKkdE8wdSp5Ge4XwphS+G56h8Vfi9feGvF1r4f0rUpri2SxuPO075GhkKtF8sqbAzbWP&#10;DISysyEYyS31j+yt4cbxzeSapYR3E0Md5tt42ZQu/bv+UA4B469iy5J6L+dHj+TWW/am0O10/T/O&#10;0+ObfZq+1nj827HmbUbklltvlGPuyLwMmv1C/Yr8PXUXg37Y6yRxR6gXtxJOQvESkbupzy7FSMZP&#10;AHIrD2alVijWrOUKDZ7JJPqtjp9xomm2jSXEjzGG1jVPLnChg2Vf5dpwWwxByi/MCQa9S+E93Bqv&#10;hiTQY7IQvEyvbw/aNwVSCYwCDjJw2FJyhIUklST4R+0J4g8QeHvD7f8ACPXEn2ia1uJFvFwXjbyJ&#10;njkWMj945k2jywVz64BK9n+yj8QbPVP7Ngtbp/J120aWFZLnzFtJxHGZLdQfmKnDupJYDLqrYVc9&#10;lGUY1uVnm16cpYbnR2WreM7v4e+JNlxEyWl80bC4bdt358sxqAOCSqsuWO5WOMhOPSPA3iqTUYFt&#10;dQkWRd3+jT4K5QkYUjsRkD3yOm7jkfjL4Th8S+H5dG1a1aaOaVrLVW875hDJHgEgKcnkZHH8PPY8&#10;L4C8bxeG5oVt9eW6hkWKF5LeSRo5HXaSCpLGIhQMpklBIOX61o6vsK1m9DJUY4nD3itT6W1HTpNV&#10;06S1fTra6baSsN9HuV+On+f615Vp2s/C+DW20fVvh/a6PfWl/wCSy2trHtZnIWMchW5ZhhgMAYyR&#10;1PpngrxBHqmmxQb/APSFjDYKngHII/L+Vee/HnSbLRfE8HiGeyVrG/Ty5WUuDI+G3x5U/LkYZWI+&#10;VgWBXlh2c11c48PH3nTd/kS+NtY8IeHdFutesLVbm3hhi8hoyx5lUFNykcEZjPUcHp2rl/BnjjTd&#10;Z119TFlg6bbyXb+XNuQBFZgfm9XUL9ScYxVf9pLUF8MfDfw7aeF7ua4/tSa4uLi6t5lQMvB2YB5U&#10;LIoVecDb1I54j9nqz1zxMviK0026VL29W3i+zzsp2wtMu+U8jGxVJx3DcZOMjq+9Y6YUf3Lk2fSX&#10;w41O1sPBcF14kljhfULhpl3MAZQQG3Y69wPXIrYutc0ri8t9cZFUjbtlxn868N+MfxDsm1+z0XTH&#10;/wBG0+MrEyyLjcX3EcdB/D749KxrH4h3k1g06ajGydVjY8pXVSrKMbHHLCyn7x7tdeLZLy+jWfXJ&#10;lt5ZkwJkAU4OetdQGDLlWyrdMV8++DNR1L4m2g060vVs5rWTdCskh2ygZ6V3XhPxv4i8J3H9ieML&#10;CXyg2I5j2+nqK6KNZdThxWFlLWPToejHnnFHXle/Y9KhtL20vrVbu0mWSNh8rKamGPSuxSPKFGFG&#10;KaOOD+FKD/Dj8h0o5I4q0yZDeduGP40H1A4HajDKev4GjrwDz19K0RkxmSowq81LHnbjNREY4BNS&#10;pjriq6Ex+IbKoLf6uinMwz/F+Aoqbj5UfMXhvTbLQmm8LabebNSZv30ckgy2ef61FceApZ7lo7v/&#10;AF0jfLlen+f8+tfPPiz4jeOPG3xEn8Z6fepZizcBriPjhdw/Lp7dMA9vfP2eP2l9A+J03/CK+Kz5&#10;d9brst9QUYWX2zk/mT19a+TjU6dOh+iVsPKNNVLe80rnmPjXwz4x0fXp5LO3TbG+35W4K+p/H69K&#10;5u6s7i6/0m6lG5VP8I4IA4PQdj14z+nrfxgstQ8Oa/cJBZSzLMfvA/Lg/wD6z+feuK0+DQr/AEy6&#10;j1v5y2QoUcqfX37n8Oa132ME5KOqKXha2tNIWPxFdzr5qqrQsY8f45/H3/HY0r4wyat40S21W+UQ&#10;wQ/cDbcNk4Az2IJ/I+ma4jW/AXj19CM/hiWdrdIy0UjKpGeu0cHP8/51xHhzTviBo+rN/wAJTos0&#10;bfca6YnLc9uT257HAHTmqUuW2htGjTrRcnI98/4SX+x7v+2bZd1kzfLbrJwW7nHT/PavRdA8WaPd&#10;6V/asNtsuDgwwSSjr6k9uT/LHWvnex8SaBppt1utOw024RwyShlVsjk/Tn8u1dz4TvrDRHk1LUbt&#10;mtrrayksCG5ztHp09OR061fNzM5p0OVXaN3x/wDCbxR+0Ef7P1fxzcQ28f3rOx/dxKMjO44+bIAw&#10;PfIxR8Of2U/BHwZ1OTVdEu/7S1iE747uZg20diASAT8pye3sRTZPj9ql1F9i8LaetnbxSGF5PJG9&#10;1AwQfzzjqc9OedzwR4gay8L3Wp6sGjZg0gmVhmHPYn8Pyz0xis1Tp83NYqVbERp8l9OxyvjnxRpG&#10;o+H7jVPFl+9oVfF032f5EQOfmYFfmyewHUYJwVI/O39qLxFb/ErX9XvvBWnR2unaftNnJHp/kmSQ&#10;DcS3XBJGT67s9OK+mvi3q3iT9oT4pL8NtEdxp8LM91IsZUPyxaT/AGcEjHb1yBUetfs+eA/CvwX8&#10;ReFtRsEubhZnFuyv/FnAZB3Lc4J4Hbkk1yVn7ZOK2X4npYeP1SSk73dtOyZxH/BOz4yad440rTdF&#10;1u6W4vLLdDYXcdus8m2QqXjaQsGWPKI20BVLIpO4gA/WtwboXcljaXDSKjSbLflcNgYXPQHIxjHX&#10;8z+PPwX+LWrfst/tR6l8PfEszLp6X2+FU2lYo5MOUAYY6NjjHTqMkV+pmk/E6x8feFrXxro+usV8&#10;lBdeTD5Qzk7H68g7TkgkZzggkY46UuaNn0OzFUfZVuZbS/BnX/F0S3mi2uu2ku68+w3UFusKmRzM&#10;YWjKhcgE/vSB9MdenzV8Zp4tP+H2pXGoahsvrjVNIv45+ZCEls55J+cdDI0WeMZwTjAr3bUvFsOn&#10;zRz6Zqa+W1wsttDEqL5TMSzcKvy4YE8/wgZ68efePfB+lTHxQl5D5sl1odvBHM6fux5M0C71x0Gx&#10;H+7wAD0zyVFzf15F4WTha+3/AAUzgvgTp95r/wAMYrTwjc6hpusDxFjVbm0crA0EkllawQvEy4YM&#10;087qCMHynUg4yMj4m/FSDwR4c0E+IPAKSTzMscEdiqwW8ck1jp90ZWVXAaQPclCGUoRt2nKkt2X7&#10;OPie18D+DfGVxa6fPNc2+saDq065Zme1tNRE02zI5AVjk88EHkDNeCfH+31GxtrWOw1SPVm0bx1q&#10;1np923BaOCGxiB2k/MAsKAtyCAG77hXKlSTX9amUo8+Mkn3/ADRvaT8QNF8Qa1B4T0Pxbd6fZt4P&#10;1tJvD9+Ha1nie0v5hdSudocpuWThJDsjBVmJEQ5/UdI8Ya3ouh6joXwx8P8AiSOzjksjp+kyhnus&#10;XLkfu4XS43BNhXbgLgMzKxcmn4ksovC3xe1C2giF1t+H1ybOSOFQqBvDu5RndzgvtU9Oeg2Cuc8F&#10;fCrWPGnwf0/VfDviiTT9abxc8NreR+YsdpZrbxPPduyR7lSNnhDMOBuB4DA1EovYNIq/p+p1tjp/&#10;h3RvgF4i+MkXhL/hFbq6vpPDNv4ZnmmMbXvlqZZIjJumASEysVZmVXcfLjArwlfE4sPEMOtu1qyX&#10;QWZvJVz5zBstnd1+YEH5ucnHTI7j9q3462Xxc8fxL4R09dO8JaLatb6PaSRhUukSIRm7kUYUTS7R&#10;uOAQsSITujFcDY2cuq6XNaSvJDd2bBrZVjQtwVLb8kHjqGUZDA8YLEc9SK6HTRjL2d5bv+rH19oB&#10;h0v4daVazwTJbN4UtriaRVUKkoj8zLOrL91l3Y5O9ywIBIPKpo1q2hx6gZZp4LixMNxdwsPL8xXE&#10;nl7CApXMrpwSPkI4LU6XWJ7X4aaFJqM8K3ENvY/Y1t44z5yw2kBOVwE/jJyg3FhtJIyDJpSaPc6F&#10;qmmWcSsYZFu7Hz5Cpj2n5sBPlXALMSOhl55XFTJ9DmjDl1NK/wBNvJPB8NhpKJYrHFHEtxH8iiJt&#10;ocgA4UZG09CA3QkkV9d/CDXo77SdNW6155ryKQLDHMxiVIZpPLaQFuC0SyINvGWj6lia+XfA929p&#10;BFHb2jR28Y8x0f5LeMDMpi5X5jjcDxjdnOK9J+Gb6hofijzRqcNuupRiyheFdsKxI0uxdqRN5jBp&#10;G/d5VQQpY/KqtvhqnKzmxVH2kdOh4j+274Vu7T9oTxdZ+FjeCzmU3R2xhY/ntlMrOdy4y7Wm3jOc&#10;jsN3zPeWF3fwtIjebNJIyxPgqXXfkEdMHKjIBPG7rk4+/v2yfhpb698T/C/xJtvD8zWt/DdadqzW&#10;jDy57tIMQmVFBLZPzJwSVDY4IB+S4PA15oiw6bcxwpPGDDe2cTGJoJOQVYPtZWyCSFwQexAAUrp+&#10;00R2Ze4uiteh5H41+GupP4eaZ4NsFtACWnwPNYqzbdoyxYDHynrg8ckV896J4VuB8VpNRiTbJFJG&#10;4aQr8743BT1wf069AK/QT44aJ9n+G1lbLprI1xH80KEhdzZOSuTkYzycc89gT8k6HpEd38a51hTf&#10;9ovvLYzbkwylMqck/LmTnuMZ5NVb2cSqn7y7PTPEGjS6L+zrY6fDbRRvrWrQpIkkRRlAkeQkYOHU&#10;bVbJwDgjnacd5+yR4OnNja2OnXkzTXXiC2i86CRmDQxgSSyMQ4ZdqljwG4fgkruGb8RtK2eA/B9u&#10;ZI1aCCWZw0jLGJnJ243DbnaSckcBXA+9z6l+yZ4ak0PSbXW41jmh0nw3eXlqWcuWuZWjiCN0JDKJ&#10;ehJJxgd627HmSbUX6nkf7evjs2uq2ulRXsNy13m43eZ8qNDGEbCqxxgoDtB+UJg8qd2f+y9JfeGP&#10;hBL4/wBSExvNc1e1sWaaQRmVInCMF+f72EmRVIxhOoJNcN+1pqsvjz40X3hOWdpbXT7OO3VpFxIZ&#10;DEd5CqpwSCw5AOVAIUjI9f8Ai/YQfBr4L+Hfh74pvbXNlZvd6srf8ttQAEaz48o5YyTXT7CQAR83&#10;OCM4rmOiX7ulFdzidEvrS5+Mum3mmx/akt5EWOe2bzGclZl8xQeMOsak7uTuHA3cfqJ+x/ZCz8Nx&#10;abDefvY7i4Eo80tuCK0QbdwD16cDKjPQZ/Kf9ni9u5/2gNNtE0W3kuNJvtNa+WHbJHMDbtsOVO3a&#10;WfduUnIK4YqQW/Wj9mq0gd9OMltGBDcbLrzJFZuVR1DYAOMTEjqPmPTkVpCNqhzYmX7qxm/ts6rf&#10;ad4W07UbC6ZpLW4jTUITJlpIms70gdc5eVEUH5toLEDuPF/+Cbn7SFv/AMLhn8P65rUf2pbpIvMa&#10;B/PnLTJ5K/MVYFBLKcEEBWlJ5Va7D/god421XwVB4V0mLVZLa3163QaknmpHGfKtLjK7gVZSZGh+&#10;dSNilmwADj5q+DNh8CNf+KOkfEXTvDt/pYtbpnsbvS9SeK185kPzvtHyfOzNlAjAfMzEnNY1pONZ&#10;NHpYHDxrZfKMle6P25vtHTV9HXU7VsLfQB+FXcwMZO8DBy3I6jI2jtXzl8Y/hF4tv7W3sdA1XSbq&#10;8ivLsyNdWU1ozRzJt2o9u2cMANzMDuUnkN1+kdQubLSfh3Hq0NqrJp0J+yq7quxtm1WU/wAOMlc9&#10;lLZ9/I7wzaD4kj8WeKSWuLmxuGN1FcFI4U3RskSDzG+YhyCQAdqAFo8nzfQxVGnWjaR83gK1SjK8&#10;ToP2fNP8W/D/AMIwt471mB765jVpoY5nkjtVxkIGdFZ3PGdyqQFGRkknuvE73finwfeaHBpkNxIy&#10;l4I7mCOVGZTwpSQYOcdOx79K8H+IH7SvhHw3D5kQ+0Tw+YII7dgFMi4ZjsYpyTtwzYX7uMBxmT4X&#10;/HPxB4+kge4v30csplmh8xdyAqpVWLH5iAQpIx82eOPmzpyhG1JG8sHial8Q1bW/9Id4l8Z/Frwv&#10;atp2sfBq4uNG5Zbe38LweVKd3+sCliFyWbqu49SAMmvJ9U/awbTNSk03wD8GtP0maRjHdXU0MNuV&#10;BB5YxgFxweMY6fh9TeG9Q+IVxr0LaR4sS8haTDMw2/JnqeGB4HbHWm/tEfAP4Z+OPDK3mvaDarf7&#10;MHUrW3Eb+Zz82V69T1z+dafU6ktYzfo/8y1jsLTfLVpp36pv8UfIMPinUr24mvdWvTubj0Ctjk49&#10;wOx6ADmtIa5e6RYPBHAbhZFGNrbT1JOMcjH8vpXEeNvD+ofCvxHN4Z1K8b7NuzazbjtdM8Zzn1yQ&#10;MfU1lav8UViu7XSrryptzqNySZYAcZyegwf50e0UN9Dp9i6lnHVM9i8C/EabSxCYNU8ny/v29wxV&#10;l/H/AD+Ve96N8e/BviHRY9C1mZZQ0YVnZgdrY5Oa+DfFWpfZNV/tD7ZsZfl2L3XHpj8PxFdR4M+I&#10;N5d+TbpD5jbvmbjt0OR+H0q6eKlB2JrZfGpFNH23o3iHUfAF9Cz6gtxpl02YZd2Vx/dr0rSdZtNX&#10;tlnt35bnaf518w/DuXVYfBkllrmotLG8m6KPvGR2H+ciu0+EXxafT71tB17cqxyZhmZT+Wff+vev&#10;Vo1nG19meBisu9pGTjuvxPdjnb+FNPA+9x6iodP1CDUrRLy1bcrjIqwOvT9a7oyPnpR6MQE5x/Lv&#10;Td21eBn8qVz82AfUU04ByPxFbRkYsDwchf60+LphjimErnOf/rU6InGD61fQUdxznacGLNFOHzc0&#10;UrjPyp+IniOG1Y6Jp22OFbgl1WRSztnGGHpk47ZPHPex4QkbR4I9UurhrG2hG/asmWkfqCDnH8R7&#10;YOcgVjarpOn6frt1r+rkSItw32e3jbhCW65HPOPoc/hXI/Ef4kX89qsc10kSyDMcccnzKAODj/63&#10;0zXxsqsYXbP1elh6mIsker3n7fes6E0eleLLdb+wbKNtwZgOQOn59eh56HHUeD/it8DPj4sNh4Xv&#10;20/UpIf9TNIF+Y9s+vrn8q+IZpZPEtwPMk8sJzK23IIyAcc8nJ65/HqK1pbm68IyxzQN9mktzmEx&#10;sev1GDknPXr9OK56depzX6Ho1stw6iop+8fpH4C8J+IPAXh6Wx1iXzlhfMbMwIYHpjtj/CuA8WXV&#10;9q3i5Zre5W4V2YNAF+RV6YB6Z/XsK+ePgl+2n8W9J0/7P4zm/tTw7GuCLjJlB6gA/TA+oHXv7Lof&#10;7e/7MRePUfEGiXGnrHDu3SRZ7f1H+ecV2RxUOVKTseHPK68KjlFc3obuv+BvCmsp/Z66fHGEyZn3&#10;bcsD90DPT259K53w18MfGnjJ1gtdLlt9NtZFFr8zJsUcE+h9fx59K1PA/wC1V+x98XNbF9pnxIhs&#10;JI2+W3vP3YLe3f8ATp+nrtt+0F8BZYZvDfh/4oaPIFtw8yowHykgZz/jWntqb1izL2OKp+64v59D&#10;k7HwJB4Xt4NircTLks0jbs+o79cfjWf8UdS1TTPDjadptqskt5hI9q87ifveuQPTn+tjV9c8CWVx&#10;5+j/ABAs7hZl/wBU0hbDf09P61ympfHr4fLqMK3vi3Sf9FzHKpvFXDHtyeMjIAPrQ8RG1myY4OtK&#10;XMlf8Dv/ANmX4X2eh6D5TQQ3F5NvM91LGBgtyfp+HHuRxR+0H8GLCw8Lx37W6jMmJJI5OMZ7qO/T&#10;p0/SrXw++MnhnVfMltLC1uY3ZVMlncCRVxxkEdT/AJ9qwfjL42SxtLi0iaZoWjLNG3Ygdv8A62M/&#10;liJzpezsiqdHEfWE3oz8Tf8AgpFMnh79q+e6txtlNjGxk3fMG3Hnp14x79e5NfTv/BND9rmy0e3h&#10;0bxRPBHazNtuo5FVRPnAwzHAY42gdCOMMoBB+Vf+CnupXeu/tHXGsRwE2f2VY7eZV+XIYkjPIJFc&#10;r+yd4lurLxjBpUOpTRmVl8vaoZR06g5BycDB4PQ5GRXhQqOFTQ+tq0I1sPyy7H7g6/4KtbzQZJfD&#10;GqLcaa0BksLx2AMY3B5IyAchsBSWPJCA5OeM+ysZGvtF0+0K3D3PhG6jkmuFXY8kqykFjyfvEHK/&#10;U+3yT8NPi9+1R8OxLF4V0iO7srmPcEurgGJRs4HzuMdVAyT8q84616JB+0h+0NPptrdz6d4d0e6V&#10;Ut7hZoHlzb/vPuOjhVOCQQScg4OASK7lWg9WmjyFg8RCPLzJr8dTuPgjoSWHirUL3VFt201fC9xa&#10;38KNtVIG2ZXjouIiCO2DyK8r1v4ZwWHg7TfD2sXMNjHbalfXuoi6ZVkVWhtf3Wc8z7I/O2sVLxsN&#10;u4AipI/EfjfTNVuIoPGOoSQ+aLmDT9Ntba2ijkUr8jELiRDyeQSMnBA5GJH4ZfxHo0gvdajikjt1&#10;ihjljaaRkUEKCzZIAI4JOBtIXAGKnmutjT2MlUcr9v1/zKHjn4t/B/QdX1K7/s6TxJqh0xNKt5Vm&#10;ltLW0tYh5RClVSSZXgRVclUJbcFIjl214/8AGD9pDx1450o+E7TTLXQ/D3nSKmh6TbC2hRS2/aRE&#10;AXCF3ZHbJXe/zYNdF8QPCC6U/wDpV829VI2xx7Awx8oYbRg+uO3IzyK8z8RKZDcyNayR3Ecf8RG1&#10;QM7sKmMjr6gZ6nAWpcpS3Ljh6cfP1OV1TU0mnltd6Dy1xvOxmbBUgM7dTlQdzdz3JIp3h7UILYwu&#10;X/0kt5LSNId077iwDhvk+8er4+7nIwcZ08Msjrc/My7WTZgjzBn5Gxt44HqOMAdjVSznRRNJ5zSS&#10;Ry58uFvm8oZGGIUccAdBzswe5lxNOXmPrP4peK9Kh+Ffhq90maaNb6G1XS/PPmMu22gBIXgqjDHz&#10;HDbgvJ3AVT+FvjmOxuLPVrCEzfZZFVVWz3bIpWO5CXXaqqQ3UjBjBGep5T4w+MrDTfhd4PspI4JP&#10;s+ko7Xiz7HRpoo8QlQScKsT7WyM5ODxXL/D7xYvh6/aWMfa4ftMf2f7Q7D98OMhS653KFJ6nKKCG&#10;UtWFZe9dGdOn+7t6n09oEOk6XdSaRK8102msWVhcMu8biys5VQB8h8zcozg4DA4K+lfCu6kvpPJ1&#10;WJQ9nJIvlxsCpD/PkZ54LHIwQOAcfKR4DoHiV7uxju7x5lkMKLKm2FWa3O7ypSWUZxkAsSQxVh0w&#10;T6J4Y15baH+0tOnhmhZl8qMts82QE7Quc8NGuA3zY5JBAUBU52Zn7PU+hgtp498Iah8MrtEaa6hd&#10;bWeKJvJtrjayQsd+cFlch8cjOOBmvj3xz8LpvDPxGu7O+097BVyLyNYSqic8zbic9DuQKCTt27gx&#10;Zi30noN9Lp17Dq6KFjuI1Mk0UcrkMoI8v5eRjBXLZI3gg/eBtfFX4Y6R8bj/AMJF4a09ptZt41e+&#10;slmeJ5ApO2aICRI0l+75gKnekYC7QWZux/vI+aOai/qtRpr3X+H/AAD5q/acWH/hD9NiguIYhZ26&#10;s6yEKo2AYygPzEDkdSe390fJvwX8OXmq/FSTVIkkMf2h2m33QGSGHzHjK/IBycZxwe1fan7UPhjU&#10;7XQbXTniWVrS1dfs/OzzghzGWJO0L02nBAAGOtfOf7LGgafN8S2m1Cxc2drqy28kzIx8tX3Zxnpg&#10;AOT6kDkFSSpJ81jeUUqLaOi/amudZ8IW0WmSw3TRx208VsskYDMsjyAAOoDEiPOQM4+buWr3b4JF&#10;/DPwS0/R0SNs6VYxS/NkSn7Okw+6CDlpmBYdTgnBOa8V/bY0WKPxJY6ZFI090trcTx2qwSSFiCse&#10;8K4bDFVfC7RjzMnkYPv1jos2hfB1Y7mSG3kn01zD5HLI6JgDptwFhHTAPIGOFGj8jypR91XPkz9n&#10;P4V3Pxb/AGxr7Wb6FprXR92ozSXTFWBjJWNuQdw3yRkjOCobtgViftdfEe28aeKoVk1D7RC17JAv&#10;l4UwwyzCANldxKuqgBeMvubAO5m98+G/hL/hSv7P3iTx9q1xb/234x1KS007VJGMDCyj3sZl+YMG&#10;8tmdUXnKjIJXC/HvxP8AE17r/i20u9M02JriTVGV/PdU8hYZF8pMtjmNQBhwRkkgA4IqNoxR0KPt&#10;KjfRaHoH/BODHjb4ws10WtZLWGzmjaMEyHdatAznDADy98bJuHBSQcAAD9SfgL4h1NvinqmjX1qj&#10;pDeWJhvFH7u4keNMhAABgJagH0Y8jBXPwh/wSR8J6J4QtfF3ijXUt45mV7L+2Fjx5sBka4ZwSSjA&#10;PFLGHGM7APQn7G+DV/e6Z8cL7TJ7m4aE2bTWa3CsqK4dJGAORllEkm4444xnJBqUveiclSN+ZPoj&#10;5/8A+C337QFt8P8AUvCnh+3jaby/DN3d3kccihQMiEfwluQZDjIGEGM8ivnX9iz43eCviJ478Lau&#10;+rSXUN3qljHdWN1GDPciHy98TReYm9AMqMHaOACArZ9Y/wCC/fwk+IHjS68O674J0dJorfQL6x1B&#10;e8jNeApz0bb5bkdMeYp9RXxP/wAEmfB+sv8A8FB/h38O9Y8ENdXFx4ognjtpIWVomiJc3AkjxIFh&#10;QSy4RgpZMOdm6prUYVHo9TuwOKq4ah7y9x3/AKuf0Sfts/Fc+Hfh/pvww8HeNYdD1ZZLe5vGhhkM&#10;kSTO8UYBiZCpLb3yM5ERDKwfDcvY/GvxFp/ghrjxZpljremizja5uLNxcQ/MQBs53K44XIJwRjJO&#10;RXw3+3l+1Zq/jr9qHxJe+GB5p8LSjR44Wjcg28U643uwVULuHwuMktjJ2jOj+zX+1p4n0y4e9srR&#10;ZFltSkumzT/eU7iUDHgZbeMbVyDyxwM51MVH2zW3T+kdGFyzlwMNLvdrrr5n0Be/Ej4K+L9VmttP&#10;i/sm52tb27zTmS1RmPZXJCjkYVW28NgA5zs6FofxT+F1yI9f0K6uLG6hWWO+0bd5Mi4JJGT8pzwQ&#10;cHv0Kml+DPw++Cf7Wkd1q3w0jtfDfilFEk2m+cojmZVYFlUE7eXz8vIYKSONp9m8G6B8bfgpGvhz&#10;WfCzappqL5TKrb9oIxuIHGMew68ZFaUqMvjf3ozxGLpx/dRWvVSevyYnwW+IOlvaPeaXdKtxIMTw&#10;yb4mJwMcdznAJ64656D2u+TWL34b27eJp2aZ8ncB9wHJ/wA/SvItU+HPw+8SGPXdF0m40fUHO6aO&#10;3X5C+OpU8j3HXk8dx1Fr448Y+G9Ij0DxhbRtaMuyNjJucLngn1r1MPKVrM+bx1OMpXgvvPEP2l/h&#10;mnjPwzfWu9ZbizzNYXSkfeGeM/lz6ivj3wtrulp4umS/DOsbBW2yjKtz05+XB44yPfpX6Qy+HtB1&#10;CTy7OYTLdLt2kgrzzXyJ+2t+yPrPwU8RR/EDR9BWPR9QZnuJoW27H67m7+vOeOvFcuMovSaPSyvF&#10;R1oye+x5xqujnxDO2oXN48bMAY4iSwGOQc9uBjj1Hc5r1j9n/wCHWuJcx34tVuCzbvmYsNvPfpnH&#10;qBXnvwj0W41+RR9kZ48KMyOSTyOMf49sepr7F+Gnwy8KL4Fh8rXRZzQpmRYn6e1Z4en7SXMduNrK&#10;hT5TR8O/2Paxi28mJd2Fk+bOGPXj8fSsa9gisdeli+ZY2bK/7OenuK0rnwToFm632jeIGjkHys0m&#10;drn1Fc5dXfna1JCtwzt339OvavSlL3bHiRjeTaZ6x8MvHd/oMiWd3c+bbSL1b+E9s161pesWerRe&#10;bazq3c818zwavDai3jibJdR8yAMPp24/z9PQvBvj2y0OBLia82lv4Wb9K6KNfl0Z5eLwXtfeitfz&#10;PX9p7t/9amfMDkH8u1Q6XqNtq2nQ6jbNuSRNy/4VMTyBgY/ma9CMj5+UbaMF6YI/WnKnHWjqeeKd&#10;g/j3roM7ajiBnOCfpRS/L60UGh+P3xD8QR6JqV9592rO08gTHBAz79PpgZ/DB8qOm6j4zkVPsjRx&#10;eZtUszLxkAAjPP8An0GNfVrS71/xdfXerKGjkvJo44ZlJ4Dn6Z6gngdRz2re0qRNORbOKJEbylG5&#10;Wxx7ZGQOp6H+ePgeX2krs/ZvbRw9NKOrMy28LeG/DlqksssaueI5GyzEnkDOfqPz6cVzk2gXHifU&#10;/LitG8lW/es3AQAADdjIPvk+v1rsC9vr92ti8MkknmneMrwuP8D/AOPfjR4r8V6T4fA8KeFreKSX&#10;ZsmnjVflBHIyM+nX+uav3YryMacqkpd2/wADhfFU94qf8I3o7BbOJ900ySDMp7qccn1+uD7V538U&#10;Luae5j0DRomKvH87K33hkY9vw7/Q12uq7bJ3jtSrTzfNMGPDc4z0PA/p6cHmtc07+0L5mm2/K43P&#10;uBYnnjvxn2xz1rCXvO56lNRoxscxa+HFtbaJ0iJmkwIlVeVOBx1wTz717z8NfA7aZosOlf2ev2y7&#10;2mZmXGFx156fQngDPTisH4QfC4a/qo1K7tj9hs5MW7KowzEHjH4Ec8/Tv9DeCPDH9med4j1yykZY&#10;0V4Q33FI+pOO2PbA4xxpThqc9apzM4j41+LdN+FXw3WQ2MUdxDbHPPsOvB7nsB1PsR+f/iSPxT8R&#10;NXvPGentO3mSlmZbhlBXHoO4r239uX4zXfiHVD4N0m9ZftUnmSxxkYVffGP1xj8q89+DWn6hqRbw&#10;rHEvkx8tuUcnHr+Qx/PODjXqe0qW7HZhqXsaeu7PqT/gnrpHiPU/hRNc2mvXcbWd5hX+0Eng549/&#10;88ZBr3/x18ULbU/AxtdedmuNNjdJZCw3ORgZOeemffI7c15V+wVPY+HvDuveHLp5IfLkEsC46knH&#10;oP5Hk1T/AGvLoafpl1r9hM0Ua267wp5bjPv9eOvv1ro92OH0PJ9m6mMkn0PmL4u+E5PF3iHV/EUO&#10;jrrGh3C/6fD8rPbc43hewz0PGOO5FeE+Ivgt4l+CfiCy+I/gVJr7R/MBWWNDvtxnLBh6DnnpkH8f&#10;bvhl8WYNZubjS9ZZrIXDBVmi5PX+Ld2IOOfWu80LUNFi0s+HfEEscv8ApGYZLOPcsiqBt3rxx6Ho&#10;AB3zU+xp1IrXUJYipRqPTR9DsPgf43vPE/g2LUZ7lVjaKOVZrhugI4+hwB29evJrtPEGjyyaDDfQ&#10;6qsptZA6R+WvyqCTnnnvnGOufUA8h8MPDDNa+TpOleTblsRxwqV+QjOcr0Gc+vH4CvWtBXw1BpiW&#10;sn7uSSHiCSMhjz1GCQSdvQZ6ip9nKN0w9vCVnH7jh7O+0i81T/TNNupFW1/dnJfyjzkNgf15wc4P&#10;Ta0TU7rStMyugrIttN+8UsqhRsHYknAHvxxwaqT29poGu3c0dvsaP915YjKgjeMDHbOeecc+mRXU&#10;aRZXmsWfn6laLFYHDPCx+YybeOh6ce2TnqeCRl0RU49XsYE3w8PjyO68RalpMLNIrpYbt64BIbdx&#10;tzyFOc9OoBY14n8R/g3q2j3Ms97PFJbTRrJtUhgMHs3UYGcdsjk7jivpq4W8vJvsEmrfZ/Lhz5at&#10;8irkeo4B49eT3qnrXgW11rTWhlv2WVW27lz5ikcZGDjJxzjoBgZI51ceY5oy5ZHxn4n+EOoJaCS1&#10;2ss5kKyMwy+Nu4jngDjLZ4C+pwfO28K3+lak1rc2DP5jbjlCB14A2855zjoSB0xg/XvjL4Z/2Kkk&#10;FjANschVdqPzhshsHaueO5yeB2GefvvhDba1BGWYPJGzPH+8J5PzdVGMHHJAJ4wCBzWXWzOr7PMj&#10;wv45XGpXXhbw7bTRzrHDpKLHcM2xYyC8Zj+bjaoRgOdwL5O4V5t4e8WapoTpbC8kk+zofMRVQBVD&#10;YVs7SAV5HI5PGSCQ30t8YfgRqesLY3rJJcS2VnJEdyg+aN27K4wdxJYFuNpXAzyD4r49+DuqWp+0&#10;Cxk2rI6q0h2yTMG2ZKlfmbA555xwCeWmUR05aHefBP4t+GxH9h1LUhJaqhVmWZgbeBiu8AZGGBIJ&#10;BHVck46++fDXxpA2sjw5qt/btcNGr2SzKzyGAqQjhd4GWbd8ylumOeh+Eode1nwpq8dxFbTeW/Bm&#10;jxuA5Cqe3Xkgg424Azg1718HPi2dWls44Y0gvLeQN5u0FnTcm5FzyyldzY3Y/EjdxSi4SOiVONSO&#10;h99+HNLuPEvw7mh8uSxkt1LxRiISeQxVWHIwCwO08hTlcY7hvhTUPEdpdaf4jnvJLGaPdFdeSyoU&#10;ZHHykMd/DDac4zyCFBGON/Zc+JcjzQ6ZLfxqtxbrHDJbk/JtfbtIxkEYZWx2BO3HA9l8Y6NZeFtU&#10;j1wBW0/UjGt5MjIoVuCr9OBjksMYAJ/gyO2Pv01NdDz5xjCpyy6j/it8OtF+M2nwXHleVqkao0m1&#10;Fj3ovV04O5eSNpyRwQRyG+D9I8DX3gL9ofxP4J1GyZd32cW/2ebhJCHTJTChh5jIQBgbVIyRjH3F&#10;qF/q9pq1rdWeqTRSR3yn7Rbsu4fIQTknlcHbx1BOBkjHL/HLwd8Nfiy15puo6zb2/iixj3aXHHMn&#10;zuFx0ALLvDYPVTsj6ENm6n7yPmZRjLDrl3g/vX/APk79tMWuqeJ9G8U6HbyQ/Z9FWC1a4AY+eWV/&#10;nwpXzMqvy5LEbgQAa+hdQ0+48QfDmzt7GKSNtQ0eSKGaRFabzWjk+YMcIxO8cMFJyORk14t+134C&#10;1HRfh7bWus6fJDqGnpHBdGYBo3AkDbgRgkBGTBG4OCQM9T7r8GYri6+Duja2t75y22kQz29x83lu&#10;JEJUJuA6b/l9QQOMilGUpSszmrU4xpxa7nz3+3V4r0uHTF8LafEHi8H2oikms9ojNwpUqssYwHHm&#10;+WWGCAcEjBOPimbT9XntdPNpp9zHe2tm03mMoZmw8su8b8bVywB5IGwg5BAP1n8dNMubvw3eapBb&#10;efcXFwZ5WmcFhH96LDsCQcdc9CMcbhjxbwh8HdX8beO9F8LQyTIZoYoJ/MhDbbaR2Ekg3n+47OT8&#10;uOVBwTnSUveR2UqShSPuX9iX4Z6Z8O/2a/DN3LBNJHcafJfXV1OzLJKJV8xwAOOGkJwepzyep3v7&#10;ejtfi94UvNS0xpn1DzEjVYyu4vu83gk4GWh7kMVIA5y2v400hPD/AMObPwfa/wChprF5BYXH2Vtk&#10;mwKkbkshGwiOBzkMNoUncNgWvB/2l/jdovgrX28cTTX/ANuKHS7FVWNlhmNyu4hWLEKFQ53q24Ag&#10;qSpFaT3PLpR9pJvuegf8FX/EDDQbUaXrEPmW2qSpcWt1CTJ5Ek9w6OmF2hd0G0k5J2qoxgk+B/sA&#10;+H9A0T4t6t+0Xqdne6fN4I8H6lrdnPYhFnnj8mSMmNTiSUsu5flCgYJZ0KhW9c/4KKeLvDXjPTrW&#10;z0V7lLLxTpkb2V5azReTeywgXdsjByA6MbhiNpBLlcA8Y8J8BfEPV/gz8INd0bV/9O1PxDp95ZTa&#10;fdTMtxbxLZBSzJJbmRVUSRLGUdVAs2BBQgrz1ZcuI5ux6mFpyllvsl1/Lr+p5fr3jOXWPiVqnxBs&#10;WYW/iTU7nUrr7HKjttkxKh3AKAXEidMYPBjVlOfaPg/J4d1Dw+tz4f1wB7594Z4wuxmKkAYb73ze&#10;xAP8OM18meF9eXS7PSvDk0x8iFSYISzNsjwPkBbqN2W4OMnIxzXrfwP8QJb3ep+BmmIjkmNzbpE2&#10;1YXwvyqc5OUCgnIPydM1yylH2lz1qcJew5UfTfww+JfjLwF4jt/EUOu6hp15a7zp+qRZjedccRsw&#10;HRgDt6gnrgfMv6q/scftT2/7Rnw7hs/Hot49U09RBqqRrjcVHEg9Aceg7jjGK/HPw34wvr+M6VqK&#10;tcRMzGBvvSdF6fTgHpx9MV9Ufsvazq3g2BtT0TWnt5YYwBLHIfmC9mU9QDzjBAxjmu7BVXTnbozx&#10;c6wkcRRvLSS2Z+omt+DPAOsWC6cLRWj24huLZsNH9T359a4bxB4PvtP8zTdTgk1TSlYbZlj/AHiD&#10;rg9+OP8APFcJ8M/2rNMHgBtc8X6tDBcaem2RWx++OMBSBn5vccenXFeaeL/28fiJ4wvpLDwNa/2S&#10;rLmFSm5257+nTOfTqOMV6Uq0IvQ+boYPGXal8PmfQN5p/wAGfhB4ak+JOu6q1rZ2mZD9qkwzMB0A&#10;96+J/jt+078RP2yPiOvhzwsJU8OWspMFmkR+dAfvn69uf/rch+0p8T/iv8Qo49L8R61NMrbtwWTa&#10;pOOflAB757fXOccV8J9Y8a+CvEn2zwXerDdL8jSLGFUjHVs9Scj8evIIPLWrSqSUenU9rA5dGjF1&#10;fil07I+nPh+fBHw50KLRNf8ACVwhEmRqFtFu3ex/P8e9ereEdS+GHjO1ml8KXTRzRp+8t+VcHHUg&#10;1zvhDT/HNv8AC6w8R+LNCtdTkmBe8iKjhf8AZHr+VMGofBDTc+JbdrjR9QjU+bCknrzgZxkcV3xv&#10;GKtseZV/ezlve/R3Rv3Wh3aTGfVLkrZxkmPdwSvbjFclf3D3WoM+nRfKjYTd0cZ4Gf8AP+PI+Jvi&#10;5qGu3jSQ6k7WowsayZOVP6Zx69ARmn+HPFUl7NtlgLnPzPH37j/ORz9aipUi9Eb08LVjG7O60y9M&#10;8qwzwn5R16c+tbkN47EW0kayCTDYbt6n6Z/z6c7pio0a3C4Ytz069uK17ORBIxljZmAx83+IojLT&#10;UxqRSZ778KvGmk6vpcegwp5M1tGF24wG+ldgE74r570LUNRs5ludJbzGV92Iz82f0r2bwd4yi1yy&#10;ht70eXdeXlk/vV6mFrRk+WR8vmGBlSk6kNuvkdAvTmlBAP8A9fmmHkZ9aAGzjNeoeOSF1HDUU3B7&#10;Jn8aKCuZn5BapoFhDqt5cNAPL+2SBW37SpLEY4OOuP8APFUr3wte6lEUt7tYGbI3MPmIxnt6YHPt&#10;jqa2r7Uk1zX7qzsbOZtt1KvlrHuDHPU4zx+Xcd6x/G3iQ+H7VrO1uo4dzbZDuDb1weF2rxn19/wr&#10;4mXKkfq9KNSpJJGPq8p8K6bPonhu4ge7ZS1xdNjKnORg+vPtgj3ribgFYGstOiE1xMW8yRv4icdB&#10;25GPTI9BUtpa3/iOZ0zJa26szR7uC/PUYx2PX044xWk9v/YsSmztlmIjL7m+YgAHK89uM9/r2PP8&#10;R6seWjHljqzM07wvY6bE11qt30X+JgMevHr6f/rzT8OfDu58e+I/7E0DTndWmzcSKD5YGTu6jnPv&#10;3U59D0lj4V1zx5qCaPZ2jSfNiRmk4HHv19+vX2r6E+DHwyh0iy/sbw7ou0R7jcXnl53NxnBxjH+f&#10;rpGnzGNSv7NX6/kVPh38B10yG2063dY7W2VWfc2Scdjjg84/XpjFYv7X/wAdvDfw88Bz6VbzRwtB&#10;Dtkk3fM5x0Vu/r/gRWv8WfizH4EW604X3yov7yVZOg6fh/8AqHrXwL+0H8S9X+Mni2ewsGmGmwzE&#10;Ku/d827HX0P0HX2qKtZU4uMd2dGGwsq0lOeyPM7zUNR8d+MrnxLqU52yS4jXuif3ffj161658C/D&#10;smlt9vhtmaRpPmHUkA5z7jP6Z+lcv4K+HTXF3BaSoBEuMrkc9B/UdDXuvw68NPYRtFKrZba3mBsY&#10;JBOMnpgjsMZ/TkpR9656FecVE6f4c65Jofi4GKw8uKaNlkaNsKSP4f59Mjmj9sXxj4c1jwwvgmdX&#10;ZrldzyK+Aqdj0z6H9elaGn6PJa3j6hFDtVV3Eqw4I7n1+owOvoK4j4ueC18T+FtQ1W61NlubSHdH&#10;ImNpX5umB6Z/PPJ5rohGUpcp50/Z+0Uj5h0DwvN4c+IEf9pCRrHcHMyNlXHXGc9a9NtLKDwZdrrm&#10;jzrfW8yj7LG6/fAJyvP9McVn/Az4MXXxV1ePQNRvJVV7rH7huMcZB9O3vxn1r3jxJ8AtI0uTS/Dv&#10;hqaGOG23hp7i43coSctz8ucYP1AGORW1Gk3qjLEcrlZkngjX9dTwhJ4muYG0/cPlt44cMfT+Eckn&#10;JP8AsnoAc+keBvD2reLvDkGpX0Q8tbjfG2xwSi5wc8gZH3R7jgZxWNL4T1zXtS0HwPqmlNb3X2dg&#10;zpH+7ljxhep4BU5wdx6djX0TLpmn/Djwla2b7YUjhHkLGQxBIHHfBy2O/Q9SDXoez5o+h5cnCLXd&#10;njur/Bq803xV/wAJLHei6jWJUexXBMe0DL45zwygkkEjoCWpiXk+tSQpBJCkaOBMryHnrkhQOCfl&#10;yPY9+vZ+EbzTnmvnvlb7JcTusU0LnEZYDJxkhc59cr09KseL/hVYx+X4n069VZNrN9qgmObh+Thl&#10;YnqOvP4k7c8ssPF6w+42jWlH3Zaoo6J4XlmlMguFULHhZFVdw54OD0HXAOevXHToNP0G1tY2aDd5&#10;UYCx5iJ4x0x/3135we/XFsPiHo3hONdO8T/K0JU+ZGrbX+XcDlgPmJ9j0PNbVl8SPCGsuvlGS3PJ&#10;2TR+gI6jK5Izxk54z1rnvKOhtyxnscp8R/AcF8JL+1Vm3BfMVUXy5Oe/OTgY5x8pOQR1ry258BEG&#10;4KoqHq0YjC5yrAkL1UnKZ6Ht9Ppa0k0q8t2KfvCI18tvL+U8Z+8SCc5OefrzWHq/g/R9WuZrUWci&#10;z7nbEWFAyeuQB7HHBzjGdpNYy1dzpp8sVY8S8PWVtYnyb7aFn4DLGY2VyPmQY4bux6ggEkAA1yvx&#10;M8F6QbiS1MkbMsjPD5luQPlLNnII+bnqRwWB7ce2Xfwv0qPy/wC32lt/MbYlxGqrnuNyEnbyCT0P&#10;OCcAgVJvgVZarelZddmKiZdsMsYIJJIXjJAxx+GR04M3lsa8lOL5j4n+JfwSs5p21u3tJlaRcXCt&#10;u2lzjacn7wK7gMHJO4nG4Z8evPCfiH4fXqalBBFtM37tWVCmASXDgDcCBkeoyCOcgfpV4g/Zzh8R&#10;i3TU9YuJGWXy/s8mxGh6Db8uQvTdnOTjgjg15L8Tf2NNOs1m1DRovPgjVh9lkVN8sWMAZGMHIxxx&#10;8mPl3fMcsuoKpHm0PJ/2ffjjd2dzFYJqUflzNEY4+F38sOdwyGwc8kk4BwSo2/dPw4+KUPi7So9O&#10;1e2kZrdo5vMW5EgcndhkJJ3Zdl6knoMEgV+cfjf4A+N/At1J4p0K1t2gnYP5nmK5ATcxV1QYDDZ1&#10;AyMDnk57j9mr9qq+sb2z8L+KdXWw1CzjZY5LmT5VQkKUBYYIPIwAR8xDYDEpjCUqUtNh1sPDEU+Z&#10;aM+5db07UtNgtYtLSS6XaFt7mGYEXMIO75MkMXUZ+XguqMowypn5j/a78WeJY7i38TW4jgvNPuI7&#10;iwu7Xd+6dAHVggAbJ79CA6kg5NfRngTxLo3xD0q60+O9jllmXzprGS4xvkK4EkRY5VymAQThjkEE&#10;rIT5v+0h8GX8Y+FLlNPhW4vBEPNSG3dmjywcFkIPHIMkYJcD548hpEbaUXKN4nNh6ypz5KiIdM+P&#10;XgX4t/C7S9I+KkEkVvr1tJa7rjYsfmtGD5gfn7rA7T/C28kHg16R8N/BCeGPhfpPgm11O3vE09vL&#10;t76ORsmD+EndjcVRlyQfvgHqa+OvhDp2qav8Pte+Hk0Yi1azaH+x4plPLCUuFG7G7zAMrgAssoOS&#10;F+X6zXxL4e8P6xpfgC8ubiHzLbZHCWOFym0khBhT94luCBu+tFKpL7RlisLFS5Ybb2PF/jbp0d9Z&#10;ahaai7QxC4jih3SBS4ck7Tk56qAcZ+Xvg5Gh+x98IJ7HxnP8TdYtPKvFtV0/SGum8vMjgmeQEk5A&#10;iRjjAbJUELjnpPj54dutW8Xwafa2UKrqbW+yOBWXy2dwrNuUnb83mAr1AJHXC12Fvq1n4V8K2XhH&#10;w3Yw/bHR47RjG6idPMVpj8vGx2G3cxI2qWyDkNpG3tL9gqc31XkW8vwRl/Gf4i6PpWlax8StQdba&#10;Hw7E8WkrIkisrbF2ygqHLbU3OcBtqzKuMnn4E+O3jmb4gWl3rU19dS3FuJreztIdy24heE7FwCFW&#10;ZFlAbbt3eUSQuPm93/bC+JdtqOj2/g/QJJLmCwaRri6XLC5yQWH3gCrBQoxj5GxyMCvlfxV4mv49&#10;Ah04wu8c1+bhY5LcpvcxGPernG7AyuMnB5PBwCdQeHwsYx1Poz9q7xjY+JLD4S6po1nHDcWOg2rK&#10;I1kCuklvFEQIwSqyebCjgEEIgLEgMxrzLxFbTaxa3El1NdPHBHIbWOSYuYI5XdwqgudwzI4O4nBO&#10;QRur2XV7RtT+C/huWS0jj1iOFZbiGO3DMI9iB134IwFSIHI4K/dHbh9V0N9bjjZIHunjRFZpWwrb&#10;cEHj+HGBkY/HO4kve1KpP2furofNnxB0+78OXljL5YWSPUMrgkoq855x1446cH8vTfh4raZ8TdNu&#10;2Q7r21QjaN3mMQVJ5HUr169AfpnfH/wjaXOtw6darM00O2S4ZgwzkZA7dhjgcDPJwCL/AI00/UNB&#10;t9D1CKZYWtdq4hj2NuxuDHuSD+PbpXn1dD2MPLm2PetP0c6ZqcbXc8i4mGxlydvu2M8/y2mvon4F&#10;a59ia6+0zedHGVNxFHH/AK09CDjqcdfxFfPHwy1m38feEFluhm8tVUM0jYZgAORz2Hrjue1dx4Y8&#10;WHRo1giutskalY1WPkMw6cHjgdPXHHeujD1OXVHHjqPM2me1fFTxho154sCeHILiCz+WWRXkyXcE&#10;bhjv19+lanhKMR6lFq80+FfDcDGOB059fY9BxivMbK8/tSytrhrh438nHnNnkY7AdSfXGfbmu48C&#10;6wsk0NmEO1SB5gA4PXd29uoBBP1rshL94ebUh+5suhe+OWkM9/bazZ7Vfb/qwpy2Rnt3wT6de2eL&#10;Pwg0LT7rxDaxX8xWGSRfMcE8McE/5xyK6nxlY2N35b6pdRpDHF8qyLgEHjn1zuP+HBrH+GPhXVb7&#10;xJDNoWnSMnnryq4VF3ZGSRnoT610ONqt0Z4WX+yNXtY+2o/Dlto3w6s4WvEW1jjGxsjkdq8D+Lcu&#10;leI73+z4PDynZu2zx8bzxgn/AB/nxXrHjHW9M/4Ri10mS+DSQwqHhhbgHHp6V53cJZC7xEhHXdu9&#10;v89/pXpVJPlsfN4VctRzPP8AR/hvNeSrvlki8z5sTNxyc/Q9un9TW9afCm80yUSAblLhm2knb/XP&#10;QgfrXaaZpQvoVlih6N6DK44x9f51vafGIpmtplI+YL+8bI/z2rFQiehLE1OjOR0C1urG5PmRqyqM&#10;gtnrj6VoR292kjSTREJt6dhwO3Q11b6Za+dsYL0J3Y71We5jsbUy3pjdOViVvvNnvRKNjH2nNIi8&#10;I36Wl6rret/ddW7fn9K9p+HfhuPZ/wAJFLu3SLiFW7e/414LJe6WNXhWwuQruw+0DcMKufr2/wA9&#10;q+nPDxgXQ7UWm3y/JXbt6YxXVgbVKjv0PHzqUqNGMV9rcuptIxtpBwaIyQdpFHB7d69uLPlyTI6M&#10;KKEJxnNFWB+R3xC8e6L4GlvLLw9ZrHNPcSbt2CfvHPPB6fgADXjQi1TXdX/tvWpPMVm8yKHuOuDw&#10;TnsARnn8MbOvXlprXiC81Oc+cwuJI/lyF++eAfTGep9OlP03SnvT9ks1meQDOBn1+nUHPXPI9K+D&#10;bcnqfs9OnGjT8yPUIrqK2WO1v1G0qpWBvmHy55IPcdenPetDwf4F8ReJL2OGCzUuJMszHjgr3+vP&#10;Hr2rc0DwG+patFBb6SZVVfmfbkL1yfQD2r6a+EnwW06HTI5NQgWGNVLySMv3v8jH0x+NaQp82xzY&#10;jERoxOZ+D/7Pt1cJDbiMR2/37i5MQDPwOh644J54549vQPiR8SfDvw88Ot4f8PW8cckUYEj8cf73&#10;4e2PpUXjP4lQ6FGnh/wmAlryk0kf3V47Hnn+gr40/bj/AGpLDwxFD4M8JXcZ1K+YxthSCMjr19ee&#10;3510SqU8PC63McPhq2MrJ1Fp2/zOD/aw+Mt54r8RXGiaRMqsrfv5I1+92I56DnIB9xz1ry/wd4G+&#10;2yiSKTLf8tunUjOT2HTv3+vJa6fPGP8ATWkaaZv3jOTuc455PfoM5zivbvg/8N2azj1G/RFTahRV&#10;bA7A8Y6fe4/UcgeLHmrVLs+klUjRp8q6Ffwt8HZLKza/vIXKNznbzJkA46jPXGeldpoujSbcQQPG&#10;F+VGGMlf8e/XHTmu402xsU00Wt39yNvuuoyFxjG0dM7vp83XqKteH/B8mpXIg0eH/UryQufm4OMZ&#10;9RnPHX8a7o09kjz6lbm1kcq+g3dvfx2onbYyY6hm3AHJzj0Izjp37Z4z4maYL3QLiy0mK43RoyXT&#10;ZHA24+bA9fQfw17L438KeJ9HX7df6ept7htu4kfK2T179B69eeK87tbi9t/FdxokTRzreIq7pOy7&#10;gceh+v6c1tHlp1PeMYylUV49DkP2NPCs+iaRceI7q3xcTSvHYqsY5xgZGfr+o9DXp/iXwNPe63pe&#10;lifdIeZNvylSM/eb078e/Sr2nQt4eit0sTbrb2qYtxHn52xyyr09z/8AqrqdIutNvYP7Z1F/3scT&#10;NuIDYAGcdPUdO5Oe9TePwo1canNzFL4Z7NQ+J0sc24jRrPyobgZGPcj0A7A9G966r4vXuueIfD8P&#10;gyylWbULxgjXMURGyMnCqO/TsOwycAZrznw9qt34LbUPEdxcq014008bOQFVT90HjjB6g/qOa7j4&#10;RS+IrXTj4u1G++0y3Tb4opeoGcjv0I57deOnPRSxHNHkbObE4Plkqv8AVzu9D8DWHhL4d/2TrNiJ&#10;I4YQrPJ8pRh1yc89Ovp+Y8qMOtardx6Bpt3ItqJlW1jWftnG88gKw69cDp/eJ7rxDH4v8a6WNPk1&#10;JtskzE20ZUInPB5wGGe/Pc9BgcLB4K8QaHfM0GtKZvMIXcnOQCOQDnqc5Prj0AdZ8zVloThaVoSb&#10;kuZiJ4RtW07UZPE0AcbtiTT5LspJOQck7sMpGNw+UYPWqkmuaBpEi6bJptw+nwPvkmjtRIzAkdgP&#10;mIwQo4XI4wck9t/wjvivVNKjsvEV9Glu25ZlWECaRSTu2cfu+QMbRxzxjisu+8KaHbQPp93Zi3gm&#10;Um386NmaQhfvoxUg4IPGGxyR1xWTpt7Gn7uEfed35bHInxhb20RW2luoXZVjgVZCjSKgzhmGDweu&#10;ARg5yM8u0nx/4j8P6X9nA+3yRtJ++lt2Zk7q6szBjwGxncSGHYitzXPhhowsLdrGMeYobzIdjI03&#10;3eANwI5IA6D5geeAcvw54f0qxsLzTbIs0Ma+faKykAZ5YM7SbSDvAVVADkcHcQy4yo1ObUr21GNP&#10;3blbTvjRr95ax6P4v8JLfGaNNt9boEDOcHJVxjnpkY6gY+bIreH/AIqeJNHlXTbUxeW0bBf3fVdu&#10;EHUbffcRyecYqWR7TW9LeB3j/wCPiGBbhWLK0jbgqhFZmkJ8snaBtXOC/wApqWLwT9nurTUla4kt&#10;A7TP5NtNHGy7TlBlFxhmBzgqD6YrP2Mr3IeIVrGzaeLfiXrdhJf6doFm1rPGRJdYlKdcE/KxxjK4&#10;I/vDsTn0PRPhFqniu4s7HxPqdjmR0nvIbVBHOsJJUMJMsiBnwSWGAdpbPQ4/w98ReL9I8IWfizQ9&#10;RktbzR5I7fWLbyS++PeQlwrucLuUiIkYABB6qVr0rwBr9peeI4Z7rxRGp1OExxnzCGnklIZcGMAk&#10;B+RuDAqjE8/MO2jh6el9TyMVjMRry6W+88V+JP7GHinxJcTaR4MmsJtQ2B47aY/Z/tp25Zfn3xh8&#10;tIFO/aWjXBJ4r4N/a7/Yw8f/AAmafU9X8O3dnBJyZvspzD0zG0mMMw2t37YJYkk/shquoWUHglpv&#10;7PggvrK4hm0udZhlsH7o5XlW5AIJJ5yBgG7FJ4b+Lnh5tQu20/VLXUrQjVtOm05ZYSz5WVPLOCVc&#10;O69CpAk3dMh1Mvpy+B2YqOd4imv3iutuz/yPww/Zv/bM8QfCrX7fwj8Ry39myFY7XVoVIZDtG0HJ&#10;wSCAwPYqM8BSn6FfA340eFvjHJGj6rHa6hdWjLHNHIhS8XorspywYcHI3DKg8gkn5X/b8/4JT/Ef&#10;4SeJrzxP8GtIn1jw5E3nW9vbnzrmFCMkbNo84K3y8ZYBgrDA3N80/AL4q+Lvhr4nt3tb26htbaRQ&#10;y+Y5YFnRMqPfexycg9DkZB8uUJ4eVmj3VKhjocye/Xt6n6gfGn9lTR76zX4n/Cy2EOvaZPFeXOl2&#10;dumNSiG0smEO0yYYkfxHcxXKtGE8l+Kt3rcXjrSr2DzP7OuLdfsU0EbbIZiTuiJx8hKbimeScggg&#10;ADY/Z6/bIm8W+G7bxBY6m0zxohvofOwVIBYhVYDceTlVx8pbowVk7T9oyXTvE3huH4u+AUt9UtZF&#10;8rV9LtCok89/uXCrwfPVm5AADhgwI+YGZSpzTa0fUzoxxGHqxjU1Wyf6f5EOlaxZeIvDVncXdpar&#10;cWsCBmjk2iJmTGY3ZvlkdGGGDfKT7MteX/GP4v3nh2JYdIb7Ne61mztlUnZaW6DauzuvzBc4JI2g&#10;Fm4x3Hwd+GfinUtGZb6zkhs7uTyYtznzYpmy/wBwHjaGC4J3KwwQBgV3vjD4QfCT4aWK+MPEng63&#10;1PVI182LcPMKMigtt5IQgbWyFDc7vetaNGrU8kViMRh8PKz1b2R8J+KPh38S/HunrdaP4fuvsUKR&#10;LFcTxKikfdCEkj5s/KcZOExgd+b0X4Lx3fiG1/4SxYrqOxm3NG37xZcYfDqRkc9mA3LwMjp9W/tR&#10;67pUngJZtc1cSfb/AJ4Y9PvMwxbUbhgrbg2G2szcg78DgqPJfh74Z0q1tI5vKZZLjLt52Vc53HP3&#10;c5C/kc4zV1KMacrbmdLFVKsb7HVeG/CNrrH2eK6a4W1gVoRAv7jduUBiVxllBx82AOnHJK9VafDH&#10;wbp3hnUtXuNK+1+THIbOaHMYUCQ4R+uGLDHJBAIJ4zXK2XxB8NeC7m61LxF4ustGsbeTzJLy6kHy&#10;cfKOX2kg4x65GByK8B8Zf8Fs7JDrXw+8N/BW1v7WNmbT9UutRdTJIvAd0C/MnU7cg+p7VV4cplaq&#10;5JXOs8XfBTxDd3cmqC1k1ArdGSRlh+9lg2fu7eMN9ffrVH9qHwdFaeFNH8RQWckEcxjSNirHf8gB&#10;zx6kcHn+nGfCH/gsd+0hqNxcWEngDwiNNwEjtF0+RQOeozIcnO0n1xnrzXr99+1vov7Xfwh1iDVf&#10;hzZ6FeeH5oxcrp2PKlyf9aOhXODnORz1PSuGsqbur6np4eVZNNrQ4v4O3+uaKbW60uXy3LbJImGc&#10;jvkEjtn0AB969G8UaglhqkN0L2OL7VNvWIZ7YO8ei57df6+a+BvtVnrDXLRmaKL7/wAvRQOP6966&#10;280S98RwR+IvCd1HfWqBQ4hY7omHbHcd8gYzU4WnKbsuh0YucY79T2v4f/bLzQ7ea6Cny22KyH5W&#10;7cDJKk/jwfTmus8ACaPXozFPIyLcKrJnkbgTj7vvgHgfnWX8CNGttT0uSSNPMlls/LihUHcvHJOS&#10;cdDg+1a3hiBrbxRFAke0rIDcFTjABz+f8uOvb0Z0/ZuLPH51Jyie6an4ds/EgtWvItsLRKJWb+Ac&#10;dvTgV6RaW0Pg/wALpD4egg/1Y/fRYz+nf/CuO8M2K3ugQTLJIrbF+9yMdQP8/X6dLazumgSWyzqw&#10;27fkXofXv+lerRiuZs+fqSlpG+lzPTV5zbiS7nPysPMYqefy/ClS9F2OFyAwbdjdjPbjt9f61l6+&#10;kkVlIlwWVl+9Jt+9k4/Xj8+9VfD8t0UWS3ZjlQP9X8reo9uhqZSNoU/duel+EdSgsZzKx3/LlUCn&#10;qfriuk0eKTxIPMSHavmfeHUD04rm/BywJo0dzdJuvJXCxx7ccepH+eK9S8N6E32ZP7HiMN11eOTA&#10;D9+9axty6nHUlyydjl/EGlNpdwsv7ySNVw0caljjk1wfxM8UBSHRW84L8sa/w+31rrfjF8bfD/hO&#10;0k0PTYN2uSMySbWDJGdpryDQp9Z8Y3zXd4jebI7bm3fKT6j0/p+NcdarzPlid+Fw7jH2lToXNEuL&#10;mbU1Fu7PO3zdecHH+fYV9W/APXrjU/BMdhfPultfk3N/EK8O8IeAdM069hup42+0Njjg4bsB3zn3&#10;r6E+HHgz/hHLH7WzbfOXIReOK3wsZ05nkZ7WpVcOlbXodITg8fjSlweh/GmvwflpIyc8j3Ne1RrX&#10;dmfHtDiBn/GimmNichv/AB6iuq5B+L7+CZZ/Edxd2EMjFbtwwjABZcscgZ9z/wDqznqtF8KzLerp&#10;9iq7WwHZlVmU+n1yB+Pqa6nVbCy0zUZLLTrdmWS4O5Y/upljxjof68ZHNey/AL4H6bYwf8Jt45/c&#10;wrh7e3ZdrSY/iOf/ANXTAr5CnRvI/Wq+K5KalL/hy58GPgTaaX4fXxLr8ogVlH7ts46dBzUPxL8b&#10;/wBmWjWOjXSrCfkWONTuI/u5z/WnfE74vtr2pf2D4dudljb7vu/Ltxjj/Pcd68B+OPx60D4baJda&#10;xeXzfalhYQosvOccZwOcH+ZrWpKFGFjHB4apiKyqTXyOZ/ae/aRtfgv4SltLQ7tWuoGCqr/6skgZ&#10;6egz7Y+lfCPw/v8AV/jP8YpPE2uXjTLG7SNGzFst1H/so79RVX40/GHX/i141l1HVL0GPeRGpY/K&#10;g4xjp04+n69r+yD4Jur2/v7+2smle4bZCI2GenTr3z0zXj1KjqSPrqdONGHmeleHfCZmnjmklVTk&#10;CRVycg4ycE/j7DP4fTXwl8N3mqaPHa2WnJFHZAC6mupB8q44PPGMDPpxn0zxK/CMfD+xj8YeMZFs&#10;1hIbyppRucA5HTrweP8Ad+mfMvjr+15q2oWtx4c+GK/2XYtFskMPy5G37wx/kHFVD93c4akZVnaB&#10;9TR+OP2WfAGvPZ/EDx9De3ki5jt7dS6nnpgcnkcdR+HXJ1r9uj4U+GNR2fDbwot00LMs00jBU6A5&#10;GRgHj9O2Rj4A+GEFzr/i+TVb92klRGk8yRg278SfpwD09OK9J0WJLR48QKjyz7f9ZnAGcEeozn0q&#10;o16kpWMpYOCerbPq+5/ao8X6tG0es6VZNZXS7du07lQn7w6Y4/z0z5JrvxC0rRfHtvq1trdmyyFv&#10;JjD7pAzEHYfpxyeOAOtTaQY3sI5PtTNJ5ZVFeX5eenHfkt19AM9AfD9d0by/H8rTQSLIt3ukKFSw&#10;yc+vP5/j1z1YiKsrBh6UdbaH3x8Ofhvd+PfhvFqckGJribeFk4HAB9eOv/66q6z4L1zSdHl0Wy0s&#10;G5uG8pd7HuRuPT19On417R+zP4Surn4V6LZ2Mn3bQSMzL1zyfqf8+9WPEUdzN47uIvs6i202HZuX&#10;GHkPp7+n+RVSpr2aZy0sS41ZR3sfPPir4d3ugeGPLukDTXCqsPynKt7DP0J6g/nXQ+Cr67uNGg+0&#10;WflSW/7vKpgBgOSBnnvn19+tdb4+0+LxT4ktdNaH/j3+bzFIBPGADzwOvHc4+lXvDHgHT9UbUPD9&#10;vCR9ot/MgCMNocDrjrzyOnr07zCPLU0OqpUjUw3vb7nL6FNei+W6SaaRNvnQxsc8A8kY6c9zgcmr&#10;17DIJUu9Qg2+ZDlUWEAFiP4f+BH6gc98Vf8AD2m3vhu/um1wrI1vJtVdpVVXPUg9O3Az04q/o93p&#10;up6rJLqk8lw3LIZGwoYEjBDYHYDPXJ/L0qceaJ5FSp7OTGiws4NKVRaAsN/kbvoxyAGxnjjOQM5x&#10;3rk5dl9dteMm6OP93FCXyhXGNpHpndywbOOAT09Au/K1CFnuNQSNLWISCIxgDcvAXJwATj1ySVHc&#10;1wraXFqC/YdC8iaHaskxRguPlcDPAwSvABHJyO7A1y3WiM1Wir3YabqmhW6yaFrsas0sPlw20Nmf&#10;LhZzzKy8bdqZ2rkbiWJxkVi6lo48Oaq2vxBY4ry4SB1ubwxmORVRpYPLIZR5QlMQHGDyChPy1/Fq&#10;PZXVnBqFvbtJtf8Ac3DOVaQKQoIDJkA7uDkZyTnitK6tpzbXiNtmkuD56tMr+ay/NvAYqdwJYNv2&#10;5JAJVQMElaVOz6E3lGonHZnE+MW1r4eeKbhhrtxL9lVrOeS0bbgSK8LshafceTjzMt027WDMg6Tw&#10;14mkiVdS0iya8mjt4/sWmx6QTOmDgvLPdI4QKdz7FViSoHyj5xY8PaZbeObi4u59OmudShtjDbpZ&#10;whWbYeN9ySzJvUAfJgnYzkLnaG+I/BHhrwJPHr9vpEM8fll47fS/DyzJaXHlDDec0ivM0b/NvVgF&#10;KDLAis6dGS97oTUrU37j+I6D4b3WnXHjC4fT7GC8XUFZb60kvzOH4cs8fkwLHFjAXJ2EEK48vO2t&#10;bwTa+JvAHiS6bQdGvJrK6kDwwRwefIXxvjkYEMxxhQZDt2/PsA+Unw7QvF2oaBq1r4jdr67hjuPJ&#10;hjntTC0u1RtSG3A4GM7ndtoHPYY+kbO9mvtKj1y2uZo7FrWPdHC02LhdyhAw79Cdu5sD5twYkGI+&#10;9otLHPiI+xd+jOi0rxfb3Gm3GiyatLc+TIDeW8dqyqqk5Chfvs+V65UfKucgZrN8IW9j4e+IFxaX&#10;viN1XUIzPY20AEg2kbH3FztCsTG2QcDdkOWRs+ft4hg1/SxqmnWl9ZxRzG3u7m3vJ8wIG2uXjR+M&#10;t5Y/h5TJVSVB7zxDZQax4a0rxDaWcb6loccVxbSl/IaaPaPNjBVlGFQ7txKsGbPJBet1rr2POaUX&#10;y99P6+Zc+KdvqOoq8NpGftkbM8McMyuzkqylyANzb/mG1jwXIUE8H44+Ov8AwTx+E/xzmk8W+D2t&#10;/DfiTzGfUI7ZmjWSUspBm+XakhLAlhtbc4J3NgD7Ihj1GHTra8trn7ZFJG00d6JgQ4AA+TbwEXgA&#10;YG35cKByOO8QxxaVpkl5p1xNa6al0gdrfaYywAQMVWRAv3CPurxwWKktWVanGotUdGFrVKMvcZ+d&#10;Pwu/Y7+O3wx8bX2q69rFtb2drNm6lbIN3GSW+VVzjJB2/Nnb/CnKn6I0Pwevguaz8YaVcCGzvJo0&#10;vrZpvNYqeGLYbHV1IIGRxk4dgPbPHemeGvFWrta6RfxmNrGG6a/muOpdFbIGOcHnJwcdOc7vGfHW&#10;p3Pgm2k0fxoGW1XyRMYWYx3GAcMmfuLwcEkHax4wSteRUw/s5c1j6ejjo1qahfXsdImq6r4f8UQ+&#10;EdKn823vLgvFJ5ZXy2VNy7ied23+EcEZx1xXC6r8QvGl14muIWv5pnjumWJLzayiTcUmXeT93OeD&#10;054yS1bnhr4ieEdR1rT/ABTaa6wez8lfsUi4UMW2EDOB8y5zjPGSMbmrE+Iek+JNT8aagth4pi0v&#10;TZroM15c3R2AEZyFX58fL2BHyjOFXI2pc17HLiFTa22PP/iH8KrjxAv/AAkHjHzJUW78uaOORnjM&#10;hHAzjDDK/wCzxnHIOMqztXt3SGyLSM6yll8vKjGBknjkbeSSMcnnHOl4m1DWDrf9gWvij+1I45w1&#10;xcedmMRhiMkjqDuH4/XNea/tMftPeEv2fIrjwb4JmsdR1aRGZb63kVhaucblY9eD/AcnjJwcVNTl&#10;U3YukpOmv60PD/28fifDrF3H8MvDF4JLONy14vl/OCCBg4+UA9e5yq84wT8h67pbWlyrovzSdXYd&#10;Pb8K9C8UfFG81K7udT1G5WSadmeSRYxyT1PT1/z2rg9U1Kz1R1Ef+sMgxnp1/D/9dZR3ua1PJnqH&#10;wU0J7TTlmugV2xFmbBOcn1A/nivWv2TPG/ww8OXWuaN8U7+a1stWt1VZIVJYsHDDt7fTr71xXhvT&#10;bfSfAkt7csNzWm1cZyWPA+h/T+nPaTbJdWqOXEatxJuXdjnqPzrz3LXmPbjT5rQfY+mPix8X9G02&#10;y/4Rb4K3gvLW/jzNqDxsrqPu4ye+PT1/Cuu/ZH1ePwXbvqmq6xLIs0BS4sVXDTZ3d/pnrnk/jXjH&#10;w6jtPLsxDEsjeWVVn6Hjgcg8ZyeexzXtXw5hj8J6rDaXOlWrtewnmdXVYXG45BBGcD+8CBjtgY9P&#10;LlrdHnZj7qtufV3wcsNPsvGl1cOJILG4s1uIZGm3BGIbjABH3cdenXnir8dlHD4ia6tbljC0zeT8&#10;p4O4dTnrj69BjjGeD+FPi+507XorSS3m1FbxmjnUyLtKp8x52gqVB+pyOOcn1O+8O3GjltXa2VLO&#10;6jaWz3LuYdTtyc49cA5/Cu6tHmjtseZF8tTmvulY9d+FerXV34ea2MSq0a7VweTxz3P/AOvH1M1z&#10;PqdrJstEZ7dmO5lX8vr0P+TWP8FtW0y4iS0VVVZFIJVvvEZJPbjvyea9G8JadFfeIZE1GNWs4ZN8&#10;kwwPm/mOQPz9q2ptyirHk1v3dV3RVTwpI/h5W1N/LZ/mSM46Y6fr+tVdPsL7T42jbRvOtW+WMhSz&#10;KP8AP8hWt441yNNRaSFt1uv+qfdz16Ve+HPjSW9smtLZFEJkXd5mPkHGf8/5NS5YyJj7SVO6V7nS&#10;fB7wjpPiqYXE900dvbv8wIKsO3b/AD+dRftOfH7Rfhzo7eE/B+rRzXxQr568lfbjr/8AWqP42fG7&#10;wP8ACbw2NO8IurareQ/vNqfLEp6k+h/z3r5Sk0u/8SeJH1e+u55vOYtPIWPHOeTxg4x7dq561ey5&#10;YnRg8Jzy9pU0XYk0qTxL4v8AEv2p7iaZZGBlkds/Nu9T1OO3vXcy/HHwT8LI4h4g1RPN3KEtxjfj&#10;gZP/AOvtXjPxo/a1+Hvwn04fD/wH5eoa3eKY2mhkG22YjnJGehJ7/SvPP2TfBmu+N/jVJrPxukkv&#10;LncJLX7U3ysvVQAfr+efWvNqVvYyUYay/I+io4B4uLnU92K2XVn6SfAT4nfDLxdLHqPi26NnO48y&#10;3hl4/Mf/AK6+iNJ1zQ/EFmt3oWoxXEIGA0bZxXyf4X8A6VrN2s0sUNrDF8kccMJA/PHT2rvPDUlp&#10;8N9RWw0DUbhVumyV35Abv1PFepRxMor3lp3PlsyyKjiJfu5tS7PVHvEgPSouh3CuS0T4nhpPseuJ&#10;9Jlrp7O/s9Si+0Ws6unt24r0KVWMtYnxuMwOIwcrVI/PoSzTCJtu7txxRWB4puXh1BVV8fuR/M0V&#10;3fWEcap31Pkf4Efs92OhI3jj4h2EbNNKZLWz+8xB7+wwR+FaPxo8fWc7yaHp0axyrHthjjxhFyO3&#10;9OeKueIPiE2g+A7K6e7WS9ls4lWFmPB2Dtj+n5V5Gt/LeTXniHWpJPPuGbyY2Qnv/tDt2A4578Y8&#10;mXLSjbqfodGNXF1HVnstjD8U30HhjSpJru6bd5LPMxkyF6n17+p9fSvzo/ax+Nt18QvFlxZ6XdFb&#10;WOVk+6VX3IA7dPbg19E/t2/HhdF0tvAOj6g3265XN8ySnaq5Hy5ycY6fn1xXwnrN1cXl26B/M3H+&#10;7z7n/wCv9a8fES5pWR9fl9HljzyJrDStz5nj3fLhmXse4/yc96+kPgT46j+Dfw8j1fTdOjm1K73G&#10;HcBhP9rnuASc+4PPOPBfC2myT3MOmIq7mwrbud2T+nJxnFeteIvsUNla28CNHHFGFZAp5/Tnk/y/&#10;Hjk7HZUV9Gb3jf4u+P8A4p7rzxdrsrrGSVh52ovv649+OeMV57r6SagCbTcqlt0mD8pCjocjAzge&#10;n86vX/iO0S1Kq3+uGI8DoD79+e3174qik+otG1rbhofl2ImcE89cnPOT6fn300aMox5dkdJ8KkkF&#10;tc3KeYvz7F2nBXk9OfbPpz37dA1/FL4phgiRvLh279yrtLe+Pr+vWrmj+H38MeD4I5IpTNJHvPyj&#10;5CcD145GQfX2qno2l3s+vRzytIWMnC7fl5IHJx07fj9adOPvGMpLe561Z6jJH4ZZAsgxC7sdo/d5&#10;C+px/Pp+Fef32kDxLrcd9bNtkuJlVg33s7+Wzxx833h1H4V3Gs30dn4dRBzJMihlOQdvOD+WenJw&#10;PUkwfCnQW1T4gaboxg+S6vkIAH3ehB69emOvPPbNddZ+8kZU37rZ+l/7PthNoXwx0/zEO5NMjRCG&#10;/i2D1Hr9P1rM8WaX9jt3hP7ySZy8m3qmf506b4w/DD4ZeG44vFfie3tbeyhUbVYHO0AY69ePrUPh&#10;rx74F+Numr4x+Gfi2O8i2nzLfI8xRz29K6uaErK54UVUi3K2jOJvz9j1mO8lt5po1OJD5Rbd/Pjg&#10;j8K2fhzfwaN8Q4UiZ445gySKw6Dpjrjr/PNR32p6jFdyzMpWO3kwsbKPmbufpzS6teW63WneIfIE&#10;bfaEEilcH/P6cH6UOnyx5jplVjU/d2tddzV/aG0Oaz01vEOklUt5vkumRfm9ivr6Dg4Pf08v8M6p&#10;YLakGPzpl42oP9Zj7pHPQdcjkn1yMfRF7JpvibSJtOlPmxzW4G1vcc4H9a8L1u10z4eavdafJHDb&#10;zFx5DMv3+MDrgY5Bz6+nfojLl6nJRTqLktqjnZtV1XxH51nL58OyPYqFcKVyeGyPnHAyvfgjk5GL&#10;obah4T1uWSG4/eGMBlVhxhc55PJwoPIIYLg5PX0jVbPRtR8MSatPqUO9dsqgfKQc46cH5e/tnjpW&#10;PP4NsPE2tR6hYSxxzy2vzLJINxbH3c4AGePbIyM850jGXLoxVKlOUmmrL9SneWOleNUXVbbTmtZV&#10;YfZ2kiaaGId0TPzRNwTtbg4G3IAre1u38P6N4KPmX9vHmHy2+zqfJ+ZdrsOpU43chlYHBBbjHJq2&#10;peENVlmtpp4ZFCmRXxuRixztVh864AGDkjdySDS+LPiv/wAJLa+bFNHDcq7NM3mGFpR8nGx90fIH&#10;G5f4uCvfSMot6nJUp1dFDVfkXfAmrWfh7WhcaVablk8xrjUtSVBI6+YQBGs8S5Vvl5UsWyG3Y3Gs&#10;j9pO3XxA8euwtp99b2kixyTTtLKkEbqqLEPs4KoRzgnD9WIyMHktP0S/0q7/ALX0jWoIY/O3Kv2u&#10;OOGJgMhWXMTMR2JL/Lkc5BHoGoeJ1u9GXUr4ab9vSBkt7fzGZcseFjU3BKrkkEAdd3YKSRlGUXHY&#10;JUpU6imndni+jabpME83hfQfJk8yJhDDbQ3IE5UhgrSy/KI2B5VCejetepeH9X1PW/gZdaRY2NuJ&#10;tEgkCi3YIs0SAPuSJ2O5dydWAHYMAQK4O70rR31KDUdT0q6sbqOUTQJdwB1ifJAOZ7mMYHB5AGRk&#10;ZNdL4F8ZTeGvH0a6tZwP9uXZdLtikLruWPfI20qiDHAU59DxXHP93K/fQ7nB1qLXVamj8JfGvhux&#10;1Ozv7yOe7WbTYZbI3UztIJkRF8hQyv0+UhsFm3bASVYr6x4G1GTU71vEKOVt2EAuI/L8n7Q0YeNP&#10;kLgBVDH92RHkMfl34B+c5LTSvAvi6607RPD8bWNrfJNp7R2qDbC2QSGVyrF0+VshlALEDOTXsN14&#10;r0/S9Pmu/Aeu26Rf2Wq6faySp50sknXGApA2q3GVUFVVt25t22GqRcWn0PJxmGlzKS6nR3fiubQC&#10;fhveWkUax3Sf2dcQFBN9ndw24blzI0bdgPk+QKu0sKwfH+pHQtEg0aLXra8tJo8bXUqqSb0YSDBy&#10;M7du7I++x+VXw2jZSv4t8C6f40tVF1qmjnyb5RuU3ClsAPsI3BhnAyFLbGOBwGagNN1Dwout6f4T&#10;X7ResztJNIrBFJzsHy7jmTGN/GTyDhXFOV1Yx9nZppddfU858KWni/TQuofEDQUns7iYvawSEfu2&#10;yMqA8agnCnazZIDnapIFU/FX/CIfEnRZvBXiK9bzp/MlinhkMcsXIACjAwF3D2I54GC3Xaffa5rG&#10;mXMl1KLi3m2x7fK3CIcEbMkuVxyQOO5Izk4t14W8NXGotFpdrLC8bncrRFI5O2Ru27uM9MjBORyM&#10;YygpRskdtOXLK8nZ+R83+MPD3ir4GeIo4PEVrDqOiRqI7eRI9zAcnluCxJ+bcc5PI2nouu+Lfh/q&#10;MQ1nU/Fd7btBZho1EZbnGRkY4IOMnnO08nNe9+IdAsvGvhW68MTWiyTSALFNIp+ZgO+cEEdcnjjP&#10;oa+R/ih4H8R/Du+uLMWsl1alpF2tnMS5PHUZIH4DGeteXXpyou6Pbw9SNaPK9zyn42fHVfDiXHhj&#10;4ZatcSNdRFbi+YMGUEfw7hkH0Y89xgjNfMOtaDPPuubueWZpGz+8OTjn/D/PFfTWu6f4c1mNkvdK&#10;Xz+V3KdrfX9euOgrj9Z+HOjCfz4k3sWJZWXoMdj1A46/yPNcqk9zslCNrI+f9b8D3CReabRm+U8D&#10;txjHT/JrlY/CpXU4UuUCRyTDjrjkV9DeNPBkyQFLHTpPL4MZRTgZ5xjn/PevOR4fkuNUt7ZFXzGk&#10;U7cfcHB9ODVe0kjP2MXa512sQrpvgS3CTbmnYLtYH9PbPfH9DWfpunwp4bEzxKPLkJZmXB6n3574&#10;/rjjuPiX4RuNH8D6KIYnVpSW8w8hSvc/XPuKveAPh/D4s+HdxLJbK3z7UkXOUbeevbuP89OPltTP&#10;oKMf31vIb8ELl7u3WWzgEr2t5tVTjBy3ytg84z/nmvrjQbHWLW2bX/FulaXLHJYw/ZQ8211dTtU7&#10;YzlgVHJ2ng8YANfKnwu0XVPBfxDkjk1Ly5Vu1Cx9iysCCPXjJH09sH7hEvi7xD4fsGFhLHpP9mob&#10;zUbi8m3mPJ+bEIPlN/EqliSY87cKAPayeN+ZX2sfO8QN00mkrO9+n3EHw9tP7N+IMfipHtZNOhtV&#10;XZbNIDuxnjeYwCzEgJ1GCByoLe0w+KY/G2ita3FpI0i7Vt/PZ3kxgHcoDE7e4PAO7gHBx4f8MvEu&#10;r+Fr6G18THT/ALTGlxJJcXOoQo7RrhNuyWYKjjLAKqliACARtavRvDWtadqHh5b2bU/9XHGsPm3P&#10;LhncEAMq9SSAVPO0kdc16Vf3YtI8ejH2kVJ9NEd98GLmax1fEEjeZHLhmaQjK5I428Y57E8+gzXq&#10;GtT36TNaW920YZsyLGS5OB65Of16H1ryX4TGKw1pYJpEkkkYNH8xbPHOc9eucenUYxXr2s2tw+o7&#10;YY3+0NCvO1jtBHB9Pf8A/XiuWlL92GKj+/TKmmWGu3AYzSM8ZYqFkX7/AKn34/D0963xW+J//DP+&#10;mLHp6wve3i7Ut/vBQeR/nt+VdJ4p+JPgv4DfDdY/FO+61i4+SGNvm/4Fx17c89ucnjzee18GfFDw&#10;nNqHjO/t/MTMqXkh+aEgdsnOP896xqS6J6/kaUaf2prT8zlX8T2/jWzkufE+oDdN8z3M/Cwnvznp&#10;0Hfn0rwX40/tiR+H724+F3ww1xbmQq0M19CobZxnJ69c+oH06DzL9qz41azcPffCr4Va1K1juYXN&#10;7G3zSYOMDBwQB364+ua8U+DekXFtqcmi68jtcGUHdIxORnqeuf179K8uripL3YfefQYbAr+JU26I&#10;9y/Z7+Dlx4w+Ib+K/E926wLcBpLqTku2TyT+HXp07Gvui98EaFp3haz8SaDcx3Wp2MaGSSGPoo+g&#10;HAGe3YV4V+zh4JHiaxWy03zliePK4OAcdR79e+O3oa+nfgh4T0zVbeTwrbahidi8MnzZwRjnrx6U&#10;6dL3bLqVXxXvXvt0PUvg3pt34y8HWesx3KK3lqs0SsRh8cj/ADjoK6bxT4SfS7L7TbKvnJ8yYbcf&#10;euF+Gmna38Jb1tKuY2FiZPKLc8Nk4PPavYLqzGr6VHLbRtIWH7yRsHI/KvQo+9Ts9zx8RWlCspJ+&#10;6znvDZe8tkjml3TEYZeGz/hXb6Nomp2Ng13aaiyybQVhzxXFeGdLt9C8cC2uLvatwp8ks3RvT/Pr&#10;XZaaNS1LUZCrSeXD8u0fdPHWuujoebj2qjtunrqc54m+Ieri/SO7tU8xIQrHcOeT70VyfxMsrj/h&#10;KZB9qPCAfLIMDk0Vt7SZ5v8AZ+DfRHgCTrrUVvrd3NHNd+TiGEfdA7Z/D8iPwrzL9oj4z6d8H/C1&#10;xNflG1a5TFtbxuCY8g46dOv0960vE3xg8PfAf4UW2oXlwk2r39lH9jhblyWT75/E/SviP4v/ABL1&#10;v4k+Nlv77VPMWSbdJJJ91OB0P4np69Ox561ST66n0uCwvtJNv4V+P/APH/ij4t1rxj4mudb16YtJ&#10;PMSu5SMLnp9Oo71z8WkyGMyA7C5YrJt6N19/TH/6q6vXLCO51y4uXX5VbCMq7s4AH5/0P41kapOz&#10;sIbS3ZcqfMb+E8dq8mXus+li/d0LPw802TWPGllpNrdKshmzll9up57fT1r1vxVoRhE2j3jbZI2Z&#10;12nBZf73Xv8AjXmPhe0k027XV45MNbuDGyybeARz/PivdvHOh2PivwHb+NdAvGuGZF85o25JxgjC&#10;9MAY5Ix+VZ8vMYyqNVEeG6jb3zTMYpAqpN8in+eefpx6etdt8OtLuvEviKxiuI/3ULK0/XAAI64A&#10;79vf64o6R4TTU2CSRoY42zMw42HngED2r0TwHFa+HLGbXJ1VdufIkbud3bHT09fm5HrdOLHWrWjZ&#10;LU6Px7bNMSLOwf7PCcTfLyRjB4A4zn68n61z9sW+aawjcrC2JJGByvJz178H6Y6Z4qpceMH1aIwx&#10;XjeZIxLrDkjbnjIzxn1JxmtLQYPttlJ9qh/fLHnzAd21s8DnIHTv6jryD1xjFS0POcjR8SXmoXV+&#10;onfIjRVKleGOOvvxz37dK9d/ZVis9Y+MS3N0kcY0uzZ2VWHzOM/Lz06Dt/OvJ9PkjOjvdXEayIkZ&#10;O7P3sc9cnj346n6nqP2ddYsbnxdLbxX/ANl+1bgm58528AA5x2H5dByKmUpe0uErSp8qO++K0Gq3&#10;PgPxBquomQK1wzxqxO1fmO0Ljp0Hfr69/M/gR8VvHvwK1mx8c+HWd5VkVbqzLfu5FJ4DL9PUf1r3&#10;vx5ps2mfDXVP7WZbppxgK7fLjJPpyBgj/OD88eJNKurG2+1RbV2MfJCt8oXAxk+meOSeh6nirjT5&#10;YXRtTkqkWpWPub4R/trfsw/HKKa08Ryr4b1RdqSR3nEbsRjg8cZz9a77XPB2i+KNJ+2eCPEVhq1v&#10;CoLLbTqx659R0/DNfmB4K8F6cLW81fxLrQWa6ztjUfxEjDfgGzxk+mO+l8LtU8TeEtTlufBfj7Uo&#10;7gTIf9HuiqbQD+Y7dv8ADpjUl7PU836n++9xtep+lttH4k06eCK50yQw+Wq5Zevt+v8AKsf4v/Dm&#10;PxjFDcW1o0N5D91mb5mHofT6/wA+QfAfh1+2b8bU1yHwpdXcGqWsKp5s1xAAy8AAHng5BHuemK9r&#10;0H45HXpls/EFjFmS3V/9HB+VyORx75xRGpGcdgqYbEYepzafI8q+IlrrfhDw5LYSpcLcKy+Tt+6f&#10;TjIz3789OTjOJ4c8a61FHDcMwjk2qLjdnhRjhuh254HQivRfH2r6X8RdDk07S5VmC3GyOR1w8bZ7&#10;5HGD6jp36GuR8M/D6+8ERrLrj+fDI2+NlO3fzjJIPDcdTwcZ4FaxjLeD0B1Kco2qL3jP8R/EmDWb&#10;ldI1m4WNSECtJCzY9yRjnA78g9zVayltorN20e6t44xgBGkIxxyBycDPYcYI965DxzoOr2niKSfS&#10;J13b94jLGN0J29R3yf4sjrz2zYi8V3wsFfUDdFWVlWOf+Fsn5c4H8uMHBweEpS15hujHTkO90/xZ&#10;beJPDM1pc3/lzK38G5uemQ3yjseM8Y7dBf0TXP7MmSHUtUe4WXd5iNdHacrj+OY8A5OCD1HFcB4d&#10;1TR5723vbuyW2aOY7m3GTHzHozHAOOTxj9MbfjPxla6NH97zvMdWVVkLMPQ4+Ubc89e5NaRrPluZ&#10;VMHFy5UtzpPir8IbPW/D9r41juhGtvCRDJHaxMWXLN5f+pQNx8vy89yxzz5RBpeuacfsU/mbVu9w&#10;j3GYI4PQLGoBXAOMnbz14xXouj+P4p/D8kkV75O6QKI4lVdoDDkHYT1IJwScEDI61g+KLLxPqkLT&#10;SB5rdoSkcdvMPmj68Ep83IzjGB3z0OdZRqxugwvtqMuWVrX0Dxwlv4y0/SfGVoxuLqJBZX0yDzMy&#10;KMKz7TtJ4OefQdgKr+H/ABbeeHLFvD00W1lZVjxIq/NkYwBkEEZYnn5gQAeasfD3w8/i/S77wTNc&#10;rsuEkA84CZYJuSu3B/UKo4PXJqt4VW/+G2u2t94ksTextN5M25iyIyjOAVHJPTgDjnkZ3YQcoyT2&#10;7nRUo0+V07Xa1SPffDHiO006NTfR28EGoMsd2seXCPnIDMM4xuVSSMruAJG4Fuc8YaXc+HtVt/DU&#10;lzG1nLMbm1ZY/nKsuHVyoJw3UE5J9AADXLaxp+v38P8Awn9vcCz0u3uFeONZi5jGCMIo6DHQAgAH&#10;0O1t6+8U+HPij8Ol1SJ/M1DS48/u/nWUKg3KV75XAx0AOBjoO6Utf61Pn/Yum77puz8mU/FHiHw3&#10;4W0y41zQNJdfMlVlmHzhiQehPGPl4xyQCSePl5bUfiBc6hq8d8yQq00ZDIrBDgAZYnPpxg5HTnPX&#10;nvGHxA0HWb2BbvRrr7GGyqxqMtKDtKvsGP14wcdTm94K0y61qQpp/gm6ugrELMDtUEnA+XLKDjB+&#10;8D1A5NZSqTk/dZrTw8aUbyWp1EEl7fx/2ppekTSKoB81UXCOTnAHQjOem0eoIBrL+J3gez8ZW/2x&#10;rNIb6OMnzGkG2RcAkNjqPm5JHHBwARn0aw+FXiS/0lG0vVDpthcou6OVlXycNkjIzzwvYdxwCANj&#10;VfB3gS20y3m8T+M9LjjjVZJH+3Rbo3B7tn2J5HVuASBV+7UjaRlGpKnJOJ8B/F34GX1jdtq3hzRb&#10;gStNsNr5e7ng8EfeJyfXjHUg58/Pw01S41eLw9d+Dri01J48GIx/OR0yVIHb+ZPNfYv7Qn7Zf7Lv&#10;wR8RQWWkW7axdC2J+16bbrIgDAEH5sBzwuV3dVwSCM18M/tC/wDBRv4w+PvEd3P4MsrTQ7GSZgJl&#10;gXzpoxkKGJyBxnoBgHqcZPmVadGMnZnuUauIqRXNG3rubuu/s4aJp6TXnifx1Do1rGpaRZMMygZ4&#10;VcjccAjbnJ7c15D4x0z4e2PiO30bwjey6g7PG39oMjIJOOcBgGGeOvfoSAM8TqnjrxX4w8Qz+JNa&#10;1uS6mmYvcLI2BgH7u3p2HAxgDpxxD4e8SXWvePbOO+/dxreID+86/MM+2Dn+fvXLLl6I7KcveR7X&#10;4+8NXOseGNJt1tpJXhtmZBMi7fmYDAO7HRW6gHjtg43fgp4Du7f4aS3ZlMVv/aBgumSQbY3Ku69u&#10;PuZ55yrV3viTw213Y6ZPbPD5cGmfNm3yzgKzbSRjk46diT7gbfw08CS3Hgy1vdUg/wBDivHaS4aT&#10;bsDNyORg5UHGQBuA5xkVPsm0j1vbKNTmZ4X8T9Fl8P8AxAkZLhZkSOOVfmyT8gOeB0wOSPTjnJP1&#10;5+yR4x0bxj8Kl8DyyrdPlQhu1aRYoRHJvhCEqfRs5O0x8DnMdH9p34GeC9L8FaP478N6dC1n5apq&#10;Ud4qw3QiY7oZgchdrJklvmwckDaAx8Z+HXxS0n4bzzxeGYBGt/AY7yLUiGWPnlY2IGxTypkOCoZs&#10;ZbBrswsZYTEJyejPNzCdHMsE1C90e1fEvwW3w71WTRdIXS7hnvpJLf7ZdGRWUiTd5WQsID7ASrZc&#10;4UANgZv+FIvEuubr258PXG23jAjW1O+GFTHyCzA4XZlh1xvOAcEVi6R8WPHN14ai0/xPqTTWrQmd&#10;bhLktJNHJHHHnajkspVgojyu8tIWx5bhdHSvGut+G7/+0VNgb5bh4o5LeGFxHJhG+UfMP4ivzOGB&#10;LLtXaij0cU4ySk3oePgfaRi6dlfueneA7u4j1DT7uJ0j27WmLRkbSG9Mg44Pc8+vSvdtU8dnRLpN&#10;ctLeI+VCska3CDy5GxwmQoyPl5+n1NfKPgLWY11K3MLTRyzXAkjWaUt5bdx0OTxx+XGct79reraj&#10;N4Ws7q/863SaOTy1l+ULt+8QcrnGcZ3ZycYXAB86jUvGSNsTh0qkH8jzXxb4iuPGesXHxE8cantk&#10;Vi/2VZAsRUDACZ4HX05OepNZHh+6vPijpF3penPCludyKq5+c59h8vp7g46mvFviJ4v8U+KPH58H&#10;Z3WlvdNG0i4zIQcbgB94ZGAMgcnpXvH7M2h32nzbbsbYWn/dyNz84/T+9+Jrk5vaTsjv9l7Klzt6&#10;9PI+Ydd+Ddz4V8d3eg6jDtkWYqd3UrnjJ5zn39OPWs/VPgtrq6gusaHYNJKq52xJlgcn3zj/AOv+&#10;H3l8Sf2c9J8aeJ7PxT4dSNZJ123R25yQPvZHP198V3HgP9mn4eTW0ces6ZGlwCqMWGTgfX3/AMin&#10;HBSm9DdZnRp0by1PmP8AZw+I2nxLp+jS2LWN1AoWaOb7rLgjcD9cjr6/h9efAbwrp1p4z/4SbRBI&#10;sdxIHl+bKk+v4/5614T+0z8A9O+HerL4o8F6fHE1vLkCM/wrk+h/L0zXrX7Hfxv0vxPbQ+GLqZIL&#10;ySECaWUY2HByOgwa2pxlSqck/kcNdqtR9rT2e59BfF7TtFj8LyeKJdqpGuJlX+F8cH2rD+DnxKhv&#10;NLk07UlZFWPbEWPTnGf8+orc0yx/4S+6uvB9vdRyWJTEpZsmRvavL9YsR4N8YN4evlaCOOQ7drZ4&#10;rom5Rkpo82mo1KbpS3W3oeteJvCgbSbfxLbqu63lEqyLkkjuBW3ps2paqzSaWwSK4QENJxhsDNRf&#10;CHxhYyeHJtO1G1huVXm3VucVN4L8m98YyaNq8jRrIxkhWPgBfT+VdUbaNdTzqspLmUl8Jg+JvhBd&#10;SX0c9xL5jyQhmZY8/wARorsPH3jzTfC2sR6RHcRAJaqef95qK6o04uJ41THYnndj8A/iF418T+NP&#10;FF1qfiPVpd8b+XbwqMrEqkgBT6Y/PiuU8TPHpugRzRyp+8kK7pGOQoBGe59eOxzWnqGsRzyDU5bj&#10;/WJn/V9eh57/AMj7VheK7qz1KOMfdGdyx7s7TnOOmffHOSe/bw3K0Wz9OpRskkcy+pzNvjt1KruB&#10;Vumen647VLaaIxPmxT4Ty8NhiGU985/Dp1yetTWdjFJNHFEm/wAzPVQQD64/KtPVkXRtPEMUzLI2&#10;AuO3YgkE/wCRXObSqW0RgeI9QVI10jTI2LMmXkz0XaBgcfj659MV69+zNZ+KfEPw/wBS8K6buKKn&#10;+iyKP4v7uew75wa8XuIhE/kxBpJpOpOfmOev4fn36V3fwh/aB8V/Au/WXRII5IZmHnQSYOcdsdiQ&#10;evr9TTpuPMrmdSMuX3T0G98CzaXIvh9IpXlZih3R4UnPX2GPUA12Fx8JvGGoWUemLbmG3ghwWZt2&#10;5uoPX9Acj3yRVrSf25fgTq1haHxX4WNteCYGaeL5t65XjJ69Pr19cV3Xhn9ub9lyGC6Wa7uI2DcN&#10;5QG4Zx0zyQOmfzOK7afsb6nm1ZYjpF3PK9P+FjaTYrC08JvRwzZBKqM9Bz788j+VWp/BOqW+nKlr&#10;H5Zn2+dJ5w+T0x0459u/tXp2nftK/sieLbOSC51WDay53SR7cMRx3+Uep46Z6nNUJLX4W67ZXGp+&#10;G/Glu8zK3kwrMRhcZ+7n3H4+lOU6SWhmvadUcbqFmmieHV0i1j8+6uU25VhuAPykAjkYBznk1zV/&#10;p994MgjmjvPs8gKy+YrNmMjvnHqPbJP5eqz+ANX/ALOt9YvoI1ePJjZG4l4UZIzyeARxjj06+Z/E&#10;zStfv9TVBaJGHbEirN/q1yR0x7nn0zWUnE6qEZX1PVfAnxj1jxb8ObjQfEcs0gWH91dSMFZVA4HU&#10;57/hXnfirxN/asq2dm24bWRML2zzngZyD6e4rpvhvpnhq48H3/h7XNZWExrvTfJhpMJkLnA7dPTJ&#10;zxXnHha1k1XxJfWenzSIsbbCzEEOn3cE9epzkZBH1zW1FuUbGkowhc6HTdNil8PtqQgaSTbtjDL/&#10;AKkEkE55yOnbJ/LNT4RaLqE/xEks4omePazLIq/Kwzyp6dBxjNdX41tbrQtBFobiFfssO6W3j+Y8&#10;gckjg/j0wR61q/s/aXD4hOq+K7N4YYbWyVITJJ90kcsN3oeT14znI61Uj0FRqrdm/wDB3Tb+71rU&#10;J5tscHmbVZo+uDzk4OBnnj9OM+saxd6lp2ipf6MyMtuzMqnG8tnJ52jK/l26Y443wXpFv4Ts7WC/&#10;txJHeOJbgtG3ys+ByQOMdCCc/exwai+K/wAS4fDvhFrxbgRqlsTGJJMM525Xhm+XcT0PGeuOtbRc&#10;KNFxluRUjPE4hSjsdv8As5W+sal/a93qbwTW95qB87a23a2FG7JOfQcdMY7ivT/FPgvULzR0bTLC&#10;N/LjKFW5VyAM/L0PHsORjPTHwLo3x18YaDog8R6VdTRzahcOF2Ky78s2D8uM7CvJXOB35OPpHw58&#10;ZfEd74XutN1bxNPHth3wzMoZ9wPABB6Z4+UZ4I9aMPUdOKijnxWClUqe0Xc0PF/wn1e/1Btd08SX&#10;9urYkjjYlo2I52krg4JAwe+eeM1g3vhywsrKQvpEzLMMXDSKdmANyfNyevJB+XGenOOEuf2o/jBY&#10;a5cgfEKSSLz/AC3igWMhtrHbxjG3oMnPABIOFqaX45eLvEDx2/iG9juI45H+0bbVQ06k7SThdvPq&#10;ADkknOazlW7GkcLiI2Tt9/8AwDShnstPhvNL1C0/dqp8mCO6Db+MgEZ4xyM+vbIGcS70zVYxDe3V&#10;qyrJMscMEjkBFI68DPrjqOM56CqtzdXq6ms1pCs25T8ryEK8fAycHHBGdpxhh65AuqLia6m1W82i&#10;1hKlY7wiNIefujkjGT24y3fJrnlUqS6HR7OUS3DdazpMYsbTU9QmjSQsrW+4KSCv+rA+uPQcnJ6D&#10;pNB8ceKbvTY9BTxDc7pAVbe3PTGMA56Y7jOOvc8nF8XJbN44bjSocHJWS3Vtrg5AKsPmGAW4PqD7&#10;nU8MfHfXDcyX0PhWxXzfleORVDHYFUkDB575PBJ4PXJGrImVGbj8N/uNHw74c8caf4psbvyZreSO&#10;ZfMvOY2HUFW6AjK+nft27L4yaNFB4Wj8QtY3F0ykGNYcADK4ViB0OQRgnC89eleXeOP2u/iT4a1V&#10;oND0KxeTy9r+Zalg59OTxwBx0z0Aql4J/aL8di/WLxrA72cca3EMcNqqxseoU7eCc844GQSehyOt&#10;GPuoPqeKk1UstPPVnVaBf+JfFnk+GbzSL67+bAg2syHJIwMsRk/xEHGDj5q9a8N+H9H8BhdU8W+J&#10;bezhaPY1pfKsYiXczbNp69cgkY/nXzt8R/2uPiFHpNzZeEbCzsSvztJGrCRwHA3bscnGTwOenGAK&#10;4rxNqGsfEe6tdS1/W7q7+2SRvJcyMxDR+jHPGPrx9MU41v5dWZ1sDKcfftFfefTvib4dWHg++/4W&#10;Ba+MrBtLV1mmRnilQRgjJG48EnPTrxnGAa8T+N//AAVq8CfC/TrrQfgd4POrXQYhdSvCI0im9dnJ&#10;b5lPPHtnPGbpCweItPl+HfiNbz7JJmO2nuid0YwcI2eG53cYJyD17fO/x9/Zya202+sPDJKXSyNI&#10;qLGp8zBwSuBnHt3H5061SrGOhz08DTk05O/+RV8W/t8ftI/HKK6udR+KV3p/nZWe10+QRIRnjhR1&#10;zjk9/XjHkui/E34meD/FH2648R3OoeY/71p7h23rz785H8/rXLwWFx4X1yTR7q63SKu2QMduD3B6&#10;citK+MskHlSsz5ztKnsM87v/ANXHvXmKU5O8mz0HTpwVopHtWnQQ/EbRpL/Tgsjxr5k+nzSHftzk&#10;tG3rhWyfujHqcV5f408DyOz20FvNHHuYbmj27O44GeeM9e5HOKq+DfiAuhXam7a5AVf3UqkfJzyS&#10;P4h1yPfn3+kfgH4w+BvxguLjwZ8Sr9dPujaH7LeBFCSnY2d7Ek4yBwAM9jxtbsp0415JJ2Zx1K3s&#10;I3qK6X5HyVq9lLplk0CWudzfe2/Kq5z+Gcf5xkO+Emjvd/ELT3nhUYZmWHaMthWJ9cDv1PrzivpL&#10;47fBD4Y6HqU+n6dqnmkybY7pOFkXbkqjdMDkZxjIAOOlcP8AD34eW9t8SLLU7PWY3Eckn3WUfejZ&#10;RtwcH6nAAAxzxWVSnKnJxZ0UuSpyzjsfQ3iDTRqfw48P6jNDcR29xp7CS4K8M8e35cZPIJ4wOhB6&#10;tketfs82Lz/AqO80JZIdUs5nZbq2kMcinedhDEFQF+VsAHOTyDgDD8b/AA/udJ+GPhfR7dzcItix&#10;uFjuPMijZyNzHgfLyoJzwUx1VRXcfsciC+ttS+GV5JD8t1cBha2pmeRZkRQBjnYHCgnJ2bjjqyna&#10;EXGaLqVIzps9I+G/hO1+Nnw2m8Ga9Lcalc20OyN2ypUKwSEIZCMsS0o+UEAxr3bK/OX7Q37I2iaf&#10;FrniHwzDqFve2mpKItO89GmJKuVZnJG+XdH85Awu75c5wvuFzpfiT9n7xhpurPbrGZLxLqzu1Y/Z&#10;JVjmxvLqFCr1XZtPVQQCozi/Ha91zQvFupaxoUbN/b0IubFYWlS2h3MSxdZcYLFyAc9CenK16UvY&#10;ygudf8A8WCxUaz9nLR7dn3Plz4Z654l8PT6f4T+IPh2S5tVvlbz2Eokn3qcR7s8Z3Eqrct5rs2Rt&#10;rsvFU9rfeMbi30ueOS1kkjWOeMCMIq8eUo3EOnBAJ4IUZABwdC917xdcSX3hbx34muJo7i6lvLiR&#10;bVJlinZ+WztyHYlk3IfuAgArgHY8N+H59XGlT3WkW9neXlwTcR3FtF5OMl8tuPDrgAKi55fjJArj&#10;rTi6fJFnbh6dWFRzkkjc+H9qbXXrNrwFC8gDSYA3L7nA74BPfAIB6V7BbavNq1zb+FtMeX7Z+9Cr&#10;tO0kKoXL+aDtxz8qgYwSBjA5Pwl8H73WbH+1XdYYhcLH5Yfy2ZlXLSDav3NyyKWzuUKoAJGTV8c/&#10;th/CmytIfBvwv0Gzk1RY1/tTUlB8ksvAdMBcnEY5PHzcZGa5ocsIu7Kqe0qVY8iv+h5oPBa6F8T7&#10;zTNSlSa4s9YZfOZm3ttZgX5A6/r8vTv7n4W8jStODRXCSbbjdtjz8mcnPoM+nTnivHfDMieMtek8&#10;V6ncNHdTXBZ42/hYsp6jJI6AemBj2+jPDXhnwu2lrGrSS3TQrvkG0LgdAO+ef4uuexrWjHm2NsRJ&#10;U6aUj0n4b67aQ2Vtqqum1dpfzMEBjycdOv8AP9Oy8SeINC1JYTojjzt6jcF+9z6e34V5h4Qlj0yV&#10;bPW7j/RpIVPHzfLg9/w+pr0r4f8AhtdQjk/smGSbcSd/90Y9+nHFdVPm2PHqxpxlzMreO/C6eKdG&#10;/sy9sQ0e0jz5F3HpjPTt9f8A63zFefDnxb8HvGEmr6HZ3X2NpMQvt2455A6j39un1+6rfwhpo8J+&#10;faafNNcxnDyTSYXd6Vn3Pwbk8XeCfI1qdWYSFoVhjzg/WqrYf23qc+HzBULrpexn/A24E3hG28XW&#10;ZcOqIZlz/F3z6/zqx8cvA8Gp38XiW3/dreQZaTjO7HbP+eKb8IfCGp+C47/RLyZpEIb9z0K+g/Kt&#10;bxFr2m6z4FutIvrpYby1bEfmN+g/lU8v7uzDnftuaP8ASZ5r8OfEi6FfS6FcakVLf8e7+nt/n/69&#10;aGu/H9/DWurDDt/tCKNombptXsc/jXmvxh8d+HPhv4Q/tU3G7VhIRbwyNg/730Ht6fjXzjffHi48&#10;LvcfEHxHebWkQ+YrHJPBIwPTj65X8K5ZV/Ze6ehTwn1i87f8E+j/AIofETxDr2vw6pI0kxks1PmL&#10;IuD87+tFfn94q/be+JPiXWZNQ02Bra3X93FCTnCgn1U+vbiiu6li6bppnmVstqxrNWR4xaaVKtra&#10;2EkXzeSEnYk/e284yfX8qq3vh5YLhIpI1bt935T7nr7fnXajQIp/LnTascwVvLYjkHJyOepHb3Pe&#10;obvTIrBTIkcfkqoLAtye3J9Dnr+Xv5sl1Pp/ae6cxDYwaJaTXFzCivtAZmU4LDv+P1xkD8ec1q8V&#10;52mu5XG5sqWfGB1/yPb2IrW8SanFNcZCfL95Vbuc849ffnt0rn7fSW1m5xK2VZvm7BQD05HfBPHv&#10;jpWNuYqN3q9ytptsLiNr6aNPlDLGGyccYBH5Z/L3qLUYmaU3CgbWOVCsB14wPzNdA1tDPL5UcKrH&#10;GMbf72Dyx/Dvx+tRnTYJpBD5mY5E3bmX5gMHBA7j/PFaRptmntNDkLu2l6Rbvm/vZyPbk5zx3z39&#10;KofY5L2VUVVXaTjGM/4Dv/niuu17SYtOkaF7pW3DBkjj+X0A9s8eo/Oqlpa2NnC1zI43K37xW7dO&#10;fb/PpVONhKXMZmI7CP7PG5+XgdievrUml67rtxrkFt4cvLqNomxut5Oh9cgHH+e+azNT1R76XyLe&#10;L98pIwrFVAx35/Wvc/2ZvhBDp/hG88e+I9MZ2bP2WSSI8Acn8cZ9zn2wFGnKoxVKyjEo6p8VfjFo&#10;eiKll4kum2RbGV+irnoc9f8AOcVleAPi18Y/FslxqGo65I6+dtgb7KCx/HqBx/LPFanjefU9W8XR&#10;6Fp9mscdywi/dZUL07dBxnv/AC59b8N/DnRfBOjQWislvLb/ADSZjKkP9M9R7dPpybjQkTTrR7Hn&#10;+mWnxL1ULPqT3G4zYuLhYyuxMAE/L0/r/LtPg/I+mXd1cNKG+yxeYi7cFmzkMeOSM55yMA57Vh6t&#10;42l1vUJLGznktIFkHzbt4ccDgnHUcY/Mdq7D4dtHDpd1cQskjvs8yReyZwwbB7HJJPv2zXVCMIKy&#10;M61SUtWvQv3MutG98+4QXFxMzM8bcrGrMRlsgqOV98HsMGvU9D8HSeBfhJI1taNAP+PjhPvFnDbO&#10;TyDuGMe/4Yvwz8IQeLvG0M93YxzafbQhp3jVmjkCuwKgK2QMDoDuyPqT6h8aXsLvQNH8MQ3Efk3s&#10;8bOrfd255UD/AGdoB4I5q3CMoOXYzpS5q0Y2OF8N69qlrZQTxWbboIXTY/zKBuOOOuQWHt8o69D5&#10;v+0L4vt9W0qbSiI/3IEslsu9FZV/hJ6hjh/ukZzke/ul9okfgnw1JdX8ayXEi+XHhgNvHTHUgFT+&#10;Q75I+f8AxDo9x4u1G9m1exlj066QXBaCFf3UYcEscZwgUFcLjJfg4GDhFSqStc9CUqdOLkuh44/i&#10;nUdd1xWsLiSKKFY2isVkeRI1O1dq5PIySeTkcDnFfVek+IYrvwx/Y7RxMVjQtcKm50ZwCAuM5B3f&#10;Tpnkc/Ndz4A0uFrS804T26Q7g18rMyyc7sjaucDocdeucHj37w5d28GiRaha6liJdLhkRmXekJ2r&#10;uDAZ43Mo55B2jrzURlNSdzZunyrlOb1DwvqMV3cXFhZRs80hEf7wfIO7Fc9cZPPT5ODmmqL63EcH&#10;iAq1jGI2WRYyDECOVzgZI569+Tjv1V74lub64mnnnj226qE3NwEdMhSVwuB8hG7lhHwcVDe+NdDj&#10;0+PyZ1uN0eI7gWZkWYjsdu4HAIxjHUjjJJUuXoyozm3qgh8QeDvDlhHcR6ZfzahayK1vHMxkXy9o&#10;3E8DIzjHJwOPUnnfG3jTW9buk0zUoxbxlg3lWLyOWYt8qs7ZXpgdueo61i6n8RtP0Nrq+naaPNyF&#10;YspUs2cbQpX5R1ABOQME56CqfEmta+ksml3sltbyW5MiupEm35hjIx8vBzgYBI9DnOVbmjYn2KjK&#10;7LWl/Zor9iNO8trjmFWuidgBx0z1Ht0xW8viiey07zl0ryZLPcPMbLYJBGSvXvz0xj1rL8KaLe6V&#10;B9rey/dpNtadvmYMdpyTj69uinoeT2EHhxvEDvpoKXEbqWmxkuzfLuIyDzwDnnGByamBT0lZHl/j&#10;K71PX5GMOriG7j2rIiW2wZB+9n05+905PenReIPF9tpFnBJqk3k3DRwRMoUbgTg/4nHTrkda9C8T&#10;fCu90y5EOmRFWchPLPzcgE8bstnJzjkZyCBggUviJoOsafY+FdD1fT41aW7hkaTaInKDbkY4bkcj&#10;P19KU6bWtzpjJNJOx5/PLq1lqUg8uRvMlMXlTA85HX2HXtj5cDtXoXw2tde0/wCG0mnR639la3kP&#10;zeSSIlJYjkAbRyccnn/dqlrfhojxBd6dpc0ZlVhcKvLZb7ynjbxyoB745PJz2HgTxLfabYTatrsK&#10;3Whyw+RrVmtqGPTDEnOcjGT3AGRk4xrh+WnW1ehxYuLr4V23Rmz6H8Q00X7L/YZ1K3uIgwvrVvND&#10;ggNw2MZGPunkE8HBANLwdoGqeNZbjRPFNq1jrVvGz2LXHyG4jyQV5Oc9P/rZJb1LRPDTeGC1x4W1&#10;tl8PjZcw2czFXGfnCq28kISxIYEexJ6ZnxbPii28S6XNo9u9quiwxzjdErtGWIY7mPHK4xwMjJ4A&#10;217EqEZQUtWfI08ZUjVdPReeq/A+Mv2tf2bFn1b/AISvw1arZ3D/AC3lmq4Yvk8dME4HTrn3OD89&#10;W1pqGn6k1rc6jcxrER8yndn364PU55r9YtQ8IeGPjZ4c/wCFjeGntf7Q8lo9Y0ZLfJK4wPkwScjj&#10;J6DPXkj4L/ag+B+s+FdSjbStLknsbuZkjlFqfNjckgR/Ny2Nvy5J9t2Ca82vhbe8j0KeM5vLuuqZ&#10;4fbX9wt3JNPOsgVsKzQrlep+bPJz1xXSeGLfWftsereH9YjaaPbIsiIF24IJIHC547YI9a5fUdD1&#10;vQZNl1ZSIJPmXdGfnyP8Prwc103gbV7RBOUOVjVvMtZAMYJGAPcHJ5xnpkniuWMVF2KqTlON7m98&#10;RviX43u/HMep+KdUlvpmt4zeNJJzIcbdwOcbuDz15rqvhNrOheIvHlnqyhIXgYsIWO5hhDgnoMZ2&#10;5OOdozivKfEunvOP7Zn/AHNxjYqyM2WAC7SC3QKMcDAAPHAFek/sXx2t1491fWNXvZJPsOkyTrJ5&#10;aszyGRFA+Y8ZLDnk+nJFKpJyk2+prQSjFJdD9BPiRpWm3HwW0bUJrS4t/sqYkVYkG+N0B3nA+6WC&#10;7cMVJ+UDmvNPgL8UR8IvidDr1pp8moWF25hubOOZVmdXVQEWXY21gTk5UllDYxkmu2k/a+8G/En4&#10;JwfCLRvA0lrqUOnxKLyyAKHaFdmZSoURbw+MNnPUZ5ry/S45k1iG/W5SwXzlM04jKGFG6t8pLE4L&#10;DHcDkEkk3KSlaUWa0YSUHGa3/I+1o/C3ws+NsE138PfENxJdQ28c114ffUR5sUhOPM2SMp8sMHVv&#10;u8NgEODnn/HHwC+INzpmmy3FneM0c7WkbWMYYQtlmKIEctGmZWySOCiZZBlq+Q/jVrlxYfEi31Tw&#10;9fX1lcx26SWNxbtsliGWO0Yf7wXGF+mOCprM+J/7T/7T/gDTdP8A7D+NuvpHdaOEvrdr2S4V97lz&#10;8su8K3yk7uG7jpzf1pRXvIwjhal7Ql9/+Z9J6X8CLZ9P/wCEl+Jsuj+HGtJlvNZtZ9QTzrm1TeXk&#10;HmN5Kuqq+GUiVULswYcNx97+3Z+xF4L1X+xfAej6h4v1jTZJprfVMBoYbxWOYnld1Dqw+QOEZQpU&#10;qWJwn50ftKfF74yfE0adqPxL8dalrjafM0Vs2pXkkrqpbcQzE/MeBlmGSFCnIVVXM8B6lLoUepaf&#10;Y3qwswV4POKfeDAknd6DHP4+1edWx0paRR6lHL4rWcvuPrX4sftIfEr9ovxQ6XGp/wBlaXLu8jRd&#10;LaYRcMG3SfOzMcopOTgNyqqDg+j+CP2dtMa0tT4c1C41LUJFie6FvCNtuX+7GrZy7DgE4GXO1Q+Q&#10;T8e+BfG/xA0S9CLfLJGsTfu/Jjw6njdu28jgcj04I4J+mfhR8efiL4T0i21HS7XSvMSEiYzwFnfO&#10;5WDvuAwIyTyCDkqVYMVNYaUJy9/U3xFOdKmnT0PpH4bfDDQEt/LuLg2d9a7opobhlRC2O6gDA4xg&#10;8556Hj1i08IPYTxxrbxyrLbxuJtoAzjnI69x+GOnf5/8Aftf+Fbm+a/8feC20/dMkTTaLEG3sCVD&#10;Y+7xyDjP8PPXP0N4W+Lvwg8ewjU/CHjuzma35W1aXY5BPGQ2Oc4ByMk+lexTdK1lY8HFQxV7tO34&#10;fedRa+G7vVrDyHtI28phmILyvYcf1/H3r3P4PeBbbw14Us4rfUY/tEr7pldeR/sn/P4Cuc+Hmk+D&#10;fFF1Z+IJb+G3hhjCySLICWcc4I7/AKH9Mdpqfxp+Fug6kLid7eOS1XmTcAvtn8a6oxpw1bPDrfWc&#10;QvZ04t9zY+Iq2fh/RYtDuJRub943QDms2Hxbf2egW9jZ3vkRsflWGOvAfi7+2l8Np9cmvrnUP7Qv&#10;FB8uKHlAO2Mdv89643xj+1v458WaMLDRTDpNu0WY5FAZyvYgfrn/AOvjOWJhzOzOink9f2cedet/&#10;61PbvjH8b/Anwejm8Q6nqyo8cJaRZJBukOO3+PvXxgP26tQ8cePbzXNTC29naTN5NvG+VkAHBzj6&#10;/lXAfEjUdU8Ua9LqXjXxLPcWvnfvJricKFXBwQOO/QdePavJdcvvBem6xcX+h6xbzWqgbpkkHpjj&#10;J6ZxnHfuOtefXrVKktNEe9hctoYeFnq7HrHjj4yXvj7XJvE3iG7h8tc+SsnAVM4wB3Oc+4xivNvF&#10;fl+LoJJNTm22oUGNUywY/nnp6HJ5PcV5X4/+I48Y3TadayuLWElVkhYhWwOeg6cdP6VNpfiXxDp9&#10;hHa6teefCvETx9QOOD74z055rldr6nXKlyxSjob/APwrTT77/SEvIYAeiSggn3+lFN0LxRby2WUj&#10;hk2yEZaRuOnHAor0KMY+zR42IjL20i14avre80vT90KNGbWOVweFxtXJ/D069fXjmPiZr2II7W1g&#10;jXcu7cueRjOPfv3/AJ10azjQPB1ou4eb5MaR+/y88Y9B39Oa4XU4HnkYsVXdGdwxkA4zj2H5fpWF&#10;R9Dspy5rNnMPZXNzKrLCvUBvmIUdM/5z29OttrCDTrNootu6TcS7Hpj+vt1/XFhPMjn8uSQrlML+&#10;7wR6DvgHg+vJ693NBPcSCUggKMfLjnnqB2HABHHX3NZKJo5XaMtmazm2yRRuq438bs9z9O/WrE+t&#10;2NiuYVEi9j5nzNg9fp+dU77y4CUcqd3HyLz6D+ZrB1TVprUstww3L/tds8n/ADzWqbRTlcl1zWop&#10;Lh7hXEa8M/AGee2P6evasC61m5vm8uJ1jj3bP3b9v8/TvRdXF3rEuwnbHxvBXpx145P/ANftVq10&#10;ex06CO7lvFkbaot49vLEgcD/ACeRTtcn2nLsbXws+G//AAmfjK10SGBd02HupOflX+mcV9TeLr64&#10;8DeA10LTtPVoVQJC6TFcLk5J4PGPyGfauc/Zm8BR+FfDD6tqdn51/qWHlXzCrLF7e3PTIzjHTiof&#10;H134r8V6t/Z2i6KzWrTeUm1c59PlJyfp059sDppx5UcsqntJeRZ+D/g37bezeIdRCtDbtlFkUFvM&#10;J6A/n1x39TW18T/iQkXl6dpMLecCFmYE4VueOvPGe/r1rct/BeteEfCNpbGNopmj+XbnJyB2xnP4&#10;+o56Vh6ro1hFpzWxbz5mR/nbs2/65HQ9emcnuRo4y22Ki4+pwcTXutXkghs4trZEgW34Le4z6nB9&#10;vSvTPhd4CvdSk+1vaiNRGhWRWwrZ5weP73Gev86veGPhRqGl6emsatpWJfOzG8fQEx8cfwgnrjIA&#10;7CvXvBekWmv30dwbSO1toArCK3/hUMTsXPPO1WxnG4njkmlCjbWRVSr7tlsb3gjwrb+F/CVujLEr&#10;XjiSabaThVPCHpu4OCvQZ7c1N51n4h+INrpwS3ax02DfAsyoWRiGAABBOPl4GRwCOQDhuu6lqFvF&#10;JeGdw1vG0irax7hkbcALyc9VwTgbfTitjwB4bsdU8Oal4ymCvcSYz8n39u4BQMgYBwckDAbAx0FS&#10;u9ETS5Yrml1PPf2qtbuBb2Pg3SZpWlVV4jjyz5YEDORs+UnBOc4I9TXz7qd54mtLVoVvvskS2qwS&#10;Q+S2VUsF2sRgMr5LLggjYQQMKte1/FjSbnxlqt9qXhuBnaK4WOPTo4hGjq+8SAqCWyGYAlC/ymQE&#10;AK2crwf4I0FIrCc6w0k+qM8d5Yi3NvHZ2MK7y7sxUF+NscYPIwzOglK06eH5tWVLE06ce9un469j&#10;x97TVta02Hw/rWnz/Z4yZEWQApGWfBcKVxx5aruGTnO7pXsHgTw9aat8PLO/iuHMLQiKR7Vgx3RB&#10;QzDcAR13c4ByBweBqaj4c8D6tHqmm2Ut1unkleJo9PRt4iHmMx/1rthRCeAMhHy+0761/hJpnii3&#10;8Et/bFvDDLa6jPHHDtRZk6Phl6jlnUbsFeijIesqlH3r7nRhsUpbq3keV6t8L9VuvFHlJNLJMFQx&#10;29vGXkZBGCzHBLHrn7oJ9Owkm04aJo81muhMxMnmxzQklN+3hskbj0OOMEhu2c9v42tYbPxM0di0&#10;mwNGzMymMKxRRtY7cqwUOpIwPkzjnjC1m7g0UXQggEdjtD28iMjo3zOAFPynILvztO7PPBXdjGjH&#10;VnW61SVkcJd+G9Je4/tPWFluWjkJMaIViHG0OWbGecKRxzk7s4zYg07Sjdx/ZdPhjeJg6PB96Hee&#10;drHBYZHBJyeOc1oadBHqAj1XUIZYd0qTo0zKu1QmBhfu9CFwBkkDgDkbuj2t1c31vlvVSzBTs65b&#10;0P3efTbjnArOSHzNbj/B/hiWXVfttzpslx5eTcyxx/MDhs4IGSQG/i4B+hU/Snwo+Buk+J9Om8Q6&#10;HLDFJEwzbSAxSf3tzKrKo47AAYyMA5x5L8N7O/ur2RdImtbe4tcC1kuJNiw992R2Vi5wBjPQE5Ne&#10;ufCbRfEWj+MWvItXild9NS6by7ZWXc7LgMTyU5TLY7qcMCC3Zh4xjutP1PJx1ebi+SVmvxR5/wDE&#10;5LbQtdGlWtvLJbtkxySXAbaSBu59++cEEjriuK+Odto1xrmixo8k32OaNGZI85xjJBxzkj0HAz9P&#10;e/jH8J9Av9QW4WW8kjuB81yyBhBkDLENzIgUZzkbRt67yF8Z+MvwVht/F11c6RqDeTbz+ZJavGF3&#10;Ku1wcKSoUoSMkY3cDdjIWIw8lrHqdWCx9GpGKb1S/r0ON8YaZc/2rp+pJYM3ksqF9jSbcMAcjnPO&#10;OeMYGO2dzwvodjBfPAqlodT2iRY2HJbaAeuM7m9RxjNReLtAtptHnV9QWF7WEGORW2mVgcbMEZxj&#10;nbz0BBIxVb4UazeXt+1lrFtG1vGyeY7ttYYILKuMYxgdMEngAgDdgo7M2nU1aub3hVPF2nw674Lu&#10;LiS9t7OwaTSVmjZygyD5JJ/NVyeBnnoOJX4geNtYNxc6znyZoSpZbdW8lQ2AW7kAHGR26Ek5HsHi&#10;K2j1YNr/APaDTTRs2LiRgjFSqqRnuCPQ5I9c5rx/xnpU3hbVpbOe38tZ5t0dvGpG7gkHPcDLALk4&#10;wBnNehByjFa6HgzpxqVH7qu/6Z13wX8c2ugeIIdYsLgSW98PKuoVWPdMuRnjC7SBnngDsdpwe2+N&#10;fgaDWbIRv4Wj1DTfscjafd2Ey+YJM/KAB1ODhcAMMcY4Yef6JonhfSPDMOpRW1wt1JG/2oNkbCyZ&#10;OChJYZ4yTwB0BGa7X4E/FU6Na3/wz1vXIZrO6WRdFkugXaBnOGTB4yc/99bhyTmuyPw2Z5FaL5nO&#10;n06HwN8d/hx4Xu7uPT9GmtbG7ljY/wCmSeWrtvyR+AK54B4OBzmvKdQ8Jw+DnaeW6l2ggedErAR8&#10;jdkgEDr0PUEH2r7s/a5/Ys1m/wDCjX1xos0trcqpkniKhVYs+yRMcj6kAEHnjIr85fGtt8VvgfrV&#10;xoWqLcSQQzMi/aVLKwHGRn/Hr+IrxsXGpGV2j28K6NSneD0K/jDU9VvbiSGJ/vDa7ZT5lznnHfqS&#10;erE/l6B+y39ptNc1HSZp/sf2i1VtzKcsocZQDcASd3fn5enPHnNj4+8K+I52ttf0mW3mblbi3TcS&#10;3r2PboB1xxXX/D7RNQ0TxPb+JrTV0niWRTG2MsOOVbPYgkHPOPQ4FedL3t2ehD3bWVz63+APjLwZ&#10;4Y8Zzx/EKGX+ybixSMLBGD++HIK7QSpO1gMDBJXdx11viR4m8KLq2/w9fLJb7QMNaiMx5LZySg3A&#10;AFh12rgF2xmvO9NnW0ntdStI/Os51b95Gn31GADg4PvyvtzyTj+L/EumMjXGjfvDbpm48sHahxkA&#10;A4yMcEgYHU8AVUVKceVBKUacuZnol/4qvdTWysbgSXQsXH2eNmEbOpAGzcjEsSqrzxsJ2gBQtN+P&#10;mjeFrhp4dPt5IreE+SFZt8fGcOucFR97KkDk9jlRxvgS/VvFFjPessxWRGZdjYEYQOBnLH+/kY/h&#10;JGas63r0+q3UihvPhd2DJJ8u7PzFtucH7qseCOe3enT5YNMzjX5qvNex87/HXwv/AGFpQZUPzSfK&#10;XIwe5246j65IyPrXEaqiXHh+yvRK21o2RnU7SrBefwyfx/EV6x8c9OutQs5EbzGaDDewz6Z6AE9O&#10;fu/ieZ+HXh9fEvw/t9Nurbm11Eo4ZSVVSpLE4HqwwvI45xmuF0eaVj1o4jlhc4Pwd408T+HbxoNL&#10;1WaOGbDeTKNytyMZUkAgc+3PXtXtnw9/av8AFfgd49eh8KafdTQy71dY9qq24HhPu7egxjArgdZ+&#10;E0Wi6pH/AGTceZHI3ysFLK2G7E4b8x1PbjPQP4Fkk8OLc33+isFzNHH26r0656HP06YNOMatOWhU&#10;a1OpGzO6079sTwTrM6z6tFf6S0xZr1reNZVILfwJlfyJweOetdR4K/aJ+GssElyPHFtCy4ZvPBjd&#10;uOcfLxyR+foK+S/EFjLouvSW7qxDNujZuP8A9fvwPStGQ6Ld28N4ttt+XEyx5wH/AL3HQfmBz7Vr&#10;7ST1ZpCo4q1j7u8F/tkwWT/YfDPxfaNFYjyY7puSSPm6j8z0/CutT4t2PiJZtW1P4nXd58u98Sfx&#10;DnaMn0zznrn0xXwn8O9G8Pa5Jv06ULKrLtMhAI5xj/PrX0b4K+DniHVdNt20G5hlYx75LeSRhwOe&#10;SBx269z2HWo88nqEsVGn8KS87D/Gn/BQPwP8LJbjSvC/hS41C8gmKkzSfLweg645x6964PX/APgq&#10;j8ZfEmntY6HoWnaeH4MyLudeMZzx35ryP9qz4b+Jvh58Rmh1PS5LaO6jzA2/IZu/PT/9deU2891Y&#10;ahsfLbmzwvBqryjojOVSNSSb1PVviB+0F8YfH93LqGveN7yRZD+8hWQoo/DP9az9K8eX0cSxPfTK&#10;uc7Gk4OSffHOfw/nk6ZDZ+IYVjf9xLwF29D/AI9T9am1PwTrmmxfaZLNnhZciSLp/wDW/wD11nLm&#10;ep0R5Voj1DwT8RE85LfUoY5FbIU+57dMf5x3r2Lwpb2V7bGexvtsjLtWNRuAHX0/+uf0r5F03VLq&#10;x++7Y3ZO3+HFez/Cv4hXFq0NxHdMrKc/Q8fXHGfTNVGS6mdaneN0e3xaXbWTSQGAwssn7zy48Kzd&#10;Mj/PaislPiVocUMcclx5bBfm2luT696K9Sny+zR8viOb28iXUTNcx2cbv/o6WyoZFjAYHHrxkd+h&#10;rIv7CP5QIWLKpHI4PPT36jjjPtW9b6c0umRTqVY/Z0KsjA5Y84HbAyM9T0FV5bK/t5dzxM0bsCPM&#10;XG3nOM/Tuck8+mTzyXvM7adlTRz9npc0bStJA3HGVP4cEn6fjWfqc8sBaAyL5edijacEE/jjg9SK&#10;6LW7giNLCGXdtyzL5gwAMZB54Hfnp6Dtx3iG82ZlmZlZm2/P3PUY4Pt+PFLlHdPUxtV1OOzdlL73&#10;bIx/D64yTzzk9Pfiua1GK71O586dZFZj91mP44/P8K3Y9Cl1C58t5maRm3fMDwx+vt+n66F5bpoN&#10;uwmeOS44VWCltvJ6EfTv3/W+Qn2mtjmn0+DRbfzLiNSxXIXbnHTn1znH5V0vwB8FyePviRDPfRp9&#10;lspRNMu3qR/Dx6jPpniuVvppLy5DTgtJJtEKJk5PHofXA/L8PsL9mX4H2fgrwPDqfiS1ljutUjaS&#10;Ty4yWWP5cc+nQj3A/HSlTdSVkZ1akacdTbv9c+wWsMPh/wAOP+9j2iNVZ9i42dwccKece/vXS/s+&#10;fDXXPF/jD/hKJdMji0exzLcQ7v8AWOcEjj6jB47etcVe+ILPRvGTabosUkjeT5S280e5TjIHrzn0&#10;9DyO30D8O9O1H4f/AAh8u8uEj1DWE83Y+dsQbHpk+3qMfXPrUYxUdTxcRUlzaIwfGHh7RvGviuW/&#10;02Z1t7BjHJGuOwB38/d4yegJyO1ct4Z0T7DrfmDQkubW8ZWa6+ztuRQexA4544xwOeldRqsdl4XC&#10;2en3ElyLpgbhYYWAbPPJBAI69OeOcnrr2mrQT6BBD4edrGZx5c37j5lfb1GRwABwevB655TUXK+x&#10;tT54xta6/Io6t4i0bRofJhQqxT+K3SQtgfKqlRkEYIyO559K6Lwlrmp2egprDTKizMYlWGT5QuAc&#10;DPQbiDzk8c8nNc74m8OWqeINP8P2t+19eXWDcbpFKrnO0gjGG6EZwemRyRW78QILXwzbw+FYZxbl&#10;UEgaNlVkZgOTnA3/ADrtUAnJUetZTlKUrdjoSpxjG27MQ6x/b+vN4fZbeOO8kHmSzLPD5GCwXa8G&#10;ZFY5JV1UjaFBzu2j1q3k0fwd8Ok8O/2fH/otuJLvbEu+dmLOQcheOrYOAMsMcgV5r8JvDL+Jdctr&#10;yfSGgisJCPtnzurSZxsQNujMYVc/w8knJH3ew+ISDTvCOtMzR3kd1AbRp2xDlSNir+8RtgP3gSjY&#10;ZmDYBOM4809EaVpU4x0Z4lNb63pces3Vo2oPCb7ZqCw3jR4BLrHFLFuMLhs7gjbzsUmN3wQU17wo&#10;Ujs9G0WN9Q1Gxs3RGutWRpLWNJXXyESQRmQOoclQN/zAsuAqmnLY6Jpxg0bXbq3itbVisk0Nr50t&#10;qrglSTGIwCF2FU34YspVQd6jroLG61a300yeE9et9HtnWaOa48u8uFztAneVU8pY/liUvOPLUbUL&#10;bVAbojrGyMakuWXO/W/9blXUvDl3p3guPVdcnvIbhmtxPaR/vru4jJxhogw8za23BaRQQUA4ZWrR&#10;+C9nqt5Y6hpWram8MI1JbjTIEhcSJNOmJDICBj/VxlVyp2ybuxx0WrSaba+B2htL+yj0+ZViub28&#10;1aW3tLy68xSGY+YVuvljfDER26Fo1jWR9sgf8O2udF1dre20zT9Lhu7eaZPENvrjahG7h0UyKyTO&#10;qyJhjgFS6jv0qK1KMbWDD4icov1/L+uhi+KvCtnd31zZXNrIkkM/7loSAy8ACXbhSPlGe6jJJH3q&#10;4HxZDaarq8ek6bJNdRpb+c7fM0k4ADtyinIDHPLIMp2xg+tfEDWtGspLvW5JFjkdRL9ie3PzNGcH&#10;52Q4+dGztIxvJ4UZHD+E7rTdS1ybVoLNrP7QohkhGQFKHzxKQccFIzGdzEtnnriuaUeW0T2KVR8v&#10;OYuvaZpNvftbS2EdptixbyRSB45CR8uEU8scg8Dp0Pek8M3d5p+pC904bZvLFvDNJIo8syKVGAQT&#10;vwx+mMepOr4s8KF9RmsdIiW4lVPNjhSQKEWQBjk4+b+H5SSylOMEE1a8N+ELcmKW01Oaa6uIcwR7&#10;SAtzkiSI7yGj2xmRs4IyFIxkMceVyqWLqVIRp79DoNL0m68M6BqVxZ3CM1xbiCa1W3Co43YJTgcg&#10;bmDLhjszncFrtPh9pi6baQand3tyi4ErJcKu7+PZGBvG9SYk5AYL5wwxJ21y8Gpf8I/Zab4Vt/Ey&#10;3Gp6pfCS88ldyWkTSZV2O0CQbW+6c4ViGAIIPeWJ8RwaU3iWWyt2WSbZILGFIZvNVYm27UxJnEUe&#10;RjAM8qjG1wnRQp83xb3/AA6HkYipKKstmdPcXfiDUtQk0+y8Uxafp8gV5opXikhZuEkLZxhQu44D&#10;YOQ2BuyfPvidfx+GdU1bxFqy28l5fW0McdrNoqc7YwDhlUKucgEZLHbtK5IIs+MPFfiTWfEa6zq2&#10;rSTR2toPtHkxSxqdzDkIiKJXC7gQB7AnC1H8Rr3Rjpv9sTWtxeKbCNbzT/s4VFiddwnDKDyOdzEd&#10;AM4ZlB6K2s3H+tjHCxdOMZPr2Xmup5tNo9teeE/7Tm1ATFLYyyRlWjEjIcgjYAMDaCQOT2zmvHbz&#10;xlqHhDxO+rrawQvJIoLRorSPtYZznOOeMqSdpHooPrmiPY3ds1rdu07ws1utwcx7iysR0woPKKem&#10;OCMYBrg9b8L6RPdhpbdF82V4xb3G6NI5OcDHOORgN36dxXm77Hsczs20eqeCfGNvqehLZSTrtut3&#10;2G4jUHzJCucHHK5OTkk4xnqCa8u8Q6JrkvixJvEcjXTQhlm3NuVcADnuRyDnnA6kZFdz8No7K60W&#10;OXS0hhvreWPyFkgkG9v7oY9M4Gc4zv6YBpvifT9cn8VyTXelRiZ5N0lvHH1JOPkBJ69fcn1zjopS&#10;05ZHHW96XtKfzOfutZ/tfUdulXP2dIvluJrdXXb+o3An2xyOOwyde8O6i1sRNPEiWsm2JZJgjCXB&#10;y2W4wAc9Tzjr0GtYeKtX8IeIhp0VmjW27yVaaPpJn1PGT045GeozmtHx34t8La1cWu21We8aUG7t&#10;5om3AKvViRjvuOTk9Oi7T1xku5584y5tI/qekfDf4x6j8U/hbceENO0KP+0tKTyvs5USPLEG3qfM&#10;/hHYY5O05wMEfH37V37Oj/FO3mEEjQ3y/vYbW6JWVVOSq4I2svy8Ac4OefmFe1W3xktvD/iq18Ra&#10;VpFpp62i/Z5hbwhVnQBshv72R15xkewrvPjRD4c8XeD7H4m6VdRSWtxAP9Xtj8lhy3zdVzySc9hz&#10;6uoo1qdm9UctP2mEraRspfmflL4e+EltpGrXEerQCG4hbZJGyqQMH2yPfr6dqbb2TaLqk0MLblIY&#10;CSMnt368f/W+mPpX4/8Ag7wl4viuPFvh3adSTD+Xb/KsqHBPX+6emWJI4PQAfPkttFcPJLcxrC7Z&#10;Ut5eFzjofw/zxXzOIi41LH1mDkpUrs9M/Zv+LPhHXHuPg14yRY5rqbdpV40xUGZguYWOcdOjAA7+&#10;DkNkO+KXwC+IHw/1C9vNQ0uVoZPm+1Mw8qJWXJVt7A5xnP3hxkErlq+Y/i/dzeGpI7TTbmSGbd5n&#10;mK/zgjkYPpnp34HcV9Efsif8FPvCXi+5t/gN+2SUu7a6iW2sfE0zbXKhwUjuGJ2sqsFbcw/gXJyA&#10;1dWC5ZStI5ceuWN4sveBo5NJvjNcS28kYsrjNrGTwGdkK/KQwfJZgQSCDwOa1tMkl0u1EupMjExi&#10;XashU7SQfl6HzAFyMENgEH5cmvU/2kP2etY8IWx8feAtXk1HRZpHW0uor1pUSHMflKoDEEcj7o+U&#10;EKSTsd/EdY8Y2FrCmmyaepVYRHIokGWXkEeoz9ewwQd2eytGClZHl0ZVHFMf4v0aPXvC929skZXn&#10;yztJwv3duzPy5/2ueDyepyf2f/hvBNB4s0S4v47dI9JW+t2kgZ2JR1UqMA7T8wyWGMDHfNU/EvjT&#10;T5NEVzfNCsqiRVVMeWyoFGdoA53KTgZPGc5wNr9nHxO1142XTViSSTUrdrdZQ2WlVgQI+DnBC44B&#10;+8OuQDzU6aVRHqU6kpUXfQ0vG/wQ8UBdPvbTT7eG0jhWFrqW7bEs3mOQMN91iu1RwPuhs9ax5vDF&#10;zeGVL64VWwrSLtC5K/eOehHy5HqOvoPorR30PWJ9Dt/7Rt47m3h+zS28xijSFhM7EMAAGXY5AZs8&#10;ggcKuPUPiL+y5oHirwpeeMfD9qq6mutS7YjNH5cUIGDEiBvmYHys7QfvRjLHOO6pgPaxcqZwxzKO&#10;Hmo1dLvc/Nf4xfD+W10lNc03dOkOdzMu1gp/HpxwPrXBeH76CykVb2BirZVl5II/z/jX2N+0V+z/&#10;AKx8OLnzQlvdWdwm1WikG11AHbPJGRnAxkEDpgfJHirS5/BHjCXSLgB7dvmTjgqee3AP+c149ajK&#10;lLlaPoKFaFeKmnfzNqHw5PpUa+KPCs03lrJ+9jiXlcHpx7/zr3b4A/GLXZpo9PGqtHMqlds7Ywfr&#10;7nPHWvEvh142TwrrP2OePzbObHnQt8w6jB/z2Ne76j8JND8YaBbeLPBcy2cvks63lspyCMHkAf4D&#10;j61FPcqtySVmcF+3T438WeKrOB9cstyWc2UutvUEnp6KT26V896DNb63OlrcFVIwqvtHGf6V7b8W&#10;PCnxgm8FXmnayxvrRV3LIkYYbR/Ln8PpXzjYalJY3DHZtKNhl9MetbWuYuap2S2PWrTwhc6LYJqf&#10;2gYjBOR0Yc8fSr3h/wCI9oLSS0vJ1UKuzyW/iGO2c+/9MVzuh/EZ7jS/7M1GTzIcH5W4x06du3fJ&#10;rF1rQ5oZ/t+mFpIpPmX2/Ss2dEZN6nU6ybS+vPtOiR/u5v8AWru+VT9cf5/StTwwms6JIsslo3ks&#10;2d3Y54/n0FT/AAt8L/abVZJguJMZUp93t+Nd9/Y0tgFgFus1ru5RSCw478/4Y9OtZtM2lV6GfpOs&#10;FLMFGkYMc5RQR0x6+35UV1N54F8PyeXNa3EgWSPO2Nsgcn/PaivQpfw0fPYif76Xqeu6NoROiWsv&#10;2RnYW8WV8ncAdvqB/unHXj6UX2l+IZLRr2wsrqaGNiZLjyzjIGMcHjH5cjrnFdN4d1qbT9PtbaHT&#10;4ZLVbGONsr/0zXv3x17dR24HdeFNC8F654VkW6ivBNLkLbx/cyT2564xnr34610woqpK1zKWI9nT&#10;Ta7HzXq4ME0lzcQKzKGZ1GMMc5/DgZ+npiuSu7e51C+kuY7KVmx+7XHA6g4xwR9PWvb/ABx8DLqe&#10;78/QboNatNukWTIPc7fyBx6Z+hrhde1DS/BdsLPTxF50QKNIpyp56deec898/hUyoyp/EVGtGUfc&#10;OLbTk8MWDXGoAJM2DGnG4ev48fmfTpxOtahfXt2SDuB4O5ef85ra17VZtUla7uL1pGXH+szyfTvx&#10;0xjPOfTNZyIZttmbUIxbITvn2zx9M84P1zkaR8zsf2YfhRc+PvH0V1e2cjWmn4lmLqCMg9CRjAr7&#10;N1vxpH4a0mLSL65CtPGqRhYwfKGM559hgfXv0PKfsl/DKHwl8LhdzaZ/p2oKJJpC2fkyOmTzj267&#10;c9a3/E1r4e8U6h/b0caRw2vyyRyLnzW64HvgnHOD+dd2HpuEUzz8RUVSVmibwn8KTrHi3S5YtQiv&#10;JLiQv8qhtgHXI6AjnGRXs+r2ljHerb60JLjyY1W16bTgYx8p4z37/pXNfA7wVawW58U6jLHHeO2I&#10;QjFsR4HY+o5J68jPSur8X67YT38dlplq08cbA7mwB1GSBntyc9OPpXZfmONX5rEx8Ef6VDrd1c29&#10;vGsY8sSIuA2c5O4445z26Zz1rE8W+JLTQbHzdM0VY2ZwsJ25jJ6Ng4798ep4Nc545+OuoSMdDvbH&#10;ybGJT/pAPIwRlV67idw649+prjtS8a33ja3OnabD80swVI1kOS7DBGB9SB2OPelUqQirI6KVCpo5&#10;nS/BuHSPFPia+8fa0JjFY7ljZlCxlgueAQeBzn5iQAACODV/UbCC+1SS81ZZJmW+WOb5shmY/u0U&#10;YcqGU7du1zuHO08L3fwz+EEdn4Cs9D0bXYY5zGrXDSMjZlbBJ4U4IOMfLwBhsrkVNb/s0a3FqtrZ&#10;3dnDdW8aebqckZZi4JG6PLMDsznBx3GdwNc0ZR5b9TbmVSpe9kdJ4c8N3Gk+E7ZLRo5LwosU1wUR&#10;iMZxuCpuGVCj5hvwpPy9uB/aG8UXt5YaX4e8O3cMN9LcST2N1DfhWk8sZK/fVt5Dg8ZJI6ZID+yf&#10;Zbyw03z4yYVs7MxwwrHte2Ukbuw4II3BeuOehFeB/EPWbfUPim1hNfy6XHZwKsk0flJ8vmly6hl/&#10;d9CC3IGwNgsixzVGPRdTOMuaV2loeb+HB4g03VIb3WI7u8aO8PnQ/bI5ZSz4X59yEhztPLIQHlQs&#10;hXKNqfEb4sadr/iC1l0LRoYZ9PaCCHT2u18pArSBHKgFriRWYYYswHXYCFxT1zX723t7fRdGW2s4&#10;vO8q41SaFjP5ap8zKc7UGGbgkMiP5YZiJJHxZPAegWk8wg1y11W8bT28uOKPYwV9rbSYmOMKWAHB&#10;TIBPZJjKUbqL9TudOjOSlUXov8zc+FHjSPxHqF5N4u8UWsdwxkNvqGsmR2tTEdy7SqyCQqFCgHAD&#10;GNgQVyPUPhz4r8P6j4hm1HUks5V4+0Wujx+WLso6J+9tyFaNiGKnb8gDuu0HGPF2szBrd5pM48yG&#10;4cCFr1f3c5BCIisp/eADcW+VTsDbQpAdfbPhzcaB4m1bQ7RdSeO2km2ta2+sTRxvbtEz/urZGAgG&#10;flJeSRiwG3qCFGUpRaJxEacLSs7Pt00HfFHW/D2o2n+nytHLeRwm0j+zq8bLuIWSOUgFhgupyvzD&#10;bhuQK5E61pmpXcyaFo21Ejy0kFwzfMyvEMhQGfMk0S4AI+TjjNdp8coNFg8TrYeHtRWSxuCqQ2xT&#10;I2lSHKnO5SX8t8fMRz8x4Yc3oNnodjqP2Cw1RdsdtcyXvl5addikjaVBHlg/MzdMZxkA5ctX/wAA&#10;qi4qkmr+hys39qaol1C0s0d08qx3F5KreWu0DJbIOHLgLjgDJA5OD1Nv4S1fTlNtqOuLb3VvM0kF&#10;w1usaT4Yq0OGYHzAQ2TyzKCQCBk6Phv4d6xqkiyrqllNdWcqvqLtepDJZS8LIHDsMOr+UMttXeHQ&#10;ZIU1k+KtW8W2OqNoF9F9ngmkkiun1CMyK2XJ8tbdT+9AI4zhWK5wu0McvY/unJr/ADLqVo1KijFo&#10;m0fQbOxv7zQknln1TatxqGoSXSwusJwxVIOZArBl/eShCEJJwo3VqSeJPGEKxzRzOZ4rfZp8uqSS&#10;LDJltoJcyKApDMFwwV3kkYAlHCu0uyv5Hb+ykis1WHN1dG3jgjg4DPIAiLbwkLtKu5BDZA3msN/E&#10;+paeGsLTVbme8v7oG1j8sqpUuQp3gq7lncITgNuG/wCZX2rrRtFQct7a/ock+apzJW8jvtU8P3Xi&#10;vTY/EGuanZ6LqDyGW/sZrEnzh5rCSaMn5mQktlQF2vkYIdFrjdTu9RgMQ1eW8W3SLZBdSZEN3G6D&#10;CqGGGUkxkLkAkAliRsrotA0q9sfBLaLdaXua6vWe6spIkRigUI7Bfm+ZGLKSSwVflI5rD+IK3sG+&#10;w1Syim8tZo5IpOZBuDHeGJLE/L8rEbSQM5yMFayqORth3Lk5GzkfBuuyXN/cvMsht4GUWsYbAIBZ&#10;S+VGFJOMZU8jCnJNU/EelTbjAJhHHJsa1+025bIL8HG4ZGUbtzyAeuWaTpqQa559pd/NDCIpGghJ&#10;hPbahJB+8pBzyd3YZx1d1okOr3IxbxxiNVkEjRr5bL0wQCMDJA3ZPNcUYs7vdjIy/A81ppc/9vQX&#10;bxzwxr+73Z3KMBh34JwB1APHvXefEyPUtX03/hIUgZbi2RUaPylwjYI53Z+XJwQcHkdeo4+1gih1&#10;iS0jhazNtn5LR8RMqg8qe2ScgAkepySa73wL4gaxMekarArWeoRhFWNlYgnGEwuc4PHXPQdBW6ic&#10;MrczR44mo6i10qzQNIsjDas82QD7cbuOce3txUd/4dF7cteWIWFmXau+3G3jnHAwSR6kD1wMmvR/&#10;HvwgvPD1xPdi9ttsdwXCs3MikcHHGD/PnIziuE1CUWcmJf3a8M7NKMk8sOnfPfPrgcVsrHLzXehw&#10;l1d2GkT3tvfxFsYMcczBShAyWPXI7c8EA0/wj8Qbnwlp1x4Y1tftGhXu0+UDgRMf4sde2ePf2xq+&#10;JfCWpa7Z/wBvwWqs6TeVC6qQzlRn8+MEjntjjNczNpZmtTHbK0pUOs0aKT8uSQeRkZ59OnbvlLmv&#10;odkVCpHUp/E7w3eJcxXGmx266bIzyW0yRqA4I3bSQue/Y4yccZAr5w+MXhuDwvJc684C28jHMi5G&#10;yTpk+nf2r6U8Na/p2gXq+GvFVy/9k3D4Vm5eBzwPwB5xwDx+PN/tBfCXR/FWiap4S0WWSRb61dbW&#10;baCxOMjHA6DGenpnGa5K1FVY36m9Ko6MrH5o+Pdf1DxRrNxqFzdM67yFPTC54ryXxxKft8bIzBl+&#10;6c16Z8T9D1f4e6vdeH9ZtJFkgmaNjJHg8fh1/SvK/EkyXl7v+b8etVl9P95c4s0qN0XH0Psv/gnt&#10;/wAFUNd+Delr8DP2gru61fwbPH5FhdMxkl0wdlGTgxg4OMHABABBKn63+IH7M+ifEzw7ceNf2efE&#10;2j+ItPuEBVrGcHy87SAGUlcjOSrYI7FuTX442+0YDD8DXo3wa/aU+OXwInab4WfErUtJjkYNLbw3&#10;BMMuOgdDlXHsQRmu6tRi9UcmExEopXPqz4heDfEnhXU5rPxLp1xaSRARyWs0ZVgw6gBuTk5/X1qt&#10;8N9fTSPFtjqUPyvb3SPskdgpwwODzn646enatj4JfttfCH9ovwhD8Pf2pL06f4q+ZLLxYsACy5wF&#10;EmB8p6knG3A7MxYSeO/hH44+G+q4urJrqxaRWtdQtUBim6nGfUdxxjHQVw2lTlqe3ScK8LI+qbXW&#10;9F8aTR6h4e8NXVne2LJLqFx50TRy4OCSSBjd0CAHJAAPHPrXhKbxT4w0+88SWOpMz/ZPI1JtSjYx&#10;QR7AVdQBhfkV3JZtrDPU4LfL/wAMvEFxD4FsvEU8cjQGRopoYeTLGoDMrBj1ABPHIDFgR8lS+MP2&#10;yLaw0TVvBvgG3vJP7QCotzc7U8lFxjCrnJGD1OBngZJJ9R4ilTp80nueP9RxGIqclNbaXfTXUzv2&#10;jfiDd/EDxVJb3mrLNHa5gtxY5jiIHCgDgnGB1+vcmvA/jR4Qu7TRIdbKNLtfDNIvI4xjOOnGevNd&#10;14K0XxH4nRvtqs77vMZd2dvPp16jB9PzrrPGfgltY8INFLbSC2EeFZsY3KB8vbjnHH59RXz1TmrT&#10;cmfXRjTw9FU4nzP4bvtOls987tHcg4VWPXpz+Ve1fs8fG4eEpm8Na7clrO6YLJGwDde446/5wK8p&#10;8R/DtrS/8/TuYRj5W4ZT7fy/yKw7pdU0G88+C4ZWRgWU8/oayXuy1OWUuY+0/EF2vh2zj1RTDcab&#10;dR/vLdsN+7I5Den4Y+uK+APie2kQ/EnVv7Dh22bXjmGP+7z0H+elfQfw/wDjhfan4MuvA+tBZEaE&#10;m3aT7yHB+6f89a+dNcRpb+a+kO92uG3fN71tzGM4+7cbavd2bxyqTsZclff/AD613XgXVBfY0md/&#10;maRdrN29R+XrXJ6HYS6lCbSKM55K/N09q0/Dgm03Wkll+XymHme/X0rNmlO+lj6C8KaFcQQJZXMS&#10;Q7lHkynGOcfr/npXRwrBpF1Ja6gEZ22+YrDLfhxj+fA7VzPgj4p2XiNbewuVWNY02oxPJYe/4n/P&#10;Fdfo2m3Xie88vUXj2quYZyR2HTHfp04/rU6dDf1NnSfCFvrVsbq0ikaNX2Ls+bHAOM4PrRW9pHhz&#10;ULK1a2S9aNVkO1WhJJHryD/OivQpR/do8bESj7aR9QQfBvT59EMfhJ4mkht4lA3Davy/hjJHbr3r&#10;i9X+D/x7sUEOk3TNBA25oY2AwR2HB9+Tj074Hgc37UHxC8AatMmgeIZtok+VGzjGfw/u+gOOOldl&#10;4H/4KmeLLDZpXxB0KO8tt3zSQp8w6Z6556f/AKq6I1qfNrocqp1uRWSZR+L2ufEaG+Ok30txH5oH&#10;mbScZ/iJ46/KD78e1eS+I795f3EUu7kbv3mTx0Gfw79z7cfTKftJfBz4jW8kdldwL9oyZEu12spI&#10;5AwPTP6+vPF+O/hr4G162/tPQ4ESSRiGaCTcqn1yfwPpzz751Jc3U3pxS2Pna7hijlHmHcxGA3HP&#10;Hp09vx+tdh8CfAGr/Ef4i6f4fsbUTHzlaQs2BsBB647kfoKuv8Edcl1JLTTJI5tzADOTtGDyODjH&#10;fp6V6d4L8E3HwW0/+3o5fJngh3GbcPmPJAGcHPuO+D25y03CpL7K6n1RqXgPVdJZrXQLVo7VbWNd&#10;ixDltoGQc+o+8Rk/lUehfD6wtLY3Gq7fmYht0fJPzDP1/kTzXgXws/at+OF/fTXera4v9ntIxhjm&#10;jJKLgcAZ/I5457gCur8Yfta+MYPDTQyCzj2/NvjxuYZHU8549+mfauqOMjY5vqdRyt+p7XZRaVpV&#10;yv8AxOI4pGwkKTSDnPYH0wPzP1rSt7nw1DLIbfxBarNFnav2hc7j14z6nGPSvg7x78ebw2s2o6pr&#10;LTXH34kjYg7umcYB7EknPXtmvGP+FjePdd1ttUHiO+jl3Eqsd0wA9B6+3SoeMlHZHR/Z/N8TP0u1&#10;j4BaV4hsJH/4Su1mlWPEcKW4wqtknJ7g89M89+9eYfFbxF4Y/Zu8A3WsatqMMl9tY2NtaqpLyZwr&#10;sfYY9cbc/X42uPjR8WvDYe303xzqUIkjCybpieMYz3Pp3xnn0rNi8ReLPiFfxnxHrtxdyBj5cl4x&#10;bJOScAnj5vb8fTOpiJTjtqbUsG1K0paHXeAvjx8YtN1+78Ux/EHU7OS8uPMDLcPheuMKG4xuYD0J&#10;xxzX3n+yn+1b8eLn4e/bvFPiKDxJdSMkdrDNDtkMOwHnKgkdFOeS2T8wIavgzwx4KnEEd3qemqqB&#10;gVkuGJdwD0UAZPH/AI76dvpnwVY2Gg6Bayh3hhtwA0KthrrMfC9TznA5K53ckg8Zw54nRWjRlo0f&#10;WuvftZ6Ze+HZ4tY8KW2nyXW6SR47rzV81QSNpVcnO0YznY3PUbj83+J/HGg+Idej062XV7GGS6uZ&#10;JHFwWCqWBwBuCs4xu4VANse4Epk0NPudXBjlnVdkWZLdkbf5TAeYsjI+Ex9QRj5WBDVYsfiatn4d&#10;j8OazYzTWMUhkMdrNth84iQSTN8mJZSYyFdywRW+QJtBHbT5rNydvxOV0adLWEb/ADsL4kl8BXP2&#10;668K2GsLcfYmlt4Y7SC68i1DlT50gbO9iEbBQLH5gBDnElZmjajbaXevHe6IVs5oUi01WhWZoIFM&#10;jLFlmXYjH5t5VeSXQBmANnUv+FS6peabNPZapb2RsALq1s9sUkI3AiFmcO03zZY7975AyWwS2pYz&#10;+H/GV/Hd6B4Ls9J8uZby1mW1Bkif5gmCkeGVAycKOGBGM7du/LHozPnl2fz6GXqOh3rW5tYHvmjm&#10;tnC20jCQCUIA4j2knAY7Q235VySBjdXffD/TdLi1OztrKW48+/v44Jo7iSCGOWHCxPvlDkqgVsBS&#10;h4dSR/CjbC80YrZ32q+FPMBtJYGnmv2i3qrOUeJWaMYk+TBdjtMkO4B4Qh1PCWi2Nz4mW60Fngt7&#10;e+W5ijt1kbysSQxl4Rv3dHTChmYFGYZJ3HP2et2ae3lKNtfUv+IvD9xqfjCWWzYq32NUdbhTK1xu&#10;J4CZIO9FAKqSJAI8bmVwK91pNxp92mn6f4evJmvlmSdhbrI+/arIUAO6QAOQuNiq2A33znZ8VwKm&#10;qXmpwaS0dwzrFf27yp+6mUtv2LKMsCNuSMrJuzICT8mP4X1LUTYLe3mkpDLdLiK6a9kUbd5V9wDF&#10;n3ICRkuoRccBUFE5aaK7M4yly3vpsTs2v6LYW8utf2hHatIhES6pPtTzVPOU4RiCygbQjZY+gOXq&#10;sMSKs0NikMk0jv51wFVkAAzmRP3x3AH5ljVmb7xH3q6TxBpHhxLOHxJHYNdARxwSKdPliht8NhUX&#10;DJ93O4/eYAgBWJINK+0qI6ira9azalukjWC633TyFCpZSjTwNtAY4ypABDbgQCp0/eSfNZ3f3HPe&#10;N7dCxokHh+x0pTBp0/2hrcN56XD7rcb8NLsjkUJGWjwyh42BZ8yk4StWB0tL230zU7Wze4tmkkvI&#10;9QnWW3Em7bkiXiNfLcfNJExBZirMDvHC3ttJaauLexgk8m3kXd5MwZI8qQX5IKhF2Hd0YuNnzEmq&#10;2sxhLQQRwSWoaNHeO6hlMirsJDFsnCkFmbDMSGc/ejAM+0SjZ6f1oaSormTvc9ciuIvGNnNrOtSx&#10;xwwyRQraqNwQJwkm13bcw4AyW4jwX2pGThfEKHRNXtprOPxHJbxxwzTxWvlsf3u44V3xneQ2d+3O&#10;7AO0MxWz4FsrNtFZLWS8mmjkCQqu0XCnaCQzFhnI4JLH5tpHPXP+NNxpNlqWyxtXija3U3FuzNtc&#10;7TnBYhwNwJwSSMKeMAAqc3Kr/eTh0pVLK/l5HAJr4haaBdQef955UMMyjaNqnAReVRQAcEY+U4wc&#10;mtmGCV7ti0CyfuWXa0hVQSoPUc/eCnJ4+UEggVzd9JJM02p2xmeDaHX7TGylGJ3NsOTjAXpgZ+UD&#10;AxXZeGLO88TW1toFnEDNKuF3ZVV+jEDjBPOOnTkVy9T0Kj5NS94W8Orbaoun+IdO8iNj/rsHczHI&#10;XBAAYY28j5cn8a0dIjXw14gaPV5I3h+eSB4uhORhsLwAQcZOfQetdL4e+GusjS4bvxBdrGtvGBJu&#10;k2rtGSByckD3wOar+Ivht4c1PWobqXxLp9qqg+WUu1US5AyME9sd/X8K1jJJHBUalU0f3B4zsdO8&#10;ZPbzaXdqsJHlXC/wJjOBz2x6getef+J9CtbXU5NJaCK3ZWVWnaM+WwBBJJwOOnTqfzr2Twvo2nrY&#10;SWdrfWM0dx8peOdXZTjrgZ6Z9fXtmsnUfBmrWF7DbapFa3VrGzbXmkyzAnjg5P4Y/wAa1p66I5JT&#10;jB6/8E4PU7HSItBstJs9VtZVij3MkcqhGUgE9enf6Z7ZOfGfGPgi88NarKNKkhKgZGyb5cFhkfLn&#10;A68c9uOte7fEP4bfDy0tmu4dKmgvlGZDu+QL2x/nPtXNx+FvDo8P/ZdMA8+MMY2kbcQM8ZLZGOta&#10;S5nvYqnOnHWLf3Hh+o/B/XPFK/ar61ht4mTdG0jKuWzyM4yOAD+XA4rL0nXZfDt7/wAK/wBW1NJL&#10;dGX7NdYw6tkYOe/3u/rXY+LLrxFokMsjrJhWcbQS2cscjngDC9cd8/TyjWLVJbia9mm3SiUjamWy&#10;3J+Ug9cj6nn8OeUY2vFHZTc56yaPn3/gpH+zXJpsqfF3SLJZEkVYtQSOMnbj7sh47jv0GVHPU/nx&#10;4wsriy16aCVt25sq3tX7gXnhyD41fDi78C69++nls2WRbiQYePblSevI4xnpk45HH4/ftH/CDxP8&#10;LPjRrHgfXrR1NjcFLd2HEkeeDn8f6VNGHsa7mtmvxMsU/rGHUOqf4Hl6r/ED0qyjAKNo/GtaDQoz&#10;gSOv3uQMVP8A8IP5nKXYXd93jmt3WpnNDC1Y6oxDeSRfMp+YfdPpXvv7PH/BRX4x/BbQoPAep2ln&#10;4i8PrJgWOsR+YY4ycsiMfug9cdMgHB7+T2vw4DhVn1H5s8fL1q1H8KS06k6p8oOf9X2rOVSjKNmb&#10;U6WMjJOJ9eeGf2x/2W/HGnT33jHwnrXh+9km+a10eZZI2UhckbiMcAjaBjGOeSV7TQLn9i/xRMtz&#10;Y/GG/sYvJVvLvbVnk3HkoTtHHQcHBOfrXxPZfDe/ibbY3m8Y+VWXFdR4e8LeJbBzHd6dIvH3tvH1&#10;/lXBNR6HtUsRiIvlkfdXgXxD+yJpPiOGxtPi5dJJMyorNu2MSeT09fXqD2wRXul78EU1nwZJa+At&#10;csdWt5rceSqsC6gjAVe56++fwzX5aXdyVtRIzKjxNlOxBx6fka+2f2ZvHuv+J/gTYa3Y6v8AZtS0&#10;1TFJNDNhsdOQevI/+tTpSi7oqrKXMnc5LUvgvrkV/qAlsna4tXZfs+zd7jO7H/6+1cT43+EzXUX2&#10;8IbeYf6zzc8r69vf16V9Ow6n4k8cwWssaQxzTfuLq4jX7zqvy7iCOflx746HOa5jxD4Vt5/tXhXx&#10;NYtHdLdeWLxlC7/fPHXt1Bz7kVcsHGUFJdTnWI95xZ8mXPhqXSrtd6Oz7sthchh+H+f1rjfGHhB7&#10;K6/tfTY/MtpGP2hNv3GPf6V9K+Kv2ftYspp9Q0ibz7fbncVHX0Oa4zWfhz4i8PF/tejh45E/fKMF&#10;WXHvxXLKjUgtUae0i33PF/Ddw9hqENzEqny2yysBk/5/wrtvEvhS1vYYvEOjL+5m5uNp4ye/6c1Q&#10;8VfDO/02Q6tpCeZa+YTuC/d68etdF8PdVtNQ0iTw/rBEEighZSv3uvHP+f6c8jspfDoUfDGnC2uI&#10;4tzKjcyOAeP8/wBetez+HNL8SWdlFcTSSSW648llYkYPT+nAz/Q8DB4dutIuo7bUIm8mZh5cyY2+&#10;2ffj1/ka9S8F+MIhKnh67EbQSABZsbcfVvQFvoOelTFamnM5I9K+HWpyJ4e8tRG+2ZhuckZ4HotF&#10;bXg7w1bjSW2yKn747l3becD0NFetRX7tHg4iUfby9T5h8Tays19Oqv1Zj/s8knHfnrxn865+xs1n&#10;ulE20bR/C3bPfPsK2ItI2xzPdkfL/fYjt0/n+nbmobdPJnMxTvjardv14z+P61jy+8aOX7tJdiaK&#10;xtLVf9AjKysDk7gxbjt7e9b2i+PfFvgmRRpuuTrHtYSR722jqTjB9+Ko2+nxSJtLt83Zu53DPb+V&#10;TTae7lpQN68b9v3QSO4x/j1rU43L3jttE/am8RaOplh0WA3Sx4in2jHX7x9eSPb6YrvPBXij4ifF&#10;W3l1PxfdySaaybmt402iQj+YznH445IA8z+C3wQvviF4qt9NVCturBrmTafug8gfX/D1FfWmu+G/&#10;B/hPwpHoGl2ckPkw7G8wDaeByR25PHTrSVO/oaRlJy0PK/EOt6Po0KobZo1jUCOPzNuBjgYyM/X2&#10;79/LvEvjuKwhnubks3mKTbx7ei5/l/PH1rZ+KGu2+laj5lzdrcMzfdzkLxzz+PbAGfz8b8d3uoT6&#10;5wJVzFwp/g/POa5p80paHo017pVk1nUPEviDdcSsp3ER7G+VTgfn1/8Ar10Ft4XOmW/9o+YrM7Lu&#10;Vm64br61j+FfDE0js5ILKm4uFBx+BI/nXTaNHBa6nHd+I0k8ll+4qe/Ht2PpThFIuUnzWRVTwrf+&#10;IZ1SCKWQuCV29FHBx7fTNdd4X8NHwzcKl5ZnzFyZPLHRRx1688dP64rbtdStCi3ulWLBgd0cbL/D&#10;1xgYz17/AF5OKsak8kkv9sT6WkvDBGkXClgPXjnIPUEjGfWtYxRcW+pdF9AdT+xWt+Y7WR9sLQxh&#10;2B3E4+bPU889ycY4A9e+HkV5Ho1vp3jW2eGGaSP+z5rhMyOzOu3O3cyttwATjgMD1xXimlsupxza&#10;teQt5SoSkNrHtUkdecZXkEYA6nFVfFPxfl8P6O2jW1osskkKx28Kkny+cb2zkjAJGBkkqemSK1lO&#10;HUj2bm00fV1j8J/ihqExttOexkjkUmxkupF2WZyWYbdvGSARgEbiBnO8nmrLwn4+W+/sWzt7uS3u&#10;IwzTR2sqwzOxyzBtpDDOBtxtxjauWNeD+B/2mPi7DZ29lc+PJ2+zg+WnDOrZJ4LgkNnkjr8hyU2m&#10;vUNK/bk+KehpaGfTNJvmttrTNdWfzeZuXLkhwqk4GNwKgMDmRmyukK1o6GdSjU6pP+tz0RdHez0P&#10;TdInht2mjR4fNjkimCZUu0xaRSIkETo6lRtwzhSPmK9Bo2geCNB0S8urZ764mulFzdXFhqhW1ETK&#10;ZIeJBGV8wYzGx3lvLUhxICOC8J/8FH/C+jTTyeOvCd032rclxPDeby0fmKCGR0VVcDgPkHdgMqM+&#10;D2umftr/ALPd7b6VDa6JcRyC6WSCzbT4pjbvJuLzDD7wcEHJB2iNQMdtI4mnzX2OGpRrXtZlDwx4&#10;k1JLqGODwtb3Utxcgm4vmiknvjCu/wAsLMQrR+YHyrA79kaA7Y0Qdv468Pw6b4Q+x6D4is5FhjM2&#10;/T2y06hi7ySPE+7YVW9BHzFUUlSg2latx8bP2OtUtWtdO1K0gFmsjwtaR3AxIH3b2eQMwTLbduA5&#10;CkHBIJteEvE3wL8U+JnstD+MWkx2aw3ELSNPEpnA3RnPmBCFQPuIUMzb1QncADosRTknre+gKlLR&#10;xTSWuw7WE8OeIwbnTb+3aaPyfs0K2zb3t0RSzKFIOw7WChdxJ3E7elbOg6Honh/TrXw/B4ksZdTv&#10;P3Vtp2sK5CWzAne7eUARswVYybfnA5BGIF/4Vtr099Y6j49sl1C2uhbtC2qpGFyyRoiKS2xmXgou&#10;QGKqCAoqzZ+HfhzZqs+ra7Z20lsiIt3JrEIjjYLKGjfdjD/IWGGBIBPAGBNOcVPmFUhzU7a+Rva/&#10;4l0/QBa63punw30Osagltbx2e45aPCGS1H3kBwQCRypLlQuAvHa/Z6zHrccei6RZ/u0MW6O68x8H&#10;dwWVyUk3d88DaQvO6ukGpfD6/db698Z6XatCtwNQnutQDhZtygYVkXIDYI9c7SeQy2LTSNLSOTTt&#10;O8f2U0n2cySRs0YkICMFAO58A7SN3HO7LcA1tKrGovjsckKMqP2df6/Q4fV9JjsLf+0p75ZpI/39&#10;xtsbk7naPCgMxfOOW4Yc8gccU7eC7urv+ztOdJpElhEKMqFW3LlQz4P3n2hgTjDtuyCc9lc+B/Ea&#10;n+0rDxZbqrFfI+3QjaQTgKOSuAwZQePXIzkUrr4T6sbiGHTNQj8n7Ou9ZJGdlbbyzfKNo5wASQQR&#10;ggqS01ZUZNNfM6KPNGLUn6Gp4M0PxFYGORIbj5Y2byYNwZ2RVwxGACxTk5yCVBbOSDL8VtMsdT0Z&#10;ptYvJF/jjh8nllZd2UKrgbm3cZHKHoCAeo0K7g0LRoYrX7KskmPO8yYy+YfLO3HA2gPk4AYESc/d&#10;Arj/AInwnxpdLBY+JLW1htY23SMxSNwvONyjOSRngkYzz0qZOjCnyxJo+1lWu9LdTyqzkhtY2ku5&#10;WMjfI0c7IqyAuPmK4AYHp0PU+9L4j+KniL4bapZavo7RteW+yT5lwg3fN82PYcKOM8dcVm/ETxB4&#10;T+Gdg2va74gjvJI5GiulgkBAk6fJz/t9SVP3QPvEV5yPGvg3xjfWNrZXEcl9qMkkklkId0mECkKp&#10;PXBXGSAccEfezxzfNotD1PZuc1dXR6d4g+KHjnxNFJeeJfENxJHdMV+zrIVUHkbcKeMjgDgZ7ZHP&#10;iv7RujapOLTUNK129hZUwY453GPfGfXP0Nd1q17FpemrLFOWWNiW3KNoH4jGSQT35Ue5PK/Ekp4j&#10;srO0d2jE0y+VuON3GOOhAzj8weAQK5+Z7nbGMX7uyZwPhD4gfGLw3Yf2h4S8Yzx3kLpIyrMzM23o&#10;OTgjp7knPPGPpT4Eft6w/FSwh8EfFe1+w6lalVt9T8wKJG4wDxySep5weOSRXyjc3XiDwvr7WhkW&#10;MiQhZF/gXIIGMfM2OM/7X1rnbzxFHdaxG2iylLxcyTqGXDv3YfiSfp6V180VFTizyJ0XKo6dRfM/&#10;Sy0n/wCEpHnrePLHKcO8hxtx3HTAI69M9jyKhsZ7awvj4fvLS3kjeI4aT5WZumARxn0HJ9jXif7P&#10;/wDwUv8ABvhbwHa+B/iP8O/MuraPy/7Qt5PmlUeuO+OPwz6V7B4F+Nn7Kn7QNvJb+CviBFpupqxE&#10;dhqJ2yBsg4GevPTPr+XXCtTlG97M8mtRqUptNaGL8Rfhfbaxp6634dlka2kP7yJpNvOSeM/j19eM&#10;cGvAbmz0vSvEEmj3MHliWbChm3be2O69O34jpx9kax8P9Q8NWCz3NjNcwx/6xoyNsi7fvd/bH+TX&#10;gvxm+H2n60h8WaPpUkMkJBmhh+VifbJ65x2/AVfJsaU61jmfC3huXT7xbuxZkEkJeOaPp5mM4IPX&#10;JAyTj6AV82/8FY/2fNP+Jvwesf2hvBVh/wATLSJDb62scm4uuevrx/nFfYHwNS38VaW0V/DGLi3b&#10;csN23zEbs4xnk9u3OeOcUninRdKv9duNE1TRlm0HVx5OoQ+RujDZ5zyR/X+ZuVFSpkxrctbc/Byy&#10;0S9iPmyRr1rSsvs6cPN836Cvsb/goh/wT3vfgHrEnxH+H1k03hm6mzIkan/Rie4x/D1/L1r5Mm0m&#10;HhRHknuF6VwShKMrSPVp8s480NUPgjkRFKfd6/5/Wta0lkXbiMckcbegrNsYlg+R5dy/w16V8MPh&#10;5pF9af8ACTeNLw2WnRqCvm9Ze/HTqPesZI6qb5Fcz/Cvh+Vol13UJfs9qrbjLIpwR+P+eRXRat8a&#10;fNMUGgaZD9ljbY7SKMuPf8s1zPxL8bzeJ76PS9GhMGmWfyW8HTd7n86w7dZIIt7Q7fmz06ipcXuX&#10;H3pXkdP4p0y1v7ZddVdnmEmSMdM/nxxXrP7GHxht/CGv3vgjXbtRY6pZssZkJASQc5B9eAMdDXl+&#10;lx3D+CpJbtSVUkxhuw4/z/OuTbUZtMu4tQtC0LRkNGc4IPWsvejLmQ+aPK0fo38NfFbaH4JutMvd&#10;K2jUb7fZ3UifdxjHI7Hrnoevarvi7T9P8b67FqVrrxa+wscjybipccZxwR1HXOPfJrjfhT/wVI+A&#10;+g/BLR/Afiz4Jm81SySNbi+2gq+08n6/5NdRbf8ABVn4F6cFXw/8A7cOzZ/fKvzD6kHHbt2Hpkel&#10;GtQVJQclt5nlSpYj2rlGDvfuhupJ4xivW0668I3Pl26BA8Nu2JuB82SBk89ccYx9K/if4O+OfFun&#10;x/2f4YmihWE7Y5l+b+ecdcfXAzWve/8ABYS0lRbGP4F6WyLJ8rbQp6+x9Mfn1rO1r/gpl8YW0fzf&#10;DXhfT4bGTJ8vbuZcjOBj0P5/jWUsRhdVz3XoXGnjE+Z00vmeXxfBzxpope0uvDM/kSZNws6gjOeO&#10;vr+oNcr4m+BMdk8msaFb/I3+sCj7jZPp0x0P4+hrvLj9uP4m+IL+SHW9Is9srMHZY8E84H8+vU57&#10;VJ8NPFmpeOPGV4uvPG1vOobydqjax5JyT0HH4fmPOqexn8J3U5VYy1PHYNI1+BPs+ouzRq2Ikkzg&#10;KOMjPYnPp29q1/Dmpmz1AK0O4t/yzVfdcHnp0/X617p4o+BJ1ASXGhQYLDcbVlxu+mevP0PNeDeL&#10;fC2t6JcteW9vNEsMhWSOTPysOefz/wA8Vzypyjud9OfMey6P4svm02GO3lVVjTb+8hRjn6sM+34U&#10;V5f4f+KI0vSo7O5PzKOPMLgj8vfNFejTqfu1qeLiKN60nbqSjwde3Li0tItrLKUZWYg5Xdnj8ufw&#10;qWXw5bWoaN5W8xf4tgJPXP69sH/D1PxJ4MNpPLc29q27zWDEdMZ6du5P4Y46ZyYvCi+S1xc2qttU&#10;lWb7vPPJGRz6c45A/vVbjys5+bmirHGQ6NCx2xw7VjwNq/3vTvzn+eauaV4Pu9e1iDT9Pt5JJJpd&#10;vy5BPOO3Pb8TxW+2nxo6vaRN1+XaDu2k9Dx6deuTXsXwR+GEHhy1/wCEo1S1VbqZV+zRzR5IBP3g&#10;Ow6Z/L1ojHm0M7e9Y6LwD4Nt/g54Q8pIgt5JCGn2/IQTnByRnOPYc9x35D4xfECwEErB8TeRnar/&#10;AMRJ6cnsD7H27avjzx3dAyb55A0Z4ZX2gsF4/HOAO2Pavnz4h+Nb7xXqkkUMm3aP9Wq8dz8w7Hk5&#10;4/pmatS0eVHdSionM+LdWvNQe4ut37w58lcY2g+vX1/HOayL2CNreOeQKrqgG7bja3c4/wDr9T+d&#10;yGM217JDdjbu53N82MHrkH1/ycVIktrLbQrb2/zLIfmwASOc8jHP17HrWKR0N6WF8NWcRX7VZvIN&#10;xGY8/wAPr0zx7f8A6t7T7MajqJdpH8uHnzFye54GfYjPNZ2nWN/NL9nt3ZVkf+Jd3BxnH4V3EPhI&#10;6fYLZWP39oLNgDzBz9McnP5+1Fn0BSjFlfSURJo4WjC/MO4ABGfbHp06cdRW7c6l5Y8iQGSFV/eL&#10;In3cjvnrgn07dhWj4N8Cvf3Gy6VXZdn3ugXPI9+O5OT3zgZ3vijN4R0K0k0TQrVXukhzcMyqVPTg&#10;Z9/YnkjpzW0Yy5Llc8eZI4XWfieNJsf7Ns49l02UjhDDbgjOcgZI6n15964WHTJn1BbqbU4boNuZ&#10;irHIbPQYP3wAp2qc8rkqBmtptBTVbpUnt4RNImN/mEl88sM4/Hg/U54Gk/ge40y4jXb5hZRuR8HO&#10;cjHPBAIP+yMZ+cjFZ6s6FJIqaNHZ2EDXMVgNr4SWQRI6SKecEFWVv4ccFQVBAY4xq31tDNZodJuV&#10;8zy2dI5CVmGW2ljuUqxP1JJI3F/mjpsksumxzwK0aw3W7zkkBVgADzuZeeg5K56ZBJVDrXek6cqx&#10;nToo5o7omX7MVGHKsycg5AON2MsR1GdokC6RMpSjc42OCG9vIY4Ea4WEqzpIvlxyfwg8EgcHvkKC&#10;Rk7tse4sN9qFzNYRLHIjtthj02T94zhypJfPzk4xwuMjI44FrTfDmly6jNqcTWtwZJvLiurpzlsj&#10;rjJPJ4CknHzZO7du6zSG1O3EKp/ZsDXC+ZugYu/B4Aygwc8ZwF2kElQDnnn70jFS96yM/wDsVvDf&#10;hC41LU9Pjjt4rQLbx5bPmShtszyh0ZQ29R8obar7zwVxU+D/AIC0+G7WeK/aaaaIEf2ireWkknyi&#10;SRgScZIY4ALZx8wVWOj4vMF94p0vwdc2fnSW8rXxuDdoyNGWDARPFhwQ6NwzHnD4jOVpPDpvI5tQ&#10;gm1CO5aRg0915gaODZJ/qkPAcjCnJA5HUAAF2X3HXGUdF3PSYNCtzPFLZNLZWuJRDc3Ehk899syq&#10;qlduDtaJD6lMgHrWbF4h36e0Om6ZDLJcLMtrOs8kbeZzkksMkjzFJCgbgrdeq07O68Qz2cf2i1WN&#10;bjUJJbyHy2OCnMZ75dmJzgDgLnJyKz9F1GKzl0/TNatDJb3MzHy9qyR20p46ZwWBLDIHGMDBYEae&#10;1sdPLFavU2NNj1rxF4jTRbDd9okkguILi2VQXyFkQADDD96QuYyzbW+VT1ddV8MarYRQ6Tb38yss&#10;cbiUjzMyOd/mDei8Iv7sgkZZGbJ5C2dH8R2GhX9nqmhWtws2nxKY5iw/0eRL0SR7STzgsHJGSW5y&#10;MkjnbzWvFutapPqMEE0N9ayQvbx3BXcdifJwv3TwpK4xhhx82KuUo+zt1IUn7S6slb8TO8V65GZG&#10;s7nxM0fkR7J4Y5PlkY92GevyknAz9eKTwj4i+Luv6gdM8P8AiW+0PTHH7hpLpv3xLD5gN3TG7kkA&#10;EnJzzVW58MX2r6hPqGpfvL+6k864nChlSMdT0w2Bn1J+YYx81ekeCNDv7Yx3PmeXY2MieTI0qlg5&#10;UMyMwxhTsAUnj72M81jGLqS12CVSMdbJnffC/wDY3uNes7HxDqXi7Vp723s1muLqO8dY7V3dm2gb&#10;eCij7u773UEGua/ah+Huj+BfFIg8N6xfG21CGM3UN1dOWSTH8WTy33Tk85wcZGT9SfBzUNHtPh0z&#10;XWuuzJceX9ljjKwncwAeRjnzMKNwGWOBwe6/Pn7ZOka1qnj6FLFXkt13fYZVU5Kq4Gz6EOcKT0IO&#10;RwB6WJoUaeFvGPY8XA4vEVsw5ZvuePX8unrcpBqLOyyWjyCFvmYyngAhxkkjae+cAEZIxx37P+qX&#10;2t+N7rR7mxWJtDEkTSRKWZZS+ODx1U4wePkPvV/4iafqF5cqtxpd880Ma7pkVtysPuEd8HGR6deu&#10;Kb+yhoWtLPr2pi1LRpdCMTzHJbau3axxyRkD6NivMlV5pJH0PsZRpucvI9P1m1lW1jwyrtQmGIqM&#10;ttHqCfzGOQeOeMODwPrWsXdm7I/k+YnmNIp2qM/1z78DHNereF9P0MBft1jnYqZV49qp/sDH/Aeg&#10;x+gHUeKvDlhL4RM9jbRxMI8xtHMGckfdOWz+p69O1axhzanF7TlaPjn9s7wtd6DaRappN00cluxR&#10;2hwuRnvtJx24JOf5/M48R6nY3CvasZGbrJuO5v8A630/rX29+0DosviP4f3KxRQyK9sWeSOHb83X&#10;jnIORj0+tfKHgvRvBUVtLPr6j7VHu8ssx2g54ODz+v59KzjCU6lkznxcuVKdjq/DPh3WvE2hw6xH&#10;EvMYaVWGGQ4yPz69eh9q2PC3g5G12HXdKuGt7uBcSbVIZWAGTkEZOM/zrB8B+K7nwzOsRv4xDMzf&#10;vBz5YznHXORwex6c169odj4auy+vy7rbdzbzKAqsf7vXv1989a7HRjKOh5vt5TumWpf2yfjz8MdJ&#10;XULPxzdO1jtzY3jfLIB1Az6jv/jx6H8Pv+Cu3wZ8fT2+g/G74crpPmKFbVbPLKWPBJx06+gr5x+P&#10;viPT7PS5bS9s1lkcbY/JXG7g8kgeuPTj618ueJtfimEmYJI8fwsOmOPWo5qlKS5WZqnCd+ZWP2I0&#10;Hxp+yVHqa+OPA37RGkLbTbhJbtII22MeARjJ7e+R+XYn4b+HPiHp9zffDr4h6PrFtM29o7WZCVb2&#10;GBjn09+cdPwfsNVuJdQZ4ZGSNudqt1/L/P0r2n9n345eL/hL4mgvdL8QX1vZXTKLj7PcEd+uM9ce&#10;tdMcVUi9SVgo1I3TP1k+IfwWm8V/Da++GXj/AEppbG+gkR5pl4iOOGx3AwvIz0J9q/F39p/9nXxV&#10;+zh8W7/4e69aP5fms+n3DRlRNCT8uMjnjFfdunf8FDPj/wDDy6jS712PX9EuEAt2vI9wGR0J557Z&#10;PPHfmue/at8YeG/22fBFm974bWw8WabGDZ3FvGCLhfTp2z3PrVVakKsezNMLTrYWpaWsWfCXwq+H&#10;R8aeNLex1ANHZwnzLyYfdVBzjPvV/wCOfxEstT8Ur4Z8Mn/iV6Yvlxx7QNzdN2B6nmvSfEcdr8F/&#10;Az+HIrcR6veKftrcZTB+7x9Pz6V4BrekXM90+oFWWQybht7f4Vypc0jvf8yNbTp7W+C7W2lRy3eu&#10;g0uytZXUSbW289ua4GyutQsZ/MMfzD+Ldw3/ANeu58N6va3dtuyFkVfm2nr9PxquWxHtLq5v6/NP&#10;B4HeFF2xnlR6HHXn/GvPxO1zEqzEtu4b5a7gTG/8PXlvMmcKWXrlffFcNpEEmpX4tLVGZmkw20dO&#10;f0rGS3HTn3NXT/DOoQ2H9rQNug6D6H2rc0q1SSNSdzcdFBPf+X51a8T3cWj6PBotuV+6FcHj9Ofb&#10;/IrP0G9lhvAjP8rHKsewz9ev1Ncso3ZvSqNo7Xw7YWmqosR3LKCNqsP0HTH/AOqur8O6g0azaHfK&#10;VVvu70HB+v5/55rlNEuWsJ/NhJRSMq6sOpHPfj/PNdLf2J1lIryJPJ2tgTdGHGOnb+XHpUcvKbc8&#10;WtSppkDLquYZWZofn3L8x7//AF69N+Et9/ZWoyalcS4aQgeZxuUdyDznIOP/ANfPEvC/9lNeacnn&#10;OrfN8/DH0xj8e1WPC3imTTb+N58QrnZPHuPp6dx/nFQTH3tT668G+ILS9t4ZVlb7Su6RlViuVP4H&#10;kc+lZfxG+Duh+MocTwNDcSt/rBGNuf7xwPrwOuOx5rlfBOqyX+mw6haXDFfMBRmwxXjBP0yBzxkD&#10;B7mvVPC3irT3s2TU7USMVySrABBg4wD93of1JwBmuqKUlqTJ+zd0fKvjr4IeMvDmvNp8mmRTfulZ&#10;ZOOQfw9qK+ovihaQPq1jJb2MMytpqElh90+ZJkD+f40V0Rox5Ty6mI/ePQwdFt4/HN3JbWt1FG25&#10;zJC+M+vGO+R2x+PFXbv4PeJLljCGUxs7NJsII+7xx079ugP5eZPf34WfWNPuPs8+3zE2MQBkb8AZ&#10;xwcep59OK7z4PftFnU9N/sTxR8t9E3lq0a4U9sn68e2cZ9a6uWPU4YVJcqR0Xg74SaJYg3erKvlx&#10;tuxJliWXPA7kn2yOvODTvG/jJNPl+ypcKyhGDbW+ZeMYwRj14GcHpzwKPi34la4qy3MdlDaxW2TI&#10;0kq4k454JGec46Dp71yln4o0X4teHLnXPBuoJdSW82LmzMhZk/2toJIx+GM88c1lLtE7KLSV3uYH&#10;jDxNeahY3E4CyKvyyNGM7xwf59vzrgdK8LTahdSXlk6qyyDdC3y55bgHgDv3HTjpXVXmgyeR9slm&#10;ZNqkSW4zwQMd+2R3z0Hese7MOlwLKEZGjkLxyorAj1GfUD8f68/L1Z2X905/xZor2lz9sY72ZiJF&#10;A5jOTyeM98/j9Ky7GN7t/LZDGvTd5OcHP6dPc/lgdFq0p1ew82UBW8wGIbTjGSOPfrn1/OneH9Gt&#10;44d12yxuVU/MpJYnGM59zn356DmlZX0FGp7tzX+F3htYLv8AtaSb5YY2bIPIPr6j1/HtwK623shd&#10;3QAtj8xwGU9OOvI68+g/HrVfRoPssMdstozMw3ycYJGCOMfRu3b0qTVdTm0WeDTtMt2WRlV5MKDt&#10;wCMDng+3U57g0bCjKTkGu+JL3w7L9h0uSTzJMedKkeBH/j1I/wABWRrsV3rVvvjupJP3efMZiMYw&#10;O55xx1Ofl+mLMuvLZ37C5tlcyEhv9jGM4J7nOPTp71pW9r4evbCOW1JX5d5WKE8nHAx/wHjjtx1N&#10;UlzaXOiM4x3OStNPvNCWO5ht8bnx+8b5jgZH69BjjPAzg10ljDukhgvkUqy4aZmLKpb1Jb7wyGzk&#10;8jqcYq9Ha6W7Ja3ukMsLTBXZhgHpyOD3H4Dnjg0X2m2pb+zbSH7251O4844xjOSSOgOCcr94EVSj&#10;yh7WL3K3iHwq1vMsE5t7iN2xHKsnzKewUntyOuOGxhc/NVismuI4bWGRY41uB5ix/OzLtAHTp0wv&#10;ygjJ+6FPl6VvpzW141pBBJM0igSJIx2qMZAxkY6/T/x4VXstMuZL37NEJjDu83yY7oqwcggsSCdp&#10;O3aeh6Y4yTMu6M5S926HadojTywaXaSCGBkZEDRx4GByrhssBnavQqMLyc11VvoR895r7Z9l4DGE&#10;BVlxkgZAy69DtCsOM4c4RzwbZraQPLM3kyyNtUPCu+VcEDKANv45yflyap/GK+n0nwjKV1mSG6vZ&#10;EitIRcPGztjBUGI43cPjkJlSuXNY6bsmm+aRiSw6fdNqniNpbe8tJNQjmZ2mO2FSpQq4mZmJRflO&#10;S5PGOAAun4Wsrb+0oYNXvLu4tljJtY4tMK2kJXb5fUKxIIPODgqCSxFSWMVxpumRSPI011b2uFa2&#10;i86Z1OPmEf3QxUr856jO4ZHHRfDbw7q15qcN3dDUmhZnimstUYZulA3MqnHBBcsORk+pQ5u3u6B7&#10;W7ubF7Zax4o8QW0unJE0FtC7KyQ/Z1E5QlFHGc9t2R82/OM7izSvgnqerahY6q63tvPPFuFrblpf&#10;L5fJxGfvliCq/wASkdSMH0XSPAtzrSSSRXEtjayIr3UZ/ctHJkkAgjcFADjJGABk9UIPDd/c2evJ&#10;ceC5GtJNJjcusZDfaGcYaTzAxbJBX7u1GLDAxnNxpxe51xrSjH3Q8I/DXwn4p+EY1jRp59OuzeXV&#10;rerI48xBCIXVZEPylTJGuAqFg6ruXGSvE3/hb7BD5em2mdSYyCGJLneRuTG5t2ATwMtyRtwCAVLe&#10;hWv/AAm3hZRoWs+Gr7TrCa4S9kSGFo3WPKKseDtZkJYKRksW2j72AafjDRtMvbG/17S5YVtZP37Q&#10;2qfv7lS3AO5gVwoGFAYAEjqRnSSVhU5ed/xPIrRL2LWIbaxtbiKBQysJFActgcu3JYBMn5s8A5x0&#10;r1rwl4Cjs/Cf2nT5oXur642yLu2oI8IQ3zcoCX79AOcFsHO8LeEEu7q31m9RlFvGgjWOPEk7HkDa&#10;uW/iOW64HHORXsssMWkeDLi/1yzjuZdxaO3hUu0v71F/d7Dt2Ag9SAN+O+Bph6d7s58ZXdO0VuVf&#10;DGpasliviG68kmwZha2lxAo+0MzEFvLA4B/DlRuBORXV+JfBXgjXtDs7u3vtNlaS/P2WK3IUbSMc&#10;gDbnjdh8EiX5vmVskdpL4r8L+frqNa3lxbtGsNldDlhNKHkdE4XAJJ25ByFIOawPBukLcSSeCZ0n&#10;mj+0sbCbOI1J2rmRgBgkBiXPJOScBTj0uW8bNXueHFvnc4uzTPIPjN4X0jVtPdbS0jWZVb55I/L2&#10;46rnAB7nPr7gCuR/Z+8Aahofw7knuJWRb7VLqaJUkBkkUhE3gE/LyrKOc5+pz6B8fdOGmRz6dqhV&#10;bqFSrQyLtZMHPJYDkAZBznv1IzZ+F+mxW/wv0O2s423CzmEkvm5wBMy7hgfXjg8+mMeLOP7xn1VO&#10;o/q8W3u/0NxfCHhq5stNF7bL/pEDC5aKUcpzjcTx0U9emDnHU5/ibw9ZmKWTSJVFivB3ZIT/AGVJ&#10;H3QRjuOnSte0tfOtlg+0SRm3jA27v4SxLdOABggckj3q/r2lf2po3m2umJ5MMWFuPMOWUknHsPXg&#10;dc10r3oWSOeUuWSuzw7XvCnk6VeaWQzRSRttEkm4KuOBjqTjtzx+IPxD8R/AMXh7xVeLFJHG5uGI&#10;UrwOckAAc5+lfoprGhhZpLeKZfNVRzsHytjsPrxxzz6V8U/tW/C7V4/Hq31sy29tNblpJGlIXI7H&#10;0+nQdOlcij71rBiIt0ea+x4npepatca1DACzKsw8w8t3/wAfw5+uPd5dSksdNhU3QVhCqqu7G3OM&#10;N+I/HrXifhpBJ4ht7WKfzG87Ck+mfxxz+XHau68Q+JY4rT7NcqVZPvFcj/PQ9OlU+a6R51luip8R&#10;dU1fXtNksD+8aBf3ErENvwOeQPp+VfP2vwTx3csU0W05wy57/jXtekeOLXU7lbGaJY42b/XSrz+v&#10;+PbvXJ/Fr4bf2XrUOsQXAaGZV3fNkZx681UlJbm6tU2PKrTTJYGLGLv96uy8O/6fY/ZJgI2Vfl5z&#10;7VpXlp4a8NaVHc+IbdpZJPuLHgMB/n9an0vxZ4MgZZ7Xw8zDG1gSOn58fz/SiLctzS0aa0PUvglr&#10;7SadJ4I8X2v2q1bIiZssYjg/MvQYyPXFekaBo0vw9uoXkuSoZw1nc8HZ3AJGeuT1IrzzwH8QPA+s&#10;xxyaXFHp+pKyqsVwvyuMAEfn/PtXqps5YPD8Ootbw3ul3HNx8wLW7ALlwMgdD+Rz710RptxujiqV&#10;1z2Z4z+238NRc6hD8RrONo2nUf2lGrbvmx97p39v6E18/WtnFIfJki+VOFZe3tx0r7V8Z+F9O8We&#10;ERoV87tazW2IbjzONvJVTz7YH4dK+dz4StPDniOXRbmyEimQxs8keehGDx7VMYqUmjojU/dq55jr&#10;vgqRoWkiRWZh8owBu5/z71zdhbXtvePHaMyMvLR8/N+FfReo+A4tLkSzv3EnnD/R9qg5Bycc/j/9&#10;euI8YfCu8tGa/sLQ/ujubpx04ODVSpyiRzRlqjmPBWqR3rSaJeusUlyrIrOv3ScdfyrTlm8J/Dxf&#10;sUJWS8Zfm+vuef8APPNU5PDyXqpdND5c+7O4fLgjucVheJfDd2w+1BX8xc7j6+9c1SEglIj1rVpd&#10;U1ZruTay7snHqP8AJrdSJfKW8jc5zjd144/zxWDo1rE8L2923zMoIbIzmus8KwpcRCxmxndj5vT/&#10;ADisl2NObljc6TwpfRJCs0mJjvy3zZyevp/+quw8E69p2o62ulXELbJDjIbG3/8AVz/hXC2RTQZG&#10;ZkX7p4HO3ORz6cmtSwL2+px6lZkheNpPfJ7/AKVnLRqxtT/eXbPcvBPwzTQ9Rlur23eXSbz/AFix&#10;r/qt3cZHTk9h+Vee/HHQJfCXiSHUNPjCxyDdhG4bnuPb+np096+A+vweKPDq2U1v80aqSuzPJ4z0&#10;56/41T+OHwdXU9Kk1MW7SNCuY43bdtGRxjrjp/TsTUqfNDQ0jUtUszj/ANmX4jQyap/Zl/MP3mMF&#10;s/Lweh69OxPPT0FfRmhRRQ3f2Ly2ZZWx7KnGAMgEDnpnivhLR7268FeMRKkjRR+dhcSbMc+3PtX2&#10;H8NPEf8AwlOhWupi93SR/N5gYbicAc9sd/Q89amjK+hpOJteMbbWNOu7WzhvpEVbNcK8Ifje2Oc8&#10;8YoqDxL4qnlu4fPgRWWDb8xxn5m54U8f4dBRXdH4Tx6kX7RnEeINLbTdi3SKuIV3bmPzrt/T6cZI&#10;/CvNb201GLWJpLaSSJeXjmZjkceo5xnPfH0617V8YNG+yw2d7Zr/AKPNaxkeY3IBQd+Mdff+Zrx3&#10;RopNcjvra3Vt1k3zYUBlXHUnHfj8+2MV0Sj71jzY/AmeafEfWPF89q0dx4iu2XbtYNIcEZ7iuQ+F&#10;Xxi8X/BDxkPEmi3LSQsSt1a+Z8sseMH8a9W8aaCLm3YpB/q+S23pn/I/Mda8S8X6G9rO7SRfc524&#10;6DHT35/n+eUk4u51U5cx9s/BT42fDH9ovRLiLRbr7Pqyr/pOmzKNxOQOAeg79Rg+orK8YeF7nRrf&#10;yJYGEgb9yWG3PUfTuOnqOCMV8EQ+JPFXwz8WQ+L/AAZqk1ncL8wkj6FgehA7V9ffs4/t2/Cz422d&#10;v4P+N2rx6Rr0LBFvpl+W4/2j05/x5p2VTR7m8a3LozUXRrxbmRniVWAwqgH5eRz16f4+1bGkaXFI&#10;YsIyybvnRXwB0PHJyefX9BXp0/w8Js49T06eG8spFJhuLbD8Y4wB364ye3HBzUdv4COlX32iKQMz&#10;MCzSLhl+bgH1PuBxj8RjKlKJrz81rHP3kT6NatPbWKs0e0SdDtUZ/I8fn79HQppmu3H2q5llhWQb&#10;mddo79On+GcA9znu7qBJyottMaTzfvf6OPn9+D356AdR0NYHjP4b6tpdj/aNtaBbb+LapOwnt7dR&#10;69jQoO3c0hJR3Ob8SeB7cWn2vTb1ZFVsGPzB8hAwe2Dzx1+nXIk8OeFL62t47narPD8zNuHCcZHs&#10;Mng88d89dDQIP7HBNzcv/q8hfMJBAzluwz+POOnpNe+K1aZraf5d+G3KwI5OM9j1z7nNaKEN7WHK&#10;TXmWr+bSr+P7I9ttkXcyrDD8oK7y3foOR045BHem3Edg2hLLHpaxzR5WSZSWJbsu3jByRnk8PxjF&#10;ZcupxlzcxOzsMlcKcnlvwyD9B19TVi0vmms/MlkVmXc/kx5wcfdJyO2MA+oHToKuKPcdHp8d3e/a&#10;fLXCthFUnk5HUk9VyPm6crnvnUt9FsrMLunaAK/L/JucHP3Tg46Dp0H1FYpu7iUPEVaNvMYiZRk4&#10;z83PY9cH12n0rpPB0MeoXsNzd3G5lkUQLKxCqMDgE+w9RxuwCQMc8tjKcpXOk0DwyY4oU1cLEOvk&#10;yD5pDuzmTGMKfut04IGeprifi3odlq/jvSPCmmXMcdnpsJuLvzuEMjJ+6Dp8oDYbIPGVkUfdAZvX&#10;tD02y06zm8RvdqkNrAZriSRNyKVUleMjABxnHTdnkZz47Z3Wo+LtT1TWI7SP/TLozyySj91FGOMM&#10;BxwNvqTjjBINRKGiRvRi4pyNaz0rS9aeFdNaW6gizHJFZp5KxMeoDry+TkgZG1VGOOR6F4E8PWen&#10;3MEcF/8AZ7S2kbyL7bteJt5DxMDj7oY7flx8pzntz3g/w3BffI6STXFnH5jS5BjK7gwACg7UAVv7&#10;xJPsM+l6I9vZeKIpV8P28tu1vunjuidsfyZWRTswNuAVxxhj0OSdYxMZStLQtND4etBJpMOvySWu&#10;1kuTtLGVn52KzcKd3BPfZ1wAaJtbgis5P7N0ia4+ZXbWLhdiwIAfuDIXnc2BjkqOOuIdf1PUPD1r&#10;cSatq9tJNJI3mJ5BKh93ZVOcb9pAycggcFgaxLXULe4gjGo2srSSfNAtwpYbG3FiIDxlmHBYknP3&#10;QMCqTtoaNbM1fiDq0vjVYbTT9sNuoYW9naXckssqjYMNvI2ddxbaFJdgAuVxyOn6JqWlai0kF+l+&#10;tmVby3T9xCGQHazqxIIz65B5BB5HRakIXuri7tn8wRqDcW9tInmGHBTY0u045K5RVJHXcTUlgkEw&#10;W4uIY45h5stvbRrnYo4LbGywwTgs55K5wcg1Uo825pTqckeVLQ0fA/irV7PddpYSS6lO7G3tprUm&#10;OQhxvXapGQPmG5geW5A6HqZdVSQLNrEFvas1nMjvu8uJUJTKMx5UfKzFidxzxwwNcIkc/iS4a30W&#10;aaOSQbbWTgSEjGAJGJ+bA3Z+VB05zmrOk+LLjSlbw1rWq3Gn337t49QnYK0iskigsSDgHnnBJw2A&#10;MkiqcnHfYmtGNTtf8T1T4YaUi+IrrS4NaumX7DMzySOAZUYFkdQOEyem4FiYwTlA4r0Twvc3Nj4d&#10;k1SW4T/Q1McTyQDjdltyED/YOSSN2JTzu48D0OHxf4d1uHVIdUhmXhriOC33FJNuQSgIw2QM5Ytn&#10;OSAMD17RNYkuPD0l6/iC+ZmtCnmW6lgrZ2NuYnnDouXHyqRsHOWHoUZaWPFxdPlkne97f1seBfGL&#10;Sm8VWupXKWskiqx/1jhhgttz8vUjj0IAGc456v4XeHLtvhrpF6qeYi6W48vafmAfJ7DOenOBng9D&#10;mv8AFDSNQtPDd1p9hMsapcCYzIrIwyoHJPO0nGSOm5T7novAr6hq3ws0eWzaSQeW0Ui9VkHmNtBx&#10;wDggnPAGeBnNebUp8tR+n6n0CrOWHjba9vwK3hi1eW7uLO/i8loeizt91GGS2SM5xjoMYb8TvyQA&#10;+HmtLSFlV4yW28Z68kdc5zjtzWPrHiODw3rEFxcWziKG3EUtvuLEkH0PAzkdgcn0IqPUPiHpt5G3&#10;9laXIVVchtx2gH8PXHbrxVU5csbGdZSlZmD4i8PWcsDPGsbMFwsm4DnGflOPp0x3+o+Vf23PClzf&#10;/D2PWLTT5JGs5wZHUnDR9OfUHpx15x7fTF14sF5deSWb5j8o7D0JJ7YOeM8ce9cf8YNBa98KXccK&#10;JJHJDhY5FfDEDOOO4x6AflxzyXvJmsanNTlF9T4O8JeDNOv3HihmaOKNcSRlfuHpgjr/AJ9qwvHd&#10;tE2rMbSX92XxjP45PTAH5dfau/try40HVJ7ZrCO4H2jD27c/MBk9P8n3GTWZ4tt4if7WawhVbhss&#10;YZPliz2PXjkfnk10RjCpex5cZSi0pdTyTXIcXi28P7vn5trHA9ff/P59v4GX/hLNNbSdXYssOFgk&#10;PPr8vPJ6H/OawV0q31PV2/s4fuixLSFTj+XB5/WsnxD4yu47tdG0WbyYbeTLBT9856/5xisZe87H&#10;ZH3UYvxEt75fFNxZXqbkhYBYz1256+5/+t1qr4dEMc6wuoChslGX73T/AD6flXeeJdIt/Hfhxde0&#10;54zeW4/0hV5wMdf58df51y9voDMq3EZEjMABH3X246UbDujRi0fZtvrZNpWQEbOo5+vHf869p+BH&#10;xvv/AIfRto3iW1S+027XEkcyn5f9r2OOhGDXlGiQM21LgsuzAaPn73Tn6f0PrXQaZCkcgRJGWM4I&#10;C9s9BxxjqeKpVJU5XRjUjGrHlkfQut6d4bn8Krr/AIE1PztPklU/Y3k3PDyCe/uvX8MZrx7xb/aW&#10;reKZo9N0yNpoZEaR4wTvB6D5vfpz0rV+HC3Vobic3EYgkUCaNiQrY6njoevY/hWlpviTSornUNXh&#10;smUzcRzSN83AHBznqfYY9sUUantMQ7diXRlTop766fgcf4q+2zeI9PbXYVjt9PjyVj+Zvrxnp/jX&#10;SaGlh48Ml1YW6JtysUTR/wCsIzyPfGM/5BwW8Oarf3M2uzySvbyzFZJGXp07/wCePpivTvBPgSy0&#10;nw5Dd2UvkTy4cxydsfeOPp17/nXZT5pSZnX5KdNdzw3xn4Gt7TUZGt7NbdN2JI4sEK2TnOBgfkK4&#10;7VPDQDtYTK0hb542brt9fbrX0P4p8OWuty3E0mlDa27dtbrgDlQMcZ9vTFeV+JvC9za27FIm8y37&#10;x9vb6VhUhyscZqUTxXXvDl3pN81xEmI2+dWq9Z3wtrT7ZbjaxH5+9dhd2MFyWtLxfMVu+3lTj9Ol&#10;cfd6DHba9HorSMsbSbl3H7y+grinFRd0bxlzLlNmXR7rXvDK3UUreaxJYd/z+n8u9W/hrcyanbt4&#10;evyY2UfumbPUe30/GtDR7N7A+UiKYfl85Vy2PX/Psai8R+H5NF1GDX9KG2MEfMrcE9fXpUb6m1KX&#10;s5WZ6z8HPHk/gXX4LO4iYfPtmwp9eDxxnr+fbrX01NHF4n08SWUiywTRFz0baCOCBnjuR07HnpXy&#10;Lp1svizQovFGmqzSwr+/jjwNoB7fh/L3r2z4F/EoapoH9gy3Y+0QnbH8+5j2zjPJx+oHc5p05Wdm&#10;bVIqUeZHjv7Tfw6bwd4l+1WlrsjZjIu1vufMfTPf/Cu8/Zc8fGEraS3H7tlxJG0gznH8uOucfNXY&#10;/H/wavi7wc0rrG0scZkBHBzjPTr/APr4r5m8DeJLvQtcezjZlcSYX0U5/wA9fTvUSXs6h0U/fpn2&#10;L42jtrPVkR7hlVrdXjEfTBJ/rmiua0n4w6Zqmi2c9zNtkW3CSbQTkgnk7T17fhnvRXXGUeVHlVFL&#10;2j0PSPiVor3vw1sb1BvaG1jEh3ZLDZyMntnnvjJ9c18vvqE/hz4pNJNMEg1KPD7sjLYPPPQ/1Ar6&#10;/wBZhbV/h1DYRSpNI1hGzSMAf4eueffp6j8fjz496LNFa2urWySeZZ3GNzHpz7Hjp/k5rsre7K55&#10;FO3LZl/xbYvZzTSW91G0bSBlXb+JwRyOnvx+FeTeNNF8+OXBVvmySOTu7E+n/wBavY9CuLHxZ4Bt&#10;NZit98iqI7hT82COB3yOAT35B6c58+8f2dtABbkSBZG+Y/3SO/8AWokbU2eH+LfD5urFl2ZaNsh9&#10;vQ9/w/PrXjni/TZ7XWnZW2urZVl4Ir6T1XSkuLSVPLXiTORyfX+v+TXlPi/wBqniXxza6Tp9s0ku&#10;oTLGixr0JNZbSNJe8rnuP/BOr4rfHnTUvrm48Tz3Hh+0T5oLyQupbpwSf6HgV9b6N8d4dbuWgubF&#10;oZNwBaRQRtwfbGcDOc5/GvKfBHw40/4O/Dix8D2FrGtxHGGvHXq7lc4yueegz6559eo0nRhZaHJq&#10;NxbcN/CD0wOcfj17jGBkjNbezucaxEoyuj2Hwd8VtLtNVW3tb63eRfm8pUHYAge/XGT2xx0r1nTf&#10;GXg7xZobwXFlGkzKTNtZcAjjrjjjH5noRX50+P73WNP12W9s7iVHyWzHIfm/2sHvnIo8KftT/E/w&#10;S8SR6g11bwycLNlufbJx1+lTTxHsXboemqP1iKk9z7a1b4L3eoT3EtjLHGojZvmxyeAB78Acnnpn&#10;tng/FfgzWtB/d/YZDudlVSgxk5x2xg5/DOOtc38Lv+ClngjUJo/DXjS3/s2ebai3EjnYpxnnPQZA&#10;796+g/AHjL4NfFez+wQ+KYbmaRRlo2yu7GOB1z15/U5roSoVo3g9SHUxFF++tDwvTfDuoqHEdlIz&#10;MPlG0HLZznAJ6jn23e9TuI7aL7HeWoyrMrZXDFwuMkjPQgEenr3r2i3+CtjY6g17Z37QyNxD5b/J&#10;IOMjBH07/wCNZfij4Z2WmLeXb2STS+TmVWwFfC5BB+oGD2x14IrN4ecY3LjiKcpWTPJ7KzDIzTht&#10;zOc+XIF4555HI6L+HQ4r0D4aWxt7JdRktIZJXkLRxdGkcHg9ev0PTpXH2eh3FvqfkbFZZFDKrOWA&#10;Ufwno3Qnv6/j6X4W0pXNrYsoZpGxaiTI9j64BJ6nv6YzXLKPNKw5v37FD9onWNT8P/DCz0aCZUm1&#10;lhtkaUs4jXHzg+5OTyOWOeozyXwn0v7Pp0Meoav8rLIVRd2PxPHy/N6dhjqc3f2kbmLxf8QLfQYm&#10;VrXT4/Lj8tlUswBB+70Bweh6HrjGLHhzSoPC91CkiSSSRsPLVTu+UjhiMgHj1z2OPvChxftvQ7Ob&#10;9yl8zsPCGrXM9utwYYzdwv5bxu3ygEfdVsE8fLgEFTjJx1res3l0VprrUJ1jhMmZJvMkYNHt4bCj&#10;g7s5C8HaMmqNjZt5MS/Y4VmmXbHG7fNhiQUPqdoHqMnr2pdR1me201YYJpGulJZhdMNkKgk4JwVH&#10;8WFxn1x3pI4opSbNG7h8uBNYtJPJ+0R7lby2WeX5vvd8ADPy9QfrmuVln8sx2MnynZ/pCx3G7eOC&#10;WnkOCeeAOeOScdbEGtXviGzj1G9uXxIxWa4kbbczAHjnoqjPfBxzjIqncXdoLuGIQxvvlzAs+Ggi&#10;+UkrgH5icnIIIyOpDLk8zpjLljZnT6fqMVwFsYoGQTxj7xLRmU8MEUcnL5bP445q3Y2kkky2GnNs&#10;86+ACrDuWXcfutz+9IwGPG0AZ54NC6XNfWZ1NhdNdSwnYJo9iRICxKyNkYAG3avIZiMgELTWvZY5&#10;N7q9rGq/NHtbeVzhBzx/FkIhwM96rlsGj2Naxh1ayK3ryZzLl2aA5lCg5DFl+csSNwPyqq/x5AGk&#10;PDuk+JVknuIka6t12SQKVRgTJv7DJBOemGY7t3GM8bqU+u6jokaxJqEMckjbokbYGYegPy8bdvTa&#10;AOM7iy04PFfijwpfw3ccm4pIC5WzCADA53YzuwBgHJHG7BNaRmorVaETpym+aL1NTxXpvjHwDZqd&#10;KM09itw6x2txjeEBLAJg4X5c7l4HX5mwK3fgT8YdVXxdZ3Gu3kwtrNl2qcH5QCMZHOB6ggDnAPSs&#10;B/FP9pagbuW7jVCqmRpFbr1yDtKnqxx0HQBiMVV1a4tBbDUpNYt0jnkaVXik8tVyN2AoGRyOoXcS&#10;O2aPhlzQYNRlHlqpXfU94/aG8AabrWlT+KPBesxzNdxibyPugbmYkBU6FiOnqDnhSa8b8IeOrnwo&#10;ul3t1ciCH7UyXCr2cnLHBXjknsMe2RXXaL8RoPFfwth0Wz0Y2erHdCb5ZCWlC7sMeCB2UjORkLkj&#10;JPzj8cfEcHwynm0rVPEFvMlvMpjmVgfN+QE98nPA+i/QGcX0nEWBk1TdGWtn+B9GfFr4tfABvLt4&#10;fiTp/wBsmjEjLIw+QtycsvpgYOT9B35vT7rw/rdlINC1uzuIZ1BjVLpfnJ/iAB9Djpn8xX5yfEPx&#10;dB478SzatpZljt2+WGNwc8EnOMdzz7H6YpnhHxf438JanHqnhzxBcQNHyg80lSOvQ8E89uDivP8A&#10;rXvXcTu+r8tLlUvvP0Y8UWE2kqohtxLPMQYpJodyq2cjbg8k4+n51hpNdW1jJFdCNVXA8plUd8A9&#10;uccevJHQivjvW/20fjDZIunXXi9ppnbb/ql+7npntz+P6Gq2pfGjx7qNm1xfeKbhcssrRrcbefbB&#10;BJwT1xnvnGa19rGS0TOPWno2h/xSj0zwn8Q9UtdXh2xszSQsqhdueeOB/Ln0rzO5m1TxI8kUMnl2&#10;zOD0ODyR/L1/Gm+Mtd1LxFqvnzTyTSbgGeRye3c5/wA4rN1PxTP4et/sttGrNIuF2/wD17c/5+lx&#10;l7tkS+W9yn4w8VR+GIm0TSEWWZl/eTY5HQetcfapLLH57SEburU7WLeW4uN8z5LZLbvr+PvWha6f&#10;DEyyL8zjGVHzLVWsEWa/gPWJvDupF5HzbzNtmQ/dK8cj+ldH4o8CYddc0i7H2W4+ZNygfNnp1+bB&#10;rmYrG5UrdMFRc/L0wR/n1rsPBurQ6nD/AMI9fu3lt80DY+43bv7f49xWcpDemwul6e1tBGbqAMwb&#10;HzDk/wCecH1P4VtaT4WnvLiNLW0Ysz8tuHyY569u/wCVQ3Gg6hbH7DPI+RgDrl1x246GvWfBfhS3&#10;0Twm2q63KsbfZyUV/mz698A4A596ynLRhGPNNI5T4jXWl+HvC0GgadPuvJV27QT8vf247544A/Cp&#10;8PF0+18N3S6sZPMkVVtdzffPOQ3P0Hc8+1cDq3i+88SfEdjds32ZmIgG0bVPfp+PNdxBayWc1vNb&#10;xKy712hSfXGPbtkf1xTwvuanfiKalFHqNn4Csr2zt9FsbW4jW8TBt+eBwd/XgZyMdO/11dC+HHiA&#10;+JofDeiFLmZYf3Uu3duUKSRg/j7cGus+EF7oNxaMLmVW1D7Oo8y62mE4I+X+nPc/SvcPBnws8MeI&#10;tLPiXw/LH9skTZeNCBut+oLFcA5yF+uQTXuU6cZJNHzNfEezupHzLqngsLrbO0eUaYJJ5jDDc89O&#10;319RnuawfGHw20K/vlvpHK+cpD4z3x9O/Tg/TPNe3fHX4W634d1MashWSE/KzRsCzLn0UY9OTg49&#10;OlcNqcdtJZRQxStsmX/ScEhY25+9t7/T049icdbWJp1uaKaZ8peMfCDaNqclmLVW8vDb424I9R+Y&#10;/wA8V558TdH+wJZ65Eqs8L7W+XqAT1OfWvqD4r+BbC7DS20SwyxoNg28tn8ieoPPp3Jrxrxd4fS7&#10;0W60O/hVZgu+Jt/UDnt2rzq9DluepRqKVpGb4OlXWNHW58td0i4csfm69OPyra0zTY9Tjk0m4+Zd&#10;uFz8uB1z69R29q5H4W6olpHcaZNKq5YqWbAx+f8An+VeiaXBF5igAEscEK2dvbOPwHPFcETslFyM&#10;X4cXlx4N8WNo95hbW44aNsEAZ/z/AJxXe3NrqPw18Ux+J9NXdazNvk8tj93JHpwMH/PNch400FhN&#10;HeWjss0eXXsQoPT65/lXp/w1u9N8aeC47LVnUzLHtbMYJAHA9OefbPH4Vyl06mn5nq102meN/ArX&#10;enSCQSw79vmDBc4B6ducnryfcivkL4k6A3hvxS2pLB+7eYrt3bm7H+VfTPwnu7jwnqE3hHVYttqW&#10;/cPJg9cEgg5B49/r7ed/Hfwut7batFbp5klvdZjbbjHU4x65Hb0NFT3o3NaMuWVjkdGvryTT0aON&#10;WGT8zOc9enWisrwVPGmhrFdCNnjkZTuUEjHaiiHwozqP94z788Gfv/AdnHOGWaSxjG3ucR5xjr1x&#10;6Y696+Xvj54cubiy1a2diojuGZdx7546ZP8AT+dfU/gnTo7rwVbrbo8csenxjaDncNgAAPOe3r0z&#10;1r5++MdjCddvIriNd00Z+QnYVBzg45/n0969atsfOUdTwr9nPxYx1G/8CXU6pDcL5kat3YduvH59&#10;e9anivTI7pzHcRjeu4bedzjoSff39PpXk2p3t54J+IseoWv7pre8+bcw6ZGQf/1mvbr1dM1aBfEE&#10;LpJHdDeem3pn04x/LP1rCOsbHRy8srrqeb65YrbQNaQxKsm3MoPOOx79Mn3rtv2YPg9FLey/FHXL&#10;RVW1wLBJlAJY9CMjHXHPQY96t+GvhwvjfXFVECrHJumZpAMjnjnsf6/SvYddttP0Xw5beGtFRTbr&#10;Gu7yx8o+UZ/P05xgd8k60431ZjWnpyrqYk9lN4h8T/LIrJG25m3DJ6A9xkk575PX3rU8XaVDpGkz&#10;W8qfKq7lOBwcgZ9sn1PA6++p8MvCEPlt4ivZlx5hSFWCksxP0zjBP0A9qzPi/wCYbx9Iidvlb968&#10;bcjtt6AH+H34H1Gz0jc5IJupyo8J8c2l1NKbhHVucLu4x/F1z/nkeleearZwxvLdn+BcrI3+fb6/&#10;09e8W6WtvCtvtb5l+VsZyOAc8/T6fXivLfHlpJb2zWm4tv5xt6e/T3/zmvPqrU97DS5Y6nnK6LPr&#10;eqtsT7zZ6AYHQV11/wCLNb+G3h+NPDmrXFnMMYaOUjB/p+nStTwj4XjiiE0caN8wK/Ny3cqKxfiX&#10;ZzahEwi+7twc8EfUdqmNOyHKtz1EmbPw+/4KLftC/DUrbf29/aVvxiO6bcRg56n3/WvoHwN/wVH8&#10;IePtK/sf4p6HNYXUi7Fu4vmRevJHfnHGcY+pr4nt/CE2ozeXbjiMZYsOnHWo/FlhDoKg78nbnp0q&#10;pV6tKO5aoUqsr2PviX9qz4IJm80XX47rZGxEDzFGwcnGQM9ge/Xtiu2+BP7T3g74meIYrGwTy2cl&#10;LaSOQshkLDqTnuB6HHcdK/KPRbq4vZ2vTO+FZhtViARXW+B/ij4x+HOqrceGNRaNvM3Bc/dOeuPW&#10;sI1pKXMw9jSvqfqP4j0zVV8d3UiWqSx7UPzKVWQM2cjP15J65PvXWaedE0ONNV1zX7STfH8ixyD9&#10;3xwNuMjBHUj8RnA/PvSP2yfiJqqRHUILqZYlG5vtTbsjBznOR0FXE/azhhvFk1nTrg8/vBHISGB9&#10;s9M479fxzp7ePM3bc0qUZcq5mfeF78UPAWjXv2pvFZmmbiOJZiVVueeDzweeo/LjLu/iB4L1lfM0&#10;rxrZ280MpRVmZ/usepBGSSd2M8DI4r4l1j9rrw7BeRzJ4Pmk3KSpkkAXBxx39x/Six/aj0jWS16n&#10;hWRdzN8sL87u2eDx0HPPHUUe2MYQVM+1dN+JPw/0r93fa/A6lgqwqw8w5wcsR0PYdR+lVr79oH4Y&#10;WF2Z/wCz57y5t8swZNyrhuTjJ5PGBgADk5PFfIqftA6XZRLcp4Kll2Lu3LIVBbGM9PTBH+11znFe&#10;f+Jf23fE8G6w8OeEbOzaR/3k1wokkzx0GAo/L9eaXtQdM/QG7/bA8PyQKsPg64kjt494jACsVCjP&#10;ODjOBknBwx4ySDzniD9r5BCxPhGK3hiwEmkugjbM5O1SBtU/MSw6g4B44+HtO+PHxG8ULIZdTWGF&#10;0BVVUD5u+SOT6+wPWuY8Van4i1WWWPU9cuJiq5dZZCcn0Ge/bmpliKh0Rw/Krn2lr3/BS/RPC4l0&#10;7SPC8d5Lx80ch28Y79CMDgfXdg81zOs/8FJPGXiINC/ge0zKwO55XZsD19c98kkkfgPjnRb+8g1K&#10;MRydcL16c8cnp+ddgb1LCVVu4Cu5fvIfvDj+Hv8Ajis41qkuo3GjFXPcL79un4lSLHbx6HaxjaRw&#10;vTIPzcDqeoIxjGAQDiqL/thfFC8uS5s7NXb+JFYhhjn+I9x1/lk58t06DTbv9+1zu7/LwTz0/p9O&#10;a2G00PJFOJF2tCD+7I7YB7Z9/wD9VJyq9yoyo9Dvpv2n/jpeI2/xjdKWXZujTtwBjpj+EcVzN5rn&#10;iXxddmbxLr11eS5LL9onZmz7ZPH+etTWenPNNGEtsZA2MCc/Xn9Oe/Q1BqN/p2i3McN82ZGXcygb&#10;geOv6/8A16TVSW7L9pTj2RLZ6bbx2wxbsyrw24DcRycCrmqP/Z9uqeTH5m7crK3Q9PyyR06Y+mKN&#10;1rVzBbIbQKiy4Mbe+M5P4dqbANQmkW8mi85egLNu5xkflg8n/wCvWkKae5yVa/NsZ+j6Hc65q2Nw&#10;8mGTK7xuwGPA9utdNrMaoqWaO26NcBVYc8dOuM9uc5I5AzzZ0GLT9OsPtTq0DSMxAC5K/Qn/AOt2&#10;rI1zWbCNpWMnzRMzSMqgZPXPb/63etHD3jljdlaC7g0mzmlniEkzZ8szY7968+8UX7reMzzEMzbh&#10;uboPp2P1rW8QeI2EjRQqrbht3Nzt9sZ4rj9Tmbz3VpdxB/u8fT2/+vW0Y8qHKViS3vhe3MYuUGM4&#10;5XG3j/PFdXaRbNwVWkULhiGHy+/8vXrXEaVFsvo5GYvubG09xx/jXpWjWkE9uiQR7WVRuD++f5Up&#10;BTkSWdqJ2SIrhJOMbPfoePcV0emaUqBJLJVXaOWYA4GP/wBdVdN06e4CyLbyLxlfLGQo6cntz1/C&#10;vRfAfhWfXyha3WNY/wDlptwewzg+/f8AWueXmbx94vfDnw2fGV7Dp92N0kTKGuGBC7c9cnqcf4/X&#10;ofi9dTy6ZceHNGumMVrEomeNflKjIxjr69fQ+nLNY1zT/A7r4e8MiSS4Cqkkignkg5z655z6/pXT&#10;WngT/ilftF3b/vJ4yZZW67sA9Ac5BBGD364q6NH2l29kFSp7G3mz5h1DSJF1ODUYF+aOQNxxx7fy&#10;r1XTbCFtFS6hDOy7Tnd/Ujjp19vxrM8f+CoNI1j7NDN1OQyyD5gT9MdMe1aPgyOa00jybiVWVF4X&#10;zM7unb8c/Ss480ZtM75SU6aaPbP2edU8EslyPEWhXE0iw5WaNSdq4zyQOwJHPHGOMivePhF4F8Qa&#10;no+oXHgW+/s9rqQxrZmY/Pz984Pv+GOR2HzN8BvEr6PrM1hf3Hk2lwR5m0ZBXvnJ44A6+te7eHPj&#10;NeaJrMdn4V1GSGxVQTJJHlVyOqnoTnPA9cdsj2KFSPs05HzGOo1PbNQ/HYveOPhHBYWF7pOqay02&#10;q2cRaYSSbos4zxkk56c/nkZrxS/vba2uWs7qVkLyZJ3bW43ZwOM4PXscZ716zOvif4hX994k84t5&#10;zbfO8zaQc8ZGenXnjvzwMeZ+OfDj3clxZ3ds6XEbA7+ucZ4zxk8A/wCNW7u0kZQ092T/AOHOf8Xa&#10;Tc6lbLqOnW0cgjbNwqxncDjGc47d+4zkjoa8i+IPhF7qVr6OP/ln+83fMpGOemD3/D0r13wxrU9m&#10;v2TUXb7PcKYw02cqCMbcc9M9P8SRzvi630Y6xcaVA7YVyyNKNvyk8jqPXuOevrTlGNSJvSqSpzPl&#10;3VNAXwd4wa7RgY5mzXonhSKG+KXZ2qxXdj0/2uv4D61T+LnhmVrFvJt2Zo2+VWXJX8PT8P51T+G2&#10;pxlo7Wa4xLHgMm3jd6f5yB+deFVj7Oq0e7SlzU7ncappxfTlvU2n5OdqjP8AL8OOw/GpPgzMul+J&#10;ZLORjHHI2QWycNkZPHUZGec9OgHS5pjwXQ8iaNNrcYb6YJ7DqF9ufxqv4ZWDSPEcdsY/M8xvlV14&#10;B4A6HGcZz/8Arpon4Wen+IzLdaVHqVjIyzQsQGjxu3dMZOCRzjOeMe1c/b2N5rWqXMl+wk86LawG&#10;Rj1OMc8DnrxzXZ6DANRs5bIw7vlG393tAwucc8joT3GT+TdB0C0bxA0iBS00OxY1zuB45OB7/j+p&#10;qUbmtOatY+Y9c8P6romvX1jFa4UXJK5UnggelFe0fET4dRz+JHnjhY74wW/dk4OSOx9APeiiMNDK&#10;pU99n1L4UtFsNIWwknjZvssax+X1+58oAzx/XPsK8I+Pthb2viOUOdqsrN8yndnPqccc/wA+tfT+&#10;p+DxoerRvPFiG40+KSP5unyDqPT6enfPHgH7SUH23XGMqKFeMpuQbsDBA79P4c9ce3X1sRG0T57D&#10;VFKz8j4g/aF0B9J8VGMRrtuY967BweO3+Oa3/gx4vu7/AMLr4fkldntyQsYc/MpPqeB2+uO1SftP&#10;6dLFeWl+AwZYyg29/qM8f/qNan7F3w/s9a1ubxlrisbOzBCocDzmJ4A9f6c9a4Yq9Sx2ydqdz3D4&#10;b+D38GaSqXCf6ffL5m7p5WMjJyd2f8MDkmtSTRLjW9YVkClQ237h4Y/j3wW9uewwLl9qTy3PmSxR&#10;gSYRQWDNtwTjoeOP6DNa3gHRJLvXreKcMzmUvJv4Cr8uAQD3we3Su6MVokcE7/EzpIbKw8N+GMXb&#10;qJIovk3Nu5xj5vf5uxP88+QeITd6neNfXBz+8yryMcNzjPJ457ZOPyI9S+LeobLFdKtp90jMDJIO&#10;MjAPc89uMZx6iuEg8Hajdp9ouYljJJdMrldvOMdfbrjt+LqdkPDQ+0zjdU0JxYyX9xH+7TJ+6dyg&#10;84zgdx9PyzXhetpHqusSlP8AVrIBkntnv/kfzz9HfGS7Xwn8MJI7Vv8ATbybZENozjgA5I/3h3HF&#10;eC6dDHaQYuG8tnZizyEen+HB/CuSpH3rHpU5e5oQwWEMELXAb5RhY1x97nqP8j0p1j4HXxc9xD5k&#10;cLGJflbjB57/AP6u5zRvPmtbREIcc7eDj6dPwqx4VvDBrsUiStsOFkUnjGOQf844rSmo82oSUum5&#10;hWXwjj0nUrjTTfRyzMMZUkof/rnpjrnHWvBPj3fLa61Jo9u21o/3eMcn9K+ytdOjWekah40ihjC2&#10;1u7Rlcrhsn/x7Ht1+lfD/jC+n8Z+Ori+vGU/vC3yqMDnpiubFR5ZI7qL5abZW0WzOn6bEm75mG4/&#10;LWrpKx3t0gbsfTp/nFR3DBEVc9Bitz4XaYl7qjeeD5cX3fpz61yeRKfLK56B4K8NwSeH7iSaEKyp&#10;hW7gds46frXN3dnsOAGLKxHI69efb+ddZp17b6bcNZNOyrcLyijHPH+fzrN1y1i+2NJEvyyDOWX0&#10;7k465qpR0NPaczOD1mOX7esaZLZyxXnH4dj/AJ71b8Mak2j6t5bxboz8wEn97/OPWrutafHNc72Y&#10;7l6sy5PTj8KpmAm5WRHyTgblPf2o3iSl7x1KX9xMhzhVZfl46f8Ajwz/APWrj/GOmxafdrfTbWGd&#10;xUgdfwPXOa7/AEMnVbdY2cqYeeW68fX2+lZfxB0STVtMm2BvNiyeFOCRx60uWx0e7y2Rh/DvxA1/&#10;efZWTaVIKKp5Kgdzk/5PSu0v9GRirC3K71BDBRyOOw/D8x3ryjwxqB0rVILsnd5MnzY7YPPWveRp&#10;y6rodvrEEw2SINqqw578jHXPPp+VEo9he0vCx5hrmhSaPqLMqt97cD9fb1/zzXdaRpdl4o8OxS42&#10;yquNrevb68+vSl8W+GYl0eLU3i29FmXGdvb8uPxP4UfDeRoluNNckFmzGrL9f84B56VEI8sjCT54&#10;2G2eiXVle+SxO0DGSo2t784/w/KupjgNraqkDJNMrfMvzFUH+PPFXrbTv7UCsIttzEOGA5yM8n0x&#10;7H/6zPscEcpdZN0jH+7+Pr/+vFdsY6HntyRe0S4SyuY9V1AfL5P7sQ4IB9/Xn6H+VReJvDT+K7KT&#10;VAP30ZDR5X5iTk49+v459uXXU/2COOVgD5fJaUE8ngHBBye9Jpeqajq2ofuXkmjB/eLyePcAfh9K&#10;uXLy2YRvcw9KsobMeVfTcI2NuCpBHbH+evbNakOoQQFY4LZ28tvm3KOmOevP/wCv1qr4n0a803UP&#10;7cjilWGT+PBUA8Y5/wDr/XvUV5LBNaQ+RGzNIyiTnOTn8v8A9dZpNGrL9zrclzP9mWdYVk4/eD7v&#10;b8cY/wA5rD8V2cUO2GBjIuw/vlPDHPf8asaqohH7pVK9dvPHH4fpxWPeXrNGwmDbd3TceOn4dc+l&#10;EfMr4Y2Rzk9sJJi5fMf+91/wrO1SLK/uzj5dpHX8629Q2AZgXtzxj8/881Ui0s6jKjH5cclex4P6&#10;1TZlyyZm6bb3Lyhf7pHKnPf/AD/9evWvC9gkMMapbZ/dsMNjPI9fqe/Ned2ukwx3ZEabsN6/oTj3&#10;/Kvcfg38PdQ1HQxf6wkkccUe/wDertJXp+R4GOv061lOViqcZXsX/CfhC61N0up5Ft7NRl52wvmn&#10;B4H69OtdM/xF0uCGPw1oMcazR/LI0MnAUfTHbHQkde4OeW+InxB0+S3j0Xw9HHHcRMVlkjPGOOf0&#10;HPv7c43giREvNz5+9kM2CO4P6e3t71lFOUrs9KnTUY3/AK+R1n9m3X29blZx5jyZ89WycZHOfqPr&#10;z14xX0ZaaJb3vgi1vI9QWSP7P+8jc53yjoTjtg9OM8+9eP6Dp91dRRizT96u0v1+7x1HboO/YdOt&#10;e0WOhy2Xgq3nm0x43K/LH13LjGT6H8h+QB9Gj1POxltEeF+OvDsdreNc3DCRZCcqse3AxnBA+uAQ&#10;emfcVnx2ZtbeQWcfLqGhAOQMnHrwcH8/zrqvF+lXlzfiAWzeWzYxt9OOh4xwPXAHHas/VbKe0ijt&#10;3gj24wzBunTj8D29z71wS+Jno05fu0inos0tpBGbkhBIfmzxk7umfT8vwGCPXLN/sulLPpFoLrzo&#10;fMZtudgA5PvjPY/lkCvGfOjjuI7Uov7mQEMzE456+3b065r2LwPf+b4Rd717iO1gAVXhIG/I6EY7&#10;AD8z6CujDy5nZnDjI8sbns3wH1Gze6tzqcnkwzfM3O5Tngnjv+HQn3FUPjx4J0rQfF9xD4emM1vJ&#10;80jMD87EjgjjOPzIP0rZ8PeG9JttP0/xHCJP7Pbyxhv4QSNzA5wDlj0Pbtni78ZdC0HRNWtxpUDP&#10;Z31vut33Aqo4GMcYGTjHTFevH+HZnzrl+/unueIX+haaifaIbBGkl+aFmb5kzgE4POcE8duO2K5v&#10;4n6HaSSQagmntDNCuyRUbZkHgHPPcDnnjg9s+qXVhBJpqM1kuYbk52SD5e+45yOuMdOcdK4zxTZa&#10;deuY3h2qMbmZc44GcADoeOfYe5p2vGx005e9c8K8Z6Wmo6Zdw3UALRrlG3fNwe5A6Y/n1614z4ek&#10;n0bX1Cvt+f5mHI75/wAmvpbW/DwGpSNDatLuz8u4AqOuOmRnJz/9evAfHHh+XTdakjCqzeZvXnHb&#10;9a8bMKbVpHv4Gpuj0HR3aHyXUsePmUDP+ef5Vq6zpzefb3KS7pE2s3u2TnsP8jviub8G6jJd6dC4&#10;3SeXtU7ej9Dgj3we/FdtplqJrZbVZPN8xR9/pnB5B9Onv3xniuSMjonG2h3ngi5tdRsYtQmlVnbC&#10;yjdtzjHUH5j0P+eK6G0trUa9atIse7btRWzkYPYnrnjn27GvOPBWtf2PenTUgCx787X578dP8gen&#10;FelalpywrbahGqStHIoYxnavPJyBwPTJPI9QK2WquYRunYPHdhaWutqJlkRnt1bbuTjqO4Pcev8A&#10;jRUvjm6tH1G3Z40b/Qk2s0YORub1z+nFFbpI46lSXOz6d8R6atxoPh3Ur5F+XR40eRuRlVXOfx/D&#10;3r5q/aRsHaQC3kJA5dmX7xAO0dD+R4B+tfRfivUY5vBnh2ecb/LsUZlUD720cnBAJ/zzXgP7QfkP&#10;pEbmPCs+dzdF56n37dTg/hXp4jWJ4uBvZI+P/j14S1PxatnZ2FvJJNPcKik5/wC+vYYHt7da9Y8J&#10;+FLT4eeDbHwlZGFWjt1N1s4JfglW+UdOv1PuK3fDvhyPTLb+3tStozcTAfY13dOnPqOnRvx7ZztV&#10;W4lmVZkV2ZssIwDnGOwOMk4z2JOa44R5de53SlzPl7GhounzTRrKLhw/3WUKeWPHTr0H5n1r0/wj&#10;YJ4V8OTa/cuoaRiFZe/y4HpgfT09q5b4e6HHJKr3Masq8xq7cEj29MnvjoOMCu48ZQxiCLw/aviG&#10;P5mTywNzct045+vGR9DXRFcsbnJUfPLlONOj3fiG9aO9Ks88ufLZS2evU+mPXHXsQM7lr4PS2u20&#10;/IMkcbKZFH3Mrzjv6jp/Q1oeG/DEdkf7W1iFejLt3dOAOBgY7HjjnjjgweOPF9r4J8O6l4vvl2w/&#10;Z3jtjGeXbkjaOe7Yx+eRzRFdWdcb20Pm79p/xJFrfjJPC9tebrOxQqO6l/6/5/Hyc3UH2h4J9v3m&#10;UBh97ggf5HTP4Vpa3ql5rl9Pql2yt5kxbmTc3PqcZ7denA6Vlw6H9t23lrI37tj5jbsA+uBnI9vp&#10;+fK5c0mzs5eVJDru0Wz/AHdpM0lxMp3MvTp7c9a3PDekKumzzRKnnNwenT2GenA61W0y0ha5Mk22&#10;SZf9WgXsT19BgH8zXd+ArPSorH7ZrUZX94oVl5z3JIxnocZPT9aunHmlYbfLHmOH/aPvl8MeBodF&#10;8jy1ktGmm2sdsh9fc9P165r46idRPNdRRg+ZJ69s19M/tjeNdL1lbo6TcbrcMtvb4UrlRnt/nmvm&#10;dT5TKEbC7sKTzXJiJKVZ+R1WksPDTzZaYyyIjIMHj059q9A+DWnSK1xdbM7sD9P5157DMyv5OeOv&#10;Hb/9der/AAYcy6bNIVUBFz/vH2xg5/z1rGK94PstlzU9PkN88saqGjbLfNwB6U3VAbi1hu9m5YWC&#10;n1/Iev8AnHULNcSXl7NGwJO7G1uvXqf8fpTtMiSaBrO6kZY5R8m0dD1H4n/PetJR0M1JxOL8bpdm&#10;4VLU7VPTb71maKn79UdD979Sen8q6vWbURx5kPKZGMZx9evasWG1gTUY5Yl43AttyP59MetSka+Z&#10;2Xha0kQhiGXH3WC89+P8966i40a1utO/1W9gv7xVOSRyOfy9c/zrN0LTria2juN6qrdcDnHvj144&#10;966CFWs5Bu3BZFxtJzk59yfb/Oarl0Hzng3jHw4PD3ieS1BZY5m3R/LjHtx0/wA9K9n+A11/anhS&#10;bQ7lmaS35h2qCSCcgYJ+n0x+XLfG7wvO1nDrVqm4QyBcqMYU1rfs766ItZjgnRV85ghBI9eOvTn6&#10;/SoYvs3R6HB4Vj1Szn0mW2Vmlj3qu77rAE/5xx0/4Dy0elpoeox3iWxiCybJi3HP4+2B+OPWvZbH&#10;w3HYa4sUu2SGTBXbk7Dx+BB4P+HFcH8TfDN7YeJ7q3lJ+zzNujjZiOuf0BJ5puHU5lU5ZuJYjdbH&#10;UWaAhhsV/mIG8HnH0z/+qrd5bWuptHdGWTcyglVX7jdQPpz+VVvDlvb32gxRn5XjwJGVRwOuPb8M&#10;+3etCTTx4fuYb2eLzoS29VZsjB5x1xj29B2ropnLVuqmhn6npGp6tPHpEHlwrJzKy4/z3HGK6j4f&#10;eF4/Ct1l441jkYiZrjg5HOMHgDPuccVU/tnRItQje2kXHVT/ABA9cdx0OOcntUus+KrOeZd4UvIu&#10;1fJOSDnoD2/lW/LBbkc0ubYl8Rvb6tpOoaNJb/6OgD28Y4YMePXPPSvJtNvGhvJLCVSZ7duFZB93&#10;jnGP84rvvE3iBp7KO6ZPJhWTK7vvHp+nI/SuX8RWgv8AUbfxNYW+1TH5U2F4btn9M59/qawqa6nT&#10;CT2Kl3LNegyXKjLKSoI6t+v+f0wb6OWW5WGSIEN9zcBg8/5/yK6i7so0jSIyl/3eJCuPk9c8dvz4&#10;rEvJIox5Lj7ueMDg/n7/AEzWcYmkmYdzZrCnl3MjGPqJOePcVREqJH5tszHtGpzj6cf55q9qF4bk&#10;/ZLNN0hwvyrkt24/XNdl4d8DaH4F0JfiH4/ulS3jTdHHIRt3Yz04yf8AI6czN8pKvJ2LHws+Hljp&#10;tnH4w+JKeTbq2YVb+Iepz+Gev41qa18e18ZXEnh7wh+6sbf900kOAGQDHHP54z+J5PhXxV/aA1L4&#10;lp/ZuivNb6TDKwi5OWGen0zzzWr8HT5enPFjDMpO/H+e1YtPeR3YenE9HgZDEpldm+UnLL/Fjrx2&#10;98dPTqOj8JKiTeYpbdnbyOoz1x+P8qwdGtGnjeWSBvlGdv3QTnGT0B6/r610/hLTmdfKVfMHmELu&#10;ycZPfkc/0x70cx2cp658N5bW08mQKsjdGA5CYPBx19DnP64r27S7nULrQBf3U8y28keIdmQrLjk4&#10;HPQgHjjHbBz4v8PNEtriWNGt5BI67vly2Tjj6/T/ABr3uz07V7vTLOTz5TiPPlx/dHGNwHrx+vFd&#10;uHcrHk41R0Z4746huLXXFhs/vxfemj5LHGTk44yPf8Txmt4i0CQ6F9tW53KcK67seWp6+vH5ehHW&#10;t3xJbnVvEDLptjMWkuGQfeIOR6DnoMcc8H3xN4oWy0KyXTi6iSFd0y+WRuPcc9SM8HsB+Nc9R6tm&#10;1PmtFHlsFjLDPGJg0cbM2PMHG7PGT26Aj/OfSfCt7Be/CmeytLhfMsb5Xuhu5eM/MMqOp9854HPQ&#10;Dib7WIJIlP2ZcSHd8uMKMHn0zgfz697fhSb7ZPNaWssmLmPHlqzKp4OB+GR26jBPUUYaT5tSsVHm&#10;pn138Gfip4X8Y+EIfh5pvht3Sxgx50Sfw9OvGRnjr/OsTx5qk9xLDp92rtHany0VSWOcemOgB69M&#10;Z6CvPfgBqzeFdeae3vGtPVW+VtvOMD+LoRnBxkc17F42vdG8SW0Wv286/aFHlyCPoWA+owff3r3I&#10;PmgfL1KcaNfTZ/meZ+JVubXTpp4m3bsfu93fK8fMDg4OeMfXGTXKtBfXMnmyu0ZVtm6NsY4Pfvjk&#10;9M88DoK7XU7EGDy5b9iyfw7mxnB4AAIPf5e/txjnIIZJb6aKdWRVkJ8uTPrjOCMHt26NzwMBnRE4&#10;fWbInzoJIQqt8rt0GCowCeMYPuCPxOfF/jTo0Fr4gt5VTIa1+8w9OMd/evoLUNGS4uZLK4hk2qSf&#10;M6gY56fezjvnnvivLfjZ4YWDQYdVdN00LbFOzBKjge/4EH9BXHjoylh35anpYGajXVzzH4d3QsLl&#10;oHiX7rbItoPTr3/PGSea9M0KREVXG1l/iXcVx7gfXP68V5nYWD2l0uoXXVXO5V7/AHuOmDn+vsMe&#10;keD5m1Wz+0y3kkahCnzcn198dRg9z6jArw6cj3Jx5ldGvc6Wx1a31TTodqscFkyFCjOOfrn/AOsM&#10;Z9F0Ldd6XFaXAkjaRQM7icjHp0x+PPtXK2dvHc6dGkTsFjj3hj8ozk4wM+ozjGfpW/pmp2qqEnKe&#10;YgGEf7pboTj0zjGPqcda6Is46kZc1yXxSJI72GNfKG23APmRgn7zerCir114e1/XYbbUH0+4Ctbg&#10;Rqt00eF3HjAP6miuuKlY8qpU99nvniX7KvwZ8NzzT7pPsUamRsjB8teeOOoPbA+nB8d8awXHiC0h&#10;06W1ANvcgHzIyf3fGGH19h368c+va5NLdfBbwnPZyh1axjMjbjktsXp+J9OMCvLfFMAhs3NoxaeS&#10;PczthRjjBzg44XnuQDg9QPSqanlYeXLT+bOD8VQKcLazt5cLbV5wPlPJ/L6+nWsS2itYr1oYbwNc&#10;yRkRhV43dBj/AL5Ht1+g1ddeOyR31HT9sUsI3qygZJx3wTxyf6d60Ph/4cjudSivNR3Dc+7y/wCJ&#10;MEggEZ7gdePT3wtzM69IR1Om+HejX1vZ/wBu39vtjtI8IyL8xZcnpg4xj2xntWpptgdT1T7c8vDN&#10;jDruVfRf0HHTk8cVY1q4uo44dEtJCvlkb9wCgHJHt3ySen17PuNQj8OWvkWkn+kSfNGsjdm5+6D1&#10;5xx3z1q/UilGUncp6/qECSHQtOlZhuy3mYGSw/un7vQ4HPT6189ftY/E22McPgHSblfJj+a5+YnL&#10;Zzg+4IwT6g+tewa/rtt4W0O88TXckytbqTCWXq3/AAHv1/x55+U9ct77xLqtzruvv/pFxMzrHv56&#10;noPQeo4/lWFaXu2XU9KlBc1+35nNfZJbmNoI5NvmL1Vgcew/yeT7CtWO0j0yySKGNWkPy7Vycc8n&#10;v36/gMc1ZlsbaHbGLVljUEM2cHPUEd89P85qskix3rXSoVHSPdzu7jnHOOeg9OPXHY03kFpp6Q7o&#10;559ryZZu2MY6/U/jnNW9X8T6kmlx6XpaxiS8PlLGSWwvdj9MHH0/EMispJJVsYZN7MxAVmJAPTkg&#10;fh+fsKs/GPTF+H/g3T9RadWvFYgSqmQ5IIJA7Zqk3GDkuhpGClUjF9Twb9oK6iuL42FrKfItF2Kz&#10;Z3M3cn+Wa8XjkHm5Y7SD+Z9K9C+JEmpy3TXVyWkjkJO4g+nPNebqVN6xP3Axrz4S5pNnbjI8sYot&#10;CbddrKFVfUr/AJ/nXtnwXT/ilrq6CKF2kbcc44/SvDgGj/e468f/AKq9v+CkE0vgqRoYvmd8ck8g&#10;dv8AJ6VpH4jjv7rQ2GznkvJoofMYqxzsbgt/h3qfTZp0vRLKWZY2+buM881cfQdU/tCSV7hY8Lli&#10;ueTjrSxaZYRIwjvfMk29Auc/Tp/kVqQVfGGmRyWP9qWxG2TCsgGMN/n/ADxXO2ekfu1aGHO1v73J&#10;/wA/0rsNTCyaZLZRjdu/gbt6f5z0rI0OxmYYRvLUdG/Hv2yQf1pRL+zudV4Rj8izjuHhb7uWXb1O&#10;fTqK15IA8yx7TIfl3b16+v8An/6wBoWlXJsFtp1ypkPoegx/j+lbGl2UU0+61gYqGyxZ+rdcfqe/&#10;atLdAVjFvrGPXdMuNFkg9EZtwHOD+X5D9BXmfhu0n8LeI1KFl+zzZUuMDr1PHXGf89PZtShjt9X2&#10;NhC6kthcgHH4cf4/jXn/AMUNGXSdeXVbZv3cr5A/Dv7/AOfrzuNpFU5bo+hvDEv/AAk2h2uv220T&#10;RlS+5vunGOR+nb19Kzfjxocg8P2fiK1hb5ZAsx67FIGOOuMfTFY37M/iZNRsG0q6nA25ZVYgZAHT&#10;9P8APWvXbjSbXXdB1Dw5e7W86Nlg/dhmL4+XnuMlfr2OMVtH3onBW/d1Ezwb4fawkGoG2uJuJlHv&#10;zjr6Z6D8a6+K107xBHNpdw8ccq7mjySMLjOBnvjjjtivOJrOTw/rdxp9yD50M2w+ZnPU12NlqL7o&#10;9YjLL5ZIZcdf/rdCPrU0pe9qOvH7SMDUXksrqaw8vylQ7dxJBHHb9ep9KfocMmr3hZhtRY/mZh2/&#10;vDPT6f8A167Tx5ptvqekrr9vEjyybQY/KyQeOOnv+H5Z4PVrzWxbr9nt0t4ozlmTuQPun37/AExX&#10;VypHN7Ry1Owt9H0vWdIks5b1ZriFtu3dw3fH0/n/ACyrTUJleXQb7TofIYMsTMv3WwADkH2H19c1&#10;geHtfkbVtttI0cajMm4/Lnp16gcY9K3tV06zt5GuGjJkdd21shjzww/z/Kp3NYXtqc/cx3dncGCY&#10;MskSZVWY47jvz6/lWBqlkzP8jeYzcqqLkt3xwP8ADtXX+JdO1HWGt/7Ihae42hfLTn2xn8/qM571&#10;reFPClp4Mhbxd43s0DRt80bt9xscemD+PY+uRk/dOjXcwfC3gjTfBGiv478cARqvzrHIMFVODnB6&#10;5wR+fpXz7+0V8ZNU+LWtf2No0+zSYZNsMbNy6+p/z/SvavElr4n/AGldeuLLR55LHw3ZqTLMzEbh&#10;xnA79j0/wrxX4qeAfCXgzWo7TQJJGCtx533n9frznsKaw81D2sjL6xGVRUY79Tn7GwaGKOxgXCqA&#10;MMuMV6x8ONK/spFgaRZSyBiq4wO+O1eX2xd7+OIfxPj6/rXrfwusklZ0X7wH7teuBjv/AJ6fpyyP&#10;YpX6Ho+jQ+ZaqgbB/iZGwCOPX2/T0zXZeD9InFytnBG0jtINvO4Z/LoK5/RYfL2x+YGGBuO7HbPf&#10;8+/Wu68C296l6LmEspRl3yM3U4HI5/z+lTy6o15tHY+ifhr8ItM0/wAM6b4h8Qzqlu+T5cbDcBjo&#10;ec8Acj3+le1an4w8HweE7S206z2TKio37tdxH97cO2fTt9K8I8F2d/d2qW2o37+QzAhXYgKh9e/T&#10;6c9+mPYZtH8OQ+CtLFrOrXTyKNikMqjkseMD9Of5+lTlyr3Twq1Pmkud316Hm2m3GhfD6W78b6va&#10;w3jLM6WtrkcNtIB44PqPb6V5z4gs7vxDfzazKkZmuJN8iH7sZ44x3PToepOc4yel+LUD3niqTRdP&#10;jZ1VmUosuFz1zj0xn16DpwazrfRIdPWK21F/mG0zK3ORxxx0OB1/2ffNc/LfQ7I+6uZ7v8jz3ULK&#10;3srnyivyqMOvln5BgYH6nvgEHPWjwrDLFeR4u1bDfNHuJbPHT1GPYZH1rrPiPoMEBjm0+2k27cLI&#10;EBBPGOPcn0Ht6nlNDjkkvESFwG3fvF2/xZxu49h2/wAczy8kzojapTuerxXmm6K9vBejfPMFMfkr&#10;wOAOoPU4zyPb1r03w4ra3oC3FrcRqIuWjDjA6jHTA57jpjGcmvFpIr6S5W5uYm3LhnYNnBwvryOv&#10;THOc9q9k+Dclpd266agX99uMhJO1iQO+cHPUfQehNerRlzHiYimoxuXLu2tpbVozbCJ1yrPhQTk5&#10;BOev6H65Ark9Z0vyLl0ht5JNzk/L1UY7N+Z9M/TFd7qmlPFHJDOF+dsfdx83rx+fB4479MOXSzbz&#10;Ykt1fABZfX8No446Dke+K3OKMzjLuJprfzFVm/56N/ExwcdMkHHr+HpWN4h8MWmsJcWtyN6XCso8&#10;yM4DZ4PQdwOOfT0rtfscqTQiNvMViFXcuF3d8jGB1U9/w5NTzaSpjZyjrlgrL5YGADkD0zk/TB78&#10;VLjzbmkasoSTR8XeObSXQvEcnh6VV3RyYjUHau3Ptxjp1963vAFx5Np5DTbWjkO7KhRtJxkenfvn&#10;mum/am8BT6N4ztdZiVjBfrkrGo+Rgc44PJPt6j2xieDNDu5boQ7lK9Ms+0AEk8+3t0+mMV8zWpuj&#10;XcT6yjiI1qEZ90dLZajdSsREhbjb8nPJz3z7+g569RXqvwp+Cd7qu3xD4vAgVebe3b5SynJ59/yH&#10;6mqPwn8F276lB/okdxPKw8tueBng+wB9zn2zivtP4Qfs6aONF/tbxHtubiSFikO75VyDjjpnnnrn&#10;8hXZhaEqzPNzDGxw8dep84+K1R7u3Wz0tWjW0VV/0hl/ibsDRUXxps73wx49udE814xCMKsdq5H3&#10;m/usoz+GfrRXUp8ujOSVFSldPc6LQNTtpPg9Da6sx22iII1kjxsBQcAD0GOvPPavLta1G7ub5ruB&#10;mZC/zLuAVj0Hbn8jgbjwK6K8niOj2GjJuQyWsZ2Fjh/lzk+mM+pPNZ8OkRWWmhAW3MNqsq/fOeRz&#10;/D3788kY6dktdDzqcUnc523sU1O8a3ubZlWVowylRgnC47YLE7vT8ep7TwtoWjaTbC6eyXiPJHys&#10;H644444PGB1696y7HTWa6dJ4Iy275Y2k/DcevoOMD29a1rqKNLdfD6TovmSB7mbptUAkYwfx7dRk&#10;ipjpqOfvysiCzlQpceJbuNpjIf8AR92W24BA4PXpn5Tx0785N28kiFJJmaR+gZuxGNufofYe9Xtd&#10;WeQLa2AEZVCFj+UdCMHGOp5+pzVbUDa6DZXPiGchYre33RuGxliCAMbeOi+nA9hjN6nbTjyHjH7S&#10;fjqObUbf4faHMW8nBmKsQWk4yvAHTkcccV50dOEMSJ5jBtoPPYevv/nnpVi/vBea1fa5qE26aaRn&#10;WRZMFc52qMnOBn36VX0u7g1KJi6hPL+6u3nlh82B1I/p3xXLfmldnZ8MbGP4iuHnaKK2i2hlKljg&#10;KF6+n+fpVd0gTljGrYPEnzMwJ4yfxIxzyc5qbWf9MvljhH3vf6+nv+vemrBbWkKyTkeZtPl+oPZR&#10;179D0/CjqVTitDpvhpplpNdzXVydsdt8yH/ayCpx9R9OOo7+Y/tO/E0+LfHdv4ajSPyLEbZJFz8z&#10;H/6+ePoK9Ei8Qjwp4EvNYkhaOUJlGZupK8EY7/4d68CuT/akjavfKzT+dvkG/n68/wCcn8azxVW1&#10;FQXXc78LR/eub6aI5D4kzz2kEmmOqvH5e+Nt3P8AP3ryi1yHYnP3uhr1v4uTi68meB/4dj/L0x/9&#10;avIJ2eDUpPKb5d3Y1x0eo8fL4S8qu7YeI7V9RX0H8A7BH8MRyv8AKVbfjnkd/bvXz7ZX4Zh5i/eb&#10;Gfxr6O+BdwsHhJZJIvurujZRyOOenTPHXjv2rogve1PPk/d0Lniu1nj1eVVlZhJwiouQ3PX6GsW3&#10;je2kkZbfDbv4+p4/nWx4r1O5k1hZ4FVVbJx09D/k+9ZtuJLyXfcq27k53dOp6/4f/r0YKPVjngZo&#10;1ZnG4cbV7n/DpVzwrpkMbtJNGF2nr13Lxn+dRywSSW6oRuCt8uAOc9/rnvXQ+HNME203aYIIx5YJ&#10;Prn68/5zw6a1G/hOg8NWjXdtNIVYp5m5Szcdeo/Pv0rVso305o3kDiMjptAHHTPbv2z/ACqPQmWw&#10;b7OwSNmUk4I+91HAI757ce3efWWWWCOODy2G7arNkMR36j8f1rWWhlq3YyNdtY5biMpOrCPIX5uB&#10;nIxjtx/jz1rnviHodve6IFiEjSJ80a8Eg4H+fz+tdjevHbSLMELM2OJEwx5xn68GsXVIhcRzFLbk&#10;x/dIB+vf14xjt2rnmaU5O6sc98DtR/sHxPBJcPiPzMcAcHPXn3/pX0raXitIusW6EmIgSSKwBfOM&#10;dTxj2z9elfKei+dpniE27RscSHy2bkHnr+Y/zyK+ovhXcDW9AjuJI2kVowjchs/XPJP168Y606W5&#10;niorc4v43fD63j1mHxNaxKkV3yVjC7VbGeOevTp/SuQ8MWRjuPJnZdrvjasZIB5yfbp+fvXvur6P&#10;a+I9IuPDl3D8sK/u5WweeemSCBwfxIHBwa8dv9KuNKuZNNvY2VopCu1QAwbJOeP8e59hVSp63RlS&#10;kqlPle6NnwReWxvJvD1/LHJGzb7fzM46jg+vHrjNT+JfCmgrftLZWYuEblo02nZ0+bp+PsMe+Ob0&#10;+a48lZ4YM3Uc+23Kr8zgHr/TB7ZyK9l+F/wq8WeI7RNZv5Dp6zMqXCyDnnv+XPfH16dtCUeWzOCt&#10;Snz6Hil/4LaK9aDTljaRQD5eCGcdyFHXp/LpXSeGvgX418QeVqni1f7P09sOqsck4P3cnnjGOnGe&#10;1ejfFX4xfsy/suCbUr/XbPWdUVgfJUq0m7GcZGfz55H1r5y8Qft+aV8Y9Rn0l55dCt5JD5adVZem&#10;eT9R64PrzWdbS7R0UtldnsuqfG74BfA60vLOKwttQuGiKxw7Qz7j3Jx16c4yPxNfNvxB+Luq/Frx&#10;XIqhLGwzvW1U/fxzlsevP/1hWJ4x8FybpNU0XUU1BJuWkjk3Y49zz3/ya88v3v8ATbmSWG9a3ZFI&#10;ZSvXHb9f1rOFRcyv0LkuVaPc9Ek8ff2FCunwXrLcPcbVt4RyOw+teffEe11eHxDC2tags0jrvjTd&#10;yinGM8elVPDmtlNT/t28volaN/lEvOT7/wA/yrM1jXbnX/FEmoXUwkaT+L0Hrz7VpWqc9Ixo0+Su&#10;rGxpFugl+0CIt83yt2HNeufBu3eWKZS25mweP8eo6jt+mRXmmmWaxpG0kygsvHqT6/59a9e+B9k7&#10;NNtB2yKN20nnHH49fp/KvL+0fQQa5T0jRNJuFiZ1i3bvvM2RtOPxzz/jXoPw1gliu5JreblccLwR&#10;yeRgnnr3/Oua0PTEEbeYdjGPdukXcqc5PPc556dgPSu/+Ftp9svFsLaNmZvlEMfJPHdT6n/9XXGi&#10;XvIiUvdZ6/4SsZX0dnT94lvCvmfLjPfC5HH9PxrqtKubsaUskTxwtNJtM6tztVsYHH8zjpnPWqPh&#10;Pw3dNfS2UQZWe1/e8EAtgdRyO/XBxz6HPTaJ4Nj1DTUi1aVYzZ7lDLNhQfQZ+n+cmu6MHbQ8uVaN&#10;9WcV8Q/Dmn2ltHPYNDMy4LGPB+96nI74AA/wrO8L+HXmt2a70d2UMrQzRuSq5PsOOnHTg9SAM9V4&#10;qtPCFvZS6fb6gWdUJbYAu1vbAHfPQfqc1xsmua7JbrYWYuIYDgMrbtzDA5P4d/bHTGX7sWbRjUnH&#10;T8R3ifwUZtAwsUbytIflUDccLyDyeeDnNeZppUemeIsXEbKqthVOMBcYOOMeg4z9BnNeqeGNAtPJ&#10;nutX8UfvvLbZE3O4dMZJyDknr6+mKwfEulaXDqP222VZMwfe8sqrHB6euCueep7VNSPMlJG+Hk4X&#10;g3czZYI1iS4tokWPcfLaFRk5PHc4I9PfFdR8MPF839u2trazH/WEmTB4GPXI6Z6H9Og4dLa5uSsl&#10;zM0kfeOQ54246ZPPA9+MmtfwzqD2d40tiGLbiA8fyltx7n17nr1/Jwqe8h1MPemz6OvtOjQ+e8kb&#10;mRAxbJJyR0yRn17846c1zGvW90FNwtvHJJH8ybGO08dxnrnPb+prS8MarNeeGrK7vn/1VuVmDKPm&#10;PXB6ZPr9ai1C8hnhcBVXym2wn7uMe5wQfoT+lektUfNuMoTsYyyyExzSIwHLksQMN2YcccZ6k498&#10;kVYtrNp5ZJkZtrR/eRz8nY98dBjv1Oc806Ce+kg8mZRx/CW4UdiMYwO//wCoAlubHTYw4fIKgKGH&#10;Q7TnJ545HTPbjvQZVJHG/HrwPB4g8DNeJEskli3mou3LFc4Pp3we3X0ya+fND8RW73PkWe2Pay5/&#10;LGcdc49uMjB9fsaeyGs6LNbectxDeW5Tao6r7fT/ADzXxZf6TP4Z+Id9pqqyrDcEfPwuCe3XI6Y6&#10;8enWvIzKnyyjNddD3ckq+0pypy6ar5n0F8GNRh0yW1Z51wLoHznyRj0HPXJx6HHOcGvv34V6gsui&#10;QRtLvLRgKT9P8/l+A/O74X3K7YGgudyABmhZeMN2BxyeTjA9BmvvL4Daw8vhy1Vk/wCXdSrdS3/1&#10;/fNa4CWrRGewvRT7HCftI/C7R7/4jf2isqxtcWMbuPVtz89Paiu5+NVvLc+KbeXbJzp6fdkUfxv6&#10;0V6Xsabd7HzUcZXjFJSPkbS7SW48P2dzdzBpLixjc/KAAuBn8Tiq17cQQQefPZrtjYLGq/NtPIxk&#10;9sr1GD/KiisZHp0/hI/DEEepasLqFtsccgGGXkFlB4wcfXOT7nOavajdi01Sa0ii5VWMkhc7mXjA&#10;z/wH8qKKmXwm9LWozDvZZFUrLCrbxkfvCMYwfTjhh+Oe3FcH+0d4su9J8F2+lxO2L6ZmmbA5VQBj&#10;jHOAfwOPeiiuep/DZ2UtaqR4fqFx+7VRFtaZNzFWIzz39f0/KoBatb2zOsm3cm8levBH6nr+n1KK&#10;wR1S3KENnao7XweTecyLjoOuT9flJ/H8l0fRzq07ajLLlVwArE8c4H6f0ooqJG9H4Sp8dr+60mPT&#10;fCMe1Vuolkk29PQc8c9e3G44NeeaxpEH9jfbInwVRju28nn6/Siiuer8TO6i/cR5l41kNxpc0KKF&#10;8s5Y9c8YxXlZKSXbNz6fNRRU0OplmHQmtUZbnYX5X+L17V9NfAK2W78KRQFgu4heE/i4wc59x/nF&#10;FFdC+I8v7JveMPCdpZzMCecklh3wCTxXKwQxMNiL/wAtNkrHqeccfiaKKuSLi27G1Z20VmxcpuZe&#10;jZz7fzH+e2/ZyzCVQjg7gG+Ye/TOc457EfXvRRVR+EZtw2kslzGkjfdYjlicdASM+3+NWJ/390JS&#10;Pu7kUgAHjA9OPvUUU5kkerS+VYxsoy0m54geAvOO31Pb361kanKlvbNOVLDPzZb2Df4f55oorGoK&#10;PxHKamiPeW90zNuZzu9+en06V7b+zvqs81jcQM7eXHHvk+YEkEY9OvPt0/Ioop7jr/Aelaqbm1Zb&#10;4XDeV5uwx9SQwDdT3wcZ/wD11wHxP0yJ/FbPF8u6Mhmycs2SCec/TPXGPpRRW8/gOXD/AMZFrSra&#10;18MBfEVxEsxijEiKqAd+D25x7np78fMf7Vf/AAUg+L/iDxBd+BfCX/EltLdjHM0EnzP2/l69KKK0&#10;o67ix3u2aPnG71/VvEkzatrF/LczSfNJJM5YsT17+tMZy43D0+ZfpRRXQcy2N7w1478TeHHjW01G&#10;Ro43U+UzZB6cfSvW9C1nwj8WrdYdX8MiG42hVkiwAMAHP60UVx4iMeXm6nRTlLmS7lLx/wDs923h&#10;rTTrWmaqrRsu5Y5lOQOc/jxXmel2mzWmgcghOG9+goorlpylKLudUqcYV0kjr4GBuIItq/Kygce1&#10;e6fCRbiBYHPl/NJsHGf6Y7elFFZx+I7O/wAj2TSojcxwgSFQmOAv3iFHpjgE5r0D4O6nDoeurqUt&#10;r56q2EXgFTjHv2z3/Ciit4/xERL3qTuekXPj/UlkmksnaEyP94AHO7gZHtu989+1QXvjPXszabLe&#10;Hymj3bR6A/X3/wA4ooro5pGNOnCOyLdtpU/9kwa/LcZWRVkVWYsc44yD25PGat213d2NpJDBZWpk&#10;TOZGB6HPHQ+n9faiiqjpsXL3tH3Of1GS7XbLKY9zxs67F4G3p29sH2A96U2vk2jXz8tklV3HnBA5&#10;PX/62OaKKDVaaGTrmiRTsJkVYm8wLtRvl6ewHt+P69Z8KPCWnrbx3RAaQkiOSRd2OvYk8df8miiq&#10;oxTqaixkpRw+jPULPS7SAJp2+TbcN8w7AjHQHoOen+FVry2iso5Ip40PkyFF8tANwJB5/T6fzKK9&#10;A+ZqblS3WKHU5NOlZgkybV28gDp0J9venXml2c1ut0bcYkkKj5u20N+Bx6f/AF6KKDnqbkVyH0yS&#10;GYzs69FYgbujdxj+6frmvAv2qPA66L8SYdYt5FDXkAaRdxOW6jnHHOaKK48ck8M36HdkspLMEl1T&#10;NT4ICS71BbWUrmMbW2jHAXOMjqCAeDx/OvuD4CXclr4f0x5JGbzIBj5QfoMH2PrRRXNgPiPXzr/d&#10;/wCuxpfG28uE8UWpWVRu01Cf3Z/vyejCiiivZPij/9lQSwMECgAAAAAAAAAhABsXuE88OAIAPDgC&#10;ABUAAABkcnMvbWVkaWEvaW1hZ2UzLmpwZWf/2P/gABBKRklGAAEBAQDcANwAAP/bAEMAAgEBAQEB&#10;AgEBAQICAgICBAMCAgICBQQEAwQGBQYGBgUGBgYHCQgGBwkHBgYICwgJCgoKCgoGCAsMCwoMCQoK&#10;Cv/bAEMBAgICAgICBQMDBQoHBgcKCgoKCgoKCgoKCgoKCgoKCgoKCgoKCgoKCgoKCgoKCgoKCgoK&#10;CgoKCgoKCgoKCgoKCv/AABEIAqgB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DuWKjayk+9UbmRQMgbdvT29/1qa4k3fL/AHuvPSqkz4XP&#10;zfpXqHIQzSFhtQ5/ve9V5S7cK2ec5b606WRwN+c/rUbNuG8KfU+gFAhrDJxt+bGDuz/n/PagDYAp&#10;LcZx/jTnIHzDru6dMUxQmCqH7wxhaAElIVjI3XHy/hTsrnYBjqVXinZZ1+Zfb7v9KTYXBVRu9F7U&#10;DsK3DA5b+lNQBwFBxkZ2tmnBiD83LDnJ7cUDbnCAD5e/5UDsGCmCjL0zhiP84pcsQGY5OMN3/H/P&#10;WlA+UuT8o5ZivT/P+NNaMleBjDY20AiWOQAMXbvkFe1PWQqqmM4OegqJEJO7+H+LJqT5sbix4UH7&#10;tBROkig8vuzyf8KkWd9xzk98g9P88VWDsnyA7s88c8+tKZto2r19aALRlDEBsY9T0oeVgVGO/vVM&#10;3XBxjkE/L0o+07lwrD5RhiOf1/z0oHYsvcKnJ/vcEZpjXBQlWb5efwqqZ+4bkN09sf8A6qSSaILt&#10;f5WB7jp70WDzLIl4DjLc5z/npUckoPJOR1K+tQPMpUlnXdyN3TFMMxccjnPRuvX+tAiw0jLkl8dB&#10;0603zW+Y7jj+HaKrtIxQANuGQe5x0/z+FNV2kOzn/d/P2oAdLMSu5RkZ/L/J+lNmc7wC2dx+Xket&#10;RyOgcoGG3ozK340kkoAwrE8/M3f/AD1oHYVyN/mOM/w/dycVDuMrZVuvJyeAM80snMmz5Tx8vzc4&#10;9P8APpUId8hHP+8zDpQIlXYPlIX127vao8And935s4/yKN6yyYYFV25HykfU0MzqCpP8X580AOyw&#10;GTtCn+H+tIHJOf7q/Kv+fb86iPmRowyvDYxjp9PfOaGLj5QAdvBJHcDgf/roK5SV8P8AdVv71PD/&#10;AN2P5tvGR2z1quxPyuBuDcfKB244qTDh+eNzZA/rQFi5BgJt9v4sCrFtMEIGPYfNms9pHJ+8RxjJ&#10;xzz+tP8AOcOGAb5sbvz/APr0mPlNeK4yclsgfX/P9asLNht3bOP8/jWTHcnGwHHzfj+lW7e54II5&#10;qBmiXQcyLtP96g7VxgY5x16+9V1uQeJBwRn5qcZl3Z3fd5z6cUAP3su7G7/eqNpBnc2TwfwqN7lR&#10;tO7Hf73QZqKSf5/vgNjI5HNAEjzIwJOM9u+aa04bcXB9s8/nVeSeRRhX7Z78015xt3Fh975uaAJJ&#10;JQu0kj5Tw2KjeUD5efvYyv1xmoZJlY4zn0zz/So2nBGC23nbkZ/HmgCS4mVhgJj+Wc4qlOQuQzde&#10;AOOtOlkzkrJwD970qCUkHJZWJydw7mgCG9IJxuXa2QD/ADqpJKGG0ZHfGMY4P51LcMw24KnPGSe2&#10;arKzPhX6KcDbjHt+tArArKMkDPGV24BPbr6cVZspVVguwkcbvl6/5/pVSMlzzjoD82fmOPXHTrVq&#10;3c/Knf0zyPTtQDNUMjw71XPXczDp/wDr/wA+/mPxatI7oSoYm+ZTv2t2Hb8/wr0xHjZdzOdvfFeY&#10;fFe+SJpAF3FW25VuT7e35/XpU1v4bHT+I8+sILiwuY5URvLDE/L/ABL2/Hp/k12WmeNJImSFwu77&#10;qfOf559K5nSZba9vVaMqy8lm6ZOc4xj179h+NbjaQjpGTgKG6KvXn8O5+nrXnx8jplext/8ACcWv&#10;/PNP++aK5P7BD/z6T/8Afa/40VpzSM+Vn1HcHJ3x9RmqE5O4578lmqe4dg3y/j2xVZ2YLjf83qex&#10;r0jk8hjK2f7p6gkYqNllcYJ6N19eamZRuID7gP7oxj37U1QWzjO3b6evagOUYCVVstyPRaRY224G&#10;e4y31/lUmUZiOeh6im4zjad3Gdp4596A6DUbH8Zzn9KNoU5AyN2d1SLHvbkbunH/ANftSOux/LI5&#10;OPpmgYhJYjBz/wAB70uB5u5M+m3dQRjczlvoFpOcgbdzdjj88/5/KgY8gRjds3buuPT/APXTUQ7m&#10;XbyWzSttGQpGQuM47f5FN8wlem4Y/vdP8/59gAAUbiz4x6+tSblHX7vTg/e4qEyBSOO/8XenGQht&#10;+efY0AKXIPyFvT8PrQZIwQH+b5s9v8+lRecpbYT8u0ltv8NIXXKjZ1XO3dnH+f60FcorSq2WY4O3&#10;5vm7DPrTGmG5WEnbhfU/40wusacjHzE/Lk85qIlV+4m4/wB3PPX/AD/nigZL54wYzNtHr9TTjM23&#10;lt+T8vbFQqVkn/c/NkfL9P8AP1pr7mzuRTxgnrg/49aBk5mxFuXaQrYwG6U0MzfvXP4nJxz1qINx&#10;uUqwwNrY7f5FOMmfl7ryfUe55/CgnlJBJGd2V2//AKun+f8A65aQxTC8emF/D8KjY+YrBZm3em7j&#10;nt7cGnbk3brdmx0Hv09T/WlcdhQ2W2bOM8fLjNRSqWxH5bewycdc/wD1qkQMGcozDpu9ByPQ/wD6&#10;80wIpVuuP9lv0FFxjJQhTbgleu7OAf8A63Tp1qPYudynb9O3X/Jqdwjlvlzzhg2ePf07VDOzMduc&#10;lj144HSi4DFI2dNuTjoOfz/KiKMN94cMcH3GeP8APt9KHkhRdxBU8j1x60mSEWP5h/eH07UwFBZi&#10;FB3fNjt2P1pP4VUHjOOmfx68U3dtVmDKq4AyGPP/ANfilfa3B+Zeobrjnr+dAAVcIqH3A7DBz2p0&#10;ZDH5t2eTu6dsZqNn2kgpnbyp3HI/zmnI6N8sZH3tu3n5fyo9AHEnaFP3Svp9OlPWRSW2/Mp4/wAi&#10;ot3DfXB59KTzmfKbl/8ArfWpAtxP/CMfNxljx2/z71YgmTbucjdnnd+lZwJVyyEKd3938aniuDKF&#10;ABz+g/z/AF96kDUju8kIknr826lN0ckq3C9qoG6A++/yj8M0v2osqsjnphaALLXq5bYWUdf/ANVM&#10;kvApEatnuck8/wCfxqkZvLA8p93ZSv8An/OKja4YA/PtO3/IoAs/aA53gKflwRTDcFjhsKOnzd+3&#10;0qqbljyOwz83f/P9ahMzAfKzE5AyenftQBcE+8sufvcLlu5H0/xpst4rNhAuP5f4f56VTaUt8gf/&#10;AL5/z/8AWprTmP5duGP93PsP8/0oAmkudy4I+Ze7DH+f8+1RyOssZPzbc5+99KjeTb1X5um0fn/k&#10;+9RyyNhmGNo9e/WgBs7vu+f8cfUH/PSoyjSNsCfMeN3pg+/tSmVnTZg72XCru689P8/jTHkQHIdu&#10;p+U/3v8AOKABWB3SjOOu5RnH+H/6qtW7ktvSQsBn5j27/n7VTEgPyI27od3cjHb/AD/WrELfPgFv&#10;ukbv8/hQBrZkS0If6+x46V4x8bdRlgeUpMF+Rj8uOB+vpXsiyYs/myPXnk47fyrxT45pI8jrabVk&#10;bozAnd64z/nnHessU/3LZph4/vTmfANwt/KrNFjc38R5yVHf0wc/5FeizWkoss3OPkBOFGc9f8+v&#10;FecfCKIpfCIhVk3ZbK7QT9Py/kPb1jUIA9s3lJt4z15J/wA/4VxUI3p3Oiu7SsjH3P8A3Jv++f8A&#10;7GiofPm/5/E/76airszM+gp+PnL7f9kdqrMEPIboRuU1PO7BtpXg8H5iKhKgjy8bc5P+f8a9M4iM&#10;crk/3hQqszjnnBPzf5/zinOf3mxUbGM80fMq7WzxyqhqBjWCg5I5Y/8A1qFhcL8p/i/i7jGKeHG7&#10;5z9Nw5NI5DdR344NAAImZueF7DgUgJwxAUnb/DSkMV3BW4HpxTdm5Tsl+90b1oAXCjocsx+ZaQbF&#10;O4EE5G7/AD/npSO779uzdmml+cvxxg857dKAEebYpbJGf4u9MLjDNj/eBxzSylo1+aTHy5YtwMf1&#10;qNxxkHd6Ejof8/zoHYckmMsrjavOGprsOp67vm9Mev0qNnSSMru/3ccAf5/pQZDsKeWD1A5/n/nv&#10;QNIfuBXepUbW+8O3NM8z+IcDd/E2cflTTgPhR/DhW29//wBdNaRAWMiqu1T97B/l1+uP5UFCvvmG&#10;VVmZs9s/5603ziUZYz83T5j04/z70yVmCs6qSv8AC+7b/nmmmUyDagYsoHmY6E88f5//AFgD2bP8&#10;Qb5sfKvTP17frSrOrDdtD7SDub8PWo4yCPLdmUKOG3DJ9Aefb9e9SBUwSAVVm+778n3qWwFQh2Co&#10;Qrnuey5HB+vsKkIDSKV+ZWDH6/4c5zSxxLKCqs21QcMuP5inxqxAbaP9pjyBx/ntUgNMSqWKxDPQ&#10;+vHJogjZWXbF824E7cjFTyK/zPIM+ucDHT/9f+NH2RTtYctwcN34z+mKAK7xqMAHleMov+celOjj&#10;VoywVd3X5vf2qxsZW4GV6bsdT/n3zSGBtyxNHndzlmP4UAVGjbcxWZjlcZyOuehz/n8s1HPC6bXY&#10;q21vu546/wD1vrVzyMFpQAd2MfKeOv8An/PMMis5Mm7cvLbgo9ev+e/pQBRK5+QkEYxt9u1DEtwr&#10;Nj03Z/z9e1SyByu6Q/p2/p3quFxtDQsVXuFx6elVzAIxZSoLHqPmZs8en4UI2ZSEVtuc7fb/AApo&#10;dMYk+Vl5VuenXr260fK0ZJYsVHoemOv6H1qgHkeawAP8Q46/5NMJVnYs5446e9EiTIwZVbp8vofp&#10;xRlizHvyf8/57UrgK+djYJzu2jq3H+H+FLjy2+ctt2nn04pmN5wkYHzAg7tv5Cl2KSdxYcnbu6D8&#10;qQC8JgY3Y5bb39SKckmT8r/+O9B61DtVArbW2tn+LtT9wTaUTpwvy8/560gJlnALAgt1xu7+3+e9&#10;NFxKoxnr9388fz4qHcCc4PzL0xjA9aBJuZdzncf88UgBp2eTbuXqf4eR+H4UxmlVvmP1xznmmPOq&#10;j5wpPA+919f09s1FI7M4deMtgn1x9eo/pTAezsGIMnTjd07Uhm3LwB8owzL245qJpCUZnwecL83G&#10;f8800ky/vd+F6hR+f/16YEgcEZk7L83+f8/0pplYNt3c7sEMepPWoo3JG9Gx2zwcccUuYnXCbc9u&#10;ePYdKLAWPNCxiQy4H8I5zio9wV93ltjB/wDr5+n+c1DLOcqPM2r03HHP6UgEYkJlb5emd3p29PWp&#10;AlYFgVUf989uevNNJKqwU8A/K2Rn6f8A6/XtTQ2f3iDJ9MnA6daa7pIgDcc5wev5UADGNCNv8PA9&#10;Px/KpYpWMquR1/z1qAhmdWj9h79AP6frUka7griLDbshtw6/j+Pbj8aAsaiyrFC0hcfc+Vsdvwrx&#10;n4wvbXtw8Ks2GU87jx1wSO/5859q9hZlFiw27cruyy4x+Hr/AF5rxr4llYtWW4mfaF6ZC8c+/wBR&#10;WOK/gmtH+Ic/4SiuNK1H7RG/TarNu5JAyRknjjsOhPrXpUWsxvYiO4Zc7eu4dcdK830G4A3QNv8A&#10;u7tyg5K+vX8fpXWR3UYABZtyqRz2b1+mD24zXHRl7uhtWT5tS/8AaIv+fhf+/bf40VW+22f/AD3X&#10;/P8AwKitfmZcrPoSWNi2fxxUO1mOQFPb3+lWZQMYLbgOdveoJQx4HTj5Wbv6V6JykIA27g+fQDt0&#10;pxRCvVW+b1p53Ipdh0/SkdgWOC3zcnFADZDtbAx83HTPFG/btXd82Bu7Z9/rS5x/qyuP7vofamkK&#10;RkBfvfdoAZuG3aF/DcfyoYgr1H+znHr/AEofbjcx56fjUbncMbclR26daAHfK/z5XO7H3qYMr82f&#10;m/zzSM6qgDkFVWkJDkHbt7N/k/1oHqIzgfd9856CmkhWK7uoxtycmnSAruXO5d3K7uv6fyqGQAFQ&#10;WyOdvPTigsTcWTqc53DDd6VpMncRjaOFOef89ajfDRkhPvHqe/ShCWyrR/dfj5SeSfT17UAHz24G&#10;f7w6Aj/P9KbkK23LEHr6de35f4UREI+6Ur833W/vjJ5+vfrTiVzhFLdm+bv7Y56Y/wAigCORmkdk&#10;3KrfdX5s49vpyfpQ+8xKwUN8oyPb8+PQ4/rQBHlYmXA2gsu4f5PSnIjtuY/wsc7V6DPX/PtU3ACi&#10;krCV46kbTz+P4f5zU0aN/Fu/2mI5P/16JBHZJJcSz7Y1Xc8kh2hQOST+HOSfWvlb9r//AIK0/Ar9&#10;nG9k8JeBzb+MfESqrz29jeFbS0VuAZZ1DKpzgBeM5HPQGRqMpbH1coSMs022ML8wHHHNcz4z+N3w&#10;g+G8Mk/xB+JGi6OqMFb+0tSjh5PRfmI59F68egr8cv2lv+CmP7UPxbn1K2PxS1TRrHeobS9JmWyt&#10;wSpOd6lJPL+R2+djuRxgHC5+XdZjufHUFz408X61eP5txMGvJiJL2+Kgq0cSHAzjHOHYZUkgyotG&#10;vYvk7s/fqP8A4KC/sVqG839pzwUnzfPFJr0SyISV4KH5hjPPHy85xtONS1/bT/ZRvVjfSf2hPCt0&#10;smNjWOuQzfeAxwrkgkEYB5JOADxX88+n/CXWm0iLUNX0aFbWX99DZ2/zI8edjTM+0BwArDIY8nCM&#10;uVNXPE/hTWr5oZNPuCtu8puLWx2nc/lqiljtOMhl2g5OM/KMDiVz72Dlj3P6LvDPx7+CnjW0TVPC&#10;/wAUtDv4WYp51rqUbKGzgqSOhyMYPI9K6oXVnIiuLhZFHIZVLcEdjiv5j7z4mfEGPxpGfB2o3a6r&#10;eMr2bWl80ZQkGJ381cSKdgfjknO4dCD6d8Lf2yP2nNOez13w58a/Ezf2XujtrP8AtZriCSNPmO+B&#10;tysezM3UE4Hy8HM+qD2ce5/RG0kU/wBw7lX72e/v/n1pg3E5J5bI+vsf89+tfjP8E/8AgtT+1T4K&#10;8sa5Z2/iLS4VY3EV/HtafgF/KZAWUAnaPlIO4Yz1H1L+zD/wXN+Bvxd1dPD3xK0e88M3kn2f/Srj&#10;Z9jUSBiCZWfKLjYCWVc5PcYp8yE6ckfdN3bFW8wgErwu0/5/yPxqrcDJ+bb97LbV+Yf5/wA+xoPi&#10;Tw/4u0SHxD4Z1OC8s7mPdDNbyBkkB7ZHBqRlYMzQj5unGQcUyCq2NiYA+XI57/5Hp/8AXpqTEsEL&#10;cBunGMeufw/TFSSj9421s/Ngs3+RzimLvXE3O4d4+55/znjr+FAC5MUwcvjoM7s5/wA801Gdk4K5&#10;bJIPAH+f8+lNYg/KTtXpjPGfenAF85Dc8N6/X35zz/8ArpgBPyMwA6Hjofr/APXondUTjheu3p/K&#10;pI4yx2Fl/wB3Ge38vamrGyjd/EvC/N/nmhMCP5nXaDxnuo/MfnQJCIlKx4x/tdffrwKcw2OCI2Yr&#10;ztz7H/PXNRnJ+8V/HHHt/n2pAAEaDLr82cfTmmhlZt7M3Gfuryfb/wCtTiu75kXkE9h83+fzNRy/&#10;Ku0gqu3jOP60ANaUAryfYhf8+n5VHJgcuxO3pn/J96dsUJ5jN2O33x357+tRtInTA3EjbtbnHp/I&#10;0AEjEv8AIgAbn6deOKaDIgIB79fSmlimEbAyMtheo9On/wBahXYIzZ56fN1P0H5fp61XQAZ3iXep&#10;Zhu6q388/nTY9xLOx+ZRjkcDB/z7UB3DqDtxtyxDev8AT/EU2MxSOqqflb6nj1+ntRcBzGOQBN3L&#10;dPXH0P8An8KaJJGfej/w+g59uf8AP9CTcAxI5x8rFTRIAzBSm3ceig/570XAaZJC7FW3cYZR/F6d&#10;fc/560JPgFD8o49vxGPb/PWmuynq5XHTtken68dP1qMrtBkDOu3CtiTnv/nr2qQJXbK7k+jE9Qf8&#10;KfbYL71fcdwwemD3x/ntUO7IyR8vTG7jH9KkhkOdzrtC4HHYd/8APtQUa1uA1g7n5fk/pXiPxlm8&#10;m6b7oOM7e5wevXp/LGa9vsSWtj5j/mxxjPHWvDvjyyrdtNLjazNtO3OOP5c9eRXPjNMOzXDq9ZHL&#10;+E5gbnI3yc5CHkEjnHAHU/y7Cu2ypVYomyuMfKCSD1xxjn17dK4Pwukwbz3LM0mdvl5bcu7APJ4/&#10;DjPHIrutK8y5bdEpw33SflLcnJ+npg8dq8+i/dOmt8Ra3/8ATk//AH+X/CirW62/56tRXQc59EXC&#10;sJMbeBUD4U7Qfm6e9XblT5mMnK8+5qpMpIyOdvHpXqHGV2YMenzHqdvtSMyqR9fl/WnSY3qOvf68&#10;1HJgDB4O75io96AEaUqNzZ6fhmmMyAncP97Hf8aWThA7/mR09/6Ux2jc8DeD931oGK8hI4zz91Rj&#10;8qaNzp8h75zz+H/6qVyASCM7vbgfrTWLNH1XPReO1A4gem3Gc/e44/KmtwN3Vu+TRKxBwOfWmsCu&#10;0N90jj2oKB0Y/Llvm7D+VRlo9zDGF6qKcmSdhAx1cdcmo32hQJORuCr8v8OR09etADXZA21huVuS&#10;u76UjBFXAP3Rgbs/e/z/ACH4OIVV+VGzjPXnrzSAtJhA/wAp427eg/yetADUw2SEU84Vuen+H5Z5&#10;9qFCiUkNjbxtDcjnpz+FOKfaHVi5O5twGf8APfpU4iUYXy+e+1uMdf8A6/1qLgRJburpudvvH5eO&#10;/Q9PT/PeuP8Ajf8AHj4U/s3fDnUPid8XvFEOl6Zp8LTM08gDSkD7iKTlmPAAB61T/af/AGmPhl+y&#10;Z8INT+LfxN1uG2tdLt2dUZgrSMMYVckck/jyOp6/znf8FAP+Cm3xN/b0+KFx478Z6pJa+FtPumTw&#10;/wCFfuxxQ5ysmORJMwHLMMjOFDc7cqlTkRpCHNqfSv8AwUN/4Lc+MP2mpJPCPw8vZvDPgGG4jeO1&#10;humjudQkVsoZpEJ3RsQcKoGMZbcw2j5Di+PV1qumrY21lHbxrJJJ5ayeWNqqSsrYwI1UM3zEnJ+7&#10;uVNrfPuo69qGu3UM9w8w6i1t/NJbG3YO5JyBtJA57Y6Voprj6ahtoo7f7RdY2fKWEatt+fljnGAB&#10;nAYZwckVjGcpbm2lrI+k/C/i/wDtXVU0+HUrq4aSE71i3sZcnDHaFJAzgbmODhSMqpVu+8Papbae&#10;q6t4jktZpLaTNpHNBHNCyOATAgKlfLRcsw+UuflJwEkPzP4R8bPpFuNH0+KOL7QqtcmKAu8y4ZZJ&#10;CCMFQQSMgDgnAYrh8/xb8QeMtUZdEnSKzhkjUNHIdkknZiOCSOGOCMErkkrmto1CXHsfSut/Em48&#10;VGbQdKs2nhF0JbkKVOJS5+eQnlkLEs/BBCFMAYqbXNci0/7Losd3HC01qpunuD5ZCcRCaQBgGfLY&#10;IDAYSTIIII8Q8KeP7TSJfsml3Ek9wWMdvJBCVae4xtMpwCSwDkgAfM7524yp6mw8T2+kQSpcajHH&#10;M2pxRrcxZkMax+cZJdi5XZuICqjEEoRuwozrGdzOUTpo9P0iwFxoiGSG7kWRleLKrl0kKoMYwUwg&#10;UAH53wRgEDa8B6donhnTJrG1jms90M6abJfMF8ljG0oK4JZnK7PmC8ZIACgVg6Z4r062bfYasudQ&#10;haC8t45fmCPcJKX3HGVx5rlQPlLR55YbYPF/jDSvCWly+HrXUEmjtdYWNbkbizI0W0ngbWBKrnJy&#10;VccNg4vzIO8+H3hHw7F4a1Dw14guNuyE31nc5kUuoJlht0YZXaHZ0AGNpQjLc4wo7vwNcQtHvWC6&#10;voZBDqC25WO2zcZ3MVOFIZWT1CkDuufI/EfxB11PF9veoZJI1thNbRyW7xeW+2MvGoGAwAjKcg4Z&#10;c/xZHC3XjfVpb9bi4uWFvvcbd+WV/vj5umd3OB16nHWs3JbJFq5+jv7CX/BTz4q/sp3Ys/GMc2qe&#10;FJZlF1ps02FRTwGh6LG5X5iMHJ3A4wa/X34JfHf4VftDeBLX4hfCzxVbapp12oIaHKtE2OUkTgxs&#10;D2PbnuCf5ldH+KmvWJuNN0gNDDfWckTR3EmwylIj1LHgqdnPG45IxwK9i/YO/wCCg/xV/Y8+M9r4&#10;q8N6w11p0jLFrmkzSEwatabwWVj2kRcskg3MCTjerMjZ8/KVy8x/RpPCoA3KrZb+fX8f04quqDkl&#10;ff73PXp+h/zmuf8AgV8ZPBf7Qfwq0X4yfD7UVuNN1mzW4hYEEox+9GSMjKsCpwSCVyCRgnpmtiDh&#10;myysT83pj+ea0M3EgxtZVUfMuCcfdP8AnPrU8RiXaAmVX/Zz0/8ArVHKWX5iqgL9zPahs7lYIxbp&#10;t6fj/ntQUSmZlG4DcMZ+v+f84pjFc8/iF5xx+namszK+Wb2XnBP6c1GQ+cn+LP8AP1H40ASOgkQL&#10;1GcADv79aibapZ0kDf59sU9gry/IzbgMj5v6e9RyAFR8nC8/Qf5/lQKw2XJTyXPIUghR+VNch1wg&#10;+YcDbnrn/wDXTm3fcG/A/iUHn9ahLyBdo9hwT6dPzoEEfC5YdRkDoOv6Z/pUMmWk3q+RuYqvGO/H&#10;t0qbJBDSybVbB+716f8A1/wquZE3HO3ox+X8s/59fzAsG11GwbvvHb05poZDJuU7uMLuHb8P8mpJ&#10;cDOGwM/L6EH/APVTTGOjbW2tlmzx07/X09BQFhr7A+EA+U468ZGOaaqME2RPj1b+9zx9KF+ZWwO3&#10;y7+o/wDr0SB8BVkH387txx1/nTHYb5mw7di9cgev5dKFD42mNh8vY9P8+1E+3CxmRcdG2r+PTjND&#10;fK4do8d/lHB+v+fakJIjjkOxvk3f3etN+YnyiVO5/l7r25A/XjrQ/mB9rSp+Hr/kDntmkBOdwbcz&#10;cZXvxx2/X0NA7CzOm/ap9t27OBg9P/1dvapISQcMi8DO7b29cfjVaKEEbVj3L/EpPf8Ar/8Arqa2&#10;ysm1Ds/i3KPy+v1/CgZr2O4WzKp+X5vlVuleQ/GPSlnaTfbq+5mx8uPT17d/WvW9PnxHjJPdvavM&#10;fjDdbm8i1GWLfME7c/8A1/fvWeIUZUXcdG6qKxxHh20ltLfy5GXcOVb5enpnOB+WDjvk101gJoV8&#10;sTZG35csOcDnv7f55rjvDl0wma2mhBJyNu7PPXdyOp3Dr275NdOZ5jIhMjKpzlh2wOcn1+leVGXu&#10;6HXK/Nqa2bn/AJ+W/Jv8KKo/aF/5+2/L/wCvRV3ZPKfVtxErZwf/AK9UJ1J46kDOSK2LlMkq+cfz&#10;5rOukBBGOMZ/GvaPNM6VWH3gcjqPT6VCwAYFXO0DhV/pVuaMqmTUEkeFwM/T0H0NA7ELFX434PU7&#10;v8+lDBCjBHHT14qR84Y7h83fHeoSMjZjj5fxoLGtw2HDf7P+fpTcMUwg28cL69acpGzaXbbntn+W&#10;aaW2jCvuPX6j0oAbuXbk5OOfm+bPWjbIR8q4O3C7u3+BoAJG9l4zjOevNEj8si5H0GMe36H9aAAj&#10;c+M424wN3B46foajLlmbOVwOFPr689/8Kdj5/LZ1XsPmwaapdlaIocBSFI+h9qAGrGxXb03LngDJ&#10;9vf8BTvLYKyEbgrfM23p+nNKEdVwQzc892/zipYoVLfdwqjnPbnp7YqZMBwi2LiLjqd68gjkf5/W&#10;ub+LXxW8D/BXwJqHxD8d+I7HS9N0q3aSa6vLoRRj0BJPc49f5Vh/tBftH+FfgPYWui2+hX3ifxlr&#10;xaLwn4E0JUfUNYlHUqGIWGBMhpLiUrFEvLMOAfzh/wCClniDxnd2LJ+1Aul/Ej4pT2dxqfhv4G6V&#10;rG7wn8OdOWJM6nrkqlJJ5dh2rJKUWWSV0t1xhhnKVioq7Pgz/grT/wAFHviR+218Ro7+5t9SsPBM&#10;M0ieFbGSRo7eeOJypvPKL/6w72G/HUsgJMbZ+FNX1gX06xlFW3hbC7VC55+bcAOST78DA9Mb3xN8&#10;d6/401+61DxTr7alfSSfvLtgFWEDCiOJeAiKq4VAFVQMAAYrj2iZ5/LnjZVjwp3KRz1HGeCef881&#10;xu7d2bS7IvfbpGb7ZGOGYFc5A24xgdMAL+nA4GRag1C8+xi6nuN211FuuNrMcHD5/h4x8x59+MVn&#10;TJcXsS3rpIsYwkeQcFepC/T6d/euhTQzZQwrMpLrarcXHG3am0fKDjgksilj/ER3U0c1gjG+pLFr&#10;T2Ja1lt5GuLyQG6hijLeYnGyNckZBPBOd3J7Zzr+FrfWtRtpp7tPIgjmMsjgbV3bnZ2B9gwx/ucH&#10;09g/Zv8A2N/G/wAUvGvh/wCGuk6WzeKvFqLqF3DtTOl6NgM8uGyI3bJVcqx+8MAqoe1+0XB4efVd&#10;Y1nwVDE/gPwS/wDYuk31uiRx67qWdm+ADHmRCQbwMlzEm4hDIQM41eaVkdP1eUY80tDzXQvFUFnc&#10;MIbNYZYZomwvykrkEJtK9CwVjjqF6nqOk0vxEsyyymJXjs4WJWGT/XnbIUQc/K4RgGxgqTg4LmvM&#10;df8ADfirwzq1v4cu9N+z6i1vFcyxsiM4aQM4Z8jIG3aOTxuYk9BW/wCAPBXizxHYalLo9vcTR6fZ&#10;3t7qd1I5l8u3iDqWyRtZi0fXGMY4JzXUqitc5uSTlax1es+NI9NtV02C7ml2gJcXitJsMWd+Adu1&#10;SzMX287REBlSRl/i3xpaG40yySZvLmmW7kZYsPFMQcsfm6BXAwRgbB1BIrqvhn8BPEvin4Aar8aY&#10;7BJYbW/85naPb5log2K6j7pIPzHbkgnqMMR5Nc+APE2t+Fr34n+Hra88jRb+O21O6n2hPNfKsQT9&#10;0/wlffk8qKSrRldFyoSjZ231N7xX4otNTuI7qV5CsdvNLNIsYQbS7YYSHPJCjapA5PBXjPLXGo6d&#10;PrWoQyXLMqx+cZJYjg3SADbg4OGbOQMYHI6YrGmuraPRpNOuZXVljUlWU8bG8sYJA7AfkO+Kpz+I&#10;J5tNxDtSR7dn45YtyhHqBt56YHOAMmr5jLob+neP2a4WS8bdHeQ5Ztx8tG/vbOxyWznIwwPykA1a&#10;k8RPFPZNbS+ZHbqxhfklDkvwSeOG/Pt0Nebtc+ZB5SkeWspeNSnrjf7jt+X1rRtNZuY3R2dl3MW3&#10;MxAMijJOT3PBPX7/AG5qbhFn65f8G/n/AAUNT4Y/F+T9lPx7rbjw34yRrnw7NcMWWz1BVUbOfuo6&#10;DaQBgFU/2iP22kKzx7iu4fwtu9/8/nX8ifhvxXd+EtQs9b0HVpYbq3kjuLWUN91tyybt3sxJ5757&#10;cV/Tj/wTT/a70z9sj9lDw18WhPGmptb/AGTXbNVx5F5EdkgwScKSNy5OdpB55NOnLoVJdT3eSJUX&#10;Lxl24yV5/wA9aj8kyqFJ6cMR19vb/wDX9KuTxmVsDnqNwA4/wFRukQJIjVj6g9PTB+ta8xmU2t2Z&#10;d0iKTkfMV68e3+fSlW3wxOOueOeePwqdggfaTkfT6+/1qGSUoGDNn6epHSncCGRfRlByT9459ahL&#10;ALsCjduy3Hv0qaRTs3AfMV/H6VH86vySp/Xp/jTAiYvG27cfl5/zxTNpJ3ZZcMMtn+nb8f61IWyc&#10;E/Kzd+4z7/41G5Kt5YZflwPm7/59aAI3zvwXO1vuksMH3HX/ADioyzSuxQbW28gf/W/H3qRkxyX9&#10;SNvbH/16a4IXc0u4sc4Vvb9aAGsDjaX/AIfm+bp6c/WmvsXiRuDzlW7093UJsVvu8jGP19aRQjFx&#10;t/iG7cOooARBEpYeUPX73IoZWAGE6qOWJ4Pt/n/GlEZeTJfg/wALrnA/Oh1VVXf8v+zt/OgBkhkO&#10;5gvC8KxHJ56ioGZmQIAvAx8uOf8APP5dasTKY0yUJ3ds5Cjn39aidCozJ0bGPYeh9efw5oAY3zDz&#10;CmFzlsk8qT196jbCt9olXb935T0A59P88+lEuQcHGOrKG53H+XH+e1Nlki8ziMfN1Gf89+P0oAVy&#10;THk7scfe6cH/AA/zzTlKRDHlktjH+1jvmmSPI/LR/dY4z34P9aEfa7cqFX/ZPP4/06cdqANSwfcq&#10;7h1yfcDj+VeW/GhDJOQT2Pyg89Cf58DmvUtNDj5WG1URd3Xk9cV5d8copxbyfZlbcWG0dvvY6/n+&#10;J5rPEfwWVR/iHnmlXERuZIrcLIQcsFXIzk5x6/19Tmun065eQrFMysGUn5c+vGe+a4fQNXme5uGn&#10;Pl7RhvMcjBOe3HQDj02+3HYaDdJdNGIJ967QSdwycrjJPfp6YP8APxYvU9CcdDZ+2f8ATnb/APf5&#10;qKk/f/8APab/AL+D/Ciuo5j64nUHkJn29apXEO4Ftv4Vfn5OG61VnU4yV+or2L3PPM25Q5ww6H5i&#10;1VZwMspVWXpu9avzoG43D5j1/Wqkqk8qMhev1xQWVXjZecfN+PFRMRv3EN6+9WSmCy7D7Mv/AOr/&#10;ADmoXCYJVlO1evf6UAROgPRwF74P5UyQh1BUf4j3qRwd+4fN3P5d6jkIXcrNwvzfexgelADZG+9h&#10;l+bn2FMK4Bx8ygYYdf09aUkMW/d/dzkhSc0FY4SGztXk5Pb9KAD5IlyUDHjOQcj8B/hUe5S674gw&#10;6llPTj/E9uaUPlDJG2e7N7e35VznizxR4ih16x8IeELK3bUbmzuLv7Resxt0jiMY2Nt+be7Sqo4w&#10;BvbBKhGTA6pI/m37l/2iua8e/bM/aI8c/AjwloHhr4L+BIvEnxE+IPiBdA8B6PeSmO1S6NvLPLdX&#10;Tj5ltoIIZJpNuWITaPvZGRo/7W3xG+J3xK1L4TfAv4DrqGreF9Ngk8bX3i7XJNJ0/Sb+ZSU05Jo7&#10;S5a6uMYkZo08oRSRyCRvMQNh/tH/ABC+PfhhvB/xY1L9kXxFqeo+AdZ/ti+uPBetadqVmbKSCa0v&#10;4VE8kF9Ky2s7zIsNqWeWGFDhWYVArnNrpXjP4J+N7f8AZi+A/idfGX7RPjrRV1j4kfGLxRYrInh3&#10;S/MMZvZIgdiRCQPFY6VGyxllZ3O1Z5X/ACt/4LAftv8AwT0DwZqH7An7CF9NqmhJr0l58Zvi5cSr&#10;JeeOtcyzSxyXKhRcjzHLyOoCEqscKpAgD/Vvjn9oD4CeKPAfx38CfBz9qWy8K+Nv2gPjBosVx4y8&#10;SF9Ku7bwjd2liVuoor/ypTbpaG6t42AUFpQylUkSSvy2/wCCrfiH4UaB8eLX9nn9n4pb/Dv4b2P9&#10;ieGES4EzXJVi11qEkikrNLc3BkcyrhWTywAAoAxqNpWRdNa3Pl2f5omeEOqxH/WGT73/ANfOeeev&#10;bNB02/t5UsrqNopLj5wrEg88DOf8jDZrY+GnhSPxNrcT6tJHbWsLFprq4Y7c7dw4HUADdxgcgk4q&#10;awg/4S/xLPcw2IzfSbNPVk24jHymQAcZCLjqPmY45Axz7yNfs3Z1Xwz+H2n3NxZ61r4b+z9NsZtd&#10;16EMI/J05JFjhh3MTtkuZ28sArjE8LAlWIHp/wCz18I7T44/GWxXxk3l2MdvJ4o8f30d0PJ07T0T&#10;Nra87lU/d4JbidUKhojnxm18fXX2S60i/wBOiWxvNQt7zUY2JImigiZLS04IZY1VmBVGBIC8bo1x&#10;9q/Ar4feGfh18CNQ8H/EHWmtdU8TW0Pir4w30mHk0/SjOPsWlMGUfvbmZ0JiaSNwI3Ygpvrnq80V&#10;6/1/XyO7DxjN+S1f6f10Vz1D4XadrMXwvhs/Ddyi/E79pa8MKQRQjfoXg1CyRqVDsY1niQEZwrK7&#10;YYOisM34i/s4/CLV/wBqbSfgj4baD/hCfg/Yyar4s1Jd3lyXARJZXbdwXG4AKQrBmkG1gCR6V8JN&#10;R8R/Dn4Wa7/wUN+MOg266prGntL4J0WSzkAhto8xacixKgxHny2LoWIhUSszHfu4/wAKfDTXdG+A&#10;cfw0vdU3+K/i1rSXPi+4WONXt9H+ZpmJUlYGZVdo2I2Bn24xjdjzNXXbT59fuWh6MYLlT3vr8r6L&#10;1k9f+GPj/wDaA0DVtQk134xzQbdZ8Zf2hrSW83/Lppi8QOSzAHESgKpG4M6kZOAPdP2avgVF8Of2&#10;G/iJ44vbSyXUtU8M3Fta3DQ7BsjtRGsfOMiSZXkGV+YTZ6nNSfHzTBqXgTxN42vJx/xMtasfCvg+&#10;GVXmg8iC4Yy7UG5k8xYrhXG1SRGBxuBb3z44eBhon7GVt8NbKW+tZr7V9B0SG8guMzW8ct/bx5ds&#10;DHT7wAbJK4wSaJVHyxh5/lYVHD2nOpvaLf33/wCH+Z137LP7Pnh3QP2JtM8Oa7pbL/bXh/7ddR42&#10;yxySh5cbWPBAkxk/LnaTjnHzv+zR+zPoXjD/AIJ8fETW7rT43uNcmv72z1CJW3q1vlUTlcspeI4w&#10;MFSvO4tX3d8RfEEXw5+BGveKhKI4vDPhm4lheSQhTshdtpP3g21W+bOc5xnGDwf7L/gLSPDf7Cfh&#10;7QtK8Pb7XVPB63ktr1aR7hPOl27Spwd7YHXGADxWEqkvZt92daox9pGPaLX5L/M/FO9mTXrfU9P0&#10;xHc28hvNi7mjSBo42CHOG2oSzMBnJycHOa5nxz4O1zwXaaHqGopuj1jSVvrW4ViS6OSCpJ7qwbPf&#10;5u4Ir6a/Y0/Z2ufiZefFrUb3TZJhoul3NmrNDt2vNG2GIAIyPKAOACN68/Nxh/FHwJ4e8RfsTfCf&#10;xGDJJqX9patpVuqsQCHkufLyB/EHgjz8vOTzjAHd7f37fL8LnhfVpSpc3k2vk0v1PmKNoDIGZWxt&#10;wyrxk/4Y/wA96JJIllzKysx5aTnIzz/n/ObGpaTLZqtwluRGFgZmZOAZIlYc+/zY/wB01Qmw43BN&#10;oY5Xj9K2Ujheh12nakn9lxyAbmEe3LIRtUkqMeu3rk5OQByOv6yf8Gyv7UE3g/40eJP2XfEWpM1j&#10;4ktxqOhq0jCP7TGv7zZx1ePBY8cwYOTivyD8K6jFbTrFOrbJEZH25OQfbHXIH6V9M/8ABNH47J8E&#10;P2s/h78TL29MMeieJ4Y9UZfkVLaQ+VJISDkqEbdjBDBcHpkNS5ZJlr3on9Ua/vsORy3XknHFN2s4&#10;LMD8zdeefan2Lwz2Md1bjcJYw/mKBg5GalaEf8siQcndtI6/5xXUZlF1xEpK7lX0+bIziop9oUF4&#10;8+p/vHtVyaFWL4DbduM+lV5o0GULE8/L+P4UAVCdy70VVyvyYzx14x9PyqA/dXK7tuP4R/nrU9xC&#10;oTY3tt+v41DJGhJKt5h3H+HuOMVoBAQDJgEZwOCOB+P5/wD1qYVI42ZXnG4nv2/SppFGCC4B8zAy&#10;uc5+vtUM33gSmz+82Oevb8aAEMm5ijA+uc/n36frUTEHLnKqU4UL171NGrq4LDbz8x7/AIU3Y8gU&#10;p/E2Mq3Q8/5/woAjPm4dSFHJAHoc/wCH8/yDGcrvH+9jox/z+tSsGLAFeduRjqDSrErx5YHjB/D1&#10;/KgCJFYndswo/l+P9DTJFdCXA/hJHPK/5/r2qw6yg4Th85/1fH5fhR5QCqd68qSd3HT6mi4FVwEG&#10;0qq4PXd0/wAM8j8qjZdzAS/K3PG0+tWHKxq0hZseuev/ANbv/nmGfZLJs8pd3Rsj/wCvQBDISu1n&#10;bcD/AOO9vT0/WoJtzcHC9y20cc5x+fTvz7VYZgXHmN27/wAvyqCVlyspHT+JW+YjPXFADWEhClQ3&#10;udvvwP8AOKHmJ2gHb03bSe/1P5/5yM6j94BjHbPUev159aWFSW2qQoP+yDn9Pw/E/WgDRsFDR4ZF&#10;QCP7uN3ufp/T1rgfjBDC9vJFJF1x8y5JGBn3/r/Wu+09DsGF2/LhdoGf8n8K4j4mIpgZm+XsX2+w&#10;x265/pU1NabCH8Q8VMRt7uSPK/Mo2mTsck+vX39wTjPPR+C2eIRNcHapJ2tMBtH0OB7/AFPpXO3d&#10;m82oNAshwq7SGbqoGTz1HsO/rXQaQZIo/nVo8fd3E8Drntg4z2H4V4e0j1NXTO2/tUf8+cP/AIFH&#10;/Giub+1f9Qxv++j/APEUVtzHPyn2tKcZwOKpzlV71YdscbvpVWdt3Of8+te4ebErzOc8ru/4F/Kq&#10;cmxdxI/7671alwrEj+fQVVfafujgjof5UFEcjqMqmdv93tVdmLNkLu9ff29+lSy8tnaenA9aiYN5&#10;eAobv8x/n+FAEJIb5cMTj0H+elNdQOQnOeNw/wA/48VI53DaqgZ+983Wo2Pz7t3y8/Mefp7igBrY&#10;Lbd3/Af8ePaomcq20H5R6+3vTnOP3Trk7eNrY5zUWJFH8yq8/TNAAQwG08e/P+f8/hXmvivxb40t&#10;vjmPC+g6LDJBNocM11qF55iw2UCNcGYrtUiSQubVRGWTKs77j5e1vSmRjJjI6/K273zz/nt+Xzz+&#10;0x8Xl+GPhT40eJdFtrm9v/D/AMOZJ2t42jWOzaO1uJYyxLq371mAAGf9S3TuAeD/APBO34tftY/G&#10;X4S+KP2jvAlj4U8H6D4g8f6lfapqvizT7nWLrV7WS6dkvhbx3tmlrHbW5gt9xdmmhty4GI4Uf7M8&#10;J6D+1RYXAuPGfxe8AapC0eRb6X8Pb2xZmyMZd9WuOMZH3Op9sHxv4Z/FL4M/C/Rrf4WfsyabfeMt&#10;Q+Efhux0Hxt4f8JaT9qdbOCFkS1+0ySRwG8hZXkWDzJJCpmTyt0yuu34F+On7RNvaQ+Bvhp+xvf2&#10;9vJH9p8Jr4y8X6Rp9gmmqsYMKz6XNqR/ds48sCJQYSgGWjdmzJ9T4A/4KE/Hvxb/AME7P2ib7wR8&#10;T/gV4P8AEXhTxb4ftW8N2Opag9zp5tY9amuYovLlsHRHgN5qcIjwY0t7m2G5vIVJ/wAefEPi3QNV&#10;8Q6xcDUbO1i1OWSWOyTTQ1vas8jHYi5CgcJjIIAUDgAY/Zv/AIOH/hv+1P47/Zk0n44fHnwR8NdD&#10;03wj4gW38O2Pg/XNS1jVWN0jicvczW9pEsP7mBvLEDNmLIkUEqfw9dI3uo4bPRbOH5dv+lTM+TuI&#10;A2E9ehHAAB54rnqfEbQ92Ohpu1tHoNjJPfxRpfxuW3KkMEsYI3DFvl92ODux+mKLdtGTVLZ9Ohmt&#10;W8hn2xXkV0ANpZVWNvJKjaSzZL7s56nFSeJNehjtofDp0aKe5H/HrBHbK4G48bVwQMjZjHYjqa9k&#10;0T9if4zeIfCcfiHxToE0OsaszXGn6XLcFZY0JzJJcyNxvfO0RAhwzZYx7Cj88qkae50U6U6j91XP&#10;GvAVhY+GvGFv4v8AF9lZapZ6Qy3sek3js0WoshPlxTYJBieRVEi7wSm8KQeR1fw28bj4ifF248Wf&#10;tJfEXUI/D8moNrni6zhv3aXX54MlLaGODCrI4d442BjSKJn2uv8AF6Fa/wDBPL4+Xdw2paHDpKy4&#10;WWaGznW3W0TaSdzyEFPlAwMvu5w2eDmy/sifE7wzeXEvifwQv7y3ZI45ismRuClhICRu3MPQYXk/&#10;dzi6tGWzN44fEU7Xjpvtp8z2TxH/AMFAvEH7RXxV0j4pfF74a6z4c+FfgW183wp4a0LRWuJtRkjC&#10;7RJN5aQghXeRpP3YjjQIhyXkbrvBP7cdt8ddcXTfDujWknj74gSHSNF06ztXMPhDSy2A9xcbB58u&#10;wSXUix7stt4jeNhXz/8ADL4cfD28vv7J+JvwcjvIriYBrjz7iAJHuyz5iZTIVjyxzgfKWwxFfdP7&#10;JnwL/Z08AaQviT4F/DSDTW1IeXqU8xluJiu1d0LzzeY0KiRAxiBwTFuI4GOWtUp0o6J+Xb+vzPTw&#10;dPEV5ayWu+9/l8tF0XqZXxa8FWeo/FX4Q/s16HqPk6LoK3Wq3atcK82y1EcNo8jBs8t5vznaJGRu&#10;qgKO1/bp8WWPwc/Z+t/GpDxWHhvxDoOoTfZYT5ywpq9kSqEjBPlpuGGBBfHJGa479q/4GftBaT8V&#10;dF/ab/Zos9P1HxJpWkvouqeFdYuNq6rZtcAhElfasbRs7SMXePMf8TA7JOD8e/t3T+JvAGreCv2u&#10;P2KPHml6QtrJp/ibUodPe+05t3Dv5+I/LVnzteNnK7VaNt2GHLTl7Tla1tv337HoVLUfaRfu32dn&#10;bay18ux9aftbfFjwhYfsJePPGlvqNrqVrqnhWQWFxDOJ4bm2uikcV0HVcAMJkK7QflOVYglj65oW&#10;n+H9X+CWmw6Vc20dtcaDCIZLc7Y4l8tcfdCqByMAAA4PGBg/hv4n+LOq/Cj4V6t8Hvgf+0Jpvjb4&#10;e+ILG5W38N65p7/bNKaeVxui+UMroIw2TsjLzF/J3MGr0D4If8FjviX8HvhRo/wm8S/Df+2P7G04&#10;WUeo/wBsGKSSNSAhw0T8hVQHkhiCx64HVLD1JQsv8jhjmFGNS89NPVX9V0Pqb/gn94A0qbwP8bpZ&#10;r6RLB/iprVjGbXaixwwJEMpG5ONyOOoziMf7w+Z/FS+HvDf7FHhG6sbe1a38EfGae3uriHIEZS+m&#10;YBtwzkxshzyNrIDgg1zPwM/4KdyfBzxt46vbXwPL/Yvi/wAUya5DZNdHdbTSqwmVgOGEhMeWGCoX&#10;IyQFrzh/j/pvjrwD8U/A2vO0K+KNe/4SXQ911uFtd+b5ksedq7ncCNM4H3M45yKVGoqjk+6OaWMo&#10;yoxgnraS/VffYrTeC4L/AMEeKPBiQs154ftPMa4mjSN5HsNQlhkiHT/lhfQsc/PmIAHGQfJdWsTa&#10;lZCseLiMSKscgbbn8T+pz+tewaH4108fG/TPEOp6o02l+JNGjmvLeMcTTTWapcAADCn7Zbbfu9FU&#10;84GfOPH2hP4b1W68LfaRJ/ZurXVlHM8v+s2vgP6KCNp469fSumEnezPOrRi43XTQwtECHUI0eTbt&#10;kDBvYdf05/CvRvAgWa/ilIljZowq7CflmUjYBgfKu0FehOB6k48ztzLG8dzGRndj5hnkY/xFd14M&#10;1g/8JbZQW0yhNQijRtynCzgYRSSRxvAHJxyc961l8JjTlaR/Wb+xP8Srr4w/sm/Dv4n6jcRyXWue&#10;D7C6vGRSqmZoF8zAPT5u3OOma9ROA4+9tPH1FfHf/BCv4geF/HP/AATk8F6ZoGrRyTaE93pup2sc&#10;4d7KZJ3YRuq/dIjeMgHBIYHHNfY25eir9fauqLvFMmWkmRSYPOPvY/L1qpcqoX5ACOR06+9XNwUb&#10;Y5Ov3e/4VC8a5DOffdnk+1USUZY8hkO3/eziq7xEy5lIftxj8/1/Cr0qlstglcZ/l+FV5UBVlcHb&#10;u6gewOP5VVwKbQhjty23dyOvGev+femyodhYrnt29as+RvbDEfn144/z+FRfuEGyVlRl5Abv7/57&#10;07gRiMseu3vzj170LGSPki56sd3SnNNAjfKVLknb0/L0/Co/tiR7R8xZv4NuPwHv7UuYB0cZZP3i&#10;j8sf5/z7U4JkMBuGG7rwef5fzFWIHtpApZsLux94DPHSrAOjXpW0ilVZDgkbjwMH/wDXz/8AqnmJ&#10;5olFosyc4PcexpHg+TEg3Kvbbg9avw6dbXU8iW+qx+ZG3K9PTp781DLbS+aI41Zv93oD/kUcyZRm&#10;yQ5j3RsN3Q/Mf8/5H41ZgruofcqHnr3z/n/9Valwjr8skmw/xKx68fp1/nVGVemJGHdewz/+r9Kq&#10;4FQswG5j93nvg+/+f8KrS481vlAO7DKrHjJ+vb/I5NXpVCnKtxgDHofTjr/9eqdwEMjJEmVXphj+&#10;mOvf8ulFwIfM2HDjdzjavU98n1qSEoDvYdOW4yfp+dNcIGAkO5vce2M/TAp8JIVSCvythlY9Tz/+&#10;r6CgDQt8LE0j9T/dX8Oa4j4jSAWbfL/e3bf5/SuyEm224b7q5XP09x6VxPj4xm0k2BmO4qMjIyB2&#10;pVPgZVP+Ijx9kEmpSsEH+uyjR5J5IyO5zn3z/OtTT5hFJmJgq8MzNGOG24x79McevPc1iXUkcN5N&#10;HGFzwY02/Jwen0wT6evtV+2lt4Jt0hYNlVjZVGTxnP0+vTj0APz0pe8ewofuzczN/wA/F1/36FFV&#10;/tY/57Sf9/HorTn8zHl8j7fmYtwW/CqspBOCcjqeasSnOCT+VVJQ+NuR6Yr6Q8ZFaUkHkYX+9UDu&#10;zOHDtk8e9TSFQxy3eq8zNt5G7Ax9e3+fSgZG+7cSU6c5PTrUThQdpVsfQcd6kZEIBVhimbHY5C7t&#10;w4H40AQtwu9wfoq8Co2dgcOGHY8d/fn/AD+lTMQOByf88VG3zHaQx7tjjHP/ANagCNl25KgKB2X+&#10;lRyE5wH+8v3dw/OpMsxzu+77c/569ajlUB9m77x5zQBCSu7YV49m9xXw/wDtufGzwP8AC79nv4g/&#10;EJvGVq8nin4w6Xa6hbNdruWxsryztr2ELuyUaHT7z5cZJkYYJJz9wSkY3IgVgvze3+P61+MH/BUr&#10;wNZfDD/gnrrnxE0CFbbUtW/aV8V61rVxHfSJNKy3mo6ZFypBVVZoAQpUcE9ckzJ2Dl5tD77/AGPv&#10;+FZfsS/CHQfgx438aaXqXjLWLFfEfjyx0mEXesPrF44N3fPa20ZnmtmnfyxM0eYgiAkpzF22u6f8&#10;b9c1WDwP4P8AA9l4NsJLy61Twf4u8bXKalNpOqpL81vFYW06v9nuLaS7eNvtaPHE00DxRpsirzn/&#10;AIJz6X8OvgP+zbp/wj+FWl/8J148mt/tnj7X7S/W4g1bWJncXV1d6rINs+Jw8bAeZcRqm0wkrtr0&#10;u4/Zr174lRT+CP2qfEo8UeGrpQ+h6HZwhNJsGV5Wjgu4X3NqMsQePy5rkvA7W8b/AGaGaMSTSSkf&#10;nJ/wWN8U+Dvj3+xMnxL0zW/ih8Qryz8QyWWqax4m1ZLHRPDd5DHcCe0ihtY7fT9SkikjuEF1bQXQ&#10;CwSBrvmFZPxRXUtQH+nqiwR71aOP/noVbdySdxGe+fQfT9iP+C1v7aWhXHw68WfAr4bWGk6v4g1L&#10;UItF+K1xZRW1vpVtrtmWgS9sCLgvLcyWETRXMANwLaH7BFNNFJbmOb8fdOuNMi1uMXLQ3kfkzFzc&#10;I6xyMEbaBgq2MhMcjnGa56vxaG0NIq59Zf8ABLHwR4c1nXdY8c6zYRT6tAFttNurqMv9kiKuZFj3&#10;AKrMhwW3BguVBVXYN92apLpNppcy6ibWIm3aFVfy4zvaTKuSp+Y44Gc5LZyeAPjH/gl14WvrLwPq&#10;3iWK0Cxzal9nEnl5Z/KjViF5xj58kHOSOOAQPoj40+IHgsPsNxEVuJo2QMqYUDf6kknguNvUgk5A&#10;Br5/EylKrKNz63LacY4aMmu5zPxE+MOr3Vp9k8EaCzLDJugFxIirhuSqkF95ww74xuVWZhg8Zr+o&#10;/GazunvtTi/dmTb9kks8s2MKVXJbeQBu27dq7jkfMAbvhvxf4mg0e6uPhV4HtbtNPa4kuNX1OORv&#10;tKRAEKsceW3FOctjByccZPmV/wD8FI/H0V9p3/CVfDLQdStZYZt1payXHnWEBd0Yl1RUjYliVGXP&#10;K7uoBccPO17CqYmCesvwPS/Buq+GPiFB/YnijT44bpW8u6kj2ySQsvzlgzHJZhlCAMgSDvX0x+zT&#10;omneHbK3srGyaSP7Q622dQZNyIpAAdiSzbZDIAM8q3BAGPjdPGfhfxX440rxD4R0R9Km1S1ikm0+&#10;6BV4PNjLJJlGwQASA/GM4YcYr6S/Zd1e7vNZtdLihmvPNDmNFQtGIm3DBVchWwCQCPmbcMcnHNXj&#10;LkaOzDyhzKVvuPpDVJbK6vofMuGgf5Yo7eGzZvLk2NsJDA7SThlIHB4DZGB5P8d449X8IS6bbX8H&#10;7yHY8iwAPBGQVUKeXIO7B2sScDdgtivfPEHhnS9K8Bx+ILnTZprVVUfJCGjVgeVO3dyqsSccEk+h&#10;r5Z+K/jS1ivYrCCeRYWbzo1FxtDKRjcNwO19zqPmBPBPrXFRjLnPQrOMqbXyPmnx7+yD4E1OVtR8&#10;Q28OoTzxI3mNGi3I67oiSB0GehbAUbT/AHfPNf8A2MfgtqEP9k6Vd3lu0Xms01lfO2Cg2j5Zty7m&#10;IIPP8GBjcDXvvivXH8U+Z4R8OI1rbiNory47zxPgqqbTgsytnOO3diGW94e/Zu+GHiaCzOpX/hlN&#10;UEDCSTxV4kjt5J5FfAMe24hyW27VV9235PmIyB6calb+ax4lTDYfZQufM2of8E7/AArqmkNb+EPi&#10;jeW10qs3kapYxzq4z8nzJt8kH5mLZPA4BJCnyj4u/sj/ALQXw9s7jV/EvhmHUrDSlVJtU0VVlXlW&#10;kYyAKsxC4bdLImBgfNgqa+zPGnwg+IHwP8TXWr6jZy2KtP5Vmbe4EibQEwqlCwYAscLyDk5KH5V6&#10;C41+5v8ASpFkucNIsoaMzeZkA5MhYL0LZXJzxg8cZ1jia0N9UYTwGFrXSTiz8zbJ7ixsY/EdnIkc&#10;2m3sKxxySZkXO50dFJOVDId3GAWTOd+K2/jHFr9v4smk8WXNvdXN5DFcSXlmqxpcKU2JIABjnZuO&#10;BgnPTIr3v9sD4D6Lr1ne/ETwppP2bWoWMl1HYx/LfjO5iV7PtJcMOWHBDE7l+X9V1abVorUTSzSG&#10;2s1g3TTBmCqxIA4HygEAA5xjqAAB306iq+8jxK9GWHvCXy7DtMSK4aRVjVjI3Cu/zBsHGMEEjBPb&#10;rirqXFhbXX2fypY2SXzbfOHdN2NoJwuSPk9Oc8DJxlWFsJbrMJ8xV6LjDNk4Ax6/TNTxX+pQQsfM&#10;Uxswbyio2s3b5enUen5Vu9dDlR+yv/BIP9oH4t/s2eH/AAv8UPC37JvxF1Dw3r2sf8Iv8SpNHt7G&#10;eHUb2cxz6TdQLJeJIlyouoYnZkWNo7r726JA37HeGfijqGu2Md1qfwt8TaPJIn7y01O1gaWFvRjB&#10;LIhIxjKsRz37fnL/AMEvf2Z/+Cl3w0/Zu+FfxS03xt4H8ReHWZ9dtfh14iv7jSZ2hudOhjguJ9Rs&#10;reZZpFxIY7aWF0jSRCzvLHE1v9VR/t7alJbNpXxR+CXjX4axQtNa6t4yk0yPW9HtJ4mRJzDeaeZ4&#10;0SMuf9IvEgjQxvvXMU0adFPSIpS94960X4oeEtc1mbw7HeTWuoQyMBY6lZyWsku0KWeISqpmQb1H&#10;mJuUE4zkGtsBmdlJI9l47V5bqjfCn4h6P4R+I/w+8S2GuWba9G9nrGl6kt1DfpJHLburSoxWdMSN&#10;8pJUFc8FRjv/AA03/EgjRpGk+z7omllYsx2OV5J74HPvVgXnTO0IR83T6+lQSqCOG4HKr6/XH+cV&#10;YguxcphIV+Vsbt3XA65+tZ2pXYyyRXCR7l+aPdtIo5hSkoq7K91r+k2hVL+88tVbdt6FiO1NW/8A&#10;Duo2Y1SHURuZj8sg9+B/nsa4v4lWUDJaTW8pKxXGGEbcFSMf5+tN0QoiLCoyQM7yvT8/x/8ArUI4&#10;qmIlzWWiOo1XVLO0uYTZSqxXKszEDaPTP6d+tZ2r3tw1/DLBMyswIKscDPbP86q6pZ2tvZCWYtHs&#10;5XnODn/D1/Gq97qVtaRIZbrHou0c8Z4/T/69PlZzPER6ss63rEum6bJPMzM4UsV3gdOnf/PeuQ+H&#10;XjS61S9vtVudQkO3O1s4UKCee3+HrzUHivX2uvDdwbEK0sqlVJbk49s/p71l+FtMaz8MXM8jOouo&#10;cqp7NtAz7fpUnNUqS9quXaxHpvj3xPrvidr2z1aVYhMwVY227FBI5+vUc9xXt3hT4hXl3YYmSN49&#10;uMleSOMk/lXimgat4A+F+lpqXjS0kvLhlL+T5hjKqACMnqR9e2a0/DH7UnhfVLiT7Db28EBX91ar&#10;95RjIyMZzn+f5xKUYvY1wPtIp889We8RzaV4k2WlhaqbksfM2kjH1NR3ngvULeNprkoVVxgqd3Pp&#10;/n/CvDdc+LepeBrp/EliZhZzA/MvYFc4H4+/J/Cuu+EHxm8Q/EphZRmbyfldmZenrn8fx70ozldH&#10;orEU4vkluddqmlXOlyeVdQj5hlWzwB9cVj3Mb7ypT8R6jJ/nXcape6NdQrpd/KZLiRSRHz8vbP8A&#10;OuT1XTruwP79GXd90/4evvj/AOtWp1U5KSujNZF+/GOeo6ev+P8AnrRbPvBlA+Zm6d+mD/SiSHcm&#10;Ix83UdOeKEC4Deb8zE/w8Dnrj/PSg0LyhpYDLtUt2XGcjP8An/OK5PxvYrJFJLImTjJXpk5Fddbp&#10;mMKWyv8Asnv/AFP19PwrnvFdt51qVZ8Hbjbt/X6fpRL4bCj8SPCteCW9+5UHacfPs79CCSOOv+B4&#10;p9tau/7+X+Ijhm+7jJ49Dn26j8aveJ4IBe+Y1s0mYxtPTLZK/wAsnv8AgKraZIIgNo+bvtyuMcnP&#10;bHI6HnJPufnqitJns05Xgg+y6j/z4Tf99N/8TRWt53+yn/fD/wCFFQVofbE6Z46Dd+VU5g2eD36V&#10;cuMZwW6/eb+lU5G/hAH58CvqT50rP5jsw6+n+FQOGTkH/gJHHSpppFLZwMZz+P8An1qGRyy7S5X8&#10;KsCEg9Qcr64zTMKqMRuzt7DHJqVzwNrds5qFycFlX8s5zQAyUYXrxngU0v5jbSOvJ+bp/wDqpzAB&#10;mUKfvY27fekfhQo3H5s4z/n2oAhaXlkwO49j70xwSuEXIIyx/GpcZ5J6kn6c1HIrFtrP8v8Aezzn&#10;/PFJgQzEqOF3bWOO3c+tfh7/AMFMdD1z4k+Ffh/4BsT5cPir9qrxZ4a8R287zSWredq6iGNYmcBE&#10;KhZSqFMyZfKuS1fuFNsI2gt83Pt71+KP/BTP4z+J/ht+39D+z7dfCeJvDWi/HfQfH8PilnYCK6u7&#10;OzghiMaqd0RmhuXkVPmc4AaPBLRILO6P1Alm8E+Bfh+vgvVL3R/hXrHw90Np9A1iO1WHR4NNgRQ8&#10;8aF1R9P2qiXFq7o8XyHdGTa3TfKH7Sf/AAUO8dftNeHdL+GXh3QNe8L2usTRWtp8N9HaS38Z/E28&#10;YeZGumNcRRPpfh07Xkk1yWOOTy4ZVWO3kQhuA+B/7bM3/BQ7x1pvxS+JVrHrWo3GqSR/AP4M295N&#10;pelxSo8kba9qtw4Ks8DK8IYGXa0M/wBnhd3AGj8YfB2ufDXx74o+H+vftZSQ/HSaxhf4k/tSSeZb&#10;6f4G8Oy203k6Y1vEFttPkuDvjt7Ev+8kePUA63P2ZFTE7Wdz4a/4KEeB9e+D/gab9nr4aS2uueLf&#10;DvguS3+MXjbw7cLZ+H9H0i1vbAjw5pkJ8qEJBqcsP2iZFNxcXty25t808C/BVjpNpfmTxHH+7jjk&#10;VpIcAGJw2Co3A5XBDDuQDwQpr9Ef2v7XUfjT+ydb/DL4XfCm88AeIda8Y+GNOm+Gsmn3gk0yOf7S&#10;nhXw3FNciMzh7b+1daubpkzJdahFvAkY+V8TfFzwKv7PX7Snj34EQ6m+sR+GvF+p+Fp9QMPl/ao4&#10;ria0W5CZIBO1WwCOCRn5iawktTSmfe/7C3w60fw3+znoYh14E+IGkvY5nAkMas4RWwi9CsZUgnjZ&#10;xhtoPsHjX4Y2Pim1lu7qD7VA7j7VHCoHlDAJctJheeR33LkcgEH5T/4J4fFK6k+Hl18O9eL281jI&#10;s1jCuEMls7MkxATDuouI7g4GRtkUeor7q8EQS69pX9m6pL+4b5DD189VI2na3zMu8em05bjGBXy+&#10;K5qNZ3Pucvca2Fil2Pm6P4SeJ/h/qH9paDfNH5oJbZEJCAGVmcRyEDDEltxU/d6DArg9W/ZZ8Cah&#10;4ybxh4k8P3uoLcXKStp9nIwhkmKgsGhjH7tAG3FQ2wcKV2192t8LdM1K+8u7t4YYbd9y2rSHKrj7&#10;6AZ+bAXgHjC9a19J+GGk2EEM9tpkULWh2Rx+UVK5wccAHg856kuxx61DFTta5pUwdGWrR8baR+yN&#10;qWveIP8AhP7/AEbUNPntf+PNWuldIy6uGXI+cYXK/K2MsoOBvz9Lfsc/B+S68ZyaKPmgjZ5WVY1E&#10;jdG3kqgAODgpjH3jgHOfStY8M6JoWkE6XBbwxQrshhZdqjI5DBse/C9MYxkCvY/2PvgiujaPqXiv&#10;V9NaEzIxjhMxBiXkqg5ODzk4x1PpyuaVeaiEvZ4ak57W2Oc/aBePTfCeleHLCZfNt42XbJIFRWY4&#10;wqhvmxsXBJ4JPvn4V+J3hO7v9bjkGltcRxx+YGluBHt3N80cjqPl285I+YsOOrV9vftEwzW2qPat&#10;b7dqEJcMPmji6YY8ZGcjuMjnnivOdN8KaLeQmC4tJHmdhH/pEYIHHOQRuztzjBQ5HHPA5/aKNY6o&#10;U74fz3Pzk0nwh47m8bSR+P8ASZIdPmuXEaWN0XzGFLFGdGDlSDt42kkYGABXzR8cvhD4x8B/Ea90&#10;STQNSs7s63c3Flq1tHdtNcQyAeWkSBlTgMzN8u/L4IwAG/Yb4t/skaJ4hWbVtLvrizuWjlZjGNxZ&#10;myWLsQC5KkjknAz06V5DffsxfEnwik9hpkUbT7THvj1CaNZImUh1bBUFSBt5Y5yRjMa49CniI0zy&#10;cRgfrGt2fIfhKP4s/D34W6Ro2t67qmoyS27rqGk3X+kpaq77hgFz+9EZUk5ByV5HWuy8IrczaFbp&#10;dW1w9y/mJIsjLtkhOwAKxCnA2tgEkAZ69T73B+x9BrGsWy6uib2TzIre3feCSB6ZKrgjJJIPJB24&#10;ArfEb4UzeF76S5EiptZZdyWoVl6ufmwFzgAcYO7DY+YCoq1qc9kVSwtSju7ngfjnTWntX89Gkbyw&#10;W2tjagwQx/75wNwGOelfC/xt0LR/DHxLvoNCtPIs5mE8MKcCPd2Q+mQSPTOOcZP3l8RTbOqQwWAV&#10;Y1ST98wPmNtHzDOcDOeAMkhSegz8R/tM2TwfEBrhmj+aPYypn7wPPUcgZ6n6cgV0YOT5jys0j+7O&#10;DsnZ5Ps+UXzONzYHf1PA6deB9Oa7T4QeDNV8T6u1zDMY47dl8y7aEskG5gm87ccAH1HX8DxFvG7h&#10;gq/uypLtszjAz/h+dfdn7AX7LmteJvCnhX4t+HNDbxAkfjCZNZ8D2qC4vtRh097O5ktraFG3i+8v&#10;zz5UiqkkZy3lqTPXp6y0PEhvc/az9k/xJ8frT4HfDPwB8avgxrngfwlovhTTbOO40mSTUZtXkVo7&#10;W0iu0RUvNPQxhLiVHtyqhts1xEsMsc3veg/E7wv498Jxwfs26p4d162WOOG3v7G6WXS7SPO3/WQZ&#10;V2RVJECHJ+QMYlcOOL+CXxch/a+8MN4r0HXrzQfD9hqjWV94Xty9rrdrdQxDzrTVB8slhIryA/Zo&#10;8SFY4ZDM0c7RV0Xj/wCHHwQ8KaYviaaKPwfc28FtbWeseG3+w3G2HzRa248nH2pEaSTZayLJEzNj&#10;ymJwetaGeu6Pnv8AaI/Zq8TfDn9or4V+Kfhf8WvEOm6x4y8XainjJdLZIrC/kGmXFxFdyWSgQF4m&#10;tkjV3R3KMA7O4jZfpTw9r3iaw8K6T/wkot1urmLfeLb5CRyMcsBuw33ieCAcYzg8V5z4U8WS/Ea6&#10;0/xfr2dUvNJW6/sTVLjT3tZWhJaPzJIWGI5iq4ZlwCNxCRqxjXUX4iwLEz6kWmttvzqFwOD1GRjO&#10;cVjKfvaBJqMbtnQa38QbrQr7yNPl8scFtuSCSPy//XVU+N/7SjaKVf3iru9Qc45GPTOPw9a5XWbi&#10;DUdOVonDIfm8zcMkcZ59R1/TtXFyeJrjRPFYS5fAfO5gxPynaeh7Zz37cGtOW0rnkVsc2uU9cllN&#10;/pT3dw29VKEFuuR9c9zUcPieHT9QihX5dygrI+Ppj+X51k6bqw+wtaxz7gULZUk5zzk4x+WQTXFe&#10;JvFs1rfW8TzsdrbW25OYz0AwOevsenFdCSicFSrK12elap4qXUoWhiP3o8cKM/j715x428ZzQmKx&#10;EsjbYCGDSHhsgdR1H+FbFtfS/wBnG5jkXcsJZmP0wfc9CMda8b1/xBeap4sECXUheS6CiOInEm7B&#10;AyxzjAzx0/EATI56lXReZ2Vr4se51KGxu76TKyAMzLnpz07t/L8q9A1DxD4d8M+EJtf1qVI4II/M&#10;maRjnA+bAx1z7foK+edT1fXl8fymxCqsMmV3dF+QnAJ4GWx35I9xnnf2kfiTqNn4Jay1DWmkm3Z8&#10;skqAemBt68kenfnrUxaiL28jzv48fta6t8TfG15/Zk81pYw/JassxX5R0HGR6n6E88c5/gf403yS&#10;RvJdfNuPlyM2SuB/FkkEYB5yc8Zrw/VPE89/dMI7U7Wlwsm85ZuSoGB2zn656c5teFptR1G9iRt7&#10;f6QpkUkneuOe3I+XoRz3z3w5uZ6mLTi+ZPU/Qb4e/E2b4o+CJdGvLjdNDGJIVkkHzMGzjt6EEc/d&#10;5616l8F/G2meGM3WtagtobgDZtwu4e348Zz26mvkf4J+No/BVqtzbQySM1v5ZXzsb2PTbx/sg45/&#10;kRpeKvi3rt3q9nZafet9okYFlSTarK2BtHfOT16n8zSjHlud315+43q7WZ+hdj4w8Kzae2rWEiyT&#10;Kp2ySPyf8npWnoVqfF+hfapdRWS5j+eOFV+8vYH3NfMvwk1HWNL8PWba3MrSzortEvGFxx+Pf/Oa&#10;9y+G/iWeyWOe0uVjaTAWNuMjGfywPpVrm5dT1cPiqcqt46Ghq2g6jpccf9oQeWp+YcHoP896pxxb&#10;gqqF3K2c+px0r0mw1bS/FUEl1q7RxqqhI43xl2x1Fcp4s0BdM1PZHDtjkj4c/Nu46e1O/c9WFSM1&#10;dGekPnFUB+Zh8qg45x3/AP1etY/jG03aewjT5guPl4xx/n+VdAlmxVSu7avfP/1v/wBVQ63YLNp7&#10;lwrKo+ZtuO3SiUtDSO54Lq+lz32sbBGf3Tff28KMjjPoeOvPHoaoR6V9lkWaU7to5VvQ9yMHP6df&#10;xrt9atoLWTa7LlvuIowMd+OOw/T8ud1gkzAz/LswV+XOeccevA98YrxakfePShL3Sj5Onf8APW4/&#10;7/UVL9kg/wCgL/5MGis+QvmPtm5xlsmqc2COG+nHertz8zY9/wClUJwPu7fWvpDwSvORuwPl9/Sq&#10;7j7zqASeQF796mlbIZfz71Xcb0wo9OB2qkA2TGd23C+vp701sHqOemdw/wAaGkAZlMnHcdKY5LcM&#10;5+bmqAQuNx2qTzgHjdioyWZFQn23elSPuXkKR7/5/wA8UmCqeWPfC/hUgRNkHzD93/PWmMQXxu69&#10;N2alyByjnr82PX2qN8ONm/cv8I4wPcUXAhbOcFxtb8uP89P51+M//Bwr+1pJ+y/+0ppukaX8NYdU&#10;vtf0vw7rtjfXjFbaOXTdQuZCr4+aTcPLQqCMK55yRX7LOAVZI2bBXK5Hbt/n3r8e/wDg6y+Cus+I&#10;fDfw2+L+n2q/YdNt9TsL6RVPDs1tJCn1YpJj/dqJfDoV6lz/AIJmeL/hd8Lv+Cevg39mz4QfBLRr&#10;74tfG6SW7SbxXFbyWNzbtdXATWLwhywtbVY9iW5CSSzqEjX94Zq9Y+KXwwsvgOuq/szQ65feOPhP&#10;4O+yeP8A9pXUG0bTI9U1q7LLLDY3E++KO7a5eFLuaBk877LarCZZBdQxHzn/AIIleJfgJ8FP+CPW&#10;qfGC+8D2/irxR4j8RXPhy80LUFWeXXtSefyNN0ZBIpAhfz4vkO5E8+aQ4G/HtOmfCT4q/CHx1oHw&#10;E1jW7j4jaXo/9n/FD49WdhYRjUG1BHEenwwTsyNewfabIXMcMpe5EOhCNpZhNFbuo/CiGfI/xb/Z&#10;k+K3xI/aR+EHx0+F89jf+I9K8WHxlrWqXWgy6y1l4olhvNQPhufydt1cWWkWvh60tXiV3vITc4gh&#10;meaO3j/ML9sPxlqXjn9rL4keNfEnheHRNQ1z4haxe6tptnqq30NvJcXssxjjuIxsuEXeAsqAK4UO&#10;oAYV++n7P3g3wv8AtZ/tMad+0d8BPjrpdj4wXw1r3iXxRrfh+O2vBJ/aWpW9voGl6nEhy62+m6bL&#10;BLHDNbzhomKzJ5hZvwn/AGwYr/WP2i/iZ4z1690/VJL7x9q8urQaXelpdMvpr+4LGLdtNxbiVWVZ&#10;dpVkdSwgklVRnULp6/1/XzPUvgZP4l8NfCzwx8evDpmvNFk8YXel6wsccQOmS3AhJBOdwjaY2rLl&#10;18vcvLeZhfu79nfxpo2q2NvNBcG8/dgrJC3l5fb3ByCSP4gxGDnrjH5+/Cj4i6f4R0nxQVk+x+D9&#10;S0iztPGPheGb/T9P8tPs6agiABnSF5IVMirki53IhMLbPpD9jD4lW2oWv9n6+9rHf2d0Le6uBtuP&#10;tLo8gDx4yFjciQhyMAq6qSE3V87jqbqR5rH1mVVlSqcl/wCv+D29T9B/DlrZ6rYK2nxiTMW/7VGP&#10;mXJO0csCOpLDjg8YOK6e3P8AYUscGqX21o33eWY9ok+f1PPQ7TwOMnpnPF/CvUZpYYra5kWW+b5L&#10;q8wu18ckkkEY4PUnJHTOAOt1VYc/bLFm8xoWG2ZN2FyGcnHqcD228DgmvJg2fRTSMq31HRb3xK2r&#10;6jaoLG1aP7PD5e+NpVUPwcYygdG4wQFycAGvR7T9sCy8P6Z/Z1kgaJVaVoURlwM4ZcEYxnOWJxxj&#10;1B+L/wBqzx78QPCnwx1S0+Gk8VvrG1Y9JS4cuoZ3CpiIEAH73Zl+Qkjo1chY/F/xxH4T0g+LIbVt&#10;dj0lItW+yRnyxKoKuQWIkVGYHAJHyhSeRzoqlSOsXYxVGhV92orn2n4l+K/hbx7bXVvMEWSQZzIq&#10;vtYk5xjJU4CkZx94ZrntFkuHkBhth9shkMWyNQzMvquf4cA916HPPFfEPwm+NXx40748yWnxJ0jT&#10;bbQbrTZJLe60ueW3ksJPM4ilDl1kXPSRVjG4EHg8/Yfwv1HUtctf7X0+/mmtZo4xZzR/Ks+3Kqx5&#10;PTkccbsYxis6nMnqaU+W3unpNnNJqdl9l+1LBGcH5VIXaBwDgbcFsHcP7uOP4q114V02fy4r5Nkf&#10;nbFj+bG0ZwScMcjJz0I6g9CJ4JzbpvsrySOaORfMbzCyuw7ljjpkAep47mkvdSEUqXcrtGIfL/fy&#10;OijgnP3cnjYSMEgZ4Axy41HYl09dDN1Pw7pzxh4bWPzI223BjUBgMgYxwCFAzge2QScH56/aT1G2&#10;WwuBaazGqxeYskL3Qd5IzkK2ACcZAY7TggkYIUqfU/ij8U7bR9Gu1ESW7mMqu+cJtj7FumB82Tgj&#10;I7ZG4fC37V/7Rmg2uj3WreJrq3g0+xt44/8Aj4ErCYK5jCA8MTwcDlSAfl4xdPmqzSRjWlGjTcpH&#10;kvxZ8aado+oTRafYyX011dIunwQhTJdu2NqjGAzE5OTgBUOSBkH48+Ns2s6z4z1LU9V/0qaDUntr&#10;u+hYmDzMcW8Z6ELtY7uCxYkgZFdv4o8ZeJfE2rX1paNJb61db1t4Wmkjks4GG12kPSBQp5XiRyUB&#10;ARRC/nvjQW+h3A8KWviRfsNui+ZHYMJFlmKNlyVba3J2kswYbjhAPlHvYel7Ox8fjK/tr9jD06bT&#10;7CSO41P/AEr5CFtVY7VyG+83bBIO1eTzyp5r9w/+CZvwytPgj8BPAP7cP7PD614m8b6tZ248eeA7&#10;NJtSk8QaU0YikZ9qP9ju4p7W6ktriQxpKYntnc+YskX5FfswfsteLv2lrvVn8MWckWl+G7eO78QX&#10;lpareXUdoUeW4eOFpE81orW1vbhUXDO0IiDF5Er+jj9ll/hT+yNqOn/s9fAaa48S/DvW7WR/h3d6&#10;Vqy3sMGpRTGPVNNS8ndYpH/dy6h5SzS3DNHqrFFWGKM+lT7nmt2Ok8OwXf7YGgaZ+1T+zV4ytfAV&#10;5rGixJp/ii1t1v73UIdshbT9WsG2wBrS7JHlmSSaJxdRxyWxlmD2pfGdjFql94D8XeGW0P4gyaSZ&#10;5IdT1I3n9o2+5DcPp93KE8y2WVwhjCxGHfEXghWaHf5v+0J4W+Kn7EKeMf20fhno0+n+F/EF5/aP&#10;xe8A+CbhLtoWRzv8S2RubbYLswrELyHykSWMPIHM0Qkk5HSbn4D/ALbHhjSfGdpf6frml/arfVfD&#10;viWSR7ua3nFx53yyTu0kal18toV2gA+VsXcANJPoZ35T0j4f+K9a0O3vkvEMt498J42SZJD5bLlV&#10;Xa5z8hAK+qt1UqWvz+JdO1vTm1CFYzvGHjbkxsV78gDrntk88dK6nSfC3wc0zQo2vPD0cO+Ax7Fl&#10;Yo48vAIAPyrg4GOOcYOc1474/gm8EazNrHgbVY9S0tt0hgb5pbaPLM2QvXC/xYA68AcGY8t7o83H&#10;e2jHe5vWvjNtNnOn3p2xtuddxOUbH3SfTJ6j079Tl+JNaWe1k1LYqptGScAbRxxyTjAz25HauJ1n&#10;xlFdxb9NnZY5stGkcg6rkAA4Azn0Poec1TbxPbXlr9nmVmZcLMEkBYj64yvr3H1JzV36Hizlzao9&#10;i+F/j63u2XTzcL5i8Ht8vt9Dntx+FYfxf1CbTNXEFvd4eRgwUsBjncPp1xjOD6DmvL/BnxFt9G1H&#10;y7e+ZRHIzKqFiAoDD6lRgccY/U9l8WPENn4o0GG/tDI3mW+Im3fKCFOQ2MnbjP8AnmtYv3TGVTmj&#10;odta+LlXwXcXVhcO0wtyobcu7b6jOOf8O3NeQ6D4ii1TxNb24hkk/fFm3RgBvcE9uvpljgY+Wl8J&#10;Xeu694Q1Cw0+K7u7lISI0WMyYOM4HPJx7evfiptJ+A3xjWy0/wCJGh+HLq4gEztJHaQkOoPBLA/Q&#10;c4J6/gpSVkZ8taptFuxZTXreO+vL+7u1T987NuAAwD/Dnjrnn0znHQ/Kv7S/xcbxX4obQdPvALO1&#10;Yc7Bl2XIJwuQBz9MDtX3F4E/ZF8X+N/DX9seMNZ/suG7/wBXFGxEgQjljnIBJPtgevUfLH7cH7G9&#10;/wDCzVpNe8GQahqFnDBv1K8umAjU7TlwcA9xx2z0GKyk9LI6o4ety8zR8yRa1IsuFlyY2BZlzypx&#10;6Z9T+J+lehfDpvLP26ZdsYKSM2c5YZwMY5HI9jn6g+c+E9C8Q6/rn2TTtIvLwKN8v2eEttznliM4&#10;4H9cd69X0yC30/S44bN4FmhjEjfxK3ynkkZxg89vy6ZoxqaaHofh3Xlt9OknYRSfLshMaNtOAeBz&#10;gDA5A6/lXbfBDwQut683ivXEkkht9pt1dm/fMB15HOD6E9B7EeL+B7g+MNes/DFm6uscwkkbh02r&#10;kH5SeOnA4Ht3r6K0nxDbWEKwRfM0JxErt8yLk569MBevqT+OkTni/euz2rw/rDXF0rW8TOm7CCNR&#10;+Qxxj8Rzgn1HpEHjN/D9kka6e4upFVd23hPUdccZ5zXjHwZGv634ktbDQxDJJJtCyNkbGIzuPToO&#10;OOMEdCcV9F6f8MtVuru30e0v4ZI1UNNcMAFjcdhwM8+/v3olJo9vA0faQckzF8NeIdc1jWYZGvJ1&#10;b+PaflHfPPTjtjrXt2qf2bLplveTX8js0Y8tew9v8+leU6n4RuvCniOE2t8k0LY2tEScHuPbn9T2&#10;rstV8Z6ZoPw+F1q+qWVvJvPlLdPlsf7ucn0/r3qZfDc9fB88anKzTW7sEDNK3Tnj+f061keItdT7&#10;JthPvu7A46GvK7v456KZcRaiki5HMfOf6/1z+VZJ+PGgX0uZLsvtyfl5ByMjB4z+HXmuX2kpHscp&#10;02vw3F3PmGJ9ykHcvY/5PrWTcaBdzvIrLyOcdFJ49+lWLP4gaHexKd6t/s5yeuc9Tn+VSS+N9KUM&#10;6Bfl/uLk5Ptyfb0zzWLjGUjTmstDI/sK59R/31RWz/wmGif897f9aKPZRF7SR9XXB4wxP+FUZiT0&#10;OMfpV+dTyp/lVG5Q/ejdvp3NeweYUpizfKc+9VWZVPVuvCr3HrVqfO9iTnbVWQPsOJMc5b9asBrO&#10;CmCOdvb61G0mfvc9l9qc6hB1HK89s/8A1/Skc7fmZfpjtQAgz947l7545prHepZTjCjLFaEIHzEr&#10;1ytIdrHg7e/HFIBo2gFs7cfeI70jAldzMOfU/wCFKRkncv8A9ekaNVUHLL83ryP88VJViOcCRWA+&#10;YcgtnGD6/Svkj/gtd8ELP41/8E9/G1tNp8dxd+HVh1rT2kb/AFLQSAu//fhpQP8AeHWvrmQZXkH5&#10;eny/MaxfGnhDRPHXhHUvBninTo7rTNVsZrPULWTDLJFIhRlIPUYYigo/Df8A4N1fEnhS58b/ABE1&#10;r4u/FRI/BPwRt7vxdoPh2RgsCXs8LW11rLAYaTyrS3EQDBlQ3RKhScn9EvCnhTxDrX7KWpa545S4&#10;sfH37VXjCOO+tZH+z3mnaXfReWLVHChkmsdAtpX2nP7+CU5+bNfkH48/Z31X/gmh/wAFVdI+DfxZ&#10;1DUIvhlrHiazGqX4VTHrXhiS/imVLr5B5sSvAgmjIwfIkA+Ug1+7EOr6b8X/ANse3Swu/N0j4V+E&#10;vtEkPlq0P9s6ruRGB5ZJ7eyt5PlxkxaspzhuZj2Isecx/s9QfGb9o/4xfFD4NfErXvhr4t8L3Wke&#10;FLDXdAWKWxu5YNEjvA19YSj7PqEYGrxRfvEEqCzURSw4yfwD+B3wf+HHxp/bC8K6L4v8WLp9nqXx&#10;E0+z8bWOqaxFaXCWs+qRRXdxFcthJBtllJX74UEgOAzD+jr9gXxBb+N/hL4m+LtteQXH/CYfFDxT&#10;qC3kLbhc28OrXFhZvu5BH2OytVGONqDrX8w9nf6xd/G+x8c+GtCbVLzTdYvdbmt4bbz0dbKa5vpn&#10;cbSrxrBGzvkEBFYnjOM526lR916eb/I+/P8Agsd/wTq8a/sD+X8U/gBq8OueE7i12XF94mkRtVaz&#10;n2W81jcjAh1K2eYxNG5VZkLbcynY6/Gv7Ffx5bw58Qktrh76S6aHENrcTPKkioAHiRQjMzeSqMke&#10;Cd9sEQjzwg/bT/grp+wDb2Hwejuf2c9b1HR9L1eGeO88C3N4ZtCguE8y4gnsEkJOkT+fIj/6Pi3I&#10;t03W7lc1+Q/xQ+E3w3+PGnab4/8AAXgLWvBfi7UtHi1HQdLZVa31WNENwTbyQpgyBJs4D+YvlgvG&#10;ArAefWjT5nTsenSlW92snr59den4aM/UL9nbxLb6tp0Z0/V49SVuUuFVPmhwCpB/iXYSeTuwRzyR&#10;XultpcN5E0h27V3Ls3P8ufbjGTzn3GM8mvy//wCCWn7act/4h0/4IfFWWOx1aWPdoLyKIEuom25S&#10;P5iPldX2hflIGABsKL+k/iH4t+EPBvh+M32rtG8mB5y7S7B1A29Rg5YDkAnPA7j52rQlRquLPrKG&#10;KWJoRlH/AIY8w+M3wmLax9pGktPO17/ov2eV2c7o0HT5tuTjPBwFz7jxfxP4XtLXxbDYT+QdQmki&#10;aS2mtdjqrqGZNvGSuxl3BSW2DOMkGz8cP2+/CjalJ4Z8HeIIojI0S3EywvukRQS4J2/N8zhRgEAq&#10;xIPSua8O/t4+LPA+lWzavFIfOh2Wz61DCPKAZQxVpVJjZgHAwykncTgqAp7OUkdcafmrnt9l+xxp&#10;V7fWsnibSmE00cUhDRbv3JQjGfmxlGUnjPIIIILD6B0rwlY6VoMFhYLHbRW8YVFQcbRxyoHUAjuC&#10;fc5r5r+Ev7feleL9eg0Lxp4vt75JoVdru+u43mtY8cAuc56fMDyNq4IHFe/WHxH0vW4YprC8t3j8&#10;tY7eMXEaruLFSoOPUActhcgduZl7uhEoyhv+BJqCJp0zRaeArMPkDSbVLFeDjBy2SvCjtgkZzXG+&#10;I/HcFi32KWdXgRmbbuG2Ir5gKPgfeAIAXbzyccc5fxY+N3grwrpl7rvijXbexs7dVka4upI7WJIy&#10;cjLSgKmcDBbHX+91/Pn43/8ABUC9+MGtXXhv4EJLpel4ihl8X6ppk87OzfIIbO2VMPMxZGja4MaM&#10;ysm0AqTNLD1azfKtPwJrYzD4aK53r0XU9t/a0+P+n+F/Dt15zNP9qu/LsLS1Ae4a4cNsWIIfmYvv&#10;CgbcAAu2ATXwB8WbvxT4xEPj34v27aTb2cwbQfCtqxZxI2Vj3lCHuLgnA6ps2HOAxruYPCPiS01w&#10;+PvHBvNQ12GNra2vfEuqG6lg2u8gYKnyAEMx2qUWNP3YDspkfiJFn8b3c3xJ8WXLfYLWb/iQiK1Z&#10;FCDb/pRG4lhkAR5fOzOch8D1MPTjR0Wvn+iPCxuIqYhXkrdl+r/yOB1C2vtD8Ouuo29nb6/fMEit&#10;4Qi/ZIiEbaEUM3lxKqttAzncQecHz+bT9D1zW2sbHUgsMBW3hIiZfMTekayKAGZ3LMZGjC5wGwT0&#10;r0DxvqVvqthqWtW+p2dj53/Eu0qG4h2J5O5pLi43cqrl40AAyxjkTjOWGF8OIPGXwl1HQ/2jfh/f&#10;3DXmg+KIJfDuqR2yBI9StStysm2ZHV1jIiYrIqhsnG4JJj1qcJLVngVJJ6I/Wz/g3e/Za+HviXXL&#10;P4nfE/w1Lry6z4RuINJ0nWfD6NY6ffaTqFoLx1jmRgHjFzpipKSHMqXpUfxV9+6F4y+FegfCzWP2&#10;OZfHOoWPib4a6sui+HbXwTo+oalqOkWcYjn0S7NvCs00sUdtJaRTzzA2ss0FzFKSheM/Ov8AwR8+&#10;H2t3H7EXhG2/aSs/Glrr3gr4iXth4u8C6m0zxT2+vpHKIruyTH2iCRdYs72U3omeI+cS0cYMS/Rn&#10;x81jwZ+yj8S/C2ufCfSNH0uz17w+/hTVtD0COC1a2itfMu9LmRA6iG3tzLfwFY0JZtRhyQsYz2R5&#10;YwOVqUpHOXv7Vfx7/aF8G3Hg3QfhD4e8HXVrNJo/j638VeIpLm80nUFiVpo7e2tYttxAyyRNDPJc&#10;QNLHKk3khCu/5c/Zp+Empf8ABP3xNrHwxj8WrJpPiez1TUIYbOxktbOw1KS6RY1hhZ28hHgmCtDv&#10;Kf6MjJtKs7+v+I4b/wAO/tAL8Y/Cel262XibTbay8WLaeYLl7q1En2W5cr8pCLO0bkqGYeRhtsai&#10;uP8AGkWveJ/El3rMVrJHdWtxIlvJIQymPiRgo4LZMjYUbRntxgx8TM61T2cTudX+MEt9ppttYkkg&#10;fyjtXywoSRwHbB5ycuR6ZxwO/B+IPiVqlpcW97b3rb2+e4jWQkRD+65z2wewUg9CcVy+oeMlhvl0&#10;y68xo/OLKySjdGCCWIJGc4GQCcDgbTkE8/JrFvbWz2q5kSN28uRFYxtJgcqTyVAYDk5+XnAO2iV0&#10;eLKpz/EdNr2vyWW7X9AdW8w77y1UH5Fz/COgGecEjp06ise38fWjH7fDfriZl+0SOwGGx7EEZwBx&#10;kA54rBt/GD6ReywT/uDyV8s785AHy9jj8crjjI5s+FPhP4u+JEk1/wDCfS0mkhjZ7qz+ZTyuAB/t&#10;YzwRgY7YwEpHBOjKU/cXyNPWvE6xOmsWKRvb7nFy8LMpjIHUqTnB9scjt3+kP2VvhMvxF0KbVPiP&#10;B5emxxh7KSQkec7ZPHPzKAex6du5+NbDXbzw/q82ha7azWrRXQjvLaXO6Nt3P3jjqeTjkHnsR+g3&#10;hTWFf4PaTc+HbhVto7ON1aNflkbHK8cKcjtxjnp1KlSUY6HTl+Gp1KjnPZdDufDzfDL4UaUvhnQN&#10;EhuPJk+bdGud3ZiSTjqe/FdLq/xesY9EmltIY1kWNAIIvl6nGCOOetfNl74yuHu7qY3Qk+zxkyfO&#10;Fw6jPXPuMckZzziuW1P4x2L6C19qF8VEKyD95LuGQBtIz3G3ge57VpCGifczrZlKMpQS0Wx9X3Hi&#10;iw1TSYbk6ruWSH94g46dfxH+H4UtU0LwL400aWT4iwWbaSVJjtbkhmZW65+vp+HOa+b/AAr8d9Pu&#10;PhzI7XyNcWrMsnTc+Bt3A4x1/DmuRj+M1z4xjl/4SPUfs2niULbrHJ8/TIxtPUE9eo+uRWqt1Mfr&#10;i3irX3Pozwj4I+AuiWOp+Cvhl8PtO0bSdQXGoXcduDLIpyOXwcd8dK+Jv+Cgv7N2mfATxNY6r8OH&#10;vL7Qb+AtJNKpYW824YyfqT9OOnGfa/DXxL1jxFff2L4eEzQxTBB5bEhseuAAc8nr2HU8V6bpn7Of&#10;hn4pWlnc/HSe61Cx09lkh03zGjhkxyDKP+Wi5yeeOlYz5nLRaG1GVPF0XCW/Rn55fCWe8srVtSsd&#10;Ma4mln8iNo/mwRyF47Z+pBYdK+zv2V/2UvFPilm8cfGe0k03T2jZLPT2wJXHbd12gZwMHsc17nZf&#10;DD4CeALdYPD3w/0zTbU3AuEht4wF8znB9zwOM9O2Kq618SNW8RXv2Pw7ZMbWJv3bRtzK3Tjj/OMU&#10;+V2FDD0KVS89X2Nfw14G8G/DvUnufDmkpbqseGn8zJPfGT7e2fzrnfEP7UdnbeIZdJtrlY7GNm86&#10;6zjn+vf+XpnyX9qH4o/HDwtoEOleEfAeqIt7ceRHcGBhubkkZOD/AHjx19T0r5x8Ix+JPEFwBrOp&#10;LADJ+8ihAbawIyuCRnkA/hwOhrOcuiOuWKlRXLBW/A/QvwL8brDxrDiwgbyom+WTblt27blu/Pvg&#10;/wAq8g+OE3io+LJtR1iVpIppB9n8pzlEznHt06DjPT1rpv2bNcTwp4Sh0fSdAmljmQn7W6lvMz35&#10;HXr/AD4zWj8UjfXOnXGgvpzgTR7k8vAY9+uPX0x36dppyalZnsYWpzU1N7nhmoarcmLzReSec0m5&#10;Y0Xd8uCMAkL0yOp6Z6cmq+mTX1uI5ROwYZfa0wZRz0xg5HHBJz15qC5tZdNl8q+ikk2yDeqx43jc&#10;SV29M9T1HuOQKlHk2bx70+ZlVmljY8DHQcH5tueCTx6YNdnJE7OZs7LSPEN0lu0UZPBHzFh90gcj&#10;n8u/fPerV74vu7aEyJOf+mkkmcEcfL2yRn3x6enIpr8G6NpFU/eK+TISpwVyB7FcZ55wuT6OS/Db&#10;/NU7PLyy+SQHYY4z/DyD3OOnoaPZRuHPobn/AAlmm/8AP/J/34b/AOJork99n/z93H/fJoqvZx7G&#10;ftGfq9cKFOOc7qoXG1uC3X2rRusYwRVCZTjaB81SZmdMuyXKrx2xz+FVXjUHbnHH93hauyguNzbl&#10;79P0qoQzZYr83qe/b2/WgCFkQoQo4U/eP8qawLfNtP3ecnp71NmPG1W7fhmm43JjHfHWgpEbRlyP&#10;lbJONtM29MKMenp1qVsrHnjqSe3f/P5UgIMm9R1XChqCiExRuMJ7555PPT86a67VADHk/wAWcfnm&#10;rDD+JSf97d0pr5JJwvzHA9qAIHXYc7Bn+L/P9KhmJKYJ52/5NWJNjfKFXO3Df5//AF1G4XJaNOGP&#10;FAHzt+37/wAE+fhH+3L4CtbDxnptvD4j0GOV/C+syw7vssjgHZIP44mKKGXPIH5/F3wD+O/jn/gl&#10;H8DfjZ8JP2lLK/Xx08Go+JPA+sXTz3Vrq8g06C2s7KKTZ88cRt4I1ZflRGRXETYSv1UmClyI/rnB&#10;5Oe/449/6c/8Qvhn8OPin4dl8JfEzwJpXiDSZ2VptN1rTo7qBipyGKOCCRgEZHBx9aGB5L/wTs0v&#10;TfDf/BPn4L6JbSrtj+FOhlnQrtMj6dDI7dOMsSfyr8Av+CO/wlsPjR/wUG8LfCXxKjRR614J8Xab&#10;cQzYDytceH9RhcZK8Ei4JyTwBjPY/sJ8W/8Ag3k/4J6fE7xHN4j0LS/FHg1JuZNL8Malb/ZQ2STI&#10;q3kE5jJyPlVlTCD5Rzn8hP2V/wBi/wCDXxz/AOCo2k/sQeMXu7XwzqHinX9JbWNFNsl6YrC0vJIH&#10;DSQvHuc26biYvmDHAUkEYT6Mas1Y/fD4ka5pv7Rn/BOzQPitqEJ0+4i8O2Ota1Y3FztfS5UiCX9v&#10;Oxx5b25M6yhsFHgcNgqcfijrP7Vv7Nfwk8FeMvhpdeMdK1qTR/FWpv4X03Q2N1FeWckn2y3KTIkk&#10;K7JbiSMMSSqwACPAWv0Nn/4NZf2AdVZoJPip8T41k+8sd7o5YZByQx03OevU9/YV8sftD/8ABv18&#10;AfhT4vuvBOo/ET4iTQ2O46beTalaBHs85jYYsgjHCspA/iXHcVw4yEI/vJ3+Xkehg51n+7p2b138&#10;7H5i3/xwutU0bRxLZmPXNN1CR4NSWaXekRIYMxZj8wY/LtwCI0yDtGf0A+Eus/FD9r/4E6f4t8c+&#10;OdS8PSLEsTNFDFJHdbSsZeRWTG2TG8HJGDkl+8vg3/glD+zF4S1r7dJoOseKJPtYf7R4g1BSsZD5&#10;3NHH5e4c5YSRuuAwIwMn6V8O+HLXwTHPBotvHa2+Qnlww8uWJwh4CsAhXKE/eVjxXlYrGUp2UV82&#10;e3luBxFGfNUenZM+SfCX7Ep8IpqXiTwV8ZLprqRll1S28R/Z285N27ZG5TflSiKqRryHJDfLtr1a&#10;1+Evx/1W1urbwp4Es9caDTJbiZbOdpkWKONfMkARcRlN8YCkNzIijJdN/QfEDRbczNqdnompW8lr&#10;OXZbUFVLJKjqjJghOHxgbgGXvhq5Wz1Wwufs+nx3N5cQIpaFVvFVmk8tl+XzORkEYLEckZORls44&#10;iMrXPovq+W1I6xs++v8AmeA/GD4A/tf2PxFk8QaD4I0+zaC6t4Lf7VqzQ7bgs5bJZQFXYVbeSqoE&#10;UkgEKPMdW/4KF/tCfD/S9S+HXhbW7XR7rSnkjvJNQbzmimDqGiiGduDsZeVYEHnYVVh9deMb/VE0&#10;xrfR9CuLU28rHfNATGEXB2gLtJCu6ryAfl39GAr89f2ivgvfeAf2ioYvFsqafpPiLVjcWup3VuWi&#10;w037wyBimQrn5sEYRlYZyM9VGWHrTs1seHnEXhaK+rydm9ddv8i4nx9+O+t3s3jb4reDNc8WLHJa&#10;i3m8QR3U1lEFkYR+cgKm5YNIEj3SqMEowkDBR1Q1T9pDULyz14eBbmJdOs3tNJ0/SV0vTrfT1Zzx&#10;Ek6XBkzHuBb5WHmFdxGd/q+lfDdhrv8AwlPjbUkvPs5VdAs7axCxaeSuA5/eN5khDE7nGfmYRrHv&#10;Jqz48ujZW9v4V0qIW+s6lCrteeWVayj3BmuGDKcsW+WJG+87ZI2K7LMsRGTSil+n9dzz6eFlGLcp&#10;P8L/AK/L+rfPVqn7U3xa1S+8Lax4kuPsEd41tqwtYbRykmCTbfJ5azNjG6NW2nOCM5Wt/wAA/AnV&#10;PjN8bPD/AMJ7EeIdS1bUrqOTVr7UNVtYWt7MSf6U0Q8+OONWJ2gSSYHYjaa7TX9d0r4eeERYIkVr&#10;DYwM6xTRswaPG4lgTzIS8rMSSx3MGBYk1w9p8XJ/gz8H/FfivUdYMnjTx9pY0vT7dYSDY2cgIlky&#10;TlCsReMbcMJZmzkIQeijJylorLy0OXEU404+8231u7nNftO6r8O/jN+0rD8L/wBm3UtUg8A6O0Oj&#10;+E/+Eq12aaK3UKGvr4tLPMttBNdG6u2EbBFSTcQDur6y/wCCVX7B/hL4s/HX4Z/tUfGb4Li6+Btx&#10;46vND0DQ9S8OyX1z4knttBv5zcyxW8bPcxLc6fFuQK8TyGdAo2yhvnf/AIJRfsA/Ej/gob+1bpvw&#10;m8Kz6jpvhuzha48eeJbDCnTdKZWjlRWb5TLOpaCNcNkuzFSkchH9Mt78L/AXgDxL8HPgn8PrS00v&#10;T/Bpur7QNEjkJ8rTbLSn0zC7tzMI/wC0bZMs2fmBJJHPpwjzO5454z+zD8Nf2ZNQ8efHr4G/s/fD&#10;bUvh/puu6HpOsM1v8PbvwrNp731ndaXmziubW2kiCHRzMssaBTLLI6ktuI4vxJ46s/jz4Hj1jVL9&#10;ri4kS3vy8knkvZ3AkDf8twnllNqqEZASVXcozij9tj9sz4dfsv8A7VHxQ1G/u4Li4Pwn8H6etjlL&#10;iS8vm1HxFIljHCx+edYbhZhEDvCSiTaUyR8zv8fvC+veHY/GPwq1yz1TQ5rmQtJo80c6rMZRLLE6&#10;wMwjYuRk5IwWAJH31Wqe9ZFRioUbs9/+KOoXPlwzmIPtbzPPQoGmZQXY5XBbnnAYDhsk8V5/H4w0&#10;CZ/sF/hbpYWLXUUjrvBTYAGyMkkYH5g9BXGeEvjj4livpoUmkMLeX51veSFg6KsbFSrYUIVxhSRt&#10;3AHgADtbTw3pfxD0j+0tL0e60vciPMYNzoRtyESP5WiJypRVI+VeFIbNVTnGR42InLm1OI8ewFr9&#10;Zjaskkm5Mrg4GA2OApYnJAIAPykDHFcfeanFA32NrlhA203XmYwnTDZIzu4HU4+Y8c5r0zxn8Efj&#10;V4VyfEGiNeWd1dYWOPja20YVf77EbTgBjn7uDkjDg/Z+8Q6H408j4iW66daQEboVcFwwIJjOOTtU&#10;8sAU4wOSMVLzOT2cpOyR6B8L/wBjmw+J3w0n1/W76QXWobn0u/s8ts2PtyQcBScH1wCp68H6G/ZQ&#10;+GVn8EI7zRobUSxyPma4mUoyOMblVSPu988nrzWt8FNL8KeEvh9pPhzwqI5LG1tWKSLMTubBLDPQ&#10;tnJJAA75rf8AHWiaVZaU3iPTr6Oy8xQWtg+1zzksM8A9Oh5rnVpaXPWjTWHipxjdpHOfGf8AZP8A&#10;g58aNauvGui6ha2OtTw+VdLtws+OEJA/iBAGR1rLvdUPw202D4deLLWKNVX9zJBwsgx159z+OO1c&#10;Trfxali1ZdHnS4+0OMWOoW7HMjBvuFcnJyQffp9W+IPFl98XvDEmhXFyseoaXJ5UdxJlXJA+6R26&#10;9M8cmnGPNpJ7HLLFR5nKnH4tPn5nB+KL7xFa/FD/AIR7QNjQ6lD94xn5sd9w+bP4+vrWD4x/Z48X&#10;tJNp73rTRySMsLQv80beu4HqMc5659OnpEPw10f7Fb+IdY8VW76xZQyfZ2eJtq5+8r7ecgBuBgcj&#10;A9c668JeK9URkHxFsorcrv8AtFvC/wB0fdwg+pHXr2FbqXQ8qWDS96cbtv7jkvDf7OHhXwB4Ygg8&#10;ZeM7y+jmiX7TDBIIY1Zsrsycke/071uQ+F/hpqNpHo9x4fsHtxJiG6t5GLKMAAEn7x9ffOT3rfl0&#10;j4TeHfD91aayZ9UjkiVbr7ZIRhQPvbRxkAE59evepbv4M+GLTwyPE3gZVaBbdXk+bb8uNxfjHIwM&#10;nofYdKc4xiT9TdRtRsl5nWfDP4f+GvCEMeoeC9WgumaQnc52MowPlHYn1wBz+Fbs3jjS7WQf8Jf4&#10;hvpJUyDDDOoyMZPTPr+XOOufhr/hZuv/AA18Z3mh2l/dSRzNvs2lm3LIhbJBJIwQc8H3PcGu40H4&#10;g6ff3H27WdRt7ZXkxKk0/QAZJAB4POeTzgDIzmh1LqyM4ctOVuX/ACPrDxFFo3xZsfsWiy/2LMzb&#10;VmErSJ5fuvYkjgjt6cVreAfAWpeE2jt9DuJtUvgoK3oB2jHQjAxnGehOeOeAR8/+Ef2nvht4J228&#10;DXWqSbVRivyr0HOG7dSeoyDznp2mnftzahcQNaeFNAtYONkNxNl8MB94Y+Xpjb7njtiYyOvnoSfN&#10;LR+R9RT/ABRTwto1r/wnNtayTAFoYbmPzNmBjIzkDrjPT+dfI/7UOn/C5fiHar4Y09bW+upPt2rb&#10;WwMMOAoPPPH1HGMVV0/xr4p+KHi0z6rd3NzJDzJdSH5dx42KPxPGc+pI63Pil8KoNV8TXXjbVdTg&#10;jUQwpGWueXIIG3HbleOo5+pqLrmudFSdTEULRWnnudR8L/2ibLQ7CPRRdL5nlhV3KMDCjIHPDdT2&#10;9enI9SkudI8VzW3iG7vJSqwr5ys/8JGDxnpz7e2a8M+H/wAOfg9d6+LnVdbka4cL/o9lIQkPQqcd&#10;M5HT/a/GvoDwxpngHTdOXTrOK4uLrbmWaabdJx0G3r9eefzrK8ue6PQwbqezUZNM+dvG+laJJ4t1&#10;BfD4drdrpljBYLk57k+47+xqiNPgkspbcfvBvUq8YGdoHI4xjkfqeg4PUfEuDz9evLyDRhAi3Ryn&#10;l42gE/MQRj34z0+ornZLshF+c+TK2GDMOuCO/BPX8Rx3r0L+6elDYyGtGF7vO3cqbvlPCtnpggY4&#10;weuOPpTzaSWZ2SSDdGyhVkYEtkE56cHjrwO3rV26vIrhmkkuNu+Jn2oMMG4OcY9iMduOtVpL10w/&#10;2xXVfkm2chucgnPDc8Z/HsacZBKIv2rXv+ecv/gQ/wD8RRVD7bqH/Qwr/wB8p/jRWnMZ8p+tUy7j&#10;k/y5rPn4PHWtSbplR83oaz7jJJ+b5fasUzMz5gp3DHqPrVZx/dJq3cxqr7l9+fWqdxnecZ+9+dMq&#10;xAVYOBsPNIcLhfmJ7dP1qVySNjDp93NM8ok5UDp0/CgobvjB3B9x6fQ0AeWgXHb5cckj1pwzn5f4&#10;f7zcCm7WI9dvegBsrM4VmP8AF+uTx9aZtXdgr83TH41Ky8YUcYwvzDgdKYyglgsY92J6HNAEbIzA&#10;lG69fWmP87c/d/i+uKkkOBk9+F4qO45PCKDu+XC+3T3oAgcqWLt9e3+H+c1FIxUbhJ3IYZ9hxVgi&#10;L5t6kHp9O1RSKSSMZA9hz78mp6gVZ0QI3Lrlcg7jz7cdf1r+fb9k6CTwv/wcVWkR/crbfGzxXaCR&#10;du07oL1SvAHPzgdAMMB64/oMlyE2/MduTvT889D/AI1/Pu+s3Xwx/wCDkG2h0uNZDP8AtBL50cic&#10;KNRHlSHschJCw5IyAQDyKiXT1Dm39D+hmxdFYA7VHQ98Y/D/ABrn/jZ8GPDvxx8IyaDqM72d7GD/&#10;AGdqUSjfbPgf99IcDcpODtBGGVSNm3m2lTuwvG3bx/8ArrWsplT5d7fNgjaw44/z+YpVIRqRcWVC&#10;cqclKLs0fmf8VvhTe/D7xRd/DrxTCbO+s5j9rb7QxjnjPMbxSD5sEbX5AIG0Eggg5cfgq4nRGv3m&#10;jmeONDNMTx/DlemckJ8uMDBxgKK+kv8Agpl4bu/C+q6H8X9Lhm2XVm9jqLRx/KGjO9CzDBViHfDn&#10;7uz0yD86WXjCy8V28Gu2DszeXtmZE/eQsqkKG44BwMAkZBJGOQPkcZQ9jWaR9tl2K+sUYt7ms/wU&#10;8H67Lu1VI5GVi8cdwu9JMksT/tPk7w2CxyuWIHy8L8Rv2bfD/iZpLrRtXjWRP3ayRQRqsEXXaABu&#10;25EYOMHCrk4xjuf+E6DwKdUKzRyS7kjklILKduZOee5AGBkHJx0PO+JvHui2StpesFLqAySxyNay&#10;NHD5e4bsljgfKp4JByAeMkDhVRrQ9hU4yPEfGXw08V+ENHX7Zd2zRQyM4mVdrbR5p5BQYGTtxgHA&#10;GOgI8K+OXwP8J/Gn4fT6D4vnaOa6iLafdN8/2acK22UZbgjHKLxsJHyhiW+iPilrtnqMf9tXdyFs&#10;Wt3aBHR13YB5OQDjDYG7uWz97bXgfiX4l2ek3DW0YXarOs1pGQu45I+U55VTux8pHzYzgknopzlu&#10;tzhxFOm7xeqZ8w6J8Tfi1+yFbt8HPjx4bbUtDmKDQvElnNuiijw+1SfLYyJyfkYLLEjEqGHlrXW2&#10;XxK+HHiPQ7nXPB/ii31aabc95eP+7njw+I0WPBaGMBTtRgANpA3lmc6/xU+KFr4nM2gt4Mi1G0c5&#10;Md1amZZFxnOGXD7SVA6jOM8V84+J/wBnE6bqO/SNYfTpmdkRI1Z4yMBfldmB6ZJJJDZIUYHPoxdO&#10;trL3X5bP5dDw6ka2H0p+9HpfdfPr8zV+IXjCTxvqa2EMitb26iW9cxhIyqhT5X03Ak8cKgXABwPI&#10;fH/i658ceKJ9YKkRf6u1jx9yFfu59+rH3J6Ctb4ieHdY8IQQLN46ur4XQcNC7Mh2gAZILtkEMAM9&#10;cMP4cV9Uf8EnP+CLX7Qv/BUaw1bxz4U8Q6L4b8C+G9XXTtT1rXLiffPdSQF2FpFHC6zNCpgeRHaH&#10;cssarIpYvH6eHpxteJ4eLrSlK0lZn31/wQQ8VfsXf8E6fhB4l1XxR+1DZ+OPF/xQ0/Ttcm8P/DbQ&#10;9Q8RXOi6XY2YeQ3tvpltcSWLR3N9dKzXHlgxpExEbF411vjf/wAFP/2rf20v21fDWm/8Ewfhha6S&#10;2j+Btc8Ny+PPGH2bU7a2k1G+0b7TeWyabPdQ3P2RodMcuhuRDHeyPPAqRuV+iPgH/wAG4n7EHwrt&#10;L5PidpFj4lh1u0+z614a0/QI7bS22qVSW1lv5L7V9Pl53s1tqcYdwPlVAI6+x/h18D/hT8FtCl0L&#10;4S+A9K8N2810Li8/s2zjikvJwiR+fcOBunmKIitLIWdtoyxIFehFKxyas/A74nf8Ev8A4uXWq618&#10;aP2x/jtfXmueItaupta8P2s6reS3sz28k/2+SJzHIisixtBZkReVFbTRuisqDzeQav8ABjUZvCvg&#10;y0XRI4drwR6PCRbzrkjc0eQGXd2fdkkk8rg/sZ/wUT/Zz8QeKYLzx83jy5lns4/Lt1a1iV7aFgS2&#10;SMNcqT91WeMxncQwDsD+YcXw/wBLu9dm07xloUyz2tyrmOR28qZm+dUZUHyjAJI4xwF6ENx1lyy1&#10;L5b2SO2/ZV8UaP8AGnxLYWfxEtbdbjzEGbUbBJIZo1MTBRuBZMqMOcEgjBxj9btCs/g3p/w5h0fT&#10;fBen2tjdW58+K1h2J5jIFLfLtKthcHkFT1Ar8xfgh488S6R8Q/7Ng8JCx0+Ozknvo7SOW437VVUW&#10;TyoSqKGVCZCFO0FVYnaK+pPG3x08YaXo/lxhrWRY3kZYoT/pK8IXwcD5iS3YYyQOKmMpWM+WlTi5&#10;NHuWralpd9bS6bcRtfW7Rq7SSZkkwqbVZcAgNt4K4AO4ggnIbzP46S+H7h7Hxxc6RtvmYW9yv3lQ&#10;9pAMkgMOhPde3GeC8C/GPZqv/Ez1KaBfvT7ZlIjyo+U9Oc5HQdDkAgmujXx54E8fXv8AYMd5HLb3&#10;U8asxYKygDA3HpwwC+q9DjoNIzjGSZxzlUrU3B212I/hX8VobG8YonnIkzRIlqpK7vfPtk9up9Kw&#10;vjr8e5dNM1rc6rJHJbMRND5fQ4Hrz6d+/ccjpfH3hr4Y/s3+A7jxfdp515brvjhbLebcOMIT9STx&#10;615N8DYJfH+v6p8Rfinpi6gixMbGxvI18oyEEF/oOnBG0jvk1nUp887rZlU61SlSVF/F+h5xqnxd&#10;8U3k954k8NvH9mtYN00KNsmhXBJbGABk8cdl9BXoXw2+PGn/ABF0YRn7OuoRjY0mMNcZAw2cnLfK&#10;eM/ToMc3q3wr8C+K/Ht3J8KfELaRfRySLeeH9UYBWToVU53EEDOccZ7HBHnfxb8D3P7L/jHTdYgT&#10;7LpmrTNGYVmL7GXlivzH5eTjk4A7dKIx5Gcf7yUHJfM9Z1D4pf2HqQP2hoTIhCrI2F44x8xJ5yff&#10;6dayrH4jzjT7oaFM1vtbLQqwGRwSUyTwTjOM/wBa8+8UeKrfxLo8eoQXKTQttbdGM/NtJywz1JPG&#10;ew5z1HB+KvGWq6RBDqFhqIju4ABE6s2UA4OR24IBz+XY6yOePNex6r8RPjLqd3okmn+fC3nNiZSv&#10;zooUZ4GO568n8DivTvhP8eR/woKOzv7pWjjt2svOhcK2cBepI55HXjvk9/km8+I9n4nsd19ZRxXs&#10;cZVmjc/vD0Lgc8jnOM9eoGazfh38Xrm60LUvDFrOyrHqitCvnMynLYYADGTwe444pRk46mbvGTD9&#10;uX4yf8Ke8N6TY2ccaTTawyqrSMZfLAO7nrjPv1DZyea808MftVaJqRQTz+SrffjWQ4OfYe+cAVzn&#10;/BUT4laHJ8btE8N6hb7o7XR0mlOOjuc56DnqM+gH0rzH4eeO/hRptut3capbwsrcs33senSquFSh&#10;LTQ+wPBHxMu9ek32kcnk7CuVGM5btnGeg54H1FeteDL+9edLy7vHt4fla3jiDDeQcDI478cHPQ+m&#10;Plf4UfHnwR4l1SDw54IjvtRvHXatra2rMG+vUfjx09q9C8e/HHx78OdNWy/4V9daexZVju72RV25&#10;6kDoGPfjj24zPN0M44eW9j6oP7Tnhb4SRSSSBGkgjAhVsL8+OeMngdcHIA4xXB6x8ffHnxO1Vp9U&#10;1KSRW4YLJthA4OMDpyB6jg8YAr5m8JX/AMUvi/qaNoegahqcrMSJUtyyL6jI+XsfcCvp/wDZ/wD2&#10;O/iNqMsOo/EO6+w20cm86bDODJKAvT5RhevPfIwfWqiruxUlWcLdD379lT4Y+KvG9outSaiba3U7&#10;PMXLO+Rnjp69uPQjrXuUNgfB9h/YutXFzFdTSFo5Vj52r2B9Dz9P54Hw91/RfhJo1voNh5e6NlPy&#10;8KkYU8Lnsep6+vvV/wAZ/EzXPiRr2mp4Mj+2W9rn7UI4xu2sMIPqOvp06ZpyjaR3Yb2dOj7vxHr3&#10;h7TfCmu+F5NIvdCha4uVVZLqZfMZVK/e9M8//rFeKfG/9m3xP4AuV1rw3DNqemyKXeaOEEwrjuFx&#10;t4YgfUZHAx6j4LHimw8Mw+JLzQ5oYC3ltGepx/EQMcY6/U+nHTayni7x/wCHG8K6DZXjLegr5dq2&#10;xQuD95/7orVSkj0KNe/xHxrLs+1m1t1kZflSN+hVeAMAc4I6/QdOtDW6C4FrHMrRwx/NtfcQPXng&#10;n39/fjvvi38ENY+DviaPw9ql7DM1wodWgTCIScsMgjPuehrkWtJ54lvTb/LGg2tkMCuO3oOgOfT1&#10;xXTGHU6/aRZU+1Xf/P1bf+BEv+FFZ3n6T/z9f+Q3/wDiqKuwrn66XIPJH8qoXG7dkdP84q/PkgjF&#10;UblBywOcfeNZRM7GdcKRKcrnbwB6VWnTPLDjoPQ1cmQF8YxnoPaqr7s4B9PwplIrlGwcDn/dproT&#10;kBsf41Lkj7hC88+lMckELww3fTHvQA0KeoPHf/P1/wAKQq275Vbn2pVw5Cl8Z54py8DL/wAXNAER&#10;DbsDd17d/akdCBkjGf7y9qkYkZDL15+X1+tNYEuAV2+2TQBC8T7SCfu9vamlFIzjr/F/WpiMjftx&#10;/wDqqFxldoO3sOuaAIWCMCdvvnbUZDoAx74VR2+v6/nU7hHCoQqqP4euf8j/ADxUMihRkdhnrkVL&#10;AqyL1Kx/e/iLAEnPfP8AhX8/37W9kPD/APwcn6LDHIywj4yeD7jdyz/vDZuRkjAGZSOvfjkV/QLM&#10;qj5Cu3ODxxxn/P51+E3/AAV18M2/wx/4L0/Dv4krcAJq3iHwnq9w0isPJMV1DCWPc5W39PX8M5Bp&#10;uz93LPcYyEXjdng9fQe2f0FaFoTkksvA4O3/ADis+1zIMqTt3Y4YYPH8uDV6z42hV27eR83sf881&#10;QHk3/BQXw1Z69+y9qWqTxLJ/Y95b30aso67vJwcjGMSHPoM1+duiNqlna311pEu2bcW860w3zBxj&#10;gZ3ZA2jqAfXNfqj8cfDreMfgd4q8ORKWe60G5EMY53SrGWT8dyrX5eQ2t8t+wnuUh3ZVfLuCoOAR&#10;tXkHHy4YgYyBzyK8HNI2qp90fQ5PK9Fx7P8AM4nxx8RPEFjuuNP0qO72KJkt2Pk/fBJc5+UgbznB&#10;IOM4ORjgfFXxk1CLTrkR21woi3yW8kcyrHE3vj5gxbJ5PyltxA612fi6YpLcR2UKMv2dmjjUbm+b&#10;J8xwMckYGT97jjpnyPxHYpd/umMckb8pD0BUrgDBbkcbcDngY6kV46hHqj3faVIqyZxfjf4neL71&#10;FmjlFvEyJtXduKPyxKnryDjvnKnIGccbqOn6tcW8d7FB5flsfst1uwCMKQxG75hnD5PONxyMYrtt&#10;V003NtHqErfKsKC2SNc+Sd469eg56k56ZzWhY+GmhjW0itv3c0iiSPfmTlflBJ24X5SRkEbSoGMi&#10;r0jsZ+9J6nltz4fitbHy7ywVd1w5VXt2chiNxbJBLEk9M/jzzx/jGG2+xyNJb7eVkHlqcEfN2Oef&#10;+A9QOma9g8YLPp9rHG9ru3wMNv3UKrztTdwnG7rkkjnbzj58+O3jU+GtHu9ZS6dpOke7CnzHIKLj&#10;PzdM5GQyqTzW9FOUrI58RKNOnd9Dwn4kXV143+JX9l6dcG4YSJZ27ScAYPQ+wJOT3wSetf0X/wDB&#10;tR8c/hdc/sar+yvouqKureDb6a4jheMRm8gnbfLKuWJkIuTMTwAqvGoyBx/Oz8NojokN/wCOdWTz&#10;JPL8m0WT5i80nOWHX7uDnoQ3fOK+l/2NPip8Z/2ftfs/iF8MvFs2l31rNvjmtrsBgQSG+6DwckHq&#10;MdeCK9SVf2EklsjxKOF+swlJ7y19NT+qiYt5uzI2r6t7c1SuiHXJXsMjPT/P+c1+U/wt/wCC7f7U&#10;t/a2Oh618PPDutXjypC1x/Zc/nTsV4wkEgUuxAACgZOeM9Pq34D/ALT37bXxtkh1vWfhX4Z8L6W3&#10;LR6ppF59qkHQqqNcDbyG+ZscY+Ujk9Ecww/dmX9lYu9rficN/wAFO/H/AIq+G+k3N7BoVxb29ygR&#10;ZlUPDMXO1irOAobGBtUk859MfCXg34d6h4+1YPfvcWFr9lnuLC8hCb5GRgGXDYL7UxlVU/Kf4CSR&#10;+t/ij4Q33xU0VtD+Kmt3Wo2k0ey8sppBHbXA67XhQCNxxjkEkY56Z8b8R/8ABLr9krXNM/s60j8V&#10;6POZTLDdaT4vvvNt24w6+bI8e7gc7TxxgAADmqYyMpPRnSsrqaPmTa7X/wAj53+GV9+zNp+px2l7&#10;bwyWepWbS/2npmfMiuhCYpliDEsIpMAMgf5WwSCjLt9YtJP2bdQ01NBeCSSBFWG0umuD9oZFJ5Zi&#10;SwAYnAOVQHAVRiuN+Kn/AASP1/QZJPEXwC+Pl0t9GpdIvFFun7+bcOXltVRAApfaDA53Ngsoxj55&#10;+O2jfGz4D61HaeNNNk0u6naXy5o2Mltd4YruMgcqofbuAOHw/wA6g5wo4iE7JS1ObEYWtRi3KGnf&#10;dH014u/Z0/Z+13V7fWrXxBqmi2LR7rhdPmQnKgKjAvkKMBs4+8TnI5z5b8Ufhe/w9gXX/Ae7VtGV&#10;n/fRSYnjznlsEnbuOMgkDrjkkeR+BP2v9Qe0fRdTlMaqrLLumZjImOCMN259PU96674e/H+3+JNt&#10;ceF9S1P+z/7Gti8draIix3MTA5dlYEM3Ulufvc9QDtKpyx1PIVCNarZWPevAmqfDP9o/wxpnhDxd&#10;qcP9sWlrbzWMskvyXDwheGAbLMD06bgOfSr3xHW38GWT3UyLE3llJPs6qIwxJYEKMc8+5OOuScfD&#10;/wAQ/ipq3ww8eXEUWryG1kmV7e8tmMfkN1QgY4UZA4x3zjoe2s/207rxFYJpXju5RR5exL7yyxkG&#10;MBmAOM/7QxkjkHODdOrG2phW5ldL5nN/tA+KdQ8L+K7f4k+HL2RWRhDJJt2Hg/f7jPUZHXA5HaH9&#10;or4rp8Y/gLa6xqTxTXOk3CyGZVAbsG499xbpng/Ssr42my8S+F7iTTbiFlmiZo2jb7+SCDnjJHfP&#10;pk9MDyXwtbeOF+GWteGtb0zcmoaeTallJy2V6HsCRnv0/Grk4y1PPpxqRbivmdX4C8dx/YBpr6gP&#10;IaXG1xu6cZHccHjH64pvizUljtik0jZ8v5ZCrfMo4H1/PvxmvPvhD4D+Ic89jZs0fmSOBGJJgu3q&#10;APmPXJ/Ovd/Av7M/ivxBoWp658STJpVvbfu7VpGULLJu25yxB4H5D2IquhfsakpaI+f9a8Ry2emT&#10;Twy+XJbttk+bAdeMjP0P5j8KyfgnrlvHrsl/fXg2rO8uFYhS3JGQPb1roPEnwl8e6vqOpeEdI8PX&#10;UjRuYrho4zgbvmD/AEIH+NY/7LX7GXxv+JXxKm8F3cdxpenhWea5kUgMByQOoDY7n1FDsZKjUnOy&#10;RwX7afg/xb8Y/i2fF2oeG7jTY3sYoLaVoWKttHBJ6c57cfTFcJ8Av2MviX8XdfUx6XIdLhmxc3kZ&#10;OxVB5ya/Zn4tfs0+CNW+FenaDqen2327SbGG1a5aMMsi7cFyP742k9ASFGenPAa58D/E/wANvhPp&#10;vwp+DeiWq2d8zzX2r3DopdmX5idv3RxyD1+gFEbvQ7pqpRjboeR/BD4e/C79n2Kz0v4b+FoZL3YB&#10;NcbfNkeQ9TxyeM478475q94z1e4+LHiq3+Gg8JHUmjZHFtdxF1Ryw64GcZxjseRkCvR/A9n4Q+FE&#10;Un2bTP7V1ZFze6rcRgRgjn92BndyOvuOeOfUvh54RmWaP4m32gWVvNfHzVkZNtw4JOXOVzkcfLjJ&#10;zknnnT2MdzyfrVScrdBfgp+zPc+D7eKw1TWVi8xV3WWm7o4Y1I3Y4xnBxz1BGPSu+8X+D/HvhTUD&#10;p2i6dbtpos1b7dPdiMDg5VjzlvrwfrT7Pxp4e8CFdW8QeK4YtwDMrsBGOBwAO4I9eOvSuB+Ln7Zn&#10;hzUI18PeDdUST7OuZJp4gY3ctkHk4IABxj+dV8PU0co8uxZ0zwv4v8U63GJdRgktvlDLBIww2Rgg&#10;4Ib7uPcH8B7t8LNVsvhreWkl5bW1v5Sl5owoCqRjJ7k8f09c18u+H/2yLvRrMWF5BbzOsmftDQCP&#10;KlsD5jjnB6gHgfgK+q/H1/Fd/wD2b/a3nSTSqJJFld1ijY42Rtg8e/qME9SKiocuhn9YlCV1ofbk&#10;Xx403xNGbbT5oZIfM4DYC9xnr0znp6eg56rwj8RLz+1FuIrsqoVdtvGp2Y5z/n2r5l+BFtpOpQql&#10;lLNI77Um+fBBHUgc9Afbgnt0+gNB/wCEf8ORLHeXcaytzsXlyevp/KtOX3TWniKkql27nefFz4My&#10;fHTwzHe6frltayW8Rfy54cs7Y6A4yD9PTrXyh4l0I+HL/UPD2o2nl+WxDFVI3jOBj8Mnpkbfoa+o&#10;fBfxP0nQ52W5jmmwu6KGZsYP0Pp0rwv4+NJ4h8ZXGtywxwm8YlY45d2AMA9uCRz6n0GK0ouSfL0P&#10;bpz5ops85/tK5/5+ZP8AwXzf/E0VJ/wjM/8Az923/gd/9nRXQa3P1KuACME/UGqNyQARxmr04yCB&#10;6cVSucg9PpXKhRM+6bc2N3y49etVJeTk/X2zVycAEqR8v86pyd2UdOOtUUQFZDhWUdfu+lMnU4+4&#10;Pm4+Xt/kVIUOd4B3fSo5tkKGV1wufunr9aAAZA4Tp+X1oKqvBx1yx/z+NZ8uu20f7jB45YY6jmkX&#10;xBYSR+bJMqMvLLtx3FK4uaJoHBX92cfNg9+1JnAyR25UKaybjWm+0RiH95Ht6/jSHxVaRXkcE0RV&#10;ZMgydlNJzinYdzUkx8zsOFHy81G4Xbn2/D/9dU77xHo+nqXv9QSNFb7x6+tJbeIdL1GLzre7T73T&#10;eP8APpU80QLWwbMAgbh/d/z/AJ+lRsSpzk8EnPfPT/P+TUxCOF8rJDcBmOc1FKjEqxi+Yj5j7UAV&#10;p3kA3YB4yc8Z/H0r8Nf+Dmbw/qvhn9svwL8S7GGMLe+FLOBJG6xyQ38x3rnjP75O+eT04NfuZNHl&#10;dybcbegOM+9fjP8A8HW2mzfbvg/rse1Fhj1eNvvKSQ1q47Y42Z/Eds1MvhGj9i/DF4NS0ey1C2kG&#10;25tY3XHuoP8AXFbVnCqDH3QcHP8A9b615N+xH4quvG37H3wq8Z3ku+41b4d6NeTMvy5eSyiZunTk&#10;np0r16zG7aCn5/r27VQjSsYopo9k2CsgIbc2Qc9f8+9fk14+05fCXxC1TS57ae6NtcSxTKxd/wB9&#10;lt6jk4BwT/DgkYwDkfrXp0aoVEedq4wMHAOP5/4V+V/7cujeIPBX7RPiiH7Iw36pNNb3UcBd40kk&#10;WVNpH3fkLDAK5IBJHOfHzWN6cZeZ7GTytUkvJHhfiRIBBLdXKhprRcyxMsnlLkuFUErnaScHBOWw&#10;GGVArifEFlDBZNaLNHJ/phaaSNQrOC2SflBBO84JYYIIGeSD1+u3qnUr/ULO6upoWl2t5Sh9wGRu&#10;RQuUABUYXJ6gEjFc1qlqLm9muYEvBCZmM9rucKkZmdioOwIq8ccZcR5GdzNXh9T6RHL31hGjLFcx&#10;/PG0LZmYbXYHKgFQSXJDY28rtGW6KattZnyWnt71bWWFWMMlvGZGZlDKVCkt8zMI/vDIx0B3BtbU&#10;F1pYrW1hlkf7O0cUt55YGWCgbGV2zyc4wU43L1wxp+L7+4h09bq6tFjmt1R13I8cvlsdrbiCMcKu&#10;SoBAwuTwKB9DzPx3qsguFWK7t2a3zGXjjDJLlkGOnznJySQMEY4UAV8jfFHXrX4o/EEeFzeuuk+H&#10;YZrnVpd5cPIpAfHzANzhd2QfmcjPGfaf2xPjFD4H8IyW2jajjUtW/cabC02ZrWPBWaQgfcI5UAnJ&#10;8wH5gDjxv4efDp9P8LWeh3Ngsmo69Mst6vmIssMI+YRkOVyGwFYdV8w9+B6NGPs6fO/l+rPIxUvb&#10;VvZLpq/0Xz/IoyeGrm+gtJjbMsTt9ouVZQpikk5EZ54VR8gYY7ccYr7A/YD/AGRviT+1L4iXRtBi&#10;XTNFsvMGueIJrYvHA2PlgiwVEsjFR8oIwPmYhsBs79l/9lyb46eMLTw/FbSta/Kby8igLeTHn5kw&#10;wxnZkLkkgEE5+av1r+AXw78H/BDwLpfwu8IaJb2NhpkQhh8hVjjZmKhsEAliTuLNn5sZBJ5PNWqP&#10;Y7sPQ6vb8z0j9lr9j/4K/APw/HpfgTwnAt4Idtxq15tlu7mTaA5eTngsA21QFGTtUDIr6S8Jabo0&#10;eSv2ePClvL8sqDgbcY9sHI9T+NeI6L44gtIYxbbmWFnYyK3yHDkccEADJU/LxjH12V+J0kbqsc5P&#10;mKPMMLAHP3jkZBAJAPYZx0ONpSqRh0Lq051NEz3Nr7wlDCqX0NuzPkxxLjcQcjcR9OP88cH4w1/R&#10;JTvtIiIcYX99g7sfXnOABnBzg9uODXx79o/eT7ifMXBWRRkfdLfeOCSE6DkA8daytQ8ZWDhmF1GW&#10;8wFlkj27WC7c9cYxkjr978a0qVueJlRwzpyve5tS67Es3l+YrLECqswyq8ZPUcgc5/yK8b/a4+G/&#10;hz4q/D280PVdIW6jm3bWkDFkfHDLyCCDjoevYk89nJdRoWupr5n3Rqyuqhm79/ywPYD0zj+Mrv7V&#10;pskMzouxWLxsuV2nOBknqOoHP3ePQebUk+h6UYRejPxT+My6l8JfiReeD9RnZpLGRkjkkJH2mNcZ&#10;wR2yASAfQ4HNdh8CvidfaT4V+36PBBLcanJJDezSqWYQncmzknAwSSTwMDj7tesf8FOf2fIPFWkz&#10;+J/DeJNQsV861uI02CXao/dnnoQD0yOVAwc18V/s4/GKTToNQ8MavuWa3YytuPKEcMOQcdMfjXuY&#10;Wt9Yo36rc+LzLB/U8Q1HZ7f5HbeK/GWsal46v/Chlnureafy4bcqGdWxjavU8cce1SjwR8Zk0GUt&#10;4XvGWxk8pjs+faRxkHBPv+HpTPgMmq2XxBi+LGuaHNPYrOzWzTMVWRiTxkc8D/8AXX2bB4j8Lax8&#10;JJPFcEm9ryVvsoOF8oKOd2P4s5GOwI4J5ro5rNI8mNOMoOTdj5f+CXg/4t69Gmm+IZ47HRbgmPdf&#10;XAWSInptBOdvP05r6Zb9k7xrp/gVr7wrqNtrDQQYezhADSpn7w5xnpwcHj3xXF/DGbTJrW68X6pM&#10;tw32xRCsw3MoUnIII+8cA9yPavfPBPxS8L23gxLzT5Njj73ky7d2eNnTIIBxge2fZ8z5iacaHLe9&#10;rrufK/w+1oWGuHQr7SvJmt7gERzDHlkN1wRkDqOevQ9a9s8YeMNS1jQNC8G3OoeSLyQPcNtPAQcL&#10;k9gD7nk9yaveOPB3wy8V37fEnTdLjh1hrlXvBGPlkYHJYhsdcEdycjrgCrtt4J8E+K/DNvPFE0Mm&#10;mXSyM0eG87k5XODx1UbQcH14reMkYWnqlIp/DT4e+DYvFkXi++1ttQnisBD9lsVYg4A+ZwnUAdAf&#10;bPpXoA1uz8NvNFpmhvbqHYyMqtuJOQNwAJxyPoRxnrWNp2uaH4J1svpsMYZYtnlsdzFcYByBxxgF&#10;e5GPrNb+L21LxRZ6fHJJGt3cDdcdSOd24Y74+Ujt16ZJq/WxjKdvdUuprab8SL7xb4usPCw+0LHC&#10;2Z4bqMbpVC5CfQ5BzjBDZ6EZvftN+A9T1LwpYyaDq15bukw86ztpCrOhHTI5/wACPatHxta+ANM1&#10;G3+JF7rsNu1nb+VLGkuMqMEkDHJYNjI+vTr4P4v/AGmPEXxB8RynS7+a000A/Z4UYoTluG5bO7B4&#10;PbJzkHAqMomVZ1KcXBu/Y2vFXxi8N/CPTrLwx4d0e0fWDDi8vrorM0CjOcO2Md+PUe1eYfGD/gqF&#10;8P8A4eaQ2h6Zqcmua3DGYvs9mwYPznLMBtXOSDjr+GK479oX9mD4ofE3R9Q8cpqN5qWnrFzZ6ZMU&#10;lhwD8xTPzg5ydp718RaD4B1zS/Ek1o+mS+R5uMSLhs56c45olUkY0qEY6s9y8Wft1/GH4p619tu7&#10;OOC3Q4t7VZ3baAuABz71Q0z4zePfFN4I1iS1hZiJtrFmJ/HgfWrPwZ/Zp1zxPdNe6y0em6fuDTXE&#10;zbflJxxnrjOeATx7E19JeDPhz+yn8PZUT/hF7zxJfxuW3feUN24BxngnjP6YojHmJmorQ818AW/i&#10;PWpkgsre+vmPGY42cg4zk4BAwevuBnNfSnwO/Z3+LOsMtzP4LureCRlGbgbQrY/hIPHPHTAHr0rU&#10;+D3iv4weNfEVt4P+FPgSz0OzXckd9qFqA0a8ZBHBYE7vTGeSTgV9V/Dr4EeNJrC3u/ip8Vrq78sM&#10;bm1jYWsTLtyQOhYcDHqM5zW9OF9TGUVLRC/BH4FfFGS1jtdOvtN03aAF82QFiM5+6vQY78/e98V7&#10;94C/ZE1JQlx4i+IMc0hGf3MBODk/3vqa5vw58Zfgj8OVj07Rrpd3EdxKoZn3Y6/XArdm/a18MnbB&#10;oN9cTMep8nGOM8E/j29a1lbqbUfZ09T1fwr+y58M7HUBea3rF1cNwfmkCqfbjt7dBXn/AO278M/A&#10;3hz4dWz+F7C2ga1n3rKzZZlxnbnI7/1zWDp/7T2valcxtptuVw3DTMWzz3/CpvjZrl/4/wDCUlvN&#10;p89wfJYxi3+VUb3JHGcfQd8VnzRjUR6+GlzQPlP7Dbf8+t5/39k/woqbyT/z6XX/AI9/hRXbzHUf&#10;qhKDjO2qNyyjkt/9ar8ynHTP41nakyqm3rXIhbIzdReYRs6ggLyx9Kz4rqGGBr+5fy493ylq5X4i&#10;/F6x8DakE1qNvs8g+XZ6/wCcfnXn/wAVPiD4hvfDjaxot0s2kwLmSOGItJH35Cg5GO+KfNzaI5a2&#10;IjRu+x1niz452Wiar5Fqsd0okIfZ0Hv/AJ71j3Px1svEwLWMm2T+5n3PpxyRj/OK+aPHvxbstPSS&#10;601ZpJdytJ5kZCgdMHI4PJ+uO3JrqP2VviBbeOfEp1DWNNkWytLcP5kONrSMfbngevYciny8q1Z5&#10;McwqVayhHqe8p480wWnlXCbbhs7oWP3vcfh/nmuH1P4jrqTNcQXX2eG3ZlWNshuB1OPw/P6GpPG3&#10;xL8D+Itcj0iHQJpJImKR3UY2sMd/z9f07eb+PPhn4ysvDt/4m0g+asLNM9rG480ouOeOSeP5+2c6&#10;lR+zskdHLU9pe915Hp0XjTxFDCpgnaNljDfKxweB3/EDniq+q/EC/wDC+m/2vcTN527DFvmXbnuA&#10;frycVwPwd+MFh4/0L7LOqreWnyMWySAD+HB5z9O3SuU+P3xTgsJF8P8A9qCOV8qsagt8oBz9cjjj&#10;p16AZzUOaFwljpUz2uTVL3x34NuLuxaRVaNnhkZi2GP8OPboMdzXOaHqfiLw09vbtqElwrKqtKzb&#10;drHHTrx1/wAniX4QazZaP8PrC2lvCrXVusrLI33WOcgnP8uua4C6+KVvdXF9pdnfKu2RhNcKRgYY&#10;8Bc53FRjpzk96lpbM6va+5GofU/hbxhJPoq3Mke8HHzbv9Zx2xnPNSXnj62Om3EtuvlyQtht31rw&#10;b4a/GDUTcR6Y7MLONdsUkinn/wCtx9cnuOa6+bVXXSNa1GO2VY5IWkSQMAd20g9j6f481UZSejOr&#10;28fZ8yNpfjev2xtP8xXO0u0hZRtGfT/I7c9vzT/4OedYtdT/AGWvAmoSxBryHxpJH5nykxxvZzbl&#10;XvyVTPIHHfjH0hYeNBHqcF1byMGZfmKkrt6Hr1OMcA9e3GK+Y/8Ag4Ysl1/9izR/ElreCSK18Z20&#10;kkrDLMrWs8eccdyM8Y6fSsFJ3SbCniPaX07H6Bf8ElvGVp49/wCCcPwb1uxcmKPwPZWbZ5/eWyC3&#10;YZ/3ojX0vaQKrhmTG7p831r4E/4Ny/HreM/+Ca3gvRIbuNzod1qFtNj+BjeSS4PoNsq9c1+glmgO&#10;CPc7W7V1qV4mxeslGCrfXj9a/OP/AIKb6W8H7ROqanb3flqv2aW4by1YIBbRYJ6nHynOMduTtAP6&#10;SWieUNzKPfPavzY/b78QaZ4v+L/iTWBFNPbySC3iigy3mqkYizt6ucLJwA2A3Y4NeXmkkqKXmetk&#10;8ZPESfS36o+Ttcj0+4WY2l1JukjbzG+zhVkZ2IXkMxbIHALbVORkqTt5/VLGeyv5r+0JupjkiSa3&#10;Misw+VhHEVCZYjf0yQH75LanijU54DNF9nkBEilmWELlSjfOSGwWBXkgYPGBgAnn9ZQxQjUSG2w7&#10;pfImLFnK/ecb8qWKrjaepbODzXg6n03QnttPRb/+2Y7Boh5G+OGCBnhXaecAoE2jccbmZVIUfLjj&#10;hviPf2/hWKa6mks7WzsreW41CSSZRCq+WQ5c87QV3ZAUsMfdAyK74Wl1cO19JqkjXC/Z5mkePdLg&#10;n95lGyEyOuD8rc4xnHx//wAFLPjdbaboVh8H/Dq28Nxq9vHeX6whDLb2gJCxOyMQDI67iuS2F5wG&#10;GdKNN1aqijHEVo4ei6j6fmeG2Fzq37S/xuvPHGqBm0nSyos4LiMMnlhmMFvtYkfvG3yOvIJ83A5A&#10;r6o/ZM/Zg1f9obxRcfEG8uvL0WHNrDeNsDyMTumdNrEOobYhYsfmhcYJ4rY/Zc/Y5g+F37PEXxR+&#10;IGiW7hfKlsNDuLoKNd1O58uK3gIfcvkvNJBDuwBhN/Ibefpzw1qul/Dj4Z2Pw18E6ivkmJIPPhhj&#10;jkupGGZLt40VfmkZtxZQqlt4GCAV6q9ZbR2WiMcDhOVc1Td6v1ex6x8JPCHw4+G2i2ul+FLSOCOy&#10;kRFit5FjmRlyNrtySWUsxIOGVQMHBA9El8TRWskt7HNDHGq52lyuBkldgZj8rB+OAMBmwcgVwfg1&#10;bS60K202crL9mlDNLORCUJV9p2mMnIwxHTrnpgLuafd2SWa3LGSJYolEflxEeYqqNuBFu5DHceAH&#10;yOgya86UvePTjbl0O+sPGtwsCzzPJcR27Mbt43ZzbkcBD5mOeSONgyeMjIrYsvFjrZTpqciwXB3G&#10;ZDLuEeVHC84Zc8Fs57kKTmvP7W/sptNEurytNMrhIFUAxsHBGFGD3+XCgnnPzk5rYtLhmtFNxP5n&#10;mMpMZ+5E4ZVU4zg/NjGTzj5tuOVzlxijuJdVjdMSJH5kcIeKRMDJxwdoPBySc5IB6YOCIZrpbYvE&#10;1lIWWZmVJbj7gyM8EnbjoOMHaPbbjw+RBdG5a4WTy13Krtt2EtydwABGc8Y74I4NNF3dzD7K1mHS&#10;ZA37tm2jg7iSxGUGfUgY754mU2VGKOim1Ga8mYsI4GXlo45MbU5BYED738zwORgZt9cp9kkW5tnk&#10;VVKMytk5PX9Mj9fU1WY/aJ2FtcSbVyqrH0LcknPfBGMgYyvPvYvnaWJrXaVO5fm3FmHC8Ec/7POR&#10;6dBWcikeE/tI+CpNb0CS5uSzR3ClJGYLn5h1yeBnGc+h696/PbwT+wcviD4732va9qMmk6FqUbwQ&#10;3g5xcAoSCFPHBHPQda/U7xzoS6rAttND/qxs27Cyuo2jGO2Mn+nSsfTfhf4I+Ffw8m12Dw1perXk&#10;12ZmgvrVS0K7dpGCfw6AECu7LJS9s0jx88jT+rqUj458X/se/GO10628GeCPDMN5Y2dkBa6hDMoh&#10;nUYXdvJzu4PB568DNa/w28CeIPCHw8vPhr4o0m7juIbhpJNs26ONWU/MNoxt3cHuB9cV9AzfGP4I&#10;/EfS7m0tdIbQ9SskPmQWU7RwkeqqOQckg4PRvy8v+KXxH0+0MlhbsvliFTs8s5cjtuXrgcc8H1J4&#10;H0Eaeh8HXxFPmbR8t+CvFc1h4rvPDr3b/YZJmTZHyu4H2PTHp616Z4Z1/wDs0toss0i7jvhU85wp&#10;B7emTgccjPqPn3XPFmmaPrOoCwk8x47x1UJkNndxxxj9a9A8DfEyz1jQ0vry8ihmgG248xh87KAV&#10;z0x0/rycmnoeee6aX4haEtA1wWh5Mzc/u+Coz0yfx9cjOK0tK8XLpb/2UblvIkXAZpQykY9MYz6k&#10;9M8CvC/+F6+EtORr1b5poJoyuy3UyEEdjk9B1x75qOP436xq8nmaV4bmcsvySXjFcYP3sLjGM4/H&#10;v2aJvK57F4o8V2eiXNvfateRWdv3eSRsAgEgdB6kZOfftmjov7R/g+fVY7fTtTeWKMki6MIVV7YB&#10;wedoPqfmPJzivH/Euqa54xhW21yZPLSTMUCnaqnkZHP5cfzArkNSurzwbqC6pp5SW2bInjUgYAOM&#10;/Xr+A/MuTyqTPZfiZ8dNT8WxvplldtDYrJukuWT532jCgc8DBxj296r+AfCPxVh1a38Tr4LuIdLb&#10;YttJcWxEcjA4diTnAwf8iuFs9HuvE3h0azpt+lrNKVMIjIDg9uPXHb2x1rvv2eP2zvir8BvGC+H/&#10;AI3wSeK/A2pKI7zTZm+aNRgboj/CQD06fToXGxcYxejdj70/ZZuPA2n6K1zqUIlBs2kvJym9CowG&#10;AHcD2JHP5/n1+1D4Q+Fkvxz1qPwArTaf/aW6P7PHuVWc8oAD29x619H+Kf2u/wBlPwV4XuvEXwR8&#10;V6ha3mqafKi6HcWzFl3rjaxBAyDg85yR6DFfNPwY0C6+IXia7/sXTbu9k8zzZ2WTbDHls4ZyOOcc&#10;DrxVSvJ8pb5adPXc2/hl4N1XXZY9P8Q6XNY2ca4jNy3l+YvXk/w455wf1r13wjrvgP4dWi6Xo+g2&#10;95cLgqtrD846ceZ1HI759SR0p+mfs83GspZyalr09vucG5tfMz5CkA8HJ9hxgke1egeFv2edF8GG&#10;MaXZTXcjKFEoKbsnALNk5yTnOMcMQM9t4RcVY4JyvK6H+A/HXxW1e9s5dG8M2+mPMhHnNCTKDhc4&#10;YjPXsQB8uOOK9W/srxMbKON7+41C8mwbqRWaRABwuD9c56A4AOcCovDeqXXh63jtbrwxHGi4df3P&#10;mMpx97I6H2Ix2rdh+Ocvhp/s8l3HDhh5kaBBuyeAOOuP59a2XKkZN825Y8G/CDWL2FTc6JI0mMKr&#10;jbvTp17de5JyPrXf6V8A7aKdY0WCFjghprheuOhHfnH4iuJX9oWTUXVFurhtoYq3QE9hkEccjnj3&#10;5xVm1+Js+rSqsd0yxfMVZ5G24GCB7fjjJqZSiuhcLHtXhr4MW1iY2e4tWA+6zXgyO/px36Zr0rxL&#10;pHgvSfAt5DeG3XbaO8kzcrEuDk+hNfN/hvU9ZtrhB/bHnKNpbaGAGf6/j3/LrPiX45sD8NtQgv8A&#10;V5Ina12MmRtYnjgevtz0rnlUTloe7gacuV3PEf7b8Cf9DxJ/34H/AMVRXBf2k/8A0DP/ACIP/i6K&#10;3949LlR+td9JKiloY2b0wM1lyW7PbyPdgqduazPHnxB1vwPA17ZQJOkI3SQ5G4gDnHrXHWP7SXhf&#10;x1AbWeVbGb/lpDJx/nqPenGV9DzataMNLnF/tBaFp2q25nvYG2RvnavU8euOOK8x0nxbfeAElvbi&#10;ETWzKw8mbC4X0P8AI9Ovbt7N43uLR7P7VLIjwo25dzfiK8I+JEtnqOoOHOLeBS29R975eM8ce3v6&#10;8itOU8qvKSlzrc7ixsfD3iXR1l1PwJayPdNlswL8ikE5z3+8cfXjriq/hTwb4d+F+nXM2l39itnN&#10;ukksfO2lf9kcdOa47w58arXwtok2m+JVm2wwt5Mqjc2OMdB8vUdR714v418ceLPF/iNtTuF+w6c0&#10;kccMMzfvHfGdxGflBwrdOm4cHBrGSkX9YowjGSV2e2SW88tzcal4Kn3q212h84EMCc5UnqcD/wCu&#10;O3Qabq2mvprabetcwyN8n2oS8BiehHc/Tj8ATXAfCO9tbG1bQrm4+0TsjPDIzcLnk/jjpjqBXRnx&#10;pK/iR7BoUbT7f5445lyCx6Hpzzz07Z6EVMuaMTejOlKSkefJp+h+DvHt3fW9p5OoPMwDRMAXyThu&#10;Tj1zz2J5ryT9pS6bSfiNo/jeyRpLOZQZJmRisLAYCsOwPc5yO1eu/F6w1QeJIfEbafNHHcSLujSA&#10;kRjdxyvcg+3T2FbqfA/wN4m0G0TXJZlN5CpaaRciEkcJgDjGT8w+bnr3ou4xscVTDutUcY9GeP2H&#10;xp1PWtRtbG1ljhiaNQJI5wu0jHGM9M/KT1yOexr0D/iV+P2W1vtOt7W+Vt/2iFPkue2447nPv1GQ&#10;ea5P4nfsx2Xww0+HxHouvSXBUyDy7NdwTJxuIPJOPw57Vc8MSXs0kepw6lHHcxxqEjV/llQYG/kZ&#10;Iz2Jx29cc925HZTjKiuWex0VxZXfhu8XSNTVrZZLjzIY1+XysEEjAPXDDpjp2BqzqHxcu01S38PW&#10;c3mxwsrNGqnbMDgE4HRcE4OMZ9xitTWNU0X4o6JHAqLFqkcexpBzxjAfgj5fpyMkV4d4l8Raf8Hv&#10;E8MPi69/eXV9i1DTD98AeJFz/COORwB2NZVJOK0PQo0YykpX0NTxx4p0/SvFeoWdtpqWoVnCwKC5&#10;Vjxyf4evGB6elePf8FWrXxDq/wDwTm8Zaff6a10ltb6dfrdeX/qWW5h3cjoSjen3T+NfSvjT4HS/&#10;H68tPG3gBLeRSqpqFtIrRvKNwyyseOVzkEYOcg03/go/+zlb3n7BnxQm1W8+z29n4Eupo7VYyzF0&#10;hJQM3PRgCPTg+xXtaejuLC5fjFiZys7L7meX/wDBsB488OaT+yvq3w9lnVbl9fN/aJJ99oZoY4ye&#10;vTzIJse+70OP1PPi3w7Yu0lzq0O6NiGVZFLD8O3GK/DX/ghr8TPBnwV/Y78afH++sJri48L+Ebi4&#10;Xdckbrizmu5mRBnHK3VuOe5rM/ZK+OXx4+EX7Znw1+HnxPtNW0nVPitDdXnjfWJ9aaaHxGuoK01p&#10;OYD+7tzHKViUoA3LrkHeHp4iUYyS3R6tPC8zi5vR9j9ivi3+0kt5DceD/BBbeU23lwh+aNCO3bJz&#10;wBz9MV8H/G/XbQeJZNCuJ/326SOaJZMqjMcbSB8zEL6Z7EhsKK+p/GljpXgDwjNJMhMkkmfN3bi8&#10;pAGeck9jzn9a+RfidZWkniKC+uzt86+KzNHLjLbcFlzzld2CMqAVA4NeHiKlSrK82fT4ajTo07U1&#10;p+Z8+eJ763n8QzQxuzbpPn8+RZGD5AIBH3h/CGGCeCMBUzHp9gtzEtmsaTyxs7QtIAsTdQp4XgE7&#10;Mg5wAQMn5RV8e2V1ZXN0kN3KzyLu3bgkO/IGIyQw4IxjP8OCxyFG94I0fVLa98kxPJbMqlbdgFyw&#10;+7JuCNnI9d2M8dMDGK6nQ10H/F3xT4W+Fvwk1bx14quFh0mx055rpo5kPm/ulKkAMF81iTGimTJk&#10;kXlskV+cn7JHw78TftrftfzeOfHFnNNZx6h/a2vNa27Mq/N+5t1Cj1ACjBysR4OCK92/4LM/FttG&#10;0Lw7+z3okMMfmSJqviLyWw0TAOILdtpAAbLzFTkn902RjFd9/wAEsvhbo/wk+AEXjvxHpkayeI43&#10;v9U1Ca9WFYLR1Kx5LkAKI/m+6wDS5J4476MfYYd1OstF6Hl1f9qx8aP2Yav1/r9T2Txg+g+J/iNZ&#10;+GLzxJa6Z4d+G2nwa7rlxq19HHaQSSh7exikJkCFVjS8uSrqpja3tCeCxXl/hj+3D+yT4m+I0fhm&#10;y8S6qi6hIv8Awj+savps9vp+syJ8pigkkAyUP7v94AJJH2qGJVa+efhL4l8RftffF7WviLrHw81j&#10;xn4fXxO+taD4BikW207UnjItbbUdamnZo0gitbVYY7fEpmkgnAQr5yy9r/wUp+PmmfFD9mnxH8O/&#10;GngMeGfGXgnxHp00elW981xawCSQi3urOfbH5sU0LTtkorxurxuibULR7FKSg9/yv+Zu8Y3TlUg7&#10;JXeqfvW6J7LT1fXY+4fC+uR3VjZ6hp2pi8hkVY4gzDCqXA3Psyrbt27huFbLA4UnqJNPnhufsy2q&#10;2829spdMFmuG2ncWUscEGSQ/OWPyFgG4LeZ/AnxNeeJvhxoOq3mk3iyXGhw3FwssRbLyRIdpUn5N&#10;r7w2BklWwRmvVLfT5WjWzuZba4Xzo2e4t22Qnoc9SzYQZJBJzlmFeXL4metT1imWPtVyZJTb2m22&#10;V0WWK1kTcP4hgcAYxHhc+vUnA2tNvC3+hWl5FIIdocBCu3LEFjlflP3xgZI2kbjgE5L2eoSBo9Tm&#10;877rhpFbcVx90g4JyPl+UHqeScsdRTHCVjWRvL3MJNqYOCq9gNpVjncQWGAuRwam5rEvW9xdRAEL&#10;5jPLux5mfmDbQw3E4wFIYcKuPxrR0+ZJEUxSqI9oRvMkIfdnaRjnPBPPYnuMCqRgnZI9t7FM90ye&#10;Z5kjuz7fug4J/DJ4y3YgVqWttIytI9tskZv+e33mB56nqcjGeRkcE8CLl7ItReXEFYlgy4EcUibQ&#10;wxz8pGFPJ6HkcU6beJirM0axhmkm3MM45J9h+mecCpFcXCmRpBuRiUU4HYdycZzwefqeKhnSFika&#10;tuVdq/P6dh78fX6Cl0Fymde3EtkrXdrp9vM6YkjWV18uU8kbiBxwDxzx9Dnh9c+IV38S/ES/Dm00&#10;ua11hYTILOOEpHIAhAIPO7OO/HftmvQJbaEAtH8ztyhbGRt9iemR0GPatn4efCTRtHT/AIWT4xBt&#10;WVc6fIVVWi3fnxgZ57Y5wDXZl1SpGvaKPKzmnRqYRubsfB/xq/ZY+NvhfStW+Mug6LfRTabeZu9P&#10;8o7pYSMsynJyABz+HXNeOP4o8WeLLTzrTRLtVtofNvFe3OY8kYOcfdyQB06n6V+ofiT44/DuPUJd&#10;J1WZ7rTpkMVzHt+V0Iwd3r6Y681D4n/Zt+FOs+AdQh8JPaWov7Rhb3luqqpUr8qtjBPJGO5GOlfS&#10;xcup+cyw9Gtd03sfhR4nvY9N+M95Fbn/AEO7uFWbIztfpn6g9zXrtr4CsbvS47G3tFiikZS275Sx&#10;xkA8HPrkdB27VwP7QXwU8QfBf40at4D8VW224s7p2VmXBkjYkq46Z49O/p0r0X4UeJYdS0eOxubs&#10;GSOL+M/f+mepHp6VZzSWgkHgfTNCWOTTcedHy2BwMKSw6njP4DPFX9M1uylDJNatazW6ANGwwpHo&#10;uff8K3b260HS4vtV15bE8qS3zHA54xxzxz/+ry/4i+J9O8UTf2UiSR2/AuJrVQGWPuBxxjt/nEsE&#10;b3iLx1HZYtnO643KFjXPPI5H97gd/wAjgVFpPgvxR4jiTxNcWoMIkyYHAO8ZzjA5Oee+fl98j0n4&#10;T/s8+EvEnhuy8UeG7W51KNI28u8mfzHjPbOOmPp+vX1L4efBfxBql9Dp8Wl+ZGdqtI0KqkYx3Hc4&#10;PpnHr3IkSk1KyPPvhx4W0K5k+yeRJHgY8jfgYJxgc4z0/P0ro/iP8CLPXNNk06wgZ7qFfMjkYKM9&#10;8c4K5I7jHJ4GK9ttPhX8KPhJZTeLPGevQssMPnqPMISIgk+vX5eB+HqDz1h+3P8As2+ItcXQfB+p&#10;NMu7Ym1ThGyAV5IUhcnHIBI7iiUjaNH3eabt5HybqXw61TTlti0ccTRyFLjzlKsvzYI98bvy7dz9&#10;C/s9658PdO8N/wBladf/AL7aPMfdtDuS2Qf4QRng8nB44FdT8SPC3w5+Jkscujq6q6hrlUh2ksBz&#10;93jJB78nr1rg/DPwA11dVxoXgO7mjmT5ZBN8uem7nJ+vbjPtW1JS5eZI5a/LH3bnrWk6z5mu2v2C&#10;2nuP3I5WZjgYJHGcfhwcc89T3mra7c6Yqya3PJa+ZGMSLCMooJwSwPfhcd8kVz/gr4RX1vpVvcX2&#10;l3VhNHFyryCTLAYAHPH4L3OSa6LSfh/4n8bePbm08X381voWn2m9DYqGExXllJzgDIx16Z5FbuTj&#10;E5Yx5ppRM+Xx3cpLttdaZ9yqP9YqhOBlT1zhu/TJwOlU5PFdvqXN1aRyKpzh84IypwMZ6fN2xkAY&#10;OBVvWPiL+z/oJm0eX4a3ccjErcNK5wxyRuTj5ScE/j6c1Tbw78K7jTo9Yt7TxVY2s8yxwqzzBUyP&#10;kkTfhXGcDknjt1rJ1Ezo9jbqi6l74dRo1tvtFqN6szLId6ccYHfHHHoM4zitLRbnUXlUWfiC3uI0&#10;VSqqxVlyuACDznbuIyfT1wObuvh5a2C/2j4e1rVL6H5izXFqFCbsnbnBzzjnoBgggkAr4U07xCl7&#10;CsGkzN3fzWIwcHDHBHPTpkjg4BrN1NC44eXNoe7+CPFbx6M1rArJcmTbCNx4U5JbGDzkYHBzkdcm&#10;uN+J+u6+uqtFfNdfY8YiaRBGpTnI+UcY4HUnrnA5Pc/B+yuI9JhSayh3H5FZ/usSeT2yPccdD7Hk&#10;Pivrd1rHidtBll8v7E6+WLfpI+4McHBGAB6c4H454duVVn0VGny0Ujm/7Tf/AJ7t/wCAKf8AxFFV&#10;/wCw7b/n/k/KT/CivQ5S9T7m+LHjDVXu5rg3Ekawttj2njGep9sf4V5H4nuLfVPMvrKNre7aQklG&#10;+Vvc46e3HerviXxbqVwGi1KdV+8VaQEjPPHGBn8q4z/hK00m83NaZUuQCkv3SeSRkc468DP1FZxZ&#10;8vWqKq9Te0j4qeJLKGPTdVs5rt422wsp3Kf856960PEHi3w/BcW+h6v4UvItSvvntY/LC7wecj6f&#10;56g1yukfErw3pGuxaobz7PJHN+7LttUkdBjGMHGenc+le46dqelfGS2s/Elrosd1NCqiCZuFj/2v&#10;oO49av2nLZMdGi60XZ6rp5Hzl498RaHol/8A2dqunPayeWDHJc/IxUAHIJ6nr69enasC38dfDf4g&#10;bfAT6pZw6mjFIWmkKxtwRtPufbPUd6+mviB8ItS8dSTaJf22n3iLDkSSxDy41Gc5wB614Rqf/BPj&#10;4a/EKW51O/8AF7WN9b3bRWsukNs7kjknjDdPpzVuSauYyoVo1LRj95it4F+JvgyeG4soxcfKdk0b&#10;bvlzk7RkcYz/AHvTpWh4L8Q3GqfEBv7dlWGOG3SUW7Ny7Hs2OwORz9cdRXefCr4OeKfhrutfFvjm&#10;816zs7ZVt/PhSNgOmCQPmzgjr6nvVzVdP8KXN5czy/DyNDdfuheRg74xnhh78/jWFTex1UaajBT2&#10;12NPxv4E8W6kmm6jpcUb2snz38LY+cdeuMZ9fX86xLTxY93cto8rGP8A0oGGTdhcYwR/npj612Hg&#10;bxBqmh6bF4bRLm7swpjfzIiTGpGBnGeQP/11i+I4PCsusTWGhvCJvMTzImByxBzxnuOTyKufSwo2&#10;qXu7amlo3hvS4kZ9c1BZt5OFYBkK4+6cng8n8+uawvEnwM+HEUE2qWWjutxIxbbDIFBbg+2OOnFa&#10;1y1vo+jTMT5zWYPmiZchj6cDrgfqfpS+Gdc0bXVkstUjkktpgD5cbDhue5HY8d/yrGzOyVSlZU3a&#10;7XU8osde8H6DcW+jXGmalpN40ziKS8jzGNuBnfn7vQLnJ+bGBmvRfCXwk+EnjrVrK48c+GrO/vrZ&#10;WFm9xGHVlPGV9cgcf0rq0+HnhLUhJfafpa31r8rG1umDbW55APQ/Trz9aff/ABD0jwQiy3FpZ2qx&#10;qBEsO1VRSTweTg59+tY1o06kex1YGVbCyvKzR2UDeDvB2nLZ6Rp8USRxgGGGEKEH04wB/T8K8j/a&#10;r+IPg/4qfs4fEv4TRpv1e88GalDDZLGWaYNBIF2gckk5wOvoDzXI/EP49eOdU0+81LV9Us7HQ/tI&#10;WK+t4TvmXIxGCSAp5PI6AZODVqwi+DngDwTJ4q8U+Ibkzakm6Ka42tcDzduI9xGevbr8uecVzfV4&#10;Jfqegs0qTm+V+q20PxJ/ZF+Nl54H/YC+M/wyu5mtJo1azjgeNw7/AG+WzLnGRgCKwm5I6tx6V+h3&#10;/BRb/hENM/bx/Yr13w0LBpNS1i3iZoVVhNZiW0ePoRldzMy4GM+5ry/9qf8A4JVeKP2ifjX/AMLc&#10;+DvxO0zSdI1SOIatZ6xINs+1m3sERCFVgScc5LsTt3AD3df2VPghZ/Eb4a/Fz42+N9S8Ra18LdMt&#10;tP8ABdvpzPb2dqtq5MUsihj5kwG0McgOVX92ACBrKjKUuZef5FRzCjTp8knrp+DufXfxi0jV/FW1&#10;/JMdvCykqs3Qd+/zEcnv+eTXy/48+Ht6l/favPaSR28UBWG3mPyuWH95SWzySOAeuMYJP1R4f+K3&#10;hHxtoq3E7S4aM4eCIs24AnbgEhmz2PHPU5yfP/j74eu4/CIvdMtZZo5txzgIYY/7xUg84A42nAye&#10;uNvk1sPJXa1PosJmFGpZbX7n5/N4ObW/EEkw+0us0zrbwyBmDuv3WGWy52/wqB8ozxuwvtXw/wDh&#10;5pfhXw/DIyxfapIVZWh4EzLnn5j2VV7NySxJJOdLwr8KdN0ScarMgVbiPfGJndvKztIUdw3zHKgE&#10;B2DHBNYX7YGqajqn7M3j3SvBE9xJqjeDLyDSoo2LSG5e3lKsAqffbCgDaB8wxj5TXLGOyPSlLlTk&#10;uh+OMniLxX+25+2/NJFZzTHx14n8r7J8iutirLtTPAzHBCvtmPp2r7p/4KIazH8Gv2XdM+C3h3UJ&#10;bHUfGSxacI4YVWaLS4kEl68EaBFKCExoVLLvWZsgHc1fM/8AwR78D2/jn9pLVPibr94luvhbQw8U&#10;kaIm2SX90CBjGRCJu3XmvX/2idF8e/HW0sf2pfB/gqTXtatdTln8K6XuYSyaD5VxFFstyN0xnmla&#10;87GWJki6oor1K0o+2jHpH8+h8/hVP6pOe8pt/d1/U9//AGfvhzbfs+/DGx+HvhXToYWWP7RqF5HJ&#10;MyXt80YzJFGw3Swou2GJW3HykjVixQMfib48eO7n9qj9pC6+F+geVcaDqniGzXdaxyLu0/TFuY3n&#10;WX7rpJJdXUMbBsbowONymu6/aB/bA+Mmo+Fo/D8nwd8TfD/R9UllsZLjUpGh8T+IpysObOytusAY&#10;OI2uWSSJUOQGlWOCTf8A2K/2WLv4L6f/AMJ340it5fFPiTT286wtU3Jo9rGxRLM5y0gOz94QSvyx&#10;4Lbd551+5i6k3q9jpnL6zONGmvdW/TT/AIJ9a/Aa6a58B2+l71uIdMWSKeSOQFRiY5243HJVyccN&#10;uLYAU4r1zRYbyUrHGMxrGMwxFiXIOQTwWdlXk5IxgNjBxXiXwfs5dG0iOGOWSNyWW3tWULhTJ935&#10;lwQuQdowRyR/EB6r4e1CJ1hE0Q8q33NDJnll44IcKVPOMEsecnOMHxZO8mz36ekEjqF1OCVU89IZ&#10;phIr4jhVmEhGCu3H3sb8DIGCoyQRjWsraWdlngt2Zo9x85VyMcs2/CkdN+c7v4u5Y1k2UjOsl9eS&#10;SKzs6xkSEs/zr8mc/LyDjHHyjcQcZ0NBVEsY7NpmhtRvMkOzlgqnsP4TnPY9QccASaGxbr521ANk&#10;iv8APOgYqG5Y4J569u3YAg41LVIrcGSJl3ISkmGbkjb7jA/UgHrwKx7SZVSNWn8zzJG8yaaPG9/b&#10;k5XjPTnaDyK1YhHE4klnlLYAYfwnJOwnAyeQfb16cps2RpxLdSQssyZ2r91W/h/vD1546+vPWhom&#10;8vyUO5lKEt5f3VBAA4wCDjOep9DVUXBBUJvbzFwdsf8AB33emTnv6fgslxbC3+eRjIz/ACqq/e4G&#10;BgEevXjgenVcwMzvFmupo1s2oT2+1V+dsfLt5J7cHoSewC4zwa4/4jftEyeM/DbWOnanuWCFUuIg&#10;xG0467QM4I9hyO4IrpPFFl/aGmy2c48tZFZflO09gMdvpnkZ696+WPi/4I1n4bNL4k8O3LSQYb7Z&#10;b+WR8gPO0EYyoYE5yMfTnrwNb2NXXqePnWEeKwtlujO8Z+PEv/FNnpdne3H+k3Cx+Wu1XZXIUANz&#10;yevTjj1r6om8cWGgaRHpOlXMkf2SFFkBUfOwUFj/AD9j7Gvz/bxYbjxfot1bTxyR/wBpwuVY/IQH&#10;GQTgc4GPXp25r0y/+N3iDT/iFfa3/aA2Xkxi8txujIA9G9Rx1HXBJFfSxlsfmkk6MWutzqv27/2f&#10;NH/ah8Af8JXp9l9n8TaHG8tu0EeJZEUfNGemRnIAwMYPvX582Wp6r8PkubfW5bqSLzMKFQ7omHHU&#10;dOf8nrX6GaP8anvtRWbUYRIsm4vL/tA4zt+UHv3ydteBftq/DnQ/+EgtfH3h7SVRdUk8u8hhjGwT&#10;84wuTnIA5HX61pa5hGpzaHj3wt0jxR8Yb7JkmWxhyJpPLILHsOvf+9/PiuvufgPLp9vOqmSR9y7f&#10;LjON2QR9485/vcn869p/Zm+E9t4b+Gceo3tosTzXMh8zn73Hy44wwz+bdu/Zp8L9OuruQtcLhsL5&#10;e4YZQq5zjGeueO/0rSMNCZ83NoeR/sv+PvEPwFvZYHtJLrQ7g4u9PkXIQ9d4HqSB/h6+t+MP2xYv&#10;BWmnxDoejiSzWQSXcNq4ULlzyvy84A5A4zkZ6Grifs6W960b6XCzK8bFlWMgsTgH3798YHpXRN+y&#10;3ot54fudI1OCN47q22TM8Q2k7TknA55J7dQOfWfYyuaLESppJHges/HS1+LV7eDSdEWG3u3Yqr4d&#10;FjYgDrwcnP8ATpXNaZ+yL4Y8OeKIfEemXUdra39wPMt5Mr5cmMjaRnGc9vY9eK19M+D2t/BrxDe6&#10;Xcj/AEeMOdPZlwyqDgHgEZz7+nY8+i+HbVbjwNHrN6qSNLtjKwrlw4z1+929ePl/OqdO2rMqtSUt&#10;Wd78MU8P21nJ4egZHt40CRuF/jxzz1Jzk5HUn8R6loXg3T7qSKez11LdosMokx5ZI54PbnPPI69R&#10;Xg/hvwQXea98P+JVZm2va218p+V8cgMTx365I9MV1VzrPxT8HWe3VfBV5NEioq3FrdK6uADkELye&#10;ewGCOg7jo9pY5vZ8zuz3HS/hPq/jW9MEfjm0h80hfs8LfvXwCR94lc9T3PGOxrufDH7LXiS7sBf6&#10;D40W2nNz5Vxa6oq7ZkIH3cHp1+o618kt+0PqfhLVodcvbO4ZY7gqbWRtgKEYPABOe/J+nU17l4Q/&#10;aQi8W6JFqHhTxQzyeWplt5CfMG09cHjPPI54GR2NQ6q6lRpx5tj3TRP2LvAMFy19460e+1Jo9kiB&#10;PlhLdQI2646/gTXY/FP9oPwZ8PNH/wCEcTStI8mzt189ZbKNhboBgc4xnt2/x+Zvjh+3X8Uv2fvh&#10;23jO30OXXbVQsTJFJjyVZcbsHrye/wDSvhPWf21vEPx+8Q3EfjfWJNPtbiZgtnv2blz90svJPIz2&#10;PTjvl7XsjuvGnTsnds+xvi7/AMFFNR8TX1x4Z+HHhzTW02PKfaEskUOxOMjaoz3/AM9eZ+GvxYv9&#10;atgt7At1MW3fus7V+Y9ByOM5Pbp9B4HZaPps67PD9x5u7/Uqu1vmHHG4nPIJ4Az26Yr3L4WaRY/D&#10;jQbY3VxH9quP3m3YNzE8k89+g6YBXA5zWMvaVHqb4OnzVPdfqe6+GNb+wxx6jeyTII/lEKP8+cZx&#10;7kNwR/PiuW8bSW/ibX31eyszH52BmOQ8kDnIB5z+fPXoKwdO1vUNY22eq3rMsalI9uAJTySwz82M&#10;cZGcY9euxe38tlb+S0iJsX5jjJ+vQ9uOcGuuhRVPVvU9jyIPs2m/3Ln/AL5Wiov+FgT/APQWh/8A&#10;Aj/69FdfMRyn0V+0L4Uvfhgkl9PavNbltyyRqVK4PXgc8f8A18da8div/GXjfSJbvwR4A1O9HR1h&#10;tAF3EEYOB1x1Ixj6nj079p34k694tv57VNSkaNeFgRTsxnjsfSvRP2V7zV9E+HPmahp1vZTMf3bL&#10;ypAxz/n9K427M8L6vCtWstEfL/w/+AfxY8Y+J57XxN4QvNBseBG1xbgSS9Rwe2BzjH44Fev6hpvj&#10;/wCDiW9lo2m6lcWfkiKRl3cc8HjPOPz5r6J1bxta6Do0viLUtP8AtE0JJ3SY2Lx/DXiviX9qrxLr&#10;NvdXi2K21nFMYxHHGAXYZ6e3HelJx5rGtPDxo09Hq+pi6n8e9W0TwlNp7SXQa4j6TKyt0zk9T0/z&#10;xXP6P8TtHvNMtYtNuZjOzBpUYFXJ9fUD3zz7A1g+J/ip4p1ud47Pwtb6hcRyboTwsoXtg9COnXPI&#10;5z27D4S6P4y+IuoN5Xwb+wqka/arp2G5uOPmK/oOmeetXdRVjlj7SpWWr7bHo+iau/jDw7MY2hdk&#10;+UBn6k84z09Ov9MUwHTfC2mtc38ccm0DzF8zkZz+Wc1WvYG8CsumwW6RLGMyNt5diOT7n3/yfLPi&#10;54/mj0LUDE6ssLErucDd2xzxgjPtweeKj2km7HZVcKNPme+p3GlfFCG3+IltpenW7W8eqzBGlhXc&#10;2zbzx0ABIHbr9M2PGXw1+Gek+M18cyy3T6xb4MdvHMUSXOcCRc8jrj+leI/AL47Q3Gl65qF5qTWs&#10;1sVgs7xV5jI5OM9QenGT3PYnyH9tX9ojxj4O0XQfFHg/xLNqWpahfNYSfZ1JeSTGVYH39veol/Ed&#10;mc8a3NhVKUU+q8tfzPpzV9U8YS+KI9RH9o2ccki/a45LNHtwo9weT+uB9Kq+MPiRbaTqMfhzSFh8&#10;mbG1kA3Mx6/gAfU56V5/+yl8NPjjr3ge+1T45+PJrR7jYNE08kq0RIyS3OSMnsSc89ap+J/2bPjF&#10;4Ni1Txfq3jPT7pGYpprQltyp0GQTwSfwHvyCpyk/hKhCSipTi9dX5fLzOg8YftFWvw40W9klhujt&#10;jyWkBH1Ct3J5I/wr4k8fft9+GG8SalaazqWoXjPN+7gnuSItpwMjkMcHoc9O/HHqUXxG1x7fUvA3&#10;xASzkbLLM0M3mCPaS2GUfdznJ3AjoM4Oa828SfsbfBjx7oyxal4cubW6twu6+0+T5yjH7xByPvNw&#10;FOMjAH3qyjzfaNJQ9tb2btboXPgh+1pqnxI8a2Fv4q1cvoNpK0kFrHuKy4P3dpLZGduQeoyfWvQP&#10;2h/ib8R/E9na614n8E3en2KyfaNLm1CNlh6n96csMAgNgMBkAcDGa8+/Z0/4J4+KtF8Qz+KNF8YP&#10;Y6NGsY0v+1otszMqh2kcglIox85ySSdo45FfTvx38X/C2xstN8HvqcF9qwsY4ry6nhjlW7gx5Zdl&#10;YkJkblAOSQR7YJa6IeHpSp3dTQ+MvCn7S/xC1S7kv9Z1qQLFIYNsd0RDAiuV2qd20E8j0x6ck9z4&#10;X+MOueI9UstOtppd0l0ipCV3DBbaMuSBklu55/MVt3n7P3wp0jU7xNUsGg0e8mjWxuox5c0DeWGB&#10;Xax3fKPmQoQA3ykZ44/Sv2QvjF4R8bWmr+BzH4u0u4uoLWx1m2niVBI7JxIocmLJyoblfmByNwxS&#10;lzROedCpTlpqfS93rPxP+CmnWvii+8Lx3mlzWIlW8t5mlt4VPlA5kIwm0MFAIAYkqCTzW94V/bBm&#10;8QWH/COsqxx7vnjkyHySQG6g9eeOBwAOM15l8O/2pPix8GdXvPgj8WdFjltIdJTzrPW7KKe3MGw/&#10;vVlCv5sbpuDMoYFSpUnJA29I/ZE07S/i43xA+D/iKCfQ5Y5BHoN7qiC8sbvBbyVebaskOAAhLhyJ&#10;F3/caWuepHqeng6suZJPS+qe6Om19beGyXRpo97TyMzFpAG8xVUMykZBIQZBOCdoHHIHlvxIZLPw&#10;9cWup6zIVm3R7lZvkAcM33jnk44UE7iCSpOa0fih498TafCfBXg1Hiuo5Nlzf3FuJJiwfyyrhlKK&#10;VZlIweik7lxzx3xSg1y6+IM1lpvhkqLS4WZpMyNGgkVpFBYksWwGU8DJXAGBmuGphp09WfW4fNaG&#10;Ik6cb/1ofDenfA74s/sUeJviTeaT8Ndc8SfCHxpoM1hq03hW8Vb7TI2B2SCOQlmlt1lf59pjIkDk&#10;gbkGf4U/bz/aL+IuoXHhr9lP4ALPHJt02HUL2zEdrDEkcnkqY0ZILZwo3KjzOmU2gOMV+lXgH9n3&#10;4gaxo0S+LdKk0uS6hQ2KK4lmlzcjyyYQThWCuWbptC55IK874+8CW/g/xovhTWL+G6uIbaGPy76Z&#10;WaHfEHCSSRBVAGYkJ4yVdsKSStSqSteULv5/kKFOEZctOpyr5fg+h8/fs/fsU3dj4gm+Mn7R/wAT&#10;bjxt8Sr6ZjPqSM32bRLPHmeVaoQvlhmkIzsjVVOxEVd4k9XPgy0uIrq/mtES3VtkizDy8CIE5yDl&#10;M7sjnBUfN7dlNp9xFDFoUkdrDcXlqn2l3geKW4HGQOG52sCCwwArEAgYEjaS2i6SkkNwqq0G5laN&#10;flkJycB87hxtAC4+YsSCBXl16spPU9bD0acI2j/w/qYOl2t9pOh7odPjWNX+ZlYGMbvvbTtO1uDl&#10;znJYcA1veAvFttdxwy6dfQqJJizx/aP3e1HAaQF1yxAYg57gkg5FVdWsYY7eRRD81vIqwrIzrvGf&#10;bHJOATgcdeQa4f4VeKxp3jTUNEW8VvJupfJmmkAYZJdmGMYQBl+6DnPdunInzHdKPKkfQmkgRW7R&#10;215EsI+RgVUEoJASBgYHGMep9elaTXZiihvolj3NMrsgVsPwSCMAncD0xjv05BwNOvJ5NnEaiMsr&#10;M21llXPGMdOzEDoBkgEDG7pt3lYUu9y7Zsq5YhCC7EfMCTk/7pPTOck0wRqWk9wZRDcuGXd+9jZW&#10;bGFyWJOeCeMHv35rStr/AO13mJH+RtwRtpDHK/d6kdh3xxkE1h2SwxQyPcfMskhO1Q6lueQD3JH4&#10;nBwemNiw8mONVyqbpAGVWIOARgZ65BA/E9s1MjaJrWyhYjJAN2FK+WwHy4bBBOfdT05LA8cZkWPd&#10;aSMIV+9uUbSwB6cZznjsO/1zWVZSzOn2mSWNeCvl8rvII5I68j36gjNW43BmWZjukLEbl75425OS&#10;D7e3U1nzFyjobXh/4a+KfiHa3Nz4ato547do/MeZtseMA9G78dMDt2ya8b/aH+Evjvw7YXWmS6bD&#10;dmMkssDq2EOSB1yR1GTxz0Ga9L0s/EPSrm41zRLyaOx+XzFRMIo5PJXBHHtn8qqa14a1fx6WvJpX&#10;mO1TLIzEZJHKnaR7846k9DXrYHCUq0NbpnzmbZhiMJL3bNH5yv4D1SL4imw0mM28cdx5jfaI9vlk&#10;HJHzHkcHpxwceler/GT4eT+Svia3u49klsi/YjwN20ZcIByM8c8Z969J8VeEfDPhvxqth8Qg/wBj&#10;v5Eia6hT97bOTgYbO3AOPfBJBzk113jr9mBU8I3esaJ4s+2x7V+xqoGCu04Xg49DwPwwa97D0nBc&#10;smfB5hWjiP3sFbXU+MtA8SXtjfCwj2xtDJjeGDA7eRj/AD7ivUdEt4fiF4cmgv44ZlJVkZ5lccDg&#10;7Txkc5Jz9RzjxP4j6bqfw/8AHV3p+q2LQ75GlaN4yTtBPTnOMfz+tdN8MPiRqUN3G+kOrRTc3G7G&#10;GOc4549OvXIrbY81cvMrn018NtA0fw94BRdVH2bO+SNppBtZWb+HjAzjA4GemOah0K48FXWvwwQ6&#10;3bzf8tPLjmBwvdsA5AzjnhgcdODXz18Uv2hPH3ji8t/A17bx2drHsKXEbFWMf/PM8+g57/pUvg34&#10;U+K9Z1Nrjw0twfM2/wATqJc/w5HBOeo56DuaIym9js5qEelz6+0n4qfDXT4jYPJCZFXDLbyCQd+N&#10;3AOMc+/441NR+KPglbNY7e4juJceXIouGRlPJA5PPHv6dM4PifgL9lv4ieH9DbxH4lvFs0FzGscL&#10;MdzKxC5bOeg4x+eQTj0PW/2dLRNMgv8AwreFbm1kVppLjLGX5gSuDjsCODwo75BraMKn2jnqVqa+&#10;FI4j4teP/hN4+vo9F0YB7xrho2iZDgHHKg5GT+GBkjHFeQfFHwP4g+AsKz2OpTXHh28uIZMSsS1n&#10;KWJwW98Ej8sivRvjh4M0fw1d2vjdNBW3bTdQ3apHbx/3cANtH8J4BKgD24Oev0TVvhd8efBMvhlr&#10;mG4tLtNkis4bYefmAJzkeoHRfwrTlWzOWU+Z3PH/AAl4jXy1DOzJIVChpMKvoMkYA65PU8E+h9P8&#10;I/EDVtLgWay1G4mUMq+WGDHntyOnbH6cGvIPFHwB+J3wk1l7SCOe90mSRhb3nGZDt4Vh2IGQfYdT&#10;mr3h/WPFNqv2fVtLvFk3HYNvMmT/AEGc5JxzWPvRDlPcPF3i228RGK3vvDtrdRtL8nn2q/7qkYX+&#10;eeM8g1qWXws+Hvh24+0+FbmTTb6SIJNbqA0W8NkAcfLjngA+gyBiuV+H4Y27+JtQLbI/lWO5ByWO&#10;ATnqCMZ7nnnnALdU8Tao+pfJfsZAoDMoZmYqxyQeckfmQe+RhSCMmmd7ouj6gzXHhvxjoK6zpN9G&#10;0N55cYYANjDbf4QEycj/AOtXEeNv+Cb0/jRZNG8LeEpmtVmEltqENmBJCDyoLY5AwMjnOAc8jHTf&#10;DfxPfzapFcaeZl2soMjMBtPy8g4+b39OTxX194J+K2r2vg5iL4JdeSPMYSKcLt/AZ9eBz+dYc8VK&#10;x6WHw7rRbPzi8Nfst6T4I1z7Jrnjy9H2Ntr28liA0bDqDk8gED09eOK+k/Cnw+8B+Mo5NLsNaaS+&#10;WHYkk1uV2MFIzgeuORweD9T4f8bvBXjdPHeqeOPDviZ9VsdSvGaTyWDMsgXHRcDJIA/HGeM10HwE&#10;uvEOhah/Z9zHJ5nmBvkByjngMPUYAPGOp6nAqfa8r0Rth6dSnVtsj03xL8B/GPgDS212DUY5rONi&#10;7eQx3HH8Z9+o6c5BNc3a+I1u2WWWVz8jFljjWT5s5HXGc8jpyTx0xXovjb4geKNL8Nr4amhgRbj5&#10;fmmzIWwTkLnoOBz0HpnNeW6jp08EsiuqMwHyqsbccls4PHQjt0X2rqoc0veZ7HNpYk/tS3/585P/&#10;AAXt/wDF0Vn/ANg6b/z0X/wIorq5jM+tNJ/ZU8da14ge+1tWt7MN5i/apc/io9ep568ehra+IXif&#10;S/gf4eXRrmSS4t448zbD831Hr0+v617p8V9Qm07wfePayrHN5eIzuxj3r8/P2qPiNrl3p8x13Wbd&#10;WhbCszFiQTjp3PPOOOOK563uR0PNjGnRi7HuQ+KNh478IW9xBrlxHaTQswts4cjPJzk8j26Z614c&#10;fjF4ZTx//wAKxttL1K7t52Y3E2FxbKMkSDrjB4PbPr38d8JfH7UtP8PTeG9Ct5GjhWVrm4aQhVBL&#10;Eg8ct0OOTwBjqBX+A3jy98XfGuO50+JY4beRlvrwSMq7T2OM/wC106Edup53LmdyeiPun4G6J4Sj&#10;0GbVNU0i3mvpJeLpuAE5wAP8a1W+NOrWmvnw14ct91tHHmRYQFAXpn/a/Djrz0rg/Cumal4X+z6Z&#10;Jr6fZ7hWffDJuUKCMccdvyx69Kfjb4lXXheLfoOpWiRx4Mkkke0qOpwfT36cZ7GtIx5hzqfV6d9u&#10;53msa695G19f3Sq7ZZI2kBdQeox6/wCeMV8+/HW8Nvq91prXyhNQtXhgZH3FJcZUA889xnqB1xWL&#10;4i8ea1qVxcajrWuyxzRsWhm3hQwyPmIPXIxx+XaqPi/wnonjPwk2uwatJ9qj2ywXdrIWMJAB5HOB&#10;2PUkHgc8y6kY6HPKnUxWy+8858U6tqH/AAg2m2/hdUuIba1aO8uLSQMVm3YKNgfe5/DPcACvdPgp&#10;8L/A7eB9L1n4maPaz6tH5d7Hp8oDG1lYDL898Y6/r0rw/SPjV4B8A+KLHQNT0W2jh1TVIpNZmhZt&#10;vnZUbgG4XJ6+oz0619NeM9L8E6d/xVWg6vNDJfW6zTbm4kjOc4HY47D/AAFZOacrl4ehywclq1pY&#10;j8afF3QdT8S/ZE1ESC0j/c28P3U4+8+OF6j8+McZ43xD8VfEnifTGsrDTluhHMrRxGQHzGUjoCRn&#10;DZwe5wOMYrwv9pH47aRBBc+HvCOim1jRmM2oBsPKAeGZjjqBjGePmHvXJ/DX9oLSfFEkei2/iRI7&#10;y3bZbyeZujfgLscccEdTnGQPSk5a6GXNLm1d3fU+Xb39obx14b/a+8VS/EDS7/T7zUNTaSXTdQUq&#10;yZHD844PUc4xx9Prj4Q/GnSZtMbWNb1COO0WMG6hvW+UYG4tyAOfvbfwODjPzz/wVm8O3XifwLo3&#10;xs8JeBpP7e0SVrXWri3jO9IQSAz7T8wBHBwMD8K+Cr/9oP4teJYrez1PxNcXMcEimCFDtUbc44Hp&#10;k9e5rSnK8R1MPP2nMmfrb8dP24/Ci6APBngDxIsmmxSNceINZt2EcLLHz5SlvvL8uS2MkY+bFfK+&#10;i/tX3XxQ+I99rt1J/odxKv2GPzixSFGwmAD6dsYyT9D81eIfiN4y8eeBf+ETnkWzaYgXUsLcyxry&#10;y8gcnAJ55Psat/DjQ7Lw/wCTJCjSeXxJ50xy/X3A/D8Oakq0pLU/Trwp8Yf+Ev8ABa6BrLqqzwiH&#10;zOZRnA6HDDK9dpByR1446b4Wap8Tfhhr73+t3F9qnhmSb7L/AG9DYh47iPARlmYE4RWlwvAJ+bsM&#10;j41+DvibQNblXQ9S1S7tjCm4QxyK3ykZGGIPr8xO7nGCK+uvgbrXwa8I6R/beu+PdevvJjeOWE3R&#10;SGQupALhMmPCp/rFlyNgzgjaJnUUYmlGjOpUSfTZ3OrtvAnijTPEq+MNX0bQfHnhOd7uOz8S6rDH&#10;DNYmSTyjDJJJmPy3km3JuyGKEA4AhkpeO7i3+DvxD0/wto17ItvN5Tjy7iPYbh9rx7vLXcF3swYb&#10;2f8AeK778sa8Ev8A4/fGDwJ8R77StdsYdAs/EFxKiaBJJDN9ktOYV3xqrRhNo3bAGVhGOCjRsd/x&#10;rqWkeMNS/wCEy1rX10ea2tooJtPjj3R3fzbYXUszbSvnEnJJbawGSxxlGcubU66lOMab5E7p9T3r&#10;w74e0zxX4z1/xnr8t7HqWpWqm3S3uZNkbggKJXHCkiQq3yjcWXcG34Op4L+M/wALPhjDN4q+Iep2&#10;Uc1lAy2c7HzHMiFNkSRqY1uCcsqgncGdAoUkCvEfD3x28G+Fr+3t9Zu444ZbNRM3DRncdrFZVdWC&#10;B1jywCYZASAAMeZ/tG/s5/Hj9qHxNL8Sv2bvEUXiDTGk+z32ktfRW19o6rDEJWaN22yRSOxdZY2e&#10;QtvXam3Ym8GuXUwqVakpJ09+p7n8Ffjh46+IXxH1L4l2FjcS3rR2yS2ltcfbGsrGZFeKFPuxxSSK&#10;gVSQrDypTLtXzKyvGeseMbzVZPGfxe8ZppaPrAu7zU9Wkktbe0Vcf6HFGAJLhwVw8rKITg7S0g2r&#10;g/B/xp8Mv2ffA1t8PvAWo3PiOOCF7jVrq+jiRtTvDy08imMu5A3RojOyogXjcruvs0n7VVl8UtCX&#10;w98RZbPxBYTSRyrpssrJcRbcFfKljYSRySMPu7yUGUC7Wwc5QRvh66Wjl/kZvwz1LW/H/gweJNWu&#10;Id91Ei2ZusOEgYJviDtJ+7bIdmxg4iO4lTUvxKtLxdRjtZb+1n3cy28pRmEhGCcq5yQDznO1SrD5&#10;TtPZWGq/Bzw9qsNnYeHtTigh06SCOC3eBYEUpzHuKIzYTgdMjgttABg8afDe71tJYfDn+lxGBbiG&#10;O6mZbiKMKDhyy7N5ZgoKlwCqnGRg+PjKEpS91H1+W4umqaUmeT63dIUZr4EfZ5mVVkZiHjK4EeWx&#10;kjkA4OQM4Hfxu3uZvB/x907UdPm2wXsghvGjZnHmD5oi6ZyCSpGeuOeqgV614sj1LwpKvh3WLKaz&#10;ljCT5nsmhIhZ2GQfmG3d95sMCHIXGNx8R+IF7LqHjbQ5zuWRdfgElwbkYI3At94YOc53BcH5vXNe&#10;bGEoysezKopR0PsLwhDaahtl026UN5aj7obJ2gqfQjBODySB7kHrLCG2EHmQInmeTwvmDauCVJ3Y&#10;6degGeB3xWB4GguLHw9bj7eWjhXY0b4zL0xwByM7lznnaM46N1otG2BI/wB4rLiNmGFxhhnnhuB1&#10;AwOgB5qTVfCUYYLAJmFNss0YbEnuRnt67scZI45GcX7W1hglZmt2cP0R4wvlKAO3IPPPHbng5yxh&#10;JHcqZJVQqqujbgPlLHpj/wDX3PfM0MKA/vLnzZGVi/lsfmYj7oz09OOeOScZrOZtEmtsRwxyQr8u&#10;0/66TAPHPQnr657j6VbtpLiGbcsa7m+V920Ky9hj0PORgkEZ71nwTKzyw5H7uMFWjydynnHJJBBx&#10;2459cVZWZ/ISXlpY5AeZAWIyOOvUdSPrjPUZm2rL2g2mo32t3RbxdNYw+Txbt/qnHp1A5GR0zwOv&#10;NbWpeC/Fk9rLB4fmkjjVAyiOPakhAHLYHy8Hp0/Sub8J6Da+K/G66FrXiYaZp0knmXDZ8vOOyuc9&#10;CPXkY9KvfHfxH8VfIfw38NWs4dBs0ZLW9m1QRmcgcnPU8Zxz1A9M172VytTu0fK59H3lZnlniH4K&#10;eKfHnxDh0rxTZG6skKMsbSPucAhiepxghT34617VrPhXQNM8EWujabrcHnW8GBG0o4P9z2wo/lXH&#10;fAXw14ytLbUvF2va9b32pukkNtFbzM7RjjDbiBk46c8Z4xVHxb8G/i74jdG0XTo7aAyAyT30hAPY&#10;nBBznOOOeeo5r3qb+0fC43T3F6nhv7V/wS0X4kae81lbLb69p0LTWNzDj5yT91zgfLg9ecZzxxn4&#10;1+H2i+L7X4iyeHdE06c3gmI/s+OIlw38Q6dOpz6e3FfplL8EILJYbzxhqi3l95aG4ltyQj7OMHPG&#10;RnHAHHOah+H37Pfh/XviGZfBnhOxsNtx5utatHH/AMsQTuYsc/MfTH6VtKMZa7Hlxb5uU+f/ANn/&#10;APYa8U/GPVU8a+OtHutOgGoLBb2ithpcYYux29M4zj+vH2QPgjY/D21tLHS9DtY0twBGGjPXjBHX&#10;Bx3A4yexzX0F4Ci+F1ydG8I+F7BYmtbOSW33JtL8bd7DsT16dDWf48+GeoNKNX02+a5ZHLPbK+CT&#10;ntz1H0P61pTjGOxtKErWPE/jTpdmPDmn6Vdu0hnuIykYbAbgnnjn8cfpzL4c8Jrqmhx36SPHCVDP&#10;FGAPUZHvx68/hx3up/DqLx74iWfWXmjTT1T/AEWRUBVjzu555H+cmui8OeEJNInbTYZoiv8AyxTH&#10;Pf8AXp056+tbR7nLyy5j5p/aU+EmqaH4Rm+IWkruks48X0LRhkmhLDJb16f55z4b4O+A3wt+IWrW&#10;fjH4cavJ4V1zYGe3tF8y3nc85ZSe+COBjHoMCv0k1j4UL4s0S40bVJ4ls7q1eKZPLBABXrjHX+tf&#10;l/4lj1P4B/GPV/hvrtxMsen6g8VhqEyhDPbk/KR2JBAGRz908HIGNT3ZXK5Wel3Hjvxl8I/EEfgb&#10;x9pNtIt5GRYs0YeG7XH3gSPQHjGSB35A9H8O2nwM8bWsMOr+HzZ3AVh8qgqqnI4OOhHXqOBj24ew&#10;1HQPix4RXwj42lXULMsfKaNf3lo/GDHJ94N0/wDrdK6jwH+yb+0fpGq29josVrrXh2aEGG+1S8WG&#10;6t+43jo2DwPb15yuZ9BRjNP3dTqvF3wF+Gvitbaw02+NtD5JMcZtzKsnJ5O305HHHpWZpn/BOXQv&#10;EEii4+Kklqu/5fLtf4j67vx/x71634P8G+Dvh3OdL8c+Lpmu1XP2WwYqEbp1PH5cVpalJoVj5er6&#10;bq730azZMKzgsmR/EOO3bn+VRUcXuddGm76r5HhPxE/Y4+IH7P2mx654GNxrMMc2bmSWQFmBxgqB&#10;k9d3r1ryT4ffF7xzqPjWfRLm1u7f/lzmsY2DeTtHTPf5mHfAHsRX2545/at+E/gf4ZanJ4h1u30u&#10;RrGZYTeMMFwp4UHqSf8AIr8w7b9rfQ7n4k32q6bY3DtcXDObq3UMsoY9CCTjnHriuGVt0epLlo8t&#10;noez23hjxl8MNQk1Ga6hWz1C6ZhHKeV3HcScng5z0zx9M10fgS4iufGjJpUhHlxq/wC+jwJCRnIc&#10;cbs5x7HnpXHR/ErVv2gPC8dhpvh51kaT5ZJpthXaSMFj7HI9QMZzxXV+FLu5soLXw3q+htDcQt+8&#10;WSDO5geHPT+76nHPes7SvdnRTqU9obHp6+G/DesPJJ4oSa4kjkDtJNNgjAXkY7Yxg/XnqK878V6N&#10;p/8Aac0WirJPH5wEEm4hz8vy545wVPfaB07iuq8QTanbafDI8PDMu3CgbVGABnPQlc89eOa5+4kF&#10;3cyPLKyrGMN8w+bC+/XlR9SR6V6GF6tm72Oa/sxf+fOH/P4UV1X9qwf8/P8A5CNFdNhH07478a+I&#10;dTmmsbnTtSl+X5V6gH39+mB/+uvln4/fBXxF4nNxfT+J7FRI2BZxSHcOflQ/98/mDjPb0DV/jv4t&#10;0a1vl0nSJ2mkhdVvGmCxbCCdzZOexx9Dz1r8/PjB+0l8Tvht8UrvxPqt2Nc3ZCgySqigtkDHtgD3&#10;x36nCpKMkkeC6iUve6noPjy00jwNott4H0qT7JJI5XU7qVd2W+XqT34B7kdvWo9a+JHhP4V+EpPD&#10;vgyKS4urg/6bqUy4+bHOOu7Pt1APqcfMPjDx7+1P+0fd+b4Mt7e2+2XLLEvysFBzyd3KjIPbv3rq&#10;vD3w4+IPwh+GPlfH3xlBq2oRzGaP7O/3I92dmQeenHXqO3TFx02DnnzXi9i547/a7+N/w21K28Qa&#10;D4/vktw6/abc3JbLZHyHI7Y6H8hkivoD4dft7eIr3wBb3HxB8MwX51CFWhljXlmPLOc/l2ySRxxX&#10;D+CP2GfCX7THg+1+IvhDxparb3j7pLW4jDNE6gBkO3ocjrj+Yri/ij8HPF3wLsG8MataloUnzZz7&#10;Q48sjkL1GBwPc/hWNrKyOyPPGLnLY6L4j/ta6f4jubqwvNWmtY5GUCzOV+XBIU9Bxxzn+EVw+k/t&#10;oD4f60bfR/GUJtptrSQNcboyuQc4GME8559Pw8t8c6fdy6pHdND5kW3Enzc9OfTHBzxmvCNX8Lrr&#10;HimZI7HzHXj5+u3NHJ3OW75ua5+iMfjP4S/H/wAKDxfY3MM8llI41ayjuCHQt9xzjk5J4yDnr712&#10;Nj8dr3xd8M7f4a6X4pnt9f0k+TbvNId11B83y5zgsOvTPDelfl54b1f4gfDTxfJd/DrxDcaTeW8e&#10;5xHISsy5+647j+XrXpuh/tnaL4i02C78W3C6Frtq372SNj5UjgYDKR6nHHal7M2jU5lZdd/M+jfj&#10;f4s8TeFPDmpJqdl9onjjZ2geJtsgJ7AdiOR9OK+QfGnxM1/T9Xj8e/DzUfJuLObzLqx7hgfT8P8A&#10;Oa+qPDf7Qnw5+P8A4RSz8dXVjb30ce2O783AnBAXIYnGeScde+eufm/47fAu7sNbk/4QhpJrhpCq&#10;/ZFLM46gFQPp0OM+lKPuvUmVOWlj7N/Zw/aU8O/GD4Tabr2pQQzXF3ai11KONVkHnH5XVge+3see&#10;cjpmvkT9tr4B/CfwH8TIdS+Gnk2Nrqm+aSOGyaO1DFuQjMxzyfu9hj1r0j9gf9jX9r+50nUtM8Nf&#10;DDUI/wC0rxZLfzmFuBhcA/ORtzu64GcdTxX2Fpn/AAQn/aK+M2iS6X8ZPifoOn2V5GDPFbxyXE1u&#10;3YpjYN3TJ3e3INZ+2pxla56kcDialFWg166fmflr4e8CFYw/2mKaPOc+ZlRn3/yP510FvYw2nmQS&#10;wv8AMvPzDGcHqe/JHIxx71+rXw1/4NvvBXgkSW/ib9o/VtWgSMNbxW+jxwsp4yC7SSbu/G0Dn8uy&#10;g/4ICfs2XFwY7nx54uLN94x3MMbcdv8AUYxjA/8Ar5oliqSHDJ8Y9WkvmfkLpV6fD93DqWnXvl+T&#10;LiLODtZVXv0x09OozjANereG/j9NYz28Mz/ZxLAY5kmZfnY4GASOQenPPy54wMfqloH/AARb/Yi0&#10;Kxji1P4Y3upOv3ZptdutzdOSElUYPPYdT7V3PgH/AIJg/sSeCbu5Gmfs16DefbMArrwbUVUAklox&#10;dtIEOcklACe5NYyxVOXRnXTyfFR3lH8f8j8prHVrL4n+LE1drzw6up6hE4u9U8SX07SK2dyeXlXj&#10;+8DlSMMvy8DitbTvFll4T8Q29vqmvagLgRRtcqXFxaXLABNwEkX7+LG9TtOw84yCd36zaj/wT+/Y&#10;tvNseo/s/eCrPyGPz2GhW9rI+GGPmjVWY5z1OOuMZJPAeOv+CTn7GvjbU11Hw54Bmt5w6uVfWLxV&#10;LLx85E24nP8AFzj+6T0y+tRjuvyOqWT1JRtdfiv0PzH/AGifCaSxaF47sNS0PR9Hurd1s9F0dlkS&#10;O4QBZvOedy7HLDaHJciPIXgCtz9nf4RftFeOg3/Cori4X+z9QhNxqQhufs9owGIUCoCq7SP7y4DB&#10;lJDfJ+kcX7K/wv8AgtpMNk/gcafajzLeHUo4/M8uFWZ/nfJIDAdCQcdhtyOD0/4j6v4m+Ilh8Nfg&#10;/oFvofh/TbeOS30qHyYIrG0lkYySTnayxzuHdvLRdxaQ4cbXC74fFe20UTzswymOEaqTmtei/wA/&#10;+AeG+Kf2L9W8YfFBp9K8WW2m69J5ces+CdF0+C4a/vpIJH2wSSOfs7bYZd8s2VaS2nkDBWVl9u03&#10;/gmV4R8caDNa+EPEutaTNJcQy3OrN4lna3gb7KAYYQkMMk6ibYWVtmFdznMaxD1jTPHvgT4S6ZHZ&#10;t4rmubq7kYfaLyeJC+QTtXbhI06f6sAHOWPXHTePf2uLWwNrY6D4M02+1a8s5NRvFur42qR4JiRl&#10;fZIY23F9zMjKBDKNuGCN1y5Y2uzipKnUTly2PBPBH7Mnxy0UapfeONKS1gS6k0zw2t9qg8+a1TzI&#10;hckxRSsI2SOORGV9zAoGSMgxjV0L4Ha0mu6lrfjXxHNLp9k10ZI7W1cTSyKjDEUaqSzBG25IZnKK&#10;NuTx6x8Ur+18deHV8fa38QodKsrRvP1NWllg+2yRs6lZH37I4F3ksoBeTyoF3Jlw3mHw6/aP8E6z&#10;53hbw1af2pGktwJ77UIDawpkRbZCpyyRv9oceTM7SIsKgxqVZVycY7nT7T2clDZHkHxY+I2kftSa&#10;hHp/gvwrDFpNnNN9p1fVMeY3lquwJucAOflTbgkgoD5e7A+UPiP4C8deAPidp48Z6BdQ79cthDfy&#10;TLKsjl/3avMrNiQqA2C+4BWOADmv0DtPFP7OfgHxdceIdXvbX7RdKpbSbdAi7ggQbAu4hUHDKpJB&#10;KkYU5PG/tU/CgfGzwF/bdn4VntV0S8t7vQ7FZY4wblSFAdn3+c21G3byWOI1DDLMnHWw6lr1PVwe&#10;O5ZcqehZ+F6xXWgW9olsrMLVQyquc7SQWYHgAcDJBKtkZI5rtIY5YoNvmeXk7f3GcMwwGBGQcDHP&#10;sD7V518G5JofDsfnRwxzoxjMbfcYBcgqQxXbgZGSB8ucEjNeiKRaRtJFb7QqgqCp2MB24YnHAOOc&#10;DueleJy2Z9bTlzRKcjGa48/z5PLkI85WJJJxt/iGCcDd+OPm5NLDieTZFu3H5lQQquScgE9cEYx2&#10;9RnGRKbG6tLhrmQSTZZi8QQ7lUMemOxxn1+YZqvexut2qF5mj3NuKx7Tt7nkD5RnGcYHy+pzhM64&#10;R5iRN9rKbYmRWVP3cind8uO3Ix1HfkZJqYTSxGGa6JRXTb5Yy3IXoOMDnHpnv7QxlXnZpfMK+Wy/&#10;f3ZG3rzz244zz68gdEkuFjGHhndtyO44X8CMHj9cDNZmxg+PPEs2n38NhYRst7cSGJcNg7S2GI4O&#10;D9O+PpXL/HtPiJF4e06+sdTaXS4lU3DNN84ORuT5fu8FunQHPTrsfFrTYLvQrjWLeRluFyYZI3Az&#10;gfeXjOe3GMZ78VxnhXxnpsnhbT49T8SeTdfa3e8hW4OJNpP3iTuOQSSP9jOB1r0svlFSaZ4OdQcq&#10;afY+3P2d/h98K/h54VsfG03iyO4e8sIwsazCRLXjOWJHOCenH51o67pmjeIYZNQj1+31C2kkZkkh&#10;mDr+nAx6cf0r8xfH3gLwpqNhqa+BPif4gVtTnd761stTljSLA7BMLjv/ADIGK6L/AIJ9+LPGHww8&#10;ct8GfFHj+4k8O6xIUsJrhf3ltcbslmYk7w2CMk9unSvpqNTbQ+BxUYyk4t+h9veIdE8PLKYf7Sjm&#10;LfJ5ccgcnPfv6HnnH16ZJsrjwf4W1bVbO3MbTqoWbd8rJ1Hy/kOv8q9U8I/BDfNDcia3uLRYwzSJ&#10;MrKO27cPX8q8p/bZ8Zab8O/CMngjw5coL3UVxNJCoO2PGcjnByP5V2yklE8edP2cnLsReFPjv4Yg&#10;j1r4keDdfsW1jTdFZZrO8mEQiZOo5wMYHY/p08o+BH/Bcj4I/EHxRN4M1/Sr6z1uKSQXMbQhodqc&#10;bg2fp/Sviz9qjxP4o0zRrrwP4Ou5I7rUlZNQeOVh5cPXBxxnBHfoPqT4F+yb4JttJ+OsDLZf623k&#10;SaYMcbipwOfWubmkpaGkK0lSvb/gn7sfs6ftOeC/j3cXfxC0nQ3tGs7hbTV7XaWxDzsnAOOBgZ6c&#10;fXA+kofBGm6nBDrdpdW7w7d6yIw5B6/X/H1r8d/A/wAWPiD+z14ibxD8P7zy5JoxFd2LfMt0hB5c&#10;dTx83Tt+Fenad/wVa+Mnhbw7e+G4/BluftNq8duyzN+5dl+8AOwb06cfhsqkooinOjU1qOzP1Hut&#10;Dt7Wz3JEX+Ubdvv7V8XftU+APgB8X9PvNG8VeOdL07XHmkW0lvMKYiONobrg5GR05PvnyXwJ/wAF&#10;YvGtho+kahcR3F3cRQmC+hYniRMD0J5z+mK8H/bA8R6Z+0v8Sbz4kaRFc2P9oW8cj26q3lxz7SGw&#10;QO+eucHtnrUyrOW6NZfV4xunfyPVPAnwp1r9nfxgk3iW9+1N002OFQ9vMAS3mK44KnPbkdwc5Pt3&#10;x6/bd1X4A+DdHsdD0CG6l1eBCjecowpHzgjg5Ukfn9K+O/2c/wBvD4hfAvwnN8GPin4Tt/E2hWpk&#10;FqNRi3XNv6KsnJxyOp6Y7VyPxr/aOvvjX4jjm0/w4uk2Nonl29msxd8cEjJ4HQ4H+9is5Sly6E05&#10;U6d2n/wD2Px9/wAFC57jVWtv+EIuo7ySLLX15eblPGPlCn7o3Hnt146Hybxr8bf2qte8QNrHhLxH&#10;5ent++t5NJXCjkcOM9fu54HbtxWXaeGrXxlp6Wtt808LeZbzKq/ezuAbOMjOfxxXefBC9n8MXjRa&#10;g+1orfbNGxO44OGXuCRuyOgHvjAycnJWZpT5ee54D+1F8Zf2lf2iNV0nwv4o037U2ix8T2EP+sk2&#10;8sSDjp/OsLwnoHxQ0GWO28ReDLyRWI2TLYluAD6dTj6ivrHSfCPh241ebUrCzwbhm58s8kseB8uc&#10;fQEdM+tejeEvDywoY9sjc7MRqDkgY3ZPUgED24Oex1jRXLqzKpUlUlfc4/8AZw8T+HovD8VpqunX&#10;UZb5Vt3hO5+mCON2SQTnp9K971bwHN4o0aDUPDcs0dwpP2dLmbazLgDAPBXvxz1rE0PSb7TJZJbe&#10;2jhaNcxsijIPy4OO5wQPpj6Ha8NaH8RL+0l1BvEPnO8hMa7QSAGOAODwR+P4YNYVI8stz08HKSpq&#10;LRX1u18Qaf4Whj1G6C3DXBXdxkjjn1PrnGD244rl7sWNq8kaRtuH32OTtGeQOOhPPPr+NdH8Rbu7&#10;vL6O0v5tskWF86Hbk/Xvjkflz61iSTN89m8m1HkI8xT3AAGev/6sexHXho2hc9CRR3Wn/Ppb/wDf&#10;yL/4mitbzYfS2/8AASWiumwr+R6Unhvx8PiZb+ENY8BxXsSwqyzTcwoPXA6tycev86fxp8C/DbxP&#10;4kbTPEPw102ZrSHLSNZqNu0AkFgeQBjr07dMV9D6L4YuZ7SLxbrsTxRwRnyBJhS5AwG9SMc8/wA8&#10;14b8eviFpXhy8mvtLtFmln+/JIpPBHC4B647deOPaIqMZWZ89iPaPCuXn+B8/wDij4KfALSb6DUP&#10;C3gzT7d7d2eIxsVjAxjcydCc+44H1r5q/a+8IW+vaz/pV4223hSKGOHA2oOw2jB454HXjk19DWHi&#10;OXVfiBHbNp++yuYWdpJNpC4yegzwSB6YOM9ecL4pfDDTddkmm06y86E/ckuJDu3bcYBHboeM/ga0&#10;qU4SV0ePRr1Vuj5K+Dt/45+B2tTReDfF+ofYbpcXFgkxMc3PPfHQn8+ncdt48+NWjeLYYdE8WeJ5&#10;I75W3xR3bfIeclQemc59Mjnjg074jaH4e+Fmnf254uuUs1jyzGRtnzd+4JyBjjj3B6/LPjf4z+Cf&#10;i/4h+weFbO6vLa0VmlvJE2IgHQDuTn61wzpq56lKpVlHfQ+htU+GeheJtMXULTVUWNoWN00c4Yq+&#10;Dz8vRcf06ZGfA/ippfhL4T3V1LY341G6mk/cwxtuZ3zyOnAHr+grsfg34cn8RaDeQ2tjPuWRVj3y&#10;k7Wx1Pt9P514Z4v+Ffx0k+JOo6JfXd7DZ+W039oNGGDIBkBT39OtZ8ku50xq0paNWaI7W01a30nU&#10;vEOp2cLahcQvJHbsw544Uc9hXmHh3Q38R6kG1PTTNtb5bdVJA9jgcmup8Q/C3x/o3iGPULG01XUr&#10;a1tY5766lVtsZPU56AZOMV6l8GdA1Xxz4r07wR4R0KO41DVGWONVUYY+pPGBjr9PxofurU6IRhpy&#10;7vY6n9kX9lTxV8evEC+DdD8NzRaasim/uWhJjtl5weh3MQGwO/61+qv7Nn/BP3wB8LLOHTtH0GNr&#10;rb/pOoXilnbG0kBjkgDB47dcV0n7IX7NGifA3wNp/h6G2hluY4C99eLGMyTHgnP8vYY4xXtn9mXs&#10;bpFLL80m4fKu0Rrgdd3GOM5x6c9TXi4ivKvKy2PtMvwFPB003rL8vQ674a/Dbwr4RsooLYQtMy/v&#10;Nqgk+gz/APX/AMa7+01XSkL2tlcH5Yz8wz1646/p/KvIoJL6wSO4hv8AzHbO2MMdrdu/fI9e35Tf&#10;8JBrsNusS3JCMCf9osDjrz2JHvjtnnOL5dkdsveerPVG1KFmSGO7YruVlC8AHjI68Z/yO1QPrOki&#10;cDz5v3rZGFbBwfUcYwT14yT1rhdL8c28tu0l6jxKsfynaSu7ocjkHH1/wrb07WNA1qT7PYyxrL8p&#10;jjz8xQcfwjj07e+earmj3J5JdjSvfENl9sjTMxaRd6hUAHHpg+ozk9TgYPFZl74206waC2mvEhjk&#10;fOGhLKqE9TtB+Xnr+fGTWlq3gq61DSJLtNsiiHf5bIPLTHPUfd6nr124Hv8AKfjzxv4y8K+KLrSZ&#10;9QuBDDcB96s371d7KUYAMRhmBGPlOzBOSA2NapUp2Z1YalTrXXY+mNQvk16wiV7yPbIEeG5hkMiz&#10;HjG04PTbnO3HGK888Q+J9e+Guqre6tem3t7oEq23iIglw3O3LYDDGDlueMHHnPwy+MV1pERlcNJI&#10;uFktWO1ss2eM/dbGWBwq4BAAORXuuteG/Dnxf8FSaJqsxiW6VWWaPDvFLuDLIvX5kK5x0ADdRnOX&#10;M6qv1NZ01Rl5Frwx8RNF8U2R0yaOO6hywb9yxV9yng7gAwPOcdMEYGAD5v8AGX9iD4f+OtLu9T+F&#10;Go3XgfU7qJhKdJt1azlBESEvb7lAIii+URtHzI7MHJJHimu/E74ifsoePIPh18brWa3sr2SNdE8U&#10;22mzNpty7q+AswTy1uAIZN8J+dQCQDHiR/ZPAv7TOj+IdAW6n1iNmZTJ5asA0S7CQGHduox03E9t&#10;1XTxEqb97RmVbAU68dlJHwT+0uf2lv2bfEsHw98e+CobG3kgMkfiqzmF5aXIMaFzGMR+W+6WQbZV&#10;DHZwGXBrU8GfFhbPy7nW9ehmvtq/apGvPOZgNvzkNljwVYMN2znA2/OPt/x/4q8E/EWyuPDXijUL&#10;WexuE/0dZoVfbuO1gob5Wzh9pIzlsYI4r87/ANpH9lDw78B/FS/HP4Iadq0+i2sr3Go6XHeSsYYF&#10;UtmMAiQpuYEBSANilDjp3UcZCcuVnzuYZDVowdWlqu3b07n1fa/HS1t/g/e6df2uky2llp8lxqlt&#10;q00ElrFDCnn7iGdI5I2dd7JJs2uCXAI3D5GHxX/aM/bM1G61z4ca3F4e8PajePcJcajZK15dtIpj&#10;jn8pG8mJ9qGNmx02k4CgJ0vwi0r4CftBaVp3ibWp59W08qZEvNI8TTQ2sTLGZf3sMLIr7goUq5JB&#10;VlZV5z9j/A/4VfAD4d+HpJ21eHT4Y4Jbm6bUNYhZUXcXLszIuFAJOTgEKTknr69Gmras+TxFStWs&#10;rHlv7Nf7B+leBfJ8T+OdSmv9WZUNvPNCJNg/eDILZTJzuxj5SvGDlm+zPCXw9t/DHgb7Pp2hC+bW&#10;blI5I52YlFZAC27PycKMbMEEZwM8fLnxU/4KV/szfC+0bRPhbrEvirVCEijuLO2EkCAx+av7w4Vg&#10;SyqWBdlOQV+UgeY+HP8Agor+0f4o1qabV/Gdmtnc3EZhsl0u2MNsuDuIMi5KkFWIJyApKALtVlVl&#10;TWkTbC1PZv3n9x9RfET9n74aeGNCmtfAGn3MOuWNmzTTrdGVbxcx5DKq7Y+Sdqx7QCy/KQMDzHSp&#10;J4bHybwxgfZ2WRWwrKgJ5I3cncTx68jjiuJj/aItb/Qbi58cWzXlw1xs0svJtMkjfwyIpw6na8h3&#10;Bt43FuSpOx4E8Q3l7YNc3cvzSR7k8hgmGOCFUs/XPPzYIxj1B+fxqpxnoj7rKqlSpSu3c6R7ee0t&#10;opPmhmZm2thVwNwyB07bemeQpJyM1VS08mItPA/zKgaNshQAijPONoP5cA555vw3Vvf2vnSSW0ki&#10;xgp8zbtpf72BhSM7uCRgbTyeRBeQLNdIVL2zeYWWR8885HBJwTn68HnOCfLmfRUyvHC0I8jZ+7Ch&#10;yqRY+XOWJYYwf0+bPqKkS3Ee3aFwqhmKqBxwBg5GT6j0461MkOyUK48lmbd5fADHglW43YAOenf6&#10;krPcWyxGNY9rK5RfKjwuU7844GcY5HGcVmbHPeJLVLvS5IZFSZUBVmPPysSO2ST26HOD7Z+YvjD4&#10;R1TSba68m2ZbdWkTdtA2scnby59OMcYI9M19T6/Nm1eB4mcMqlj5YXGF7NkD069SePWvF/iaI7qO&#10;aCa3bcGI3MuFbIIyNpB6tyGz3Ax0raluc2IinE+Xfh/8S/EXw68cyW+ua15Gn6gNt1NcMCyQ5BK5&#10;z1OB+R969J+NuqaZ4n+FjfED4aa19ut1UC4ubfEbQswwAcE9+/qcDGSK8o+Luk2tw1xLDbooZdyq&#10;V24z1x69D6/e/CuY/Z+/ax8IfCrWZPg98XdK8zw9rF0IxqDTbfsW4jPU9N38R6DPXPPv4OtK3Lc+&#10;MzTB05Xkkfoz+yV8SIrX9lTR/hx8HvilPd6jNCr+LL6a8aWZJW+9EoY/dBOMDPWub/bP+M2ifDC3&#10;jeR7y6vpLVYNLtWYlj8mNx+uT16Y7cCvkz4nft2fsd/sw6LPbfCvxtNruu3k3myxaLl9ic4iZ8BV&#10;Pr05xgY5rzDw1/wUB+O/xkeTxZqXwlt5NPbK2upatqDSSSIo4GNvIHbHA+lej7x81WpwlHU7ibw3&#10;461LXZNW8b3kcM+pbpFt95ydw4H5N0/nzVe1i0j4SiDxHpX+kXFvKsske75pFBw3p8o55/rXAp8e&#10;fj94x1RdO8JaTCLyOZ3efZut4oyOnPoOB6YGK6jwZ4M+Ivi7wtcah4y1ppHkkkjjkjULEoOQSMD1&#10;4x+lH7yxxVPYx6n1t4ak0n4weE7Pxn4elWRZ7VW8kv5kkbY+ZSAeD2B9PcEjlfE3gv7PK08VvAjK&#10;pMjKR8pbnHJOfTvz6Ec+W/ADxt4j+A16L0xNNps0jQ3lju3b0z98Z7ggH36d6+wI/BFl8RtFt/F/&#10;hOD7RZ3IWRZIyDtYA/Kcc98Y6YGRyBnRPTU5ZU+bWOp4Pb/D6506X+19ODMGKtNGY+OBwwwODnjO&#10;eQPwr0jwHotz4usdn9lQyXC7GVkj/wCWfACg87vT8emeK9L8GfBXTNL0671rxpebLEBc20arnbx8&#10;pAztHqOua84/aI/bU+G/7KHhO31Dw14Fub61mzDM1vAv7nnjeQN3HrwPbrluXKbUcPePNPRHE/Gf&#10;4C6s6r4istCRjCCt1DHgZXOenqA3vxknHQc34R+GVhPaLqOq2Shiqou9iqkAZOPwye/HrWx8Jf8A&#10;go74N+K4ltvEkNpprXEbCQ3Uu0kH6gg9umOTk5xW6wPj7QBf/C26Mk07ESrcqrI6sDk8AhifQcZb&#10;8KyvKWhp7Oipc6ehP4c8JeHbaeOWyEz/AGiTbDEq/wCr67MbSeM7exwCc8g1z/xIl1dtYs7b4dad&#10;b3V2HJ1GKHocn5UXnrt+vJ6k4ra8BfBHx3p1zJNqE91ZtLGBMuCy4YcgYJAxnd8uRwO4r1DwH8Cb&#10;LT5FNiJGjVhuZoyuefzJwDz2Ix9FTpy5ryLqyjUppQWp578OPGtprc0OjeJLO40q4kk2pHdKVRyO&#10;wLcKOozjGB617t4D8KXmsKtxZ3f2gDDriY52gj6D1HvyeOTWp/wrnQr9vsmv6ZaTW7KP9fH83Jx7&#10;Y4BPXgkfWo/D/gnwD4P8RLB4R+IbaHeN80ltI5eCXoNoz9DjGOp5HBHTKXKrGVHD1OZN7F7xjoN9&#10;dXVqLbV5LcKubhEzGQx/iIwOMcd8Dnqc10GheCr7wuvmz6/9pZl8xvNHt29sYHPr07m9baZda5LJ&#10;e3er2U0QHy3CMAJRn3xzx9Pxqr4is/N8TWmnLrEYYW67VwR0B6dd2AQCMdDyTWPJ7TRHqRqRotzk&#10;tOhw3iS6t7zVpr2eP724bmwxPAPYfNnpnBOc+5rHaJnOFlkVpDvZWAUA5645zxzkcHjPavWdZ+E1&#10;hrumyarpJnguol+ePBCn5s5wTyMjr3/lxGu/DnUdKsftCyszO4O3BGDuz04HX8yec5wOqilGNjqd&#10;anOSV9zlvtp/ut/36b/4mirX2TX/APnp/L/4iitbo0sz6F+Kf7XWkQ+PZ/h3qEkdrAsIWG42/KTg&#10;YUMeM9OATjr3FfOXx68V6DqTi7tfEViu5vLkVrhc/N/d98DIPQc8Hvyf7VGp/Eywaa3t0t2ediWl&#10;jtQxPtk8gDnr3HfnHkPhD9kfxV412/E34u6vcLaGT9zYvlVb0Z/YnHuOenGeSMuadz5ytWqcjp2v&#10;5np2hah4b8JeZ4o8SeKLK1sRGGWZmVmWMjkrydwzxle5xzxnyP8AaF/4KF+EvCkUujfB7we2oT8n&#10;+0tQTajsf4lHBPcjoehPWqvxw1bwLpGmyQtqduy27Ktqtrt2gA7RtA9Mc5HfP0+TvjF4s0xN1rpO&#10;mNNu+RmlhCnOTjnrnt6VtKrLZHFCnbY4341eOvib+0XrUkvjHWnkzMFjtY1IX2AA6/j/APq734I/&#10;s9DRdEt/D8MAaXaJr6Rj90kdOOeOO359K1v2VfhLq/irUB4mn0uORbeQi3jRfvTe+fTivpa28CWn&#10;hXQ5J7ZWeQ+YJnYDdJnH8+345xnjKz3Z0c1vdRw/whtLHw5rU+i6Qf3Kxq7LvPO3Py/XPXr34ziv&#10;QNe8GaPrZik1G1TzlQmMyL8oOe/PUgEfhycDFePw+NdL8NfEaI3EymOaTZcSD5mDMMc+hGRj8Mjq&#10;a9gvtU+22CJbjCgqI5cZEucBuB9wgZzg87u+KylJxehtTppu7OK17wkk2lX2hiKOOGdvKuFEe0SL&#10;jrtHJGRjAP16DHY/8Ezv2T9L8L/HK4+IhMzQ2Nu0Nms8fCyMcM3qQASCO2fQc87eahqOoalHp9iN&#10;13Ncfudp/vDqMfr3z1yMmvsD9nvTP+EG8Kw20ETrKqAyeYOZCe2Rk5J+mMjnkivOxdb2dPl7n1GS&#10;4P22IU3tH8+h9EJrFn4bsgIIlHl5JHmL83XJx2574xn9cS++MViIlaWUMqxnYvJEmOewyPUduO+K&#10;8413xxdSRSQ/aGVfLAk86YDb1yuOf/rYznOBXMpOLiJka6df9GWXy9pMbMFz0A74HPHCHBB6+XGo&#10;2fXunTitT2zw98U7Se7jjliiUrGSqxKxBxz8ueO/6Hriuy0vxJouqIZWliX90fmRDxwAvP446/Tt&#10;j5esZbsa6k8kkY2yD/WK2TyOeTkgjHzAjngdRXY6J42utD2W67po22hZGhAbpyzYIJALKTkdMjAz&#10;zfPYy5Iy2Z7FqqwJFJHBdYjlXuwWQA4APb+Ig9PTk54zLnxPoehxLrzI0zpFvjQzY3NuCucEc4B4&#10;Jxk/UYx/C3iDS/F/krezMsyq4eEyYZRzubHpjv0x9ACzx3B4T0y1msLi6hvHuFk8ueNVk8k7duSA&#10;F6EggDkHb6VnUqe7c3o0/etqQyftG+K7DVJH8Nn/AIl021JrW4keRWLNsZgWJ5Xk7AAefqaf4x8M&#10;Q/EfR18U+G3ykttunjIAY7ckHlsg7cBd3TqCMV5B4h0628LzzeLJJN2nxOrSh5i4aMfMVw3IOXOe&#10;cEZB5w1dZ8OfH9hYQrdaTdLJbyLG1uzRf65Wj6Kx+V8qGAYcEnrwTWUZN7nTUjGPwnn/AI61O7+E&#10;eoWv/CQGZdNu5UjiuMxqkC5OCzFeW27QQQmPLzyWOPT/AIYfGPXY7H+0LfVc+UfIPk/vcNhSFzvB&#10;4AKkLn5sZ28Z63xr8JvhL8cvD1/4J16zikt763EdxbpK4yg3D5GDB0dclkdSrZ+fPy5H5xftCeIv&#10;2ov+CUPxmFr8UdEvvGXwb1ieP/hH/HVvuafSs7A1veiJCpIYL2AlU74wW328e0aMpP3DnqYinGP7&#10;zRd/8/LzP1B1XWfAfxw8JXXgP4teE7LX9F1eSMXml61Zpc27bJFlVnRs4ZJIw6kkMHjVlwUU18X/&#10;ALT37Enx0/ZdiuPiR+xxc6z408I2iXF1r3gW5uo21TTIlMssa2LSgfbF8tjEquTdjZhTdPMRH3vw&#10;b/aK8C/EPwrp/iHw34lt763vbPzoZreOORZedxYNkbmCngY4A+ZcjaPX9H+LFpcpDa/8JDIt0kf7&#10;uR41LzAEEAbuQARg8ZA7MQGC9otpI0jRle9N280fDX7NP/BR74O/HU2dnZ69FJdLN5eoRozwSKu4&#10;+XGyMmTEZGXsQ3zZHcfVfhybS/FWhqlhpq3EUUKFd0aiSYKu5Rwd2clDjaRxjPPPzb/wUi/4J5+H&#10;P2mppf2h/wBmO0s/DfxW0m1Eq3GlWqWVl4pUEyvFcFRt+0FuIppC2/KxSuUMb2/z9+w1/wAFI9Qt&#10;Nbg+GPxnkXw7rVvcNBc/bodsNzJGNm3Krk7SGzGTnkbc7Sar2EXHnparquq/zRnLGVFVVHE6N7Po&#10;/wDJ+X3HQft/+BPjF+zcNQ8Sfs9eJdSHhK4zJfaDZ3jRrp7n/WYjQqZYtspHl5JUO4UhB8vyz8Gv&#10;if408b3MmjeLvH+q6tdxzb7Vr+8eQBWQqyorkgHIBwo+baABxX6w+KZPCfx28P8A+kRecbpNsfnx&#10;lI92WJbJYLn52JXkho8YFfmV+1D+zhrHww+LX2/4faZdWjau0itp8dmxkkLvgJGoXnefk2ooOeVO&#10;enoYPFc/uS+TPms6ymNO9ant1R6fpt5oVtaxxeItUt4ZIeIbP5pt6lvvLgE7fvKSAoJzyGBNZPx5&#10;/am1f4WfBO+1Dwukcd5NI9pobXF4JXMjKAdsZHSIIh3kYLBVI6FcvUPCPx3+G+i2etWPwdvpPtiw&#10;3LXd5GjuA4Rw0lvC0joxD7CZBGVfOcspFeTftJeGPHHxA1a38YalqFqtnZ2rIdOhi2fZ2UgkAMMl&#10;WZsjLHnjICqB6Cj7x8xTjFTPWf8Agnr8RPiF8XZP+Ey8Z+JbzVtQ+0N9ruJH+dULv90LgKM4+VQO&#10;OdvHP6S/D+RoNGjiaZmh2gMolfc2z58nOGLAKpPp8mOmK/Mj/glZaw32k3kJikuIbHXmRoQ0iKV2&#10;hzk5AGckchgMEnHGf0u8K3cgsYbZ4Ipty/uZIxtVxxt29jnhQevKjgHjw8ZG1Vn3mUu+HidppMNu&#10;ln55kj2SSAyMG3DawLbS3GD8p6k4OcnPV9vEVgWzWJv3B3O8k2cjAHU9wd2CBn14GKintRFFJ50r&#10;/u/LaORQys+1eS25tvOOeAOQexxFpsEE3lh1cRp86h1O912nLZIIGNp69yfu53V5cz6CJLdx3DxS&#10;NdosvePDFgc5+82OAAAvYevJqQfainnTzwNuXGI+ctu7AD1I4BBIyeRUcM8LPGsdxuYl2i8uNGP1&#10;5I57nt6cfKGowOl+ZKJA/k7vm4O0vnJ5+U43cEYP5gZmhl6yPItfIzHuVjlWOPunOcc/xHPHr1zX&#10;jfxFRXMYW3aQqcumQpHJPzepwTjjHzZIGK9k11Y4IZLs2smyaTdtiXex3fKFBHucA568/wANeSfE&#10;dSIJIpGdmV1XzcHYx+Y7c5w/OR2z24Fa0zGt8J8zfF63tEimjit1ZtpO2NQ3QPzkADHA6YH8h8V/&#10;HDw/qev6q2l6NYzXFxcSiK3t44yzO5OAoHrk9K+2vizYyTLJDAB5k24QrtYlm+6FGe/K8Ajtzjge&#10;0fsWf8E7vC3gi9b4xfH02U3iyPnSPD7ssi6duGUkcZw0pGTj+EDP3hx7eDjKctD5fM6kadNs+Jvg&#10;H/wSkbwjpdt4z/aShafUpR5lv4Tt2OI0K5DTOO/+z6jBzg17T4h+DltDpselWml28FqoWKztYV2g&#10;DI2jHpx3z6+9fZ/xP+Hms6dfSatrlmY1HypvXJ27SeeeCT2PJ7msD4c/AQXd5H8R/FcKw20IZtNs&#10;Zl2ySsOQ5Q9AfvAHnr05A9q3c+CrSrVall0Pnu4+E2mfDj4aW/h6xt2t73UI/MuLjuWOMA4xgA+p&#10;6HA616d8Pvgbptv8PNL820bcLUErHJyxJP8Ad4znH1GB71e+IHhQ6zrl5q16xhWRWP3htA9V2g84&#10;HU/U9RXuXgHw7pf/AArLSmuSPJaxwsm0Ddgt8pIDe/J6cEeo2jHuckos+YPFPwntLPTPs1taNJNb&#10;q3mSLGefmOQMgAdCB1GMY6kVL8FPit40+DJutH0ueabT52XdZtGf3bSL95Vx74PH8XTNe/ap4b8M&#10;tffZjZrJJHIo3YwxOVOBjIzw2T0x+FZt/wDAzSLy9XVo7d4WErFVHQKeO/fpzzyR9KmdLm2LpylS&#10;95bnzv8AFf8AbA+LngBm1Cxjkj03UFa2lWViywSOqlT6d849eee/P+E5rz41qn/Casjaa64urVlP&#10;lsONxORgA8c9QcYr6a+I37NXhvxz4LuvDU9p+5uITtkjbdtboGII7Hkn8R3NfO/gbwT4k+B/i5vB&#10;PiFX+x+aDp9/ux0YEK3J6gnn8yKzlT5ZDlWqVI2bPDv2hP2SPFHwGv18S+FtIk1LwneMxXKlpbBg&#10;T8jAZx2xn2+lXfgZ4h8W+Fr6HWfh94tktXjyZrOaXg8ZIOfu96/QH4fnw14ksP7A8U21vcafNCy3&#10;MN0Q0Sq33SQeh+7yD78da4/4i/8ABPTwZf6+2ufCzUv7JluF3WLRgtDcZzgYH3e4JyPU9DQ4/wAp&#10;XLPkUraFX4H/ALWOpLLaaV8RtHDbMI03lg+Z3znoCPTqc9qu/tN/tH6z4cvovD/gLT7dUu4/Ohvr&#10;UAqUA+5gYwcgdOOvXvwkfgfxp8K/E0PhT4g+HpFjVsiRo1Ebr22nnjv6ls54Jrr/AInaH4Q8aeEr&#10;Pw9omjtb3aBJre95+Rf4Rux0x29SOARg5ylKWlzqo80YPZW+88bT9rP4yKzaRe6y7W6q2yRsErzk&#10;DPpj3x24zXVfDb4weKX1uG8utQa4kjVTmRshgoJHpkAA4BPzHjg0W3wI8Qi4lj1fw39qtY5ikl5a&#10;wszLnuQPmI7/AMXYjjiu61D9mj+w/DA8X+EVWaMoFuLaY7SF5IYMp3cg8jHOMccZlxNqaqVJanvH&#10;h/43/Dp/AkMnifQbeNh8rRquGP8AeAXjuRlQDnn1qG0+KPgbVbWVbeza38vZJbhpv3gGeGHHI6kj&#10;PH4kn4o1COK08ZL4dnvb7Ss42Hzi0KYOR128dD9D26167Y+G9b8M+GofFxlmu44owk11HNkBME5I&#10;B4wc9flxjHB40or31cjFYlyg4xR9KeAfjTFDf/YJ7mS42jZIzMPkyDyT36Z7V6FpVponidpLyO5Z&#10;VZcfZpecZ6gdhn09+1fDGjfF640XxH9uEp8tpMrbyL5fB6ZOTx+OOhPHNfTvwS+J2jeIIEhWbyiu&#10;18LIOeAO+PbsOO2BXapI8qlU5pJM9O/4QLRf+gbB/wB9f/Y0Vb8yH+7F/wB9L/jRT5j0uWp3PHNc&#10;1rwZ4dlXWPEAedNreXDcR+YEycd+/wAp7dPrXm3xT8X678XdJ3aWyWOj58qGGFVXeAGQsRj7uDnk&#10;cY6HgmD4q/EZbOVrFNPd0Ta0nm5wO3GTwM4Jx+farOj+CR4a8N2kV7dqHvFWRYZMiOIHnjjGQWPX&#10;PBz6gcPJKO5XtI1k1FdNT5u8T/Cm18PyzvcWvnTQyvGszNheCM+55PbjPY4wPC/HXwyfU9X8iCxO&#10;6aQqOxJJ4OB3/wAOM54+ufijpDw2ki3Mz+YynMjqWX7x+bAz6deCMDAya5X4B/CJfFfjSbxnqduw&#10;0nSGLszLlJ5gfljO4jd94kjHGfz6EouyPNtKMjT+HPws0X4D/Du00qW2SXVLhPMk6fus/eHX5m+Z&#10;R7ZPAyBWB8YPGDaZoMywWzGRo8I0sm4sxUj1zj+vUnrXovjLUW8SeKWaXUl8pzgS8MyhRyODjdj0&#10;xx1JA58N+MesxSQvavB5aqhMQZ+g54J+8cjtj8uyqS5Y2RVGLlPU8jAi1PW5hKdqoN90288Z6Ajt&#10;z179q7j4deP7mG3uPD0FyzeVG/2dpjjoAMAkYIHp359q8wN2bGCaV1X99dL91uSO5HTHp+dWtH16&#10;XTru3t9CTzrqa6WO1gChs5IGD255+v4iuT7J6cYe8fS37PvhtPH3jZtemspY7fTSCzNypckA+nRQ&#10;CR3z1AIJ+vNMKRaR5flxojQMIzI6qpxwfQZ9h04968u/Zx8AReFvB1vCYi10qo9z5i8tMwDHHPGO&#10;mfcHvXql7Cy6c0EsCrDuwJI5DtO05HGScfMRyeB6dR8/iKvtqja2P0HL8L9Vwyj1erOB8cStaSJK&#10;bby2C4bzIxk/N8wXvyMfKD6Z44HSfATwJ4y+Psusad4XuzZzaXGjpbSQoNsrJM27LMojXbGFG4Mp&#10;ZwPlHNYXiTw/p2vvJpU58mF1bfIpyVZeMEY75PQn24rsv2cvjBq3gDV9Y+GHw00nxHNDpQF1dXhk&#10;T7Dabht8+aeSULln/drFFE5+UPubDY6MHh1Vn72xz5nivq8NNzt/jN+y3rvgjwFaal4b0WSbxVY2&#10;bpq2n2eoNJa3kaq7tPF5gD+b1ypKqADj5mUt5L4c+I3gLx/pa6to2sJLndHOvzK0QVmAVl4KyZz1&#10;xwDkDjPPfEP9tX41fsx/FeezskvPGVveaNceX4Z8l76aWFIyzzriFpIEUsvmMxKsEVXIxGa0P2l/&#10;+CanxLfxtq37Q/wv8dTfDOzudDttT1TTZNLfVNNudYuJY4fscEhEMkpeRnVWRVlLCNfK/fIp9Ctg&#10;Yy+A8DC5xVTvJaXN0ahdWd9G2jO0cfkfN5oGTuRh8xJ2qT15yudpwp4q9YXuqajeRy2025maMtbl&#10;mjWZMbfKkcId+3jDYO3ywMHOF+Tf2U/h/wD8FY/iH470vw78Svgeuk6Dc615O3xRv0PVZ9Mt7u1t&#10;7y6isZ/ni8uK7WUeZs3gKUDYAr27xX8I/wBsn4JQa34i1z4VzJbWjK2naTY6lJqd1qCoyrGY/KiO&#10;FIaRcqI2c2/mFFDZry6mX1o6pH0uHznCyiryt6nt3hPT7O4K2Uq+XHNtMi+ZIyy7yMgDPXh16sCZ&#10;QCTkIPDPj78D/jN+yZ4l/wCFqfAXQtS8W/D7UHE3iT4e6fN+/wBGZnJe8sSflnti24vbHAjbc8YI&#10;bas/7Pv7Wvg34p6XDeJFcWOoxZsdW0rVLdbS/sbhHImhnhkKtHKu0fISc/fGFY5988IfEP8Asi9a&#10;A3LXC38ZLW/mNJvUBGVEVuGJU5BwoJ7nacYRj7OVpo7vaRxEOem/uOB+Dn7QXhj4g6Ba+NvAustf&#10;WWoRpcRSbAcqX+eFioDLKnRkJDA/KV+UA+jR+LfCHxF8M33w0+KOg2WrWGp2bJcafqFoJILmMxjz&#10;Q6Sh1aPB6dwVHGRu8L/aH/Z/8OeANduf2hPgvefYLHWJP+Ki022f/iXMWaNDdSQKDgKd7PJHuYMQ&#10;QcGUtl6V8Zbx7htOhs83DW6XFzC28SXG5iUKIQFdGKOdwx8zMm1JN6pcqcoR546omnWp1Knsqukv&#10;z81+qPj/APbB/ZB+Pf8AwS78f6t8Zf2Rb+71b4Z3lx9rvvDBaS4OkqzbWQtzJ5Oxgq3PDYAWXeUW&#10;WT2P9lr9s34R/tF+GrRYdfFnrEIaJ9Jupv8ASLeTaGcshBBjJJUP0blRyrEfRvgrWPDvjDwwun6u&#10;6/YtTs2E1nqVnJIsitCQ6sCGMjyAsu5twYjDV+Z/7bH7HPiT9gj4/WvxY+ENzd2/hXU74HR7xYzK&#10;dOkILPp8hkYebGQDsLks0a8lmUs21OMcYrT0l0ffyZy15VMrkp0tafVdvNeXkfqX4Y8QXcEtiIr6&#10;SVFZVWWNjwrFcuFyeTzjBxklgeTXxP8A8FaP+CYEHxCu/wDhpv4CWvl3A8x/HGh2tjHMsqyHJv4l&#10;ZSYpQ3+ux8rcSfIyyM+3+xJ+23o3xT0xfDPiKC3s/EEMKPeWJJMU2S2ZocZO0grvBBKtjOSAzfV1&#10;l8QdO1DSLhNPYzSXKrFAlvdned3KjO7g7ccADG7OemIpyqYOptqjapTo5tQ332fY+Gf2OPEnxY+F&#10;Pw7SP4n+PrzWtP8Atklva6jpunS7ruMRN5cbXUyrulD/AMOwlliBBJJI9I8Q+NIY9VzpWlR2Nv4s&#10;Rdus6fGQlpHDC5jV5+fOLzvcBIckxgmQnEhaub/ae/Zw0X4feI7j4raJoK6Z4W8sCZoVP2fSp2DI&#10;AI8h0hkLLtCg7ZG2hFGyN8Hwh8Q5/FVz/Z+kCD7Ots0dn/aSia4eMuxMC4Ql8BUAXcWUAAfMqget&#10;RVGpHngrXPkMyqYzD1PY122o/iu/mdFpOqp4es9cvdT+z3cmhyTR6lqMd9cR206C5MZKSXBEbmQn&#10;YoUuzghhlmUV538Q/wDhFfFELazeWWm3UNxZ5a6ktYmdo9m0RNI275QBgBiGYDAGGJPqeieOtLe9&#10;u5tR8F/Yo59NjQ3Vjt8oyjDZkJGXGThjllITuNymr4i1n4cakrQT6OLi4utPFqtubOE3UweORVAk&#10;PI+T5A2V8s7CrAbdvTGOlmzxfaR57xR8/wD7BesaZ4e8c+MPBekXtjYoutw3nyKPJg83KgcHAJMY&#10;4HTIPJGR+hPhbXLa7kub2OU/apmjZmknRpFm3Ftw6sGCNznOFbjdjA/OP4R3dh8O/wBsnUvBtr4M&#10;j8P2+o6SxjiutQkllkmgk3DDHfghDK21SVII+ZsKT9s/DTX5JbSzmG63eaNZZFjkDGReASOArAKW&#10;I9g24lVwPHx8bVGfb5LV5sOj3u3vrS2XEzC4RIVaaWJRubbjBA+82DyRuLA4wcqBTjNBYQJFJZeW&#10;ZLjaPlZtquQBhQMqc/KM8kgdDXL6d4mLRR21/cRSSSW5VvJkdAw2lQSpCgktgZBxuPOASDqF0j1B&#10;nt2kklYtKuVZXZsHfgdGwQpAwOrHtz40z6mnqjTMqW5iuy262khZGSSPBJ+VeTjC/Lkbgf4ug3YL&#10;7m/Bt5LdL2OPz1UTcngADBYZ4HGB0II46iqmlS3/AJYuHgXy5P3kshQOsCs+7AzyMHI4Y8Y6jkWp&#10;kguRsjjaRvOkj8uFCpjwp6jGAwyDtIzgg8gAnI1KWsSWrWs8tyJBDjbNGyNvEZY4GcE4xnBHQk9B&#10;08z8e2TXG61njO5f9esce/zPmAXPGAWH4g4zxwPSNTmtyGH2Zm3eZJgr8wbGccKDkn0xjnkDmvP/&#10;AIgW4dTIhx5bMZYXyVJ2Hp14ycn6E9ea0pmVWN4nzf8AELVr3Q72PxFpYtlvLWRZYpPLWQGRTuUk&#10;HIZQeeeG54OMV9Mf8E9P2ifCf7Q2p6hL4i8Oqvi7SbSWS8up5FeIRg4M8YxhGY/LjpheMgV8t/Hy&#10;K2tobiWzlZgUZVYjG7O4dT3zt+6cHPY8V5D+yd4c+LHj/wDag0vwr8PfE2qaPpcl0t54muNPuJI1&#10;W1iy7K20gElRgZz179K9rByknofK5pCPLqfqL4k+OemafcyaN8TvFVjDdRTPJbmSRSqxtnyxgnnB&#10;AbOAOnHOK+LPjf8A8FEfGi/FaG/8BXLXeg2OpCKSS4UgXOHwxUdFAXoPXn2qt+11f3fjTxxqOvSz&#10;TeT8yxrJJuMSjhQRkjtn69a8q0H4dJqHhqzKJu3M00o4JJ3Ejr/j0Iya9VScj4qpUs7RPuLwL4v8&#10;P/FzSpvEfgO+jnN1cCOTaro8fGNpHfHJz2GPTj1bxD8UfAnwS8Faf4c8cX0dvNDYRhdsYXDEZKgd&#10;T8x7A4445r4H+EH/AAmPhrxB5mh30ltGqs3l7cqz8hWI5BIycHAxnvmsX4mfEL4l+Nfiv/YHjTxb&#10;dX1nazLJZQyKCYS3tkHPGB1H6mtHUloZqpR1tHX8D7F8N/tP/BjWdXmOh62h2ne4mwoDKrHC+p7c&#10;fTnIA6XS/wBpjQtX1CPSbPS45o5G8vzpFYZJBwAPQjHPTtwTmvh/R/B1voPxHuLRiJI5MTWrFQoK&#10;uCSQPTj/AD3+kvhD4Xute1G3ha3lj3KAivGAcAZ3cnjo33uMY4x1ftJdQjLm2ij6C/4WHc6po/8A&#10;bek2SyRwny5I5+dw2jnOOh5H1PXIIPE6j4j+Dvxr0uaPxHZzaLPBcMDJKhdI3AJJBP3QeGB7VvfB&#10;r47fDFviHq3wcu9Ss/tmmwrI8b5bcpU57nIGOgz3Ncjrvh/wdbeO9YvRL5ukyeZK0qsDHGhOS3zc&#10;EjG7HozYJIxT57lvDTe9mcbrOr+CfB3gnXPCMfxT0U/bLRhp90twN0mMALnI6btuTx6dwOR+EP7Q&#10;njvwj4PPgjRNVXUfIYjTJrgs0lm2dpG7qfYHJHH1rJ/aJ/Zqh0fUIvGvhZ1vNJv1863u7f50Ctwu&#10;QvTOVznAznjivOvC+jeIvD+oR6npE8kLLKpZuiMB69zntisHKSFLmhZLSx9DQfGz4p63qUcHiWK2&#10;uIzGYWae1DoM8HnnAJ/AfpXY61rkOneHINe8Q6ZCxtrfdDDbR7cICDgkDoBzngA4xjAw/wCDcng3&#10;x38NrWa4eOG+jTbdI6qshkzjf79G+oHfjHnf7THxD8TeFdD1Lw7d6WtxD9ic2LeTt+08cAEHI65I&#10;A47Z5FLm5djsp0fd5pMoXn7cnhzwxcNF4cmjvrjbsjhjk2RsOrBwM87gMHOP5V0UP7Y194m0krDY&#10;y6bN9njM0NqBtuG3FSg4GOOeenPrmvg3wOv2m/muzb4Zrg4jKsB19Py9OCa+jPhZG0kUJu4FkywC&#10;lm++T1U47DOeMZHGAerk2zmhiJc1uh7V4K03wP8AGvwxeT2thb6hdWsjC+WNVyr7gR05HXjBPJ5z&#10;0rqPhxa2XhXRtQ+HHjG+mtbXULVn0u5mGzy/7qksTnlQMc5z36DzuWLXfgvbP8R/A9qBb34WDVrW&#10;GEKhVjkSYwMsMEFjyPbGa8v/AGm/2mPjFp3hNtO1fwjFeadcqqW+pWkzZgBO7kN/Ec5z26YHSrjL&#10;bua1Iwj7zR02i/EHQdb8d/8ACKeL9PtpIVvHgS5t32nbu2khgflJ68f7Ve9fD3SJ/hr4zh0S4uZJ&#10;7OeTz7K93YLwuMkfhx1OCe/FfDHgvXI/FBtp7YyG48xXRd2cZB4Pp1Hrj34r7l8A+NdM8Z+FNG02&#10;+P8AxMrIbLO+XAwzADbzwRgDkY9cnu5VHzHDhaEZJvqtj6S8/wAK/wDQcvf++qK8++2a5/z92f8A&#10;37j/AMKKrnZ6fKj58+OfxC8JaP4/GqWenyXVnuB8tnwRnq2McnJB5wBnk969Ci8daR8WPh+upeEp&#10;5FureNV8vIEkJx93qO4UdCSfoK8/+NnwR1fT3Ftf3nk2bMiTMfndm3YxnOQfxPJHPPGT8GoLr4J3&#10;VxZ6XbfatLvLndMG+ZhtIU45zznt268ilOTk7HnUeanJ83zOk1gad4r0mN57O6WO1Rbe6nktDgsx&#10;ySGByD83OeR3xxXqh+FelaL8MbXStJiKw+VulZYRueVgScnPPVu/ByMc4rynxdquneK7aPxvpAuL&#10;eHcxurXBPmlCMbj3555PPp63fAH7RGv6X8MdUh16KW+kt5GWzneM425x16jGfqPQYp+0lFamlOnT&#10;lUakuhzXii0gsp2huFdW3KreZgLtH8PYc/Lnnj0PGPBfi7BdajNcSRptYAGSRcdc9R+BHUZ9sjFf&#10;R3iTwv8A8JlDHq1i423TMbht24L/ABBRk/e5zkBeCSK8+8afBjU7m0M9pa4WRV8xlOGyFxnp0xg5&#10;ByO/YUfET7P2J8leMLNrTT5FMWfKkA384IPTAyeP8PoK9K/YC+Elz498dt8R9Vsj/Z2mqUtRJkJ5&#10;jDG45HRe/QcVe8RfBS8udUh8Nx6c0yX9wseVcBlwAScnoRzxnJx6Gvrn9n/4VaV8MfBMGiWEQ8u3&#10;GI5Ps4+dTgEnPBwfU89vfz8wreyp8i3f5H0GQ4T6zV9rJaR/M73wzYZjMTzHbMu1oUbfuX5cDkdt&#10;o/A8cYrQ1PUDYybDHG7q2XVWbcxOOoQfmc5B9hzXkv4kkkaO28nayrJJJuKZGAflzgfmBx71m+IL&#10;+UN5ltP+8bH7wKcKvQdjg5J78L17NXiw3PspaI7T9mO98LeJfiHdfD3xDpdrPJqUDnSUuFSTNzt+&#10;Xkn5QQp6HljzjivpjW/2crOPQbTwVeweH9Ikvgv2i30+FEN4Vj3TNFCoLSzYRTkgnCZ5xgeUfCn9&#10;nXwV+zp4LuP2jPjHqMM1/Yw/a4Y4W3LHKw2xxoDnfLgj5uVTfnBOGHx544/an/bs+Nvx7vrD9nF7&#10;rT9a1yzEENxa2sU50yz3jMhnlU+WCR80qkM5IBydij6bB05U6K5lqfn2eZhR+t8sde5+kfwo8IfC&#10;D4Cf8JB4y0L4fXmjrcLv1nxLqOn3DXWoNEoyEgYGZo1yoCKoXhyuSC1cx4D/AOCgf7PPxw8V+KPg&#10;74R+L+h6Tr1vIwk0TXjeaNqFuqIqyzLC6xTXiBi7LMGhzwmEeN3PF/CPSfjZ4B+Gdp4i/al+OnjL&#10;4hXWlgCZ9F022s4raQI4eFxwZtqElpXk2F2jIUFWI+e/j14o/YS/Zdn8V/HTw18HLrXLrSUmvrWG&#10;104br2GGyJYzXN3LM8q7g0O4JDIhydkmwSHocXzao4PrHuJRaX4fduejaZ4r/aj1P45RaX4m/Zi0&#10;ey8PfEG+m03xJFeanBPNqjyWkCzajLFZLaWkuI7Qea5N5dIAIoCYxsfw/wD4Kf8AxI8dfs++OdN8&#10;K61dwxjxN4iGkWMdjpsk1tJdSqP9HRiJJEEjkAgmMHZt3MFBr81/2gP+C8n7YPxF87SPgp4Q8H/C&#10;2ya7u/sd54Z0CCfWBazRNCsb306MyzeS7I89sluZMj5V6V9Zfs8/8FHv2Sf22/gH4Rn/AOChXxVt&#10;fDHjLwbIu/VNEvJ5rrVZnlltUM1nNBI0oSJ4Jy6TOGd5N6xwweUb92UbGNanU5eZy67H2d4V/Yy/&#10;Z5+O3wJ0/XdX8R6lo/iCxvkjh+Immm5+0fb5pVR3k3h0uHaWHyNreZzthHlvIIw3Rf2Vv2mvC3h+&#10;HxNCmi+OdFNhDfaf4o8G3kdzDqsckeVlhg3M7Da6/OMBxjaNvJ8D/bk+I/wS/a38AeDfhb+zj4zu&#10;D4d8P+IJbi6t1ju1juPNilja5nmbZ58kfO1D5pCzsCyIEVvL/gJ48+Pf7N3j2+0n4YeJtYh0qHVL&#10;2xu9AkuZpbGdvNMdxKIVIEW6SJT5ieVJwBkBmB48VRo4jS2vkelgMwrZdy2enXsfVXw58c3F9qK2&#10;H2yJnabC2twsjwygqArJntu+UEkcAAbdprjfiv4L+GngzwP4i8S6tqF5peoabG934b1bUZ1j0+wu&#10;G84XEsspIaOOYMjTGSRYdyLcbXlkkB8t+NH7S8Pw1+IGk+ONT8KavosPifVpBqf2y8jks9Ov9gLK&#10;0rqsgWRlaVWlMgZnmAaJlVW9e+Gvxi0LxxLbSXYma1WEq9mrYS4IbymKbmYErlyc9OAR0FePKNTC&#10;ytJafmfaU8RRzWmpwdmvwOQ+CHxj8LeJZbrw3riQ2uu6fNJHrEcdzAXhmHmyffTJywyw5w2cqFGM&#10;998QdO+HfxZ+H0nwu+LOgw6tpeqKwvFm3blbK7Cp5aNgxUIUAYOm5QCc18d/t0fsk+I/hhqVh+0Z&#10;+yB4kvBJoNgyzeC5pg0cNnvMhgtFIBltxI8mLWQnYHYQlCqxVZ/ZV/b58I/HrTm0G71RbHVLW1Ky&#10;aPqnlREFuDIjn5Xj+bO9cY6sME71Km+Xnp7fka06/LU9jXVn+DXl/keV/GH9jvxx+zd4yS80LUri&#10;TSrrUmHhXxIqqLhmy48iVQu0MoG0gnE8Z3BSpkVPbv2bv2g9f1rVovCPj55oL2EGS4tvMaBLyFQi&#10;ZAkA4y2ADkgHkurAD1T47eNvhpL4Gl0z4mXnh+bT74LBptvrms21lBeSIrSLHHJcmKCKVpExGTIp&#10;OwbnUDNfMPws8V/BP4v/AA28Rx+E9QvrHxV4bjnv9PjvtN+z3yKsXnC3uGI+diA64yI3ETOpfLiH&#10;qUXiqP7xarr3OCaWV4vmozvF6uPVf10/HufaXijVX8eeGtU0v+zodSs5LHdqVlNqlvbNOu5Akavc&#10;yRLI7O6BFMgZ3kAX5sA/I+gfFnRW1dZfBOm6ZpGnwXm24kvArSQugCyIbZnVlk2sY3XOHBycxuhr&#10;zf4l/Hjxhr3g3SfFCX+rW0ek27w+IrfSJHQoCYJEuFTbi4iQr8ysrMnmnI4Dh3jfxnoV5c6T8b59&#10;enk0e9lhTxddaerrlSFRb6FoyqsY3LK6tuISVsh2BKTh6ksLWUJ7S/M485nHMKfNCz5Vdd2uv/DH&#10;r3xk8QeJZfC9qlhLq19dXib7Ox0lka4uZQeZs28Zdkx8zljuXgHJIB+e/Elt+0D4bhl8UWHh6exh&#10;uLqRZkvreV4xNlZMOYwpYruGXA5ByRmvpDwppegeErXbpWpRpdSTBJbi8kLSzRB5NshWX5wdq4G3&#10;Gd8RBOHdLOqRi6spJda12GaSeQWp0nT5mt3jVWHmHMnzO+1wjK5TeQSyZGD7nsebc+NVfl0SPjXx&#10;b+1L/wAJD8QdNvfiPpv2PUNJ1JW03Uv3lx9lWVWFyjucPGro+wAZAOGIBjDV9w/CPxodVtBapcyR&#10;3j2m/a0xjydjKuFGMlWXB3bmJZcqm8V8XftB/CfQtY8RafofgXwRd315ql0LaytbfTZN8jOyIiRo&#10;ByXY7VVBhjwCxr7p/Y5/Yy+IEf7F954t+KXgu4tfHEMkUnh/S7Gd5b9Yl/1EkiRyqY3Zz8yy7WX5&#10;lYIeK8vG0XNXR9LkuKVL3X1PQPCt4zRw+ZKrA3KpJbtGrBGPzKpCnH3ssMgLwMHhi3YW1pbywQx2&#10;Zjmj+X5Vk2Ng8FmQjK5U7QGz0OWONx8m8K2N5Fa20g0m5t7W90uK+tbzypFRrWSFVS4QygbkfBIy&#10;vVVOFPA9Hsp7qRlkNmsipvMy+TuOECgKRxtw25gSMZbHIO2vm6ycXY+/w8lKKsdpp9y0pxefu98i&#10;zrm48sltuxi6gHIB4DdscYHDTT3iMqRsWV5Gw0hh6uT6EZBCj5VPBKk+mc+0kvzG32mWZftEgNzH&#10;JGAw2qMN0YsGJ4GOQQQDnFW5sS+SFWKBnj3Miwn5wA+W2/dBwcHGSQvbqcTtsU9UW3S2ls42ZY1C&#10;bZIYT/rcZPyk8ckbTxyP4ug4TxkiR2siaaFik84FXaNwJMfNwQQTxjtjrkZ4rsruATeW0N0SjOYv&#10;KYucHfwd3JyTx6nHdsmuV8Tw/wCgTXpjLNb/ALxd7LlyWI69OMHsQOce9RIqR0PB/GXw5j8eTTRS&#10;3nk2MI8xp4rfzHkyPmXk4BwWy2SFAJPAObH7Hw8X/Dx/Fnj6w+Gsdvp9rAbOxKxq/wBrV2XzHPO7&#10;eqqMdeXGM9K5346eK9a8N3f9o6HIsc8LGWNVb/VnBOMEg8gg9BwPxrvv2ffiF4y8Y/BDVfiPrXh7&#10;7NY2dlKsK3FvshmlUBSUP8Slvr8wx6ivbwcvd0PkM2jJTu9iP4jW/gv4oaXLe+GrJ0m87E8IUq3M&#10;g7nGScsOnvzginS/DrT3jm0jR4l3WsMEartH7lXQ8fU4PqMk8HrXy9qfiP4j/ELxHqOu6L4tK7g3&#10;2e002Xy1t1jU8nb36deema97/YD+LUmqfAvWdY8XXMmo6gmtPFqF1KpEyKExGFOeeARnjP516cJW&#10;1Z8lWp060mkrPudX8MfhFea1fSxzbTGkar+9xl2yOnI9Rjr6+lebfGj4W3OmfHC+guYlWeOOJ0VG&#10;+cjHp6kAnHYV33i39pLw+vizSfBmhW/9j2smpQyalqEhCySbW+VPvAqhYE9sjOcDGPQviZYWPizx&#10;RH8RdPn81rewjW4maIsrspODv64ySeR0XPsNOZSZz/V/dvHc4Lxd8MZtK8Z6JdS28Mc0tgqSdX6c&#10;9upwBnsT6nivR9WvNA+EvgG6v9W8Uw6PeS2MvkzNIDIhcfKwXG7PTI46YOO0fxa+OPwltfDNv4/s&#10;dWtW1mPSzbHT2cJLb3LDAc8gYGcdTye/OPj39oT416x4ymh8U+OZ41m0212Q+TwrjGSCPXoM9R+G&#10;aUpJ6I0hR9jqzzeP4xav4A+Ld9460vxvK+py3bmOSLO5+dvPHf698816Trn7UXxF+JWkG01TWlsZ&#10;LqGSG4+zk4dXwNxGeoG316CvljT7i/1fxDcaxIvlrJKzIrdh2GceuK6fwh8TtLtL+6h1u3DKjERt&#10;DNkMPQj1681OpnDmj13Psn9kL4i6zotjP8PfiL48Wbw7dWvlQQXhz5MmAQOTxjCnjr/L1Kz8B+BZ&#10;5WRfE2nqdrtHIGGDgjHQYPIzgnrzzzn4Tg+Lf9v6pbx6PZeXax43STNht3tgf5x+e5deNvExtVsL&#10;TUrn95lGQSEYzj268D9KV3bU2VSkt1ex9raF4s+GFjeXtvomt226z/0jUMSblO0NtdSn+0Tknn35&#10;pPGX7Rnwb+L3gC68NjFvdJtazlkU7UZlwcEdioIPH1xXk3wN8MHQPhZqF7qmoQyK8GGjuEKF+ny5&#10;I+8cd/Y9znzfwokem6q0t0BHHNPmO3Vt2OTjj29s/j3zjqdUqkoxWm5yvjXRpvh348bTrd82s07S&#10;WrrllePPHUe/4c9cV7B8K9Xkd4bmNTJG0at5fBwQTk/gB+uR1rzL9oqz1+9uNI8Q3VvGsUYKLIrb&#10;MZbATHcjnufT2rt/g1czPpkKgRusXzcJgyBh078DPHUdc8dN47Hk1FGFR2Psz4Paroms/Dm78Oa7&#10;bLPayKwkVVDvtYZ45JDcHB/HAxXxv8VvBXxb8Ozax4Hm1dr3wyuoSPbQvHukjQ7mA55O3dk89/Wv&#10;qD4EXsyi3ks3DKsmJl2hkfBYFcNzkjPTnGDzmuU/bK8PeJ7LU18S+GrVmmmtmE1iVIimUbiH34GD&#10;0zzjkZ6cXTt1OqqnUw6adrHzJ4E8L3mm3kMRUquflbacjB7+mTxnjp719NfBe4a30i3tNaRG2AmH&#10;7Rj5ZAQSVBPtyc9+/NfL2meN/H8euGaxuo4vl3TW8ir8x9mx39e/517x4Y/4SnxTo1vLdaddobiL&#10;bAysFAJHOR1//V14qXGUpaHLSlCn5nuv2Jv+g9cf9/F/+KoryH/hUUn/AEMQ/wDAh/8ACitPmac3&#10;938T6d+OvgzVvFV79jju3upG3L+7hO2M7ugIHY/oea47S/g5caNpAS8tpFkyRI27G0YYbs/X06+o&#10;wa/RLSf2VvCd3aATyMztGwZ9o6nr/n/GvLfjL+yPrOny7PDCtJDJlTwPft7Z+vStnSkjZ0IyqOV9&#10;T4St/GPgf4SeF7/4feOdNZRNdSzxXjW4ZWy5xHweCM//AFsZzl+CdW8N+MH1bTNBspLiNY/O+aMc&#10;YPA4GeBk7vlGCCema9r+M37NunJZR6B450SSRbcHddRowaItk4JyMrjHXPTAB4FeC6X/AMIF+zn4&#10;+Z08Q+ZJdQrJHJDGZVCcfIQAMHoQPbgjGTx1NJWNacZ04pytZFyT+39F8TzL4Z1NBGqon2YgbYiU&#10;7/NjO7nv9ccV3Wm/HP4bwIP+E7WO1DQorXSKPKBXgkjgrwV69ecZxxh/Gvwpp/i3wTYfEnwbK0Vx&#10;dw7mW3QIysWXqPrn3/DJr5Y0jwZ8QfjB8Q7fwL4g1Cb+zbWVXvWVSA6q4wMr6g881i6nsk23oj0q&#10;VH20kkt9j67S3+G/jaSz1/whpq3VqsciQ3W0Dzvl+YpwW+78u4+u0c8V1mmxtZItsq+XtQLiIYBZ&#10;RgdOuDjHOOp7jGP4b0zTvDHh6x0W0gjihtoVgt4Y0woYY4PHcnAGehPbFe9/DP8AYh+IfxC0K18W&#10;+L9as9B0e6w3mTMTM6ZP3UwDyMfT3xXjWrYys3FXPqYvC5bh0ptRX6nk3h/TNW8V6jZaZoemNPdX&#10;FwWlWKPKJH0LMckAe/IHU4Oa9q8DfAK20qJdev4F1B45Nsd80ZaKJQMFoYyD5pGM7jhRjg9TXrXg&#10;/wCDHw+8EWn/AAjHws8N3OrTdZ57gbFn93IHTrgEgfWu0f4Qatew+d4111Ska4t9LsyEQDHC8e3H&#10;GK9/BZbCj71TV/gj4vNs+rYyTp4duMO/V/5L0PGfjRo138cxax+I9Yis9C02zYXQmVpSgKEMFVHw&#10;XwW7gdAfl4Pk8X7T3wC/ZvvX8DfBnwffXq3mksb280VEu764vAwSKSSaX92gTjIJ8secTgcgehfG&#10;34C+LNevcmePTdJib5NPtm/eXK56SMTjGR3znnpjnkLX9ljwvaWslnHYPDubzWcABmyAMAknPAwC&#10;SeQDnOK9RU2tj5uVWTlzW16s8k1H/grd4mjh1LSvGXwkutBj1DUlWPy9QiupLm1UfLLdxrF+7Vxn&#10;7jSFSshBO1A/yJ/wUM/bZ8S/F/wTffAL/hTptbO7mzfnQgYftESzlg5lZXDL5kasQEzIoBMqg+Wv&#10;0V+0t8Cvgpp2o417VPtOpKZGtbG2A3FsOFV1XOBncoLbU4wcAgV8vfGPwn4X8HWE97qTajbzFd1r&#10;p9uwmv7iTlflCdG3MCcD5GwPMwzbeepRlzXubLFylT5Janxv4g+HXwmsNSF14k8M69H4XbCSajEk&#10;EUkEjTABpEUSERqivkJufjcF+VgcPwrrX7PXh/TdaRPh5eXGoS2RTT/7euZCjyCFdyj7OYyG81nA&#10;dsqygMAjDavtvx2+H/jDwx4BuoZPCDLNf6VHC1xq0yNLLG8IAb5ZmbcYiWIVTuxuYsSxHj2n/CK5&#10;vbWDd5avDGZJopGxjODsVQTz2B2455LAZGbi9jeivd1PSP2S9b+PXxT8WyfFLxNqn2ex0OSKz0vR&#10;bO3MdiijYZcQocE/6sluuVAyAiKP0m+B/irwJ8aNFHhjxZ4Zj/4S57C4Fv5Ol7rycq/O+QvtvHCR&#10;yR7mBZvl3coynyv9kL9lW8+G/wAM9E0bxCpZ7i1e6vLe+tDGwWfBaH5seW++VOVPzGMk5Gwj2S9+&#10;CniPwlcDxbok1sIVd3tdcexj8y3KXKyxzlCCN6s5B4ZRGhJClfm29jomjn+s3qO60PYvCH7JGh+O&#10;vCl/8NPiX4SW8s7yxezXSWtYsN88ZmYBw3+rbYVbBYM3BZkDn5l03/gnl+0F8CLu+sfAmprrnhHS&#10;9ctNOs7ea/8A9I0vz7yKAi2Xe0DRrJcJOUuZrYpEskYd3KrXuPjT9pn9ozw7Z3dx4Zvf7Ghvo45p&#10;Ut7EpfRqyhLlIHbb5cs2MqxI2OYxyVBaz8N/2obbxv4Yh8NeH/Fd5pd40OGhurB5LhCm1yVbyHk3&#10;kDzC+5Q2F3OcAjGtTVSPLJHo4XGU8LU5qUmv1Ni9/wCCa2j+Irb/AIWDa/EXVLQWmt/aPCmq3V4s&#10;v2a3GnSW08flKyI0czT3H72ExXCR+U8VxFIgnb8f/wBpv9m744eDPiD4q+Lfjey0HR9W074maroL&#10;zeF7h7dRqEKCdZo7WYmRUubZvtEZLSiVVZy1ftt4r+PWu+IEFmmrRqtqrR2dtJxCGKELv+6ZCoGc&#10;8MwC9ASatan8Hv2b9Y8HXviD41eDvCF3caxqUd//AG7rWg2qXEdykPkxlZxuld0hDxFo23CMygEB&#10;yax+ryjJSh6P0O55lGvdTbvuvXuflBpP7NX7T/7Qfw38Ds/ibRYdb0vUbPWtLUatqMTT/JJ9nVTb&#10;KZYnRpsny3VgHkCyRnbJH9D/ALPv/BJC28Q+JtB+Nfx/+Il/od9o5W2utK0rULZV1m3DbrmyvQ2m&#10;wXVynmLJF5l08srqUmMuSa+2NWn+C+jTW+pfCxrOzzG0kn9h6KIrVV81N5WQ7XZMRRDYUETbs4LZ&#10;A5Gfx3Z6WG/tbUWWIxtGyecqrEo28LjOxQSDjJIycbRhaPqNGVSM9brbU56uaVruN079Tb+F/wCw&#10;1+yDp/hCS00/wbJJbwtMVF5dCFoYGZ3a3g6yQwqXOFRhK2xd7ytuJ/NT9sf9kDw9+wj8SbzwHF4i&#10;0/XfCPjxbi/k8J20NxGtmPOhCGETNKYZkWWRhcSl1ZcIwY+Y1fd938dtcvdNuPCfgxZrxYZGk+2N&#10;GCgaN96RqMqzuzDG4tjDA8q2K8A/bA+C3/Cc2mk3mu6heQ/b728m1i4vNNSZ41MqFJGY9XKW8cSy&#10;ea5SKGOMExEO91sPTrR5JK4o4yUaXPTdmjwv9mnwTrOkfDK10XxTo0Unytb2k0uqxt+7V5Ps6Hy5&#10;GBKx54JjYEM3DSBm9C8D/sl/Dzx1p0ureINXvNKsZNQtxJdXF25N7F80m+ISSnYCrMFk2uvKgq+G&#10;B2vCvwq0j4b21xqGs67a2ukxQg3Fxd3HLSpC5ZI42O7A+QcFSAVCjG8Hk/jh8RbH4wWMdv4W8aWN&#10;u2mu0txfXTuEiwqqr77ZZJHYucbUUgs2enzV0v8Ad01HdnjqXPUcu7+R6fpniv4MfCbRn0r4WabZ&#10;6XcX6t9o1CKFfOuGjjYgyfMDPLuchA5JG842jAqhp37Zmp+E7eO/e8vGuGuEeRp2MsAZVDA+TkAO&#10;hcyBtwORzsxXzHqfwl/arvoT/wAIdr2geJYbz/SPt2g6kksMcBc7vmVFkjKljuO0vkAEjpXpXwM/&#10;Ye/aF8ZeKbjSfEOr3D2txZTrMtrptvFGFMeM+ZIreWQWxkoAu1zxwTzy52d9GMo1FI9guvjB478V&#10;wvY614uabTmubW8tWWzmRYpHWRLe0VXPl+WIXkj3D5Qse5PlcE9NokrKirDetFLHGPLkjVSy7QwZ&#10;huwycofmwWOGBNY3xL0iH4daXZfCDwDq1sNMF8w8QW+nSvJJb3C7AqTuGxOofb8+4qkhwysyIYtn&#10;wnYGK2VNkq74QdsYCsIyvQAkn7u7gcH5eOSa+WzD+Mfp2T3lh1c6a1Fw9+1pJ5fmRxrlmkV9kg+8&#10;5Oc5IbOMcbxktnFXUuYr2fd9o2+WqhvMkDDftJICk8bjhjknqOxqotztjWW0mjuNwJYbmUs6kgZx&#10;zj+E4z6HkbqvXN3I5klE4VcgLMkQO5QGPTOAByw64zyMV59z3UVNVhaKSG1hiUJ5a7nK7mdjwCCB&#10;jGRyCMDI6DryXiqaGfTZYxCrTSbhzFuZgeVOFIyPu88/iOnYarLLC0bver5ZyWKkZ3HadxIxyynP&#10;oc9Bg4xfEihUkZtrBY9o8xl4zggYHUKeh69ew5qO5M1ofMPx08NzSW007uGVZG3O0ZRlBJw209cK&#10;PbOBjHJF74EPZfET4EX3wot9fFrLDHJDdeW2JImY71fbnLKTjpg/L24z0HxosoNUs2e43J8pVlZg&#10;3Kj/AGcZ569+MHJ4r5D+Imr+Mvhxrn/CXeB9buNPvYfmW4hbGQD0brkZHIPr3FerhanLI+azTDyq&#10;07Im+Gvhb4hfsb/tGHwv8UvDpuPD+sXEmzxEqs1nfROB8pb+BgSOc9c8V6xbaY/wG8ZXVx4GMc+h&#10;32qrcY3fKIpN3ytz23fkPzm/Zr/bX0n4+fDy48IfFnw5YSXUVw0V9G1mGt7iTcMSDnKMwJ44XjjG&#10;ePVtY8A+HfiDpNvZaTDb2i/aB5jMoHlLuLZGOhxt6dQRnqcetKT3Pj5U4tW2aPm/9r+0nk1qwu9P&#10;mMdrDYG8umLcGQE474HQcdiOw6eE/BP4v/H201G6sNC8War9jbIWaWdjGik5KktwV/UfSvtz43/B&#10;rwVNqmm+FfFnjqC4bVAqRWtralpHXJJAHQAAD5j69xio/EnwM/Zz+Gkcfh86DHdyR7RJE14HkUYy&#10;CduAOg4IJ69O9Rl7px1aMoyk07HGfAb9mxPiDenxx8VNUk1Br6TLRyuwjdskckfeI/I8dBzXsN/+&#10;wx8N/EUkeh3fh1JtLmheS3mXiS3mXPRh94HI9DkHGOh8x+Ov7RWlfC74WtpvhO0hsNQvFCadDGfu&#10;Jn7/AG6YOfevFfhz+018SfDd5Hqtj4vvN0Nx5xQ3DNGHOc9++fXpniq96WpMJ4eFk1c9y13/AIJ3&#10;/DnxAZ/D9t/aGmSW5WNpVuGbzeccdOcdu/pxiuU1X/glhoei6bJf6J46vI5kGFjurcFC2Rxkgckk&#10;j14/LOT9tb4x+JdahsNNn3TNMhK269MHDO2PUAfyHBNfT3wn+JUPxI+Gl1Z+Lo/td9bwySG3MjKS&#10;/BwCDypyPl7ZxwDmpcpLY0hHC1G0z45+GP7JnxD8SaLfTWdksKW0hRZpG2rIwfaTz2x6flXrnw+/&#10;ZSsdPlWTWdcj1KW3w27T5/ljOBwfXA6kH8sVta/8a9futQj8M6S9tp1rZh4WEMPls3HzKc+nTnn+&#10;Z526+JNp8NYWGiagi3TY/cht3OPvHIPp/wDXHZS5mTH2EWtLnW/HS81bQPhTqXg28sZp/JSP7JNG&#10;RuMmcYbHUYyMcDAPJxXi3hTU5bcedeQzeb5JeHzPlXk8Dp7564ye1XvF3xi8SeOLOG18QanbokUg&#10;lYRjaWxkBScc9/XHP0p2leJ7AxReZOzNGpYqsa8dMd++AOeOvTFXGPLEmrVlKVzoPiB4fHjb4W/2&#10;hd2Edx9lYGaSOQs0HPD9j1zwP8c8f8EPiJHY3raLqkwW60+Tb5YzudQww3BG7OOvTPUEV9Afs223&#10;hvxPod5BqUMTQzRkSIxODxjkdge4wc4HvXyX8dfDlj8O/incad4Rv2Zlm82zeaFlR0YtiLOenHr0&#10;9eaqL6GNaPNFTXU+6Pgv8QNPs/JuLaYA9Q0kZO1M4APpgHH1B+o9Y+K+ka98RPB9v+8s/lV/uyDM&#10;mCMBvm5x15z26mvjX9mb4j2/iq2t1inWO7j+Ro1YfI/cY/XP9en1R4K1yY6hdeB9Sv5Gd499n+8G&#10;E/ugjH3sYHTr+jjpLUujVk6PKz5o+Mfw2sdB8U2t7rFrdaekkhiuDLCFTjOChXgrnqfWvY/hHJaa&#10;NbQyS6x/aFnHsWMW4z8pHTjPHOQDxz0PU+uf2dpGu6HJ4T8S2VrcCFmbyZ7MHB3ZKjeeDjHtyc5G&#10;DXP6D8AfB8skkvhS4ks5JJAUtcny0YHK4HbPfk/dxzW/spS1izD2kaUtVubn/CReB/8AoX5Pyaiu&#10;Y/4Zz+JX/QR0/wD8DP8A7KitPZ+RH1ip5H7KabB9liEq/wAVTzwJcj54FYY7rmq+nSNLbBmTO3j8&#10;K0IUEEeSMg+tdR6JyHir4KeC/HdrcWWp6Yoa4QhpAOmepr5W+Pn/AATV+HXh1F8SeHtBW7bc32tP&#10;J3FgfTuDjvnJOK+4rdoUHmb+ppt7ptvqkbRXKblYY21lUp056yRpGUkrH5Q/Gn4R6n4U8D+bFp7w&#10;W9qWaBfLbccjg4zz1AyMcHBzXjvwW+HFzb6siWVjNcahqEnEahtzs/bp/kgY6191f8FP9U8MeHvD&#10;9n4D0uOOO6upllnlI5WMdvx5rz//AIJk6Z8Oj8QpH8W+HobrUoTG1hdXM23yMA/dXuecevOT148L&#10;F01PEKimfQYH9xhnXav2R7p+zp+xdqHhjwdH4g8U+GrdtauG37rrDeQueDg98ZPtxXbeMtb+F3w4&#10;s/N+IXix72SLCjT7SQ4B4AGB2yOldF8UP2ifh5okMmgat4wjsJGBWRvMCtj0B/nisHwF8Lfg1qd+&#10;niixLa5cTReZJeSfNDFx1GeCf8/T1MPGlRhyRPm8xliMXU5m7v8AL5GLpfxK+K3xAh+y/D/wvb+E&#10;9FXj7fdQ5lkX1VOCT9f16DYsrdPDkJQ65daneSf6y4u7jLt9BnAA9hnpTviR4+8KeCNKk1fWNTjs&#10;rSPIL3imMdccA8n+tfMHjz9sbxV431JvDfwO0QMtxJ5T6xdQtuYHC5jTg9xyf7p78V3R5eh4dT93&#10;L3tz2j4pfF3wn8NYVufGutxfapP+PWxgKtK/O1SB1xkjPIAP1rwv4hfFbxz8QNLm1G5c+FfDbLIv&#10;2qF1M0gI2rluqkllwVPb7w5FZV34Z8C/BPSbj4r/ALQfi231C/khLRrqF2ZJXYkEqqk88jhV7evJ&#10;r4w/a9/bc+I/xa1lPht4AkTS47iErDZ/LlIMb98gBJDkLhY16ruJO07WqUuXcx96emxB+1h+1z4K&#10;+EeoD4SfArQR4q8Y6pIz28MH76XzMnLzOAAq5YnAYZ2MSRjjxr4Yfs8/tPazrcPxd+LXx+t/DIR4&#10;Fv7eDQ7W6ZrYlRJAzyptiLb8KFVwcjAYqM+pfs2fAGTwfDNfeEdDj1TVNQmWbUta1KMma6YCQboy&#10;MELs+78wHzZ2/LtP058PP2fta0fW0+IXjXWJ5o7ZSyM8jwxJHhix2gYIVSoG7cw2ryKztKW5ceWM&#10;bJHyl8S/2WZtV0CPXpPEPiHUNLRix0a61aW6MqgybZIhI0gfczlioA3qsZGCgB868Sfs9eFraXUb&#10;SCWbT5Lfz2XSryxWMxsrApGWdxjcNrKV3KQwAAXMlfp34I+EU3xK1f8A4S3U/D1tNpukSPFa/vpM&#10;ibeCHK5CuyGM7i2SsjHbjBZ+Q/aS+CfgXXvhBqWlWnhSwlk1QGOzvCyxT26qDumSZgSu1ELELnoQ&#10;yhXZ1r2aeppCpOn6Gh8GPh/deK/D9tperJcHzYVkhuraMIRGWVtuyNiu47AxOQGyvCksK9U0D4Xx&#10;6SYiEa5WMKZJLiYZVdu0jK8YPDYH90ZwRz0HgPwtJZeFNPtsRtutd7LGny+cW+aXlQfvZI4GF42j&#10;5a2JtDk2yGbT1z5xHmLvVxk7gwH3htz8uMZH+ya1tEwitDEHw0+GF1A1xAsbPLNM8bXF41wn2j5g&#10;SCpA4IBOzblizEEkkee/EH9nP40XniS/h+F+r+EdN0u6WM2jx6PJ5yoIU89JNrnzi0gUqCwACgFc&#10;4r07xMPAvgzT/wDhJ/Gfi2x0e3vbr7NBdapfrDF5zDmNXf5STtz8pJCp0wvHi/xt/bx/Z3+As2uW&#10;fi74qHy7bR82jaHMomnGwM0dss2I0ZRLa7ZDIRIbjChwrqmVSUEtTsp0Of4tBbD4B/D/AOCOlSa3&#10;+0p8U9JmuEEi6fpF9qseiWjo0DyOXVgrSjyreV8APtiifClQRXyh8Wv28o/jXeafe6UdNt9P0+y8&#10;mwt7KRnt08xmZtqmKJlX/Uqd4wDAWBCkBPnn9rv9uD9q39rG21A6N8VdN03wbeKq6L4XfwRaTTGG&#10;WJoTN50qSvFPh9yNHIcErIhjZAw+aYfH3iv4d61Y+Hk8Y2EtylurzXR8J2cyW1xuKsgk8v8AeYCO&#10;CWK5fsQa4XUi9jatT5afLT+f+R+kmiftKtd6Xb2M93N+7ulFlbqr7eAFaMpx8wOD3BKjAxhRc0VP&#10;iF8crC4Hgzw7eT2cMyy6p9jieWNOCqm42J3Axzg70YgACvlT4aftiftO/DXQ3t/B/im/0wX1mjXk&#10;dn4TtLdbhXZgPl+zAsAASrbmwC2MdB3/AMM/2j/jDaS3Tav8TvFohhs57u+N1qlxuDclivz/AC7i&#10;MoByuR02gUnUsjGnh7vVn258PPgP43hgW61v4gaPo8KQLPu1mYhZ1dmcM+zzGBU8sGKsoKrxgivS&#10;IvD37J3h3wPfXfin4ueC9Y1O+twy3kOtR6UmpDyuA06zYKyGR2I2hQJpAQfmJ+EfhrcWPxIlns9b&#10;1PTZrW4lBuNPlulMhAjCsS24/OVBLckjgjBG5uu/aG1nwb8MfBtxc2dvGLWHTytv9omZtke0Kd7E&#10;kk7Q2cgk8E/MTneMOaN2VHEKjUair+Z85/t6/DL48eOPitDrPhz4v+H418W3lrB4H03wz4lh1fSZ&#10;rSKVLefBEaugjEivJtiYvidhHt37L198QtK+At74d+Bfwf0Dw9dtJ4bs5PEOr6ppf2OHxI8u0TxI&#10;tuvzRPE2DHhwyYYMWzI2v+wn8HfH/wAUvFfij4taV4Kt9H0rUrCS20nUxLCN0e7lo0yG2GVm6kIf&#10;IjwABur6X1P9hDx74e8Uf8Jp4Pms9U22/kadbeWty0MAChlaKdPLUOkSK6IzZZm+YrnOkIuzZz16&#10;kZ1Eorrc+Ef2pvgJ8WfhJ4m8JfGj9nXxK3hHUPE9jfS+INJsjN9hModm894JmKxsWuplWIRrDGIs&#10;oAck4/if/gpb8ZPgbplxa+MPh3a3WsX9kYLzULXXpYoZ2cZIMSqW2f3lEuWG5eAS1fcnx5+Euh3d&#10;jdHxbNdNb6Hpck99eCHaYJCnzDaqqASItwUZLbWwQcbvz58b/sZftF/tdfEVTo3g280Twjb3bGPV&#10;Nbh8u4lj3YLiPAbJ3KACFBwOTwB59edOm/f0R9FgcPWrRXs02z6a/Zx/aq+MX7TWn6W3ittPsbOx&#10;hVYrLS7KVYSqr8pbMjvIAURiC7Eld2QcEfUvhjSl0/bZ3Tm5bczzTwkhJmHyjIEY2nGW4GM84AIr&#10;yj4J/s1j4JeF7Dwhp1sqWdqsYmWOQgttxy3zZDEO7Y64ye4I9s0G2vXgN+4jYqv7x8JlGKgZJwck&#10;Y6gEE7sctXyeKqRqVLo/SMvw8qNNJi288Yuow2+QrlvLkBIXk9emQVb0HYcjrYP2e2uZlurZnZyV&#10;uA2WVmx1O3r13c4GAeBjmBncorG23NGuySRTlccZY54z065PvnFOktonSINKpjkkG6TzPuYyfxxn&#10;djAHrXKmeoAK2sEdpGssjKxWQfdAYjdjcedxyBwcfgMCnfW41C3ktSqvtXdIq5UDAP3RjLc8denY&#10;nFaEN3I1ysjJv2EuzswX12jaByTg+mck8EYoZURPNdWZSCnlNzhsZwecEjJz8vXkcgVQpHkXxX0C&#10;WPTpnRFjm8veqsAilQD6HjgHHOD3PQ18hfHjw15unzyOkIbDGT93838XBHYjrzk4+vH3N8S7OSeM&#10;w3ByfmbaFwAuOPXoMfNjjI618h/HzSFsYbpki4bLsV7cEd/wxxx+RruoPU8jHQ908p/Y2+DNnoVn&#10;4g8U+J/EKRR6pdK9rp1rtaQohxv+9gDrnPb8a920jw545UzQaRq1wtj5gWCa4vPQ5IHPZcAnpyQP&#10;b5Hs/FXiDwX4CvPFXgvdcXvmSOe+AHPAz0xk16R8KvGXxL+IPg2G81rVZo1aIHbuK/N/dHQADJ//&#10;AFmve5Zctz4SpUpyqNNdT2C21OWPx4og8YW15q1rL8qq3mGPHODk+mfce9dFdeCLvXNWa81e5+03&#10;TY81ipDjgYODk+nHXGSPSvPfBPw5t9Ku31d4mW58xvLnXOd2eoBwM9PzycDFcD4k/at+IXiD4tr4&#10;N8N6PHanT2aDVL2ZmUso+XOOxxnr1PPU5oW5yVlCMfePTfiF+xzpPxD1aPUbg30dxJ8kLfbGfylC&#10;k8Lj7vIOPb0yR84+NPhV40+FnjU+EdZs2jW4YLaz+Wdki4+97fL+f6V9J+APjjNpmkR+HpdWurh4&#10;mP2XULi5y8WSeOvQE9PevZvht4T+G3xo0eHw78T9Lg1WFl2W18suJoH5+ZTw2evGc8e3GkW72ZyS&#10;p05R916ny38NdL8PeC7e3eG2F5c3Ue6e8buF67fQdsDrzx3rrrH44arpVrcQ+FbePTFaJkmvlkBY&#10;qP8Aezg449/Tjjb+NH7JnjL4c+L5tM8FWl1faHFA7WuozRbsNhvlO30xj3+tebaf8FfiJcjOs6g0&#10;inISGG3YfhyPp2POKGRyyho0V5PHWoXV/LBookSNmPmTyHc7HAHHPGR+Pf2pE8N6lqd6zPvY5bdu&#10;frjnI6+p/MZ5rs9A+B/iC2nXT30iaRpmAXdCUL/mBnj0759M17L8MfgAs+rR2/iIeSIcG4jC8Lx6&#10;+ucnIPQY+rRSfNsjw7QfghrGtahFJJOodgpjAU88c59MgfnXp3gb9nCxu7iFHnuHkk/1mSM56dBn&#10;nrx1IBFenXf7Sn7J3wy8WRfD631W3i1GJtszspeCPncCcjDH2IGPl64rz79oz9tXQv7Uf4c/s9XK&#10;rI8gnvtatoNmSQcqgPoep/I8CrjsaSjGOspHQfEm38NfDLw3/wAIv8LNEP8AbKQ4vILh/nXj72Mc&#10;HAyBzxgH1Hgnxx8LHxxoa+M/FvhnVNLuYm2RiYfITj76kcc8fy7gjuvgNd6j4t8Uxt4p0ibUpn25&#10;nnmw+0DqO/U/Trmvprxf8SfhD4O+H00fxq0fSV021heVZLiYNJ8iA+nv19eh5xWnsyVU5009F0Py&#10;V+C3xb8TfB/4q31lBqO37PeEPDI3Egz6fQ/zr9EPA/7QqePvh/Y/EDStOinuNLukivhHlJI4+oAX&#10;+MBicn88V+Wfxx8b+F/F/wAePEXivwP/AKLptxqjtpsY4xEDgfyr0j9nz9ozx/8ACvUDFGFu9LvF&#10;VL+1mHyvH7dQCOxx1o5Tn5uW66M/Xrw54k07xHodt4w0q+5dCzMvPI/EZHGMe3XgZh0Xx7BpGrS2&#10;st0qu037srMWK57EfKAT+Bx05rwD4dftFST/AArM3g/wlBPc+YAt95pO23I3A7eRuyMY/H1r0vwz&#10;8QtS+I3hz+ybxbRb2ONXxcWoSV8DBIyOTy2BgZ45HYhOUSaqjUsnv+B7D/wsjRv7tx/3w/8A8VRX&#10;nX2jV/8AoMXX/fS//F0VX1iRPsGfs9pkCpJtfgMc/Wr88DeXmLFMS153Kv41IqYfblsN713HpBZq&#10;fKVWGDnPSrC7IE8x/uqMtTYIWR+B/wABqj45vX07whqF5FtVks5G3Z6fLWcpdDSOp+Yn7b3xEHxO&#10;/aH1iW3YyLp832eHCnCcc8+vpx74PU8N8J/iHq/w48X2fiHTDH5kc0fMkhxg9z14GePcMM+lP4g3&#10;D6t491XUXhml8y8kRWwpOSeR+WR164NczAbqe6W5s4jNIGzhQWZFz9M+p46k9uo+VrVJSxDn5n2t&#10;GjGOGUHtY/QjxHb/AARvtAXxR4n03+2NQuYFkkmj6BsA/IOmc459q8Im/wCCg+lfBT4jWngK21ab&#10;T/D/AJhVo7i2PPJ+UMvC/iMVU+G/xR0Pxb4btvCd5fvYahDH/pcNw4TKdzggH8sHiub+Jvw6+C72&#10;95qvi+wmubhpNkSxsAQCdu4nrzn2PzYr1I1JNJo+TxGH5ZPl3PRPEvw0t/jXbXPxB+Knx0W6s7q6&#10;eWGzt42kt4UY/KgUEn5RgZ65GfauR+KHxm+DP7NGkPb/AA+0pPEOtTQ7LW6jh/drjkDnCjjpk59+&#10;OfL/ANoX9qay+Dnwji8IfCuexjvI/wB1BZzwspjjxg55yD09z+h+QdV1f45ftFanHB4p1mSPS/Mx&#10;J5UZi84Dqu7AJTB6Hr9a6qFapsjyMfRoqV1v1L3xl+P/AMTfj944uRoGq/25rkjMrXkjM2m6Qny5&#10;EWc+Y+RyemQOo4rsvgN+zrH4TAmv55dS1LULhXvLy8mDzTSHJ7nnaxyFA289Sck7Xwl+Duk+DbCO&#10;10+IJJ5e1YY1w1wOR0zyT8o6Hg8HndX1F+zZ8FNR1CSTxLq2kxwIP4VO4Becg8kDBJAx26kV3U6d&#10;3dnltdInRfBj4GWnhnSY7nVdEVruQKD5mN33Tn5yN2Se3PfnvWv4pGo+IdatfBPhGDdG2Zpr9Y9w&#10;t0yf3rnkcFAEB+ZmbcARG1dXr7X1tFHoOmp9ourgeWsGDtVWHUseceuOgzjkgVa0Lw5N4Ysmt554&#10;2mwXmWJyryHb1/u4wMDJ4xjIrbyQcpj614/1j4deFItKstKhtdJjt2FrDb33lysyugAVlUsDjbj1&#10;xt6YzzV9DqPijQbqXxt4ds7XUJofOjuraSQt5jEueihmkJZdx5wIgxZACV2fElpa6xq1rbpYzSGz&#10;m+X7RL+8h5KlueQR1GODlcdsTeLDcX1iNSt7OU3NmFkmjjnwM7dmSw5UYb7oOCDjIzVKK6GdSct2&#10;7pdDd/Z08XeHvH/hNW8PatayPZubK8tFmRZLW4TPmxMpY8845Jyu1gSGyOz1nxXotq3lyaLqWoSW&#10;+55TaxguvyjA2/wjOF6ckfifyr8Z/EX43fsx/FW81jwV4uurK6vGA1CGVx9mvcSnAljZdsgG9sPg&#10;FNxK4JJrsNF/4KzeNvDV74c1HxrpGl3mmyPaabrd1Gs8V9aTEzK12CC0UkSoinySqHMxw3y5PFUq&#10;yjKx3YT2Eo+87PzPoj4wJL8VNQ1Dwj8QUa6tW1JrrT7GRdzRPgqpR+qEI2McA5YDPzBvl349/sea&#10;b4f0S/13xaNS8XaTNqU91M8ReGOyXDYScQneFT5W8wFASGLZRth2PBn/AAVi8K+NPHF0s/w1n1C7&#10;kv5R/bL6gE8yzSUhJnEcTFcxDcQAQjFlZiPmPs9r+1Dca/p2n3NrpFjCt0Jf3d8Npj6ZRxvOHB5x&#10;noRgbvlptwmkifZyUnK9z4ZsPh7+y9rN/b22o/BHw3exW5zawza59nKyLGTu3Fzh8YJO7I24zwM9&#10;LoXwx/Z6024V9J+DVjH+8ZnWO6vGi34HlrvEwhkGVH7sHdgAAA/KPevGXhXR9U1K4n8OeEba3mmx&#10;JPDCyCEnaoyI3BKkgNyDt59cls7Svg89rqy6nZ6Pa2M0KrG0UM4aMqRje52qZMcDDAjGcE8ZapRM&#10;/aSPFk+FvwvktYpB4B09bON5H8uS8vYiMsAVJu7mJXJ4LMoYcA/xDNvRvBvhnRbiNPD/AIKjlEUs&#10;cgW1muJI43KDGWjaVTyCM7sAYyQcke2z/CrUrBml8OaXNH5fnJDb2uFaRM4eR3Kk5wM5JbPzDAxi&#10;orzwJZ3ukx3ep29vNfT3Cr9suVUtFuI4WSUctgMMKqj5TypIyOlHoYyqSZ554b0u20+MW2maJPpr&#10;XXMtzDkkZOzkBg20AHO/gM3TC/L5l+2noXxF8XX3hXwLqsmrTaD51zJq0uiW0lw17CBGUD9PLVSz&#10;K2TkHIJ+YtX0fb6NY6W0cd5o7OsODOJo4w0YyRkEcAgR5DMV5XOAMsulrHiPTfCtha+JSjO1reK+&#10;IYSriN2VWUMx6gkZHByMHB5pcvLEcHeSPJfhj4z8Q/Arw5Zy+GPEun6por2p3CSwVpISdvKBFwfm&#10;dsgqjIGG4ux3V6x4R/4KJ/ETRpWuRpUM2ksMtbyW6+cxXKs4xjJPUqwznoTkZ8F+O/hbwpruqXfi&#10;vTvGWqQ/aGaVbfS7govzEnsc88depzgdTWL8N/hrdaJMt3ceJL+KS+t/N8m4lMnnuUADSMSSAB0P&#10;fHI+UZcufoOMYqTZ95eEvjpcftBFdWg8H6LJa26tFqf26xBmvU3ORGm4EkH0yCBk5PQ79z8Fb0eH&#10;G1P/AIRVbGK12+TZyMHeNGAw2xQu3jjnnjLY618W/Cz4n6va+LbcahrUlvJo+6eGOGQxqxVRhmAy&#10;BjIPOcgAEYyh+pfhT+3fa+I5odM1B7bzJJjHIzXB/eDaCW5Uk+uMnAHB9OTEYWjio8tTR9z1cvzb&#10;F5bVThquqezRJdaTDYv5flOsi/NIuBlkK8Y4HqemcEVRuyFEV0loh2swYCIr8rAhQe+Mdep/lXZ6&#10;/YN8QYz4j+G1gt3azRrIfLnUZznI2swIGVxnoT7gmvPr64uIb24tp0ljnjWQtHu/jDDcSuRggnBJ&#10;6Y9zn5DF4OthZ8stuj6M/VMszPDZlRU6T16rqvUbcwzwTSNGVkLLhsMqkHnb8wyeAScDJ5Gc9BVt&#10;VhNvsltf3ayqrMilC2Onyk4IzjnoO2RnNiS6VyGRfN3NmBtgzhSxyASON3B5weD7UNNLZBisys7L&#10;tjxGrLgH7u4DjBzjnGfyrkSPVTK8KyRXjLKqx28jF2Xdxnjt0IIHAAzknnoauLdJFbfZWEse4GOM&#10;Sy4IHJK88HOTgDoMdaYY0kSSKCaP523uu0hgSCMdQeOenQcc54fPHb4jmUO7SLiZ45F28gkDIPoA&#10;PU9edvFgzj/HksaxfZ7mTb5K/wATBlcrznkYJzxn6D1z8m/tQeZBZXE6ncxVtrEDJ4Py+3GSe/r1&#10;4+pvHmq2pi2+SsuPmeFWLcnAYZ4OMYwenyn0zXyv+1PJZpo91cEEYieT5W3YHPAx+HoBn6566HxH&#10;m434GfN/7JVvpfjfw7qlrqkPyWmsSwMrDGVJ4PTtn9O9fRGhaNp/h+yisrG2jjVVxiFeQd2Bx9Ov&#10;PPUcAmvm39jbUrTTbbVxbzxzR3V40m2PDbeu7PPp7dq95XX9SuP3UKqGf5Dlsthe/oO/0r6RH5rW&#10;fvaHb6cEkuIbiJ90kboVjVtoxzjPPoeg5HOOuK8Y+Ov7P2p6T8QLvxl4RktY7PxBKJpfOkCFXIyy&#10;DPGAQcdj68V6d4L1m50zXLY3awyrMw8xrj5jGpJOeO449vX37n4q/DmXxR4CltlSKWSFvNgkjUsC&#10;4BK7NwGOmMcA/gMTrGRn8dLXofGOtePk+Ht2NP17Rb6OTaVZfL+UkenUdvX35q/4a/a88ReH3WPQ&#10;/Cd+QjZWe4uvKA/X/wCvmu5TTvD1/F/YXivS1vYbhyGaTllX2PqPTI9eK4n4x/A3QtN0O3PgWG4Z&#10;vPZpJbluFUAkIM9PT8M9ar1Rn7NNXiz1r4Uf8FHvHfhvXbNvE8f2zTfM/wBJtZf3w2dOv8OBnt2x&#10;XWav/wAFANS8Sa1N/wAKh8HaPa6bbMfLEqjzHAJA7ccZ+m6vhezXxBa3v2Szt5JJY5AreSp657Y6&#10;13Wi3Np4Zs11TXraa1uVQSN5OULsOnGOfyxQXGcran1J8QP20Pifc6fY3PhfQdPs76HcZ1a38xZO&#10;wZd3tx9OK5d/2qPi345NrY6xrJisY4BBcw2sPlbxjgk9eoXgenfFeS+D/ivruo2zaze6NHJZQ7jH&#10;5zbXKjuasQ/GzS723WfT/C80ysPmkSZcHnnkfQ8/SjcHKWjOs+I/g83/AIgs/EFnamWG6jwLh1LF&#10;ufUfzOORXYab8KrbxFoLaxp0OLyxgWTzI+N/PQ4/z0PArw+5+OXjmx1O3tbaCO3026dRJb+Xuxzx&#10;z/D2+v04r7D/AGX9DXWLSNbmdkW8hYCVyXHKnjBBzgcgfStKWj1OTEe9blEvH1v4Y/s76drelOsN&#10;1fRkq0MZ3RpuIHP59uh6c4r5w+Mfw++JnjO7it7bVr6aPUsmJbqYNG+VHCkD/CvqvxdDpPgnQ9O8&#10;B+OLt5GttRKLbs27z1JyCqjhRjqM4zj3rjPjJcjwt8SdLuLO1ZdJFmjQiXhYtxORg8jvyOfWuiEe&#10;fW5hUrSp3VuiPjrWv2PPGGiRi51z4dytH83+l2J3KMD/AGef09vSs/QPhNf6dqfkWt2yqG+a0vIi&#10;GA9M9vxr9HPhx4w0Ga3LSBI23IGZZAquRnjHTAx+hPJyB2U/gf4UeMLRbLWPBOmX3nbUmmkhCkt3&#10;yVIOc8dTkg+uBs6MehyRxUZaM+RfgN448RfCzQXg0/w/9qhuI/mb7OZRER7Z74/IfjXrHgbx54h1&#10;DX7bxcgkmuGdXlibCboyGypA6HBPHcn8K+ivBf7GngZoJr34Z6dJHeu6vHa3E29CQTkZPIPQZ7bT&#10;177vxN+FsXgLwtN4j1nw3BYvaws0/lYUEAZ5HpnJx3zk81y1KXZ6nqUeepG7XunmX/Czf9if/wAC&#10;I6K8R/4X1L/0El/KOiseWY/aR7n9IhCgcmgKjdADRJGTgnnmlhj2NhQcda9K/u3OscgcdBWB8WtR&#10;GnfDzUpmTO+1ZD6KGGM/rXRgKo+Y7f6147+1d8WrDw98OtU0OwCyXckLR7dobawGRwetZ/E7lOXK&#10;rnxj4h+C3w60DUpNa8QXdzdGS48zc0qqpyOnygf1745xi/oNv4C0JUh8M+HbWMuvyKsH7yQ5PsGz&#10;n8T2rlU8X3+oxG6kuPOhnUvNDMu8dO2emOf/AK1Zfhz4lr4G12XWNMkhLTSCOH7UzMsZzzt/oSMn&#10;PtxNGnRp6xirnnYrHYqvNKc3y/gdH8TNPv8AUbqSxufB+2PyW82+mjKMinJYKwGc8E9euOawNV0r&#10;VvEPhm303w9/pDwrgyPcZ8wbOpOcc+3GF6dK7bxr440/xVo627auk9xMoeUW7qVDgEYyDx+v0Gcj&#10;zPwX8UbH4Tahez3cX2rz48W26MREsp5PXk7QD2+pwa58RLnnqd+FjGjCybd+55nqX7JVtqfiebxp&#10;4/tJdU1CaXfEZlJRDke3YBl5x19QM7OneBLDRYk0iOD52YD92PujjbjgYJ45PfBxXtS+IvDfjXQr&#10;fxTrHijT9GsZsM3nXKmSM4xwD09sjgfhW34N+D3gW7W31O18RpeLIoaBYmJDLwAee2f89K2oKOyO&#10;TEUd2ef/AAa+BTX+pxas6taoWUtI5PGc9Q3TAOOuQNvU5Ne367a2fgTSY7DRtUUzLFiOFF6luF3D&#10;uc/iT2qW8Nh4I0ItFGsajcI1bhmbGAAO+eK5/wADQ6lrmoSeJNRuFVUYiJY2LBZCTnGOMAYUHA5z&#10;mu6/RHncutjovDGl6np+mrqWpxiS+kTdJJIc7Bn7gwcD1JHJPr0qDXNVu281reFfMlVjDGqn7wPT&#10;Prx7j6jka1yiLD5yy7lbPCt7np6+/TpxWTeNDayecBMyrHvbnK7sfgR6/wAgauOhnLsYdtrNzceJ&#10;P+Efmsy8lnbBnkJCiTJU4ySTngehyCfSrIl8N/2omk6rqjLcSSBYrZSQzjhuv046evQ81ieD7yKT&#10;xXqCo4E1x5bNtkBaY4xjqM4x+GD3rfax3X7X77fOtFMaq+75Nx7fw5xgfL0/OnHUyl3Plv8AbP8A&#10;hC3igXWuWNmd8TbmbAOVCdDjjjr052kdcZ+TtM+D83iv+0PCGu6csIjvpUMEyth4yx+bg9B2bI+b&#10;nJzx+k/xL0KbVNPm06ziby2jaPEYCtkjoMgdh7dMZHWvmzRdEXS/GU1rHZwq023zzJCG6NghQw4X&#10;vyAOemRXPWprmuaw+HQ+BvEPwz1j9nT4pRWN6iySW8n2uzklJZLiPcQFLLhsEYBBAPUADv8ApR+z&#10;Lb/Br9rH4RaL4u8f+F7Xw/eWfmWS3Wh3kcEKyKVAi2SMwDsX3Kpw/wApJ4YBuR+OH7O+u/EvwLIv&#10;haOWTUNP3zWe7AY9T5ZBIHzY9eu0k4+U8P8AsaW/xa8XeHtX+HGp2eny6hpk32rS5XscTRurKDEJ&#10;DjZ0PoQWY84OOeUXFnZh5e9Z636H01rHgr4Nz6pBD4O8fX1iI5pImiuI45NrfKwCsNoztzzkljg5&#10;PSs2X4eeLpdI3eE/EmjakxXYyxz7S7ZTOM/IOp+br0I6bH5weA/jGZmt7rwlqvEoCyHTSVVR3GQM&#10;Dbu9yOeCVIlPh/4oWrLPc6NdLJH8zlodrFeM5+XhjjBOMYZsHJKr0JvlMaklzPSxNZ+Av2grRpku&#10;/D9u4dY47doLlJPKb5WZhtLHGWZcfKAMcrtLSSXf7LnxmvfDceoW/h1Il42NPcqzlOd5ZRgAMecA&#10;DjA4Oafaan4tsLuOSJJvMVgwAk8tJF6bQoHXjoOynHobC/G/4qaKZJbXw1crtQGOS1vFCrk/Kr/M&#10;Rk4PbrkHkZJzHO3Hqcg3gjVrK/VvEGvvMftRj8qGHaUXBzhiMrk49WOASc5CzeLNO0dPDd1FDazL&#10;tjxLE0gYuOcgFV2seB0PoSSea2tZ+P8A4O8dn+zvHGnSafdSNskkjhWKRW3nPcZ6D5s5BXseBxvi&#10;DwtaW+ryeLPDXiOS6tkQeTb+YxkOzJ+bJAOMjBbP3gPQ09CVbc+cdRnXw1ez+MPF1jcFftDJpOky&#10;SLunldjsfaecdMHHJyfYt1qzuk15dEv9RuJ9VjZLjULPSowI7JSM5mfpnGflxnJC9cV3HxSm03wp&#10;4ZvPip8QvL1DWLciPQbW4Y+XHNwiuY+m5STt6gdcV6h8Kv2ftP8AA3wlh17x7a7da1a1TUNcbyju&#10;kZx8qnvhBxgn1z2p04c0rEzqWWjPmzxbceIoBH4j0n7Q08kam6tpYxH59qDxIUzleRnPGd2eeMx2&#10;HieObTgV/duc7Xh6AvksWyeAABz7Aew9Tg+HGn3mpa544vbFYFv7doYJIYz8sKDK/KW/2gevoO4x&#10;4Nrf9r/DXWpJPOgubGOYFmVWHlA/dDZJ+98vU89+2eWtHqdlG8lZnv37Lfxy+Jem3y+J1v72HTxH&#10;5VrbtIUZguNrbQD/AC4HtkV9I67d6R46V/GNvq0NnqjR7ZrSQhWm7bk6ZOcnn054GD8V6F8bxewL&#10;fXt7HZ2q24EjW6eYz/KuRtyFz0+bjpnPYdr8N/j74gi1u3k8Lra2YUr/AKbdxi5uAc8EBiQuce3X&#10;2zXLVp0q1L2c9juwOJxOAxCrUt/wa7H0FFfSeWrx3HybmSRfM2yfKDjbgYyCT9Tk5HGLttJaSO0H&#10;2qPaoXb8w4fPcAlen5/UiuPvNYj8Q28niW38V29xd7lluUjtdoZ9o5AIO3n+HB9e4xX0/wAW20kU&#10;aJPIqrCWZFYNj5clTjPHI79SePX5XEYWeHqcr+R+r5fmNHHUFUj812Z2zzM8ZQsjKG2SSbMFiSfU&#10;Hjtjj3IzVHV9ajS18ox5Xlo/lHDAkeoyepIGCME1zMniqzuYmW2RT5qgQrIx5wp79McduPXOTWdq&#10;3iNHPlhNix7vO2x5HAP3hkcHn0+gxisVBnfKouhB4r1ma4tZni3MnO5VRlX34zx+pyOor5D/AG2f&#10;Ei6J4G1C8mmVm+yPiRcjB5xjJJ7g/wCefpDXfEULRs890u192GT+E9MZzliG9wB+WPiL/gpD4sms&#10;/DcWgx/vZtQukjWP5lOOrLz2/nwcc13YWHNVSPHzOp7PDSl5Hz/+zh/wk/hHWV8U2OotDDcKTJbc&#10;7ZF5OPrX2N8NPil4L8ZpHYLdxwXkfMltJJ8ytydynoR2xx+tfDV54w8UWsUegeErFFmEYV5YTu2Y&#10;7VmzWXxkt3XXoZ9QWSOQNHNBIQwbsRivpOW7PzqV5aH6LzaJfW1+sFiw/wBIdhbv/ePbPtz1PbqO&#10;1e3afYX1t4eW0u7uTcigCFtpXAOCcAg4zg45xux14r4U/Z8/bL1PSdJt/B/x/iuft8Uiiwv0hYl8&#10;jA87BwMfke/evsbwh4nupfC1pLpmqm+jvocRzQ3CszqQOc44wDyMn68YrKppuFHqjzz4q+AJNNv5&#10;PFelxxx2NyAdQtmx+6k7uoPbJ9TjPOeTXN2/irwhDp0dtem1vpl+8sqqwPQZ4Bx7/jxXss0keo+Z&#10;BfM00TKyXFu+Pmz1zxxjjsfSvkn4i6Vrvw78b31lYzW02mx3LeSVib92P7pwc8DAz/8AWqNzL+HK&#10;6PZfEP7P+g6vpn/CReBo4rcI2+4jjhUuTtX5h7Dv6e+K8o8W+Ifhh8LvFUel/E3TGW5dlSF5FDL+&#10;BAHXP5ZHHboPC37U82j+D5NMtWt+cfaJI/mZsAdVx0+vSvLviz4SuPiDbR+IjMdQu2uMwNNIdyFu&#10;cjI6Dt0/lQo9zq5oyV1udH8SfiP+z/oXhW80fwKVk1LUVxFEpLNGp7+gGT+OORmvKvh7cXOn3klv&#10;p5SOTzD5lrIpxIO2z9enoKxvEXhqWw8U2o1BWXcrRuFGMeh+nFdJpmgbtKt7yAsl7FKWtXYE/KOq&#10;t7HFbRjy6I5p1ObR9DrNS0mx8UWyNb27R3ERBMMi/Xgcc19gfsv+IrjTbDSdU0oqWt7WOR92eDjk&#10;HvzgZzj2wBXxz4V8RJ4pBsbxo4bxW27d2PqRx7Gvfv2a9S1+OFvDF3fiOaKcPazTyBcxY+YYPXA5&#10;/D60WMoy95M9q/aK8YXPiD9oix00WfkwDT1eFY2Xazsc8tjnnGTx+NX/AIvfBbTPjNo+nXK+I7rT&#10;57OMwyyRx8HAwoYH72TweOS3c5ryf4sPr+hfGPTfEuo3Kf2bJbqn2gyDEcifxDJ4HOOvX8h7b4B1&#10;23uLgRy3Mc1rcKqDy9pypBO7v3IHYjA/DanJR0ZzYiPtJyaPP9N/Z6+K/wAPFW80i5tNVtUbl4WO&#10;7gEAbCT1x27Y9a1fCnxKi03U4dK11pLVoThrab5WXA7hhgfX6jPp6nZi90vT7rw/LoqjUmUmCa4t&#10;H2SKxwuWT7n8+PWuTHw/k+J6r/a2iTRTrkRzRR7mt3BGMsD931U8gZqpVNdDneEly3vc9/8Ag54+&#10;0P8A4Raa+0LX2XUFs5Ht/LQsIlG0sSoHJxzx+R7ZXxmufG3xw0K1uvA2tzXd1HGftdnOwiW6U+nf&#10;Py9CMZ64r5q+FH7T9/8AAH4gXHhvxloRaOCT7Ncqi7WAzwwUjHI6jqeepAr6F8YfFrw1p+j6Z8UP&#10;CCEWczqs91ZSbozkZAYZA35I657dB1zvHnuzvp1Kn1XlT23PJ/8Ahknxv/0IXiD/AL//AP16K9m/&#10;4a2uf+gzZ/lRV3pivR7n7KMO+2q+o6lb6Tbi4ueF34JParGc8jg1yPxZiupNOtXtg2POw+1uBx1/&#10;P+VXHWWp6Jl6j8WNFm8Q3NhDq8StAu0Rs33iR7+mK+e/2nJL7Vobq8ntSY3DOjerAev+SfarPjLV&#10;9D0/xJcF5/NmdszRrnardMqexwKxvEPii0vdEkgEyyRYH7maTcAAPTsK6ehw1K17o+Yda1zT7iCX&#10;ThHJDcQqdsidAw+UscZAXt35HHQ15V8SIvEd5qSXMlvC1srfu3WQtGpDNhuAO3qOcdR29x8UeA/h&#10;zfX9xevLdWbzbnZY5iQRkDcEY8cduO3WvI/ip4atfBWmRal4Z8STahapNvmt5lAljGT91gPmBJYE&#10;d+w4rE82d36G98JdZ1iZ/wCzb5CrRqUiUR83bYzvAxyOx7ZyM8VyPxws76GaTUJ4lk8kEtbIpxnb&#10;yN2cHA/LHOe+9pni/wAXaNq23RNKWYRWKMs7YXyt33lZ8HAA9uR9cV5t8TfiXqmuOLWzaOFlPl3s&#10;vkliGIO7bn7y+h4P0rHEUZylodWFxVGnQ5ZvU97/AGW/2NNV+Lfw0s/iNrnj1bOz81hb2sdoGcHJ&#10;5XKgDI9c5B69x9H+HrbwrZ3S+HNEieS6t4Waa4LDckafLyAOMn09/wAfBv8AgnX+0lp2oeCP+FJf&#10;Zb6TULaaa4eaGMsoiK8Zz93BPvnPuM8v4w/bR0P9n34/TaLrelXF3J4hnjtGCZMcfz4Y8g8DkkDP&#10;QDGSMKNqcdDrlXUuR30e59Jaz4e1rxdqds1h+9kmfbYpHysEQbDSkg9cdPrn2roH8Pw6LaJoek3k&#10;cv2UquIxuHXocHg5/WvPfCfx+tPHHgbVm+F/hu6t4Ybg2rahNC22XjJ8snqAcelWfhd8QtV8G211&#10;NrWlzSTSMzvIy8K3UDuMknJPGOMVrGsN4eHNp1Or1Cz1CwRpZ4WQOd7N6K3Qflgfh19eZ8RTywWd&#10;1NMVbZkRrtyq56Y/X/J46XQvjN4W8T6XfSeJL+3s47fiNrhgu9eR2PQ/hVLxN4aN3GDYygfaJNxU&#10;v/Dj05PT2/nmtY1os5qmElvE8P1yPWdG8faLrOn3Xlu9+VuP3pZQG+Xn5h2xjj26V9D3ngu9lea9&#10;t7MMXt1eV0zlDsBPb69M151efB+HxAIYLmFrcSDzo33MwLKoCkd+Mfjk9uvVaH8arfRz/Y988zSJ&#10;ZolxGzHcpCgc9ecipnX9nO48PgfawaloS3PhHU9SVoJLd1kiVfMRRkH39fU/ia8du/hFceH/AIpq&#10;+o2iiO4hkVWYjD5G9fTsuenrivUtS+OY8MOsupSRwwwLi3vmbIdRjjOMEj09qi8VfF/4cQ6ZF4s8&#10;S6xAJLGNZ/Jt2DMIQcOWHPbtjjjpU/WOd6mzy6MY+6yn4K8IJf2pZrNYPL27i7EB1/vdc5PHXGMd&#10;68R/ah/Zb1j4S/Eiz+OPw/NvDb3FwBqq+Y0ccczAhZG24wCWwR6885NehfHn9qv4caPpdvrnwu8b&#10;6S0bst1Ii3CvJcRKCfLIU/JkFup6jp2rK+Kf7bfwG8cfAS+udO8b6feLNpckJsZrkBpZCuAm0855&#10;9OQKVSsrbExwtOLacttTgtZ+Kni2x0G30yS5MdxGqCaJLsyL12gk8HJ45wOBnHGDxOtfEPxtMhtv&#10;7SabDGSTzo/ljyOVP58gHIJrW+AvgLWvj94C0mTwZJHcf2hcGK+dY8+TJzxg9sEZyfu4z0AP054Q&#10;/ZK+EPwr00XHjbVo9Y1CVQ/2dWxGCpzx/eOcjPB5Pqc3H3lY5a1OpKTklofJNz4r8Uy2itb2EkjS&#10;SMIYoFZiWz97BAJPJ+6ckqTgdazby7+NMccwtdNvo2jYM+9Cu0AjAXkAk5HOD0OT8vH2xf3nw40y&#10;2ZfDfhOxt4cj5mtlAK478fh35/OvNvGHiPTf9KuY/JhjkRVZZYVHbjA+nfjt2Jrb2MerPPlGXQ+R&#10;tV+LPjiG4Wxi+GV9eTL8paSNVGecHc2evqD06djXE+KPEHxinhaMeBLG0klZQm7U5duG+8NikcAg&#10;8AnHFe+/FDxFpGo6RLeRjyZxtDbR8rLnhXx94Z5zyf1A8wtYrKSf/hMfFKSGJbpG0nTV5Nywxhgo&#10;PI6dx365rPljEI+ZY/Z2+DPiv49fEzw/p3xNsbW003SdU8+aNZmb7ayDegYuxOM89eMj0xX0t+0l&#10;r3/CMeG5NK06ZlaZW+aH+FAMA47Ht0OAa+b/AAv4++I3hzxZ/aV1pc2m+XH5ke1gsr4BGSgYFF57&#10;j06E5HfeO/F2pfE3wmNYQK72yebsaNR1C5RuDnAB+9jOfatISUabsVyKdRM4XWdW1Gz8KOYNS8yG&#10;Rs3AkULIjblPTqRwfXjrXmcnhS31OXxMuqacZo9UZXwzAmRBERyCM8Z/u9T7HHQ+MJZJfC2tWlxK&#10;bd1tWhtQhGSxBwCOmfmIOec/hjL8TXN3oFjZ3NzDJMtxYRvdSSY5k2Dccc/Xoc1jLVXOiPxanzVc&#10;+FPij8LfiR9l8Pw3NxpT3B8lTJu8tORtUn7o646nivoL4daD4QnM2o6loO+8kjXzJprwoGXGSCGI&#10;GcsvXPPT0rn9A8Vxaj4laFDlURnWSRsjPft1JB9/Q9j6h8LtP8A/2lJbNaQveTQq7G6n3gH+IKuD&#10;t4Jx36YrL2cd0be2lex1Wl3OkeC7XztGbTbRJlH3pHbblSwOTkA557/yz53qfxN1LSPGN5o+pKom&#10;vJv9HWHOyRWb7wbuvUEDjj617lFoSrF5dpptt5AjQRrFbKqv1YbeTuJOSc8/Lz3FfOf7QfgP4keF&#10;vjtpnxRtNGtbjw/YyxPeRyXHlxp843Fjj7oJHTpx61yYzCKtT9D18lzKeFxTjJ6NfidDH8VbW3uv&#10;s1/I0fzFd237o+6cAHg8evI9KW/+LmnXLbVvzJg5TDkdMEDrnqSeTitrxr+yrH478UyfE7wt4thb&#10;S9SVZJLO1mV/sMhH3cj7ynAGSucnPrjJ8UfsojwtoumzX2syWlxrFq01nJcOu1wD8vQjbn+X4V47&#10;wMr7H2NPOqErJyOf13x8L2GS3N+jxszgNjlnByGJP5cZ9sV81/F3wdcftG/GrSvh9p1ysbw20kyz&#10;PkkkDgDPf2GenHpX0Von7LHj3xMIZtO1j/R0mZNSjWMmSNfVVzgkkY68Z6Cu/wDhv4O+FHwtshPo&#10;/h+KXUoWZm1Gb95cvu6kHAxkMF9iuT3FdWFwsqcuZnDmmZUalH2ae58uaN/wTrHh/R9Kxqcn2m4m&#10;Y6hJNCcMo54zj5s4FR+Hf2UfiHqd8sWk6FPMkjPt2qVJwdpHzYxjg/SvsK48bWMuoM2oTQszsHZX&#10;2qq4LEqOoA59ucjAqmPil4X8NSwyTeJYLeQs26K1mBzu646AZ57+oB5Neg+ZbHzMp0ZdT5f8G/A3&#10;wRJrsvh/xT4MurnUIyytatGSxK8MQMHI5z06V6Xp2hv8LvDkg8N+G5rOxifzI2eVm83HACnooB+U&#10;cdMjnGa9K8O/HOC+8SnXLHwppUlr9lMEd4sAaYocgncRz19B+Fdn8SLDwt8SfgtqGhyaVZ2e3Aju&#10;I9yENjcucA4OAR64P8VYzVzTDyg7pPU8Rkl8T3Hhia90TT1ubk258tY5VKlgeNuSOnp6571weg+E&#10;fFfiK3afxZ4WuGlmJC3X2fLKzNxkeg5HPfuKk+H3xH8T/D2abw3rFq0zWkjrG0chAVcgdOCRn8iP&#10;z96+DXxYtNe0K61DWYljMce6O3kj+8SQpUgAA5OOxPpjnE/CCpxrbaHxf44+Eseg6lPZXF9bxzee&#10;WkXzANyk5yR2PTpXUfDbw34P0hVi1S8e6kD4VUQbVODzzg/4e3GNr4i6fZ3nj7U9VlsPOmkuDJGp&#10;yoGW6jn2PPTkjHHPN634x8KaHE3h1dYszqUn3rHaBIGA+/jAwP8AOB1GmpNOPI7voeVfGaxtYfFb&#10;6lZASRRXjNt3Z3Dnv+tdh8P/AA4vizwjDqGlMspjlZduw/Kvr/X/APUa474gaTe/Z2ldmXdkuD/9&#10;f3/PivRf2PtQtk1G88JrdfapJIxNFG2RuXB3YGPx49uRW0Y7HHUlZto47xp8PLnw5qS6osLQrJKN&#10;xQhdjd/z/Ct74aeIfLvRZ3+pNBdrJut7rcOfbPqf6/Wvc/jD8L49V0VdVigzHHhtzKOfxA4OQeMk&#10;flXjt/8ADiWGy+0XFuy7clG465PP0z7nFaSi47mPtFJH0HB4it/jB8Mbz4e+J1t11EME0+ZkA80E&#10;EYAx14HX8zzXlvwH/aO1r4F+J2+G3xl0y6S2sbgQ22p7SSiBuA3Y8dwe34HpPg14C+Jx8PWfibWd&#10;BnutFRv3eoQEKxAOB/8ArH+Ndp8RfCPhDV7e58T+ILGGZrr5pIb453nnGO/BPb0II6VlJ23NIx54&#10;8y6H0hbftI/AjU/h210fHBLfZX+z3GmKJJizZwFXnkjHUen4eW/ssfHPzfEWseC21a+uFluGuNHm&#10;1KBoi3Z4yMALxzx1A79a8x8F/F/Tfh9fafc6P4ZsbO0tSzXe2L5ApYZbgZJAJ+nv39evfjr+znoO&#10;q6X8Sl1PTXZrdp8/aPLJkA4BAJJJ4HPvz1xUe5t7T2lttNzy79vi88HJ8ZrO08OSL/ajWqHV41cM&#10;Fkz8v5g9Dj3xxXS+B/EbeEP2Yk8H2Fr5LaheZf7Vn5sYO5BkYGBjOMZ5OeM+ZfCmz034g+MPFX7Q&#10;nxPZ0szcNcw7ocq652hVJ9hgewPPWrmr/FPXfivrkE7WzW+nwTBbC32/u40zjO0cZOB07j6mk9ZH&#10;LKSinJddjs/O8ff9BOP/AL5m/wDiqKv/AGiX/oJSf+A5/wDiKKDHmP6Izz09fyrB+IPhKXxZojW9&#10;rfPbyxqSu0nB46Gt454xxjrWX41v7rTfDV1dWMyxziMiFm7E966I35tD2j5T8S/DfxDJfzRwwtdM&#10;sm+Xy8/Lg+3r+lcrqHw6vNpN5C0fLfIPvdemeOuf69q9w0/XNd8NfaHFhbzNI26SRrjl/U815n8U&#10;fiprXiUPFpHg6ExxtsaRZM7+MnAH19D17V2RtbU8mvTitUeV+PfhzotzYP8A23HA2/O6R2USRgeh&#10;Pf8Azz0rwHxLpunaV8QbfT/A8X2iRpmK2t03mI7YHGQTx7Ege3r7Vrvwx+OfxKuZP+JZPp2nqv7y&#10;a4kKxj3yc59On8PXsLPw/wDgd4S+GLS6/qOpx6nqk0So1xOpEcagZyvr1PJ6fWlLllsjzm6nN2R5&#10;Nqnw2s/DGkX96JZIJNUkWS6ZpAcuAP8AVqTkDjpnAxmvBPHdvZTx/wBk6LLtVFLN50f31KkjO3kg&#10;YxwPX3r6x+KenWfiN2ImaNpHIjhCghxg5HUduw5yOOleAeLfAt3YXJmgmVY1ZiwZuUUDuW/HJI+X&#10;OOwrKpFkKS5jI/4J6674x8GftByWOl6cklnq1oyX7+WCEiXo4zyAT+POOQeO51n4S+EvGX7Rnif4&#10;n/ErUIrPRfCNi0zXEm0qJH3AIFPSQ/zPIrC/Zfgj0n4nXHi6yjhYWqrbqiKuGZmwAWHGOnGeuPXm&#10;v/wUV8XeFdS8I3PhX4a+IpW1DUtaWbxJbxkJjy0JVOBnHcZA4zz1rl5lzHpQhfCqUtk2XdO/bCtv&#10;+EPXQ/hRq4v7e3kY20M1x5RC7sEELg8g9QMe9enp+114efwLCySR2940bJLYwqZNrADgd+/U9cdu&#10;RX5c+BNX1f4efEOG5hkkitZpvJuY2YbXXPQ46/Me3P417FeatF4jmnvrPRo1USOPtD8SfKSQCQR2&#10;GSw9D7455bndh8RKWn4H6AaD/YXxU0RdS0i4t/tHkj7ZDIx3Rj+LHAIAxnvnPvz0Ph34m3nhLWpt&#10;X8UTXFz5Fv5AWM7guV49ffnP17V+eXwm8bfEPwn4tjttJ8RXVqfLy8EcnmLJGWGPXJ56ehPvX2NH&#10;8RbKbT9Pn8SamrpsxJfRsAv3ergdM8gjnORx3GMpTi9D0aSp1L8x6prP7TPhe88Fapqn2uKx1DSZ&#10;IXsV+YNJxyOnGc4PpnvXgfxH/a58F6B4jh8UeIbK1jsbpUF5NHIElS4ZeuzJGOD1wehBxXlv7Svx&#10;F07W42074a3Tx3At5ESRW5GQgDbgB0w2SRnPPOBj5Z8U6LdM733j/wAQqsZcmRbi4DZYDBPscj6/&#10;nmq5pSlqZ1K0aWiPpD9u79uu+0PwTZeHPglPZ3l1qTNIt3DMWa1H3SxPq2B79cYGM+GfDX9rv4zX&#10;mjjQ4ZrmzM1jJDdb3DiRixO4ZxtPOcjHJOOK8x1v4i+CNAYr4d0OTUZFA+eYbE3d+erD24/SuU8M&#10;fEv4l6jrRkSBYbAqQYbWEKo+h+hrZc1jiliJSlufQ/gL4aeK/GV1JJZ6mqSyNn98wQNj1JI7Z/ye&#10;fRdF/Yj8S3GrLr3xI8U2lrosP7wixk8yRwQMLjjbx7H16dfG9D+OWteDfAC2+h2dm+vXkjeY3lFh&#10;Zx/wqvqTwc5PI75Nerfs6fF298XaFN4c8b+IJridofNs2KndJJtIKkAYY4PBOcFfbmoSl1MpRoy2&#10;ep6s3x0174PeGW8HfCi6bRdLmAg8vTYf3qqM/NhhncQBkjJAx3rrv2R/jB498a6/caR4j8STS2Nv&#10;INs0gj2zA43J5pyzHJPyjoF546+ZeG/hxqPxQ1i41K5u2t9JtY2e8u2Y5Kg8KpzlmODk89D6A1v6&#10;sbfSvJ0vRvJsUhjjW18uYo3BABygBBJIyQd3JHORXTGPU4vbTpy/Q+n/AIj3dxbXq6Ra3McZAUr5&#10;jffGMj36/wAvqB5L4j1rUL4MkrySq21S4/5aY4ZiF5x9OD355HX3Fxr3ijR9Le+KXFxFYrHcSRx7&#10;tzdAAfr09/XHGHq0uheDonlu5Ybu6lT5oVU7IgF6EnqMdu47Yya1UnIitHllocLefD21Vf8AhIvG&#10;d1tt1Vjb2FuDuuG+YAtyOinnPBC1CdI1DTtQ0/4heKrhTealB9h8K6TDESySM21Z9pAwF6jg45Pu&#10;PQvCvhW/12//AOFlePHUWNnCf7Lt5ocNJkZDY9Bwc4z6e179n3whd/tA/tETfFHVbIf2D4VXy7dZ&#10;oh81wVxjJzwo9upzx0L8kYGDdfsm6N8OvBk2u+M7yS5vGtxcaxfSSFmuJM7tmBzt6DHTPYjivIY7&#10;Txl4K8FR+L9Sule6utUk/wBDtwf3MIb92B1GQODjOO/JFfYH7SMyCKHSLeNZHMhM4Egww4Iz6c45&#10;9B9K+bfjNd+V4ZurG1/0O6toZJ5I348kop2nJx07HHB/I3U5b2KpxcdTyX46eJNDuvBtnvEc0lxd&#10;KkbEHzEUDBU84Az6YGB15yec+MepXOnaV9mv4d72tnHy2VxuQKFI5wdvv0Az05pajpeoN4J0nxpc&#10;6l57tbo+pRyKNpHmDO0H7pAGcgdvrk/aL8VeE5NBW40S5EwZkQKzgMFRcDuecewJx37Y/a1N4xep&#10;5z8LtVXU/Fz2k+nMjQ2RfLOdxbcOcYx1GeP6ZHpvh+SPSRfX4ud7WrL8q+/XJ4z0IAz+gxXk37Pe&#10;uW0nxoh0fUkZo9VtpYIWmyPcY46dfXp+Feta7bW/gPxZ4g0u623VjqGi/wCjw7AR5ikEHk8g9iOx&#10;zkc1T1pszf8AGSPTfCvxs1Oe3t7Lwxod3Kt0oXzjIE2scZyxB78bsdu3b1zwX4a1z/hG5tZ8d3lh&#10;9nks2ZdNkTzWckYyzHqMH3yc9a+PPhb8R/DFjPCILayWSGZniZs5UjHBVie5GCQeR9K9g8PfGrXb&#10;ywXUNSM42t889xISuzA7sML1GG9hyOKxp1LGs49j2zwf4C8E/EzXF1nWIIrebTuR9nIhjue2x0TC&#10;scDA3DtwMVwP7f8A4Y1a98CaD4vtRJN/YtwyNDCCAluSVXGDxjI5AyevcGug+CN1o+s6JfeL7bxZ&#10;/aO7Nsy274CPnDbWHXHrnPPPI3V03i7WrPUNM8Niez+1WkcrHUBNko7AnbH8wPA+9/gRxFaN5Jo6&#10;MLU/dtPoYfwA8FXV78HLfxpq2ltY+ZiEpcRn/SI8jkg4IwM9T06cYr897nVPi1e/EfxI1z40vJoV&#10;1m4jtY1/dqIvNJUBRngDp16D0r9UfFXjIDwLqN9dTzTJHYvMLOKIpwFJAJXOMY9gAe3Ofy2174w6&#10;VFeXGt2fhFLWW4upCqtdgrneTkZAIH1z/LGUvdSOqs5Tikc74pt/idpOp27fZNa1KC6uAsa28wBV&#10;jxzz0Hpjj9Kzl8T+KxeyafbWEkdxbyeWyTSfMrD1x14A6V6j8NPjJ4E0Z11r4owrdzXCssNm0JMV&#10;vHj5GV+dz+/IGPWovCPhvQ/FmuX3irwbb2d4rXDMxupyZAjHqR65GP8AAYocebYzjD3Fct/CPUvG&#10;FlornV9ZDJ12pbjgYyQC2P55yeM5q54+/aHurHQG0iXVBY6Za7smTCtITxnkdMevoM5PJ6DwjaJo&#10;TjRtdtrcwXUYDIG3Mytzk8jAx39vpXgf7S/hjVBrsumxaWwh+VISVflSeMZ74K//AFxWbi+p0Uqf&#10;WLM7xN+1X4Q+2b47GaHyQqi4MO7zAAR04OPfris7wt/wUg/sDxQNMfwybnQ4wFLcLMDn7y4AGP16&#10;14J8UpbjSr+axkhaNl42N24rjvBWlXfiPxnY6RaqzPcXKr8o7Hr+lUqcTSLlHY/Si28WeAfiL8OR&#10;8UPhvrLXUbSMkkdxBsZW4JQ56nr7jnHXFfJmi7fEP7Sd14rEbxxSqxhDL90BRxjv/wDXr0PwbpWu&#10;eHvDx+H2n6g1vbm4ZmVIxln24PU/71ReH/hjeQeJotdQFYYnkVmZcN0z6c9zUxsiavM4mj4xtozE&#10;N8IO2XcO56cjHpjPt9K0Phf4g0/QviBZzSwR27NmLzVx90npz1HWjW9F1KdGnuV2I3KyRtuba2OP&#10;bn+XuBXG+L9Ug0u6jke8hikt2GFBG4nPPHUd+Dj+daWehxykndM+1LrULa80QWTxKGKl5JFYZOOh&#10;Xd1HG78eAeBWN4r8I2+oWlloelwbTNMIYR6rwNx45yOfr6V5B8MvjWupeH7W11Wea4i8xU+0xlQ3&#10;OBtI4OABxz396+iPDvg2/v8AVPDepR5njNv+7kz95mDAnjPTp17Hp26FO8Wkcsaf7xHRfDrxD4a+&#10;EXhSb4T+INajm0+aNjGsm7O8nJUEgEAjGeg4HI7eJeLB/wAJBrd1Y20rvYx3TJbsrM20ZJ4H3sdR&#10;nGefY11nxJ8L3lv4pkhkgYyRxtJDl9zSE5bvyc/XP4V4V4j+IVz4OsZFtS7ahdsYomWIfePOfb3z&#10;zx71hyvdm9Sp9ldDF+NHia5W6bwJpkytENpvrhXI+b+4R046H+nNc1oWjXmqajpuiSxNOq3GyFcD&#10;5N5BP9OOnpzmtOz0C7My3t2PMdtxkLA5ZsAZ/X+g9vQfgX8KtT8b/EixtdMO2OzuEnuLhs4jAPBP&#10;45z16d8Gq2V2YJOUrLqfQ2hfAG6+Inw6/wCFZx3LWP2oIsFxCBvjAHGeeQDgYH15rktA+DmreFfi&#10;o3gK+shI2jxsG+ZcLj5dw59z3J478Z+r/hRL4W8F2rahqmpQyX8eIkkWFWjLjHcAY5zwQDiue8Xa&#10;P4J1DxLda9ovjKFLy+VluFjmCytGz9PrnoOvIzTVpI6KkORxucN/wqjSf+fdf/BhD/hRTv8AhlbU&#10;P+i3X3/gRRWdjo5Y/wAp+9ckgiiaUgttXOAOTXj/AMTvjHpsl5JYTWN59lX5JGXK9OpBr166eGKB&#10;pZ5NqBcs/oPWvC/HaaD4r1u48OaTqwhthHmW7eP5hk4Kr6n39666fLuzefN0OT8SfGP4WWc7H7Bf&#10;XEbK3mfNxwP8/wCeKn8GfETwpqNi1z4d8PK21AIXkgGFOM5Oe9ZnjLwX8PfCtiqyaj9o2HKxMqqu&#10;eef8+9cXqes6kwb+zLZotqZjihjwpPPLfjz+f1ro5eeOjPMnWlRre8rm18Q/EfxIvr1laeNI9vEM&#10;ceUK9gMfr7+3Fea+MofFb25u7i0NqxTKhIm+UEHpz8ucDINep+DrPV/Glkt2sB3xf6wFvlj9QeMD&#10;r2rM8WLbx3H2O4+dYycySAMBx759P55qIrozPEU1L3o7M+d/EFh4muY2WHU7iMhsiTaMEg4Izgdu&#10;o+p4Iry3x94N1XUnkj1nWry5ZuGjc4VlOfQ7ec8ng8fgPp/WbFJWMqQcfw7ctnjpj+vfHXsfH/ix&#10;aGzL3plgaQhVVZH+bGD1IBKjBIz+dDj3PPlHl2PFLTx3YfCDR/s2j6YskhvFlnLSkAMhHyjnjhs9&#10;P1xXg/xe8T+JPHHjW41zTLSOGaabcVRjuXvg9+nTOePUcjv/AB9qKajfSRRxkeY5G5QGDdDuP4fk&#10;egrmpfD0OnW1vqd0w5k27Wb5w3GCRxzkHpznPTFcVryujsjKUoKL2R5/ZeABZ3rX+s/vJY4w0eSB&#10;uYg8HByT9K2PCGoWesXV5b2F4F+XdH5eCNyKeCTgY4znjB6Z6VpeP/CeseJ9MhtdD3pc3jNBErR8&#10;Fj3z1X8fr9MjT9M0j4PfZbe21RrjVJo2hltXI4m2gMWzkYUcYAH16YzkdMejXQ2/h88SXtnqPiA+&#10;dNI2+5Zn+RFBIXK56Y449eozmtzx98QtX/e2+m2HmJHHnc0zGMMc/LjOD1xggcgcV5RH8R7y01SO&#10;1uZI4T8qM0JC8DPH4gDnH6cVp6P8U9J0/wASTeHvEk+2zZTJHcM3DbvrncR056/Xrly66nbKrzK0&#10;Wc/4w8R+O76eSF9S8vdwywKq46c5PPTjk1w994c1nX782sDyXE8kmGZmLYPGAT6V9VeEvg/o3xR0&#10;OS/sYVuhFH5gmhk+UKTjA2k9F9QO3Tk1l3nwE1vw5eTLp+lYjEZDOoIJyPl3ZznqOuACQAc4q42u&#10;c9SNSMbs8B074IW0befrs7SbsN9nh/g+XIBz16j2B9e+s/hOCIrJZWASGP8A1g24CcdD/j7V6jq/&#10;ha40GzaS50xpl8xkTcpC8egIOMnPvz7GuG1+QSQeey+X5XDbW2hMdycdcdTxWtjn5nLc5SWwtrQx&#10;vBB5pXIDNwoJJzxx/ICut/Zd1Dwxd/tAaT4H1nU5nvtSZjFZxqWHlr1Y46DBI5wK8V+MPxzh8NWk&#10;zaJDHdShSNxysYb1x+X4k814f8Gf2gvHvwx/aJ034y3Nw1xPFMwuI1kZFeIjlARyo+lHLc2o2Urv&#10;Y/dLxha2PhTQ/wDhH9KP2eOCNkSzRh8oxwTjJHbt0H0rytfD2s+Ib7+0JWa3s0uAFvssxmXJ+76j&#10;acbm9CRngBf2TfjN/wANR/Bn/haeseG10uHUrkRQ2sVwzM6ZwcZHck8/XPHI7X9pzX/D3hCzj8M+&#10;Ftv2fT7dEuHjI+T5MYwMY57Yznv3qoz6MrFYXecTqvhz8SdKn8Ez6Faz7ru3bZE0duwQL/CdwGMg&#10;EHgjAxn1qX4dfDDUPiTqrahqxeDR7OZJbqZoSEuCrN8gB7/gOCPUmvBPg5+038P/AAV4hXQviHa3&#10;T2s0hmujDGC8UR3FQcc7my3fI4x0r7K8ZfHXwHqPwh0i1+FOkpbR31ismm6czAOVPSR8ZI/EDr2G&#10;auEtbGMqcalLmb2Wp5f8bNZ1vxjrFt8NPA0gheZli/dqNkNucAAgcg56Y6HB5r6N+F/w80z9nz4J&#10;Wug2MG66MSm43J8zseSTgdefryee9eefsgfCfwxpct98VviZrkdqsMm/z7hjhpD6bs57dOnAznOe&#10;2+J/xX8K+NpriHwbqRuoYJNkMifd3g44OCDz/Lr6dMZKO+5hTw8pR5jyj4w6nd6lr63UiBV3MyGZ&#10;R8zD7y9Bzj35PQ9q8Y+MVp/a+q2P2i1x/aNzJYzqowSDGCu8MOucDd6g54xn2zxe1vPcR6XdkyM8&#10;YMjKCNzfe4OCecZ4PX15ry/4hLaT/E3Q9I0y6W6twJJw4jVScDOeOM4P44GR81K93cUtLI8R13RY&#10;dL8Mt4bhs42+yReV5RU/O2SMnqOTu5HYKOeo8/vfgf4L8feE7yewKxy3EJeNULBYn7YHOMjjv37A&#10;k+mfHltJ0u8kkghEJupAWYRbQG2kMOM5z0z+PcVk/C1raXwrqU9pnaL7/WKgbcSPm4xxgHqOue3d&#10;x1MaknHqfMPhvwlr/gb47eF21IqyW98IYZN23LH5TnHI7e+K9v8AiboYh+KelHU52SC6kdZJdn3M&#10;/wAROcn15xj34FUvj1o7Q+EdJ1u4so/tcGqeYkjoA23dk8jliRg+vWuq1cx/tG/B2PxpoFvG2uaX&#10;c+TqFvKiqXdAcMOmSR83pnPTGajujXm5rSOB01fDt9rUmnazo1jqEQkZGbygGLF8kgrtYn0OTnj6&#10;V1XhLwF8Jr69tfDPiHRZv7OaTY0ct07sqnk4yRjPQDOBjvXn/wC0L4J8cfB74l2NxoluskN9Ywz3&#10;unb9skTFR8ynnJ9QTz0q5o3xDt7rUtLdpQ+LpGkypDRqTz0+nb1/Plvyy1OiUWfWHw28A2uheF7b&#10;wp8M7WC10OGzmVbdpOZXGGLHBJJz68/yrl9S+MHhzwtYReFdX1BHkWQtLbzP/qmwPmzgkkH8cEEc&#10;Vq/DfQ4dR8Q2N/bzSRLb27PHHCzAMpHH5k47jnPrXzx45/Z8GsfFy8tfFXxWlsLy5uGmt7O4txH+&#10;6LnGGY5bGT+P4irl70kxR5qdJ26n1n4c/al8E3fhceGra1tVt2gWJpsKzSLwTlc9x64zj2NfCH/B&#10;W/8AZB0S30D/AIaQ+FPiC8s7ext431jw7DblVZZH4uIyhIAyeewA+te+Wn7EvjLSPBlxr3g/4gQ6&#10;vcQ2/mQ2P2Vg0yABsA5Oc/lxn6eneF/hpYXfhKx8M+MoLi5jm08Jq1rfKrZhKkkYIHQ9ucAAEis5&#10;bnRRq1PZ+8tD8h/hN8Y7KdLPT/E3hzVrxbeHy4drFkKj1GOa+yvgD8VfhfbeFf7F0Hw/JprSL+8e&#10;SMbwCPRj85z6ds5Hr7AP2HvCOg6zjQfDdqlvIrva3skw2FN3TcQB0/i9eg6itPXPhNovwt0We8Ph&#10;hNUlEO+3H9mrIrLjJ+ZCQfTPAGfTgk46blUZVZSutF5nmOsWWu6vrenaAwtfl+YXUa7W8nrsxjHX&#10;IGDkeuTW58cpdCvPh7Z6Xe6NG0jPtt5k2SCRQoHJGSenTJwMDtmvGvHfxm1bxR4yn1i0sZdPlt4/&#10;Laym3LJFjOcq33e3OOPyNdJ8PNQl8W+D5NB1nUJXuYvnt2Zchzk4xx1yD6nn3FYS5up1U6kVJpdT&#10;5c/ay+GVjd6Unia0mZLoMwkhW3PQHuccY/lXLfsXeCPDt746PizUdfWK50/d9lsWjJ8xuxzjFe3f&#10;tNtpGkeD7qbU7JWujC6r/wATI4UgkEbT1z19818u/ADxjqGlfECGxtdOWZbptsiuei9fpVxu4Gu0&#10;j7Ik0y4t7pbiBEYNNhl2DcBu+8P16jH5HGlren6lZX9ubacNb3C7ljjLfeA5HGO+ffrXI6V44t/C&#10;2o6hrGrRyyNsWCyVj+7RSMkcn+93pfgL8QLLxF4osfBup6j5l1HLcT7mfI55IHI4A7ZqYq7JrSSg&#10;7Grq9mvkLcSEf68KwZhleep7cc//AKhzR1r4OaJ4xsYNV0nSofP+YSNHJ7+uevt6c56133xR0Tw9&#10;Y2MzIGkaRicKxKKwGQOnbJ4P6VJ4L8LeC/EulafqU8CWbSMrSva3Dxg5wOQD1yT9PfOa7o01seJK&#10;pJ6ng5+GnifwnLNc29lcRqmG8kseMHkgf/qxX2Z+yp+0Ronjn4OR2t7dRw+IvDKqZbWZSRLCo/1g&#10;4x938d3c15z8ZfBWp6XpsOu+EHaT+z1BNtcKDuGB8uRjOR9epr0P9l60+CXxQtG1K2sodE1u0wl5&#10;b4AZ+gKFCOQ3ODzz1qJRcbm1GXPJHc61qHhfx7Y2vxQ8K67bXVvqE3lPNH83lqcZB75GD1x936V8&#10;r/tVfs16r8MNSb4rw+I1vNPvpkNvEvHlAjjHUde3UAjNe5eDbPwX4J8f6/8AB8xQR2esStPb28eM&#10;RTY3bVB6AkZ74/Q+dfthaxquhfBKPw7rcrRvYauI5o2GQuOR369s8ZGMZzgEZRlCzMq3NGpc8s0D&#10;TPE11pX9p27xT/Llt0YDYx1z79ePXtzXtH7OkutfD3wXL461DSl33uqeRD5isViVTy+ccsTwOOBy&#10;K8d+F/j7wrOjWsusK0c0KrtZTjeO/A6+2OnrzX1t+y54V8G/FL4K33g/Stet21aC+mMEMk2fLLEk&#10;Mqnkjn0xz9aTjGUbDouUqmh8/wDx4+OPinUxJ4b0DULiFvMWRmtpCoVgQemB16nGMnHvXK+Ef2kP&#10;ir4Y8RprurbdQiz80cy9cdMHj1HfB969m+KP7MN3p9nfX8Fq7XFuu+4k6rKqjqCfcH6Y56ceM3Hg&#10;6PWFZNOeKRl6kSHPPXI/D+uazVN7M0lWle+x6j/w8W+JP/Qq2f8A30lFeVf8Ka8Qf9OX/f8AH+NF&#10;XyPsR9Yn/Mf1UeJ9f8PeHdJkvfEt/DBbbcMZmxu46Yr5V+KXxI8PaZeXep+ETI9nHNujPIJX0Ho3&#10;TA79q9z+OvhI6/aLqGoYkhjXEMeCQh65I9a8d1b4eQ+KLJ7W4gUxbfmjjYEH64xmt4w909GpOa0R&#10;jaX8Tfhh4o0iO81qa/XbjdHJb793GCMjjrzj19ay/iF8VfhX4L0ZRpNyZlkXKKoG9x6YAyTk/h7d&#10;awJvBY8DXF94eu9RAtZm8yz/AL23HT8wM49/evBPjNaXejXdxPJqfmR/MMeX91SRyCe5APQ5x06j&#10;BGThLlOPFc0qPO0e2fDL4yatfao+m+GbWG309k866kuL4B2P0yOePYZJr0G78PzeIrc6utyrwq3z&#10;SAhvfH5d6/OTxH8WtZ8F30mo224QR58yPzig5PUMvBBU9Onb0r3D4XftKareeFbWyvrm+s7W4h3w&#10;3qx7klQqDuOencc8ccZpSqe9czwtT2lN05HtXxH8YeEPDFlITN9onhYqsaLkhiOmT15zx9K+Wfjh&#10;8QrzxFFIJh5cbM+6FZMFjjGOqkeufc8ng11nxB+K3wz0TTDqPizx7awpMxMgVctN7ggcHp3I/GvK&#10;viF+0X+zV4WttO8R6l4ktdSjmIktdMeNmmLg4AKr3yO59PaoqVOYn6v79ro4yz+GHinWrkXN1Bti&#10;MZaODuST64+bjHTof0NX8FXGh2uNQg8tvM+9NHsEq7cBievX09RXkniT/gpN4/1b4mX2l+C/D2na&#10;ZodndbXWOEtNcJ3BZidvB/XPGK9t8CfEq3+MGgLqulWkREke2dYbjeIpNpJJGOMdCckYODnnOVzT&#10;2UfssqfBHwtqfijxFJNDIscOmRs000zKM4AIOe/bHHX14I4T4gfCq307XNQ1bzVmlV2EdwzFlYMc&#10;lh7c/e9s9hn3D9n/AEk2mu6t9jjSS1jhaFYXmAaQH7yjruIwOR+IBrzH9prVTBLNounDybWBV8yG&#10;Nsbyc5ycAkYA9Qc+ucqSuP8A5dp+p8m/HW/stLjj03Q7tpL2a6McW3ny2LH7xz24x7duuey8K/D6&#10;48Q2um2fjfxJbxN9kUNdTfu3eQHnYCBxj37da53V/DWsX3iW38SzaeklrZyboY5huDd+g7cdc/0r&#10;wn49/Efxiv7QdnqY1m6jVbdIFjtZjHHHknoBxjn/AOvWfLJl0fZu6Z9q6X4S1vQ4zZ/Dn4jXGm3N&#10;uqtFHbyE7+gzzx6emPXOK57xp8Rvinp0Ul94u+IepTSpCwfzJiquoPbjpnj1OD0rG/Zl1azvtQ1L&#10;Vbm6k8y10tVZvMJw+7sMgdPxPtVf4lQaz8W9Yj8N6HCy23Iupl6IMdMnjn1/lUktOOhQ/Zu/aH8e&#10;+LviRqmjeMtQlm8P3m5beW4J/cOq8PzjqxzxgnsR24b49fGm9fW7rStN1JHtY4ygkRuJCM9z+Vdp&#10;4n8O6V8M/CTaNps0W1YiJwQQwIB69ffP/wBYV80arIL7UJL+8ZpFMn+iwdjk5yR788VvGo3DlM1T&#10;j7TnZgeIL3VdSikuLsbYGkzGmD8/v9KwDotxql7b2kEbRiWRUjbHJYnHFeitoc80XmaoVeR1zGrY&#10;49q0/hR8ObjxV8TtJhW3LRx3HmzMV6IvP88U13NOc+jvgV8dvjF8OZ/DnwL+FktvZrFDHA0jQBgp&#10;cDc2PUHPrz1r62+MFx4Y8E+CorfUvETalr0uHSGS6L7nxh5XIPRTkAYBww98fHPw9uptD/aMj1NH&#10;e2jEmVuHX7g759ufx716prHxZ+HuoeM7zwPDqassvyNMRuaaUqD94/dUEgd/Y4rGS1N6dSTptN3Z&#10;z9xY6zdahHNDDJNdTS5yGGSTz39/fGSR2NfZH7PnxT0nUNKtdH8Z6X5bWMEMVxeSZZnUKeAP+Akc&#10;DjH0I8d/Z/8ABOl634guNEuIfO1LcyQTR4KiMDL8LgggYPHTPcGvSfF0/g74bWAsZr6zjVl8vdMm&#10;05J5yR0OD35GBjGa0jKK1bOeMa0buKv3Nj9sn9pa28Q+HYfhL8O7mSx0WzjbzrhlCtePxgLjPA6Y&#10;OOPbmuW/Ye+Jlx4Z1e78Lape3E9m0yyRxt8wTOfzyeOmeO3BrldR0jwx43vvtOheMtOug7BRbxzh&#10;znkYHtx9M9cDJHWfBDw1b6P41/slh9muriHFvNsAEzKSxGe5wfTv26HTmja9zOMqnt07avQ+jfG+&#10;64vbm/UAKqBmHlHhR824Eng8dOenvXi/g6+vfGPxd/tiezkhiW3m2xsdysgUD36Fsj8zXsvxA0qe&#10;bwRb6Tp9lNPcaku2a7ncAKoI3MfXjPY9ee9eT+FdOtovjlp+kWKq1jaaTcSXKqzBTvUIn+ywHI6A&#10;AY9OdKck43FioyjWStoeQ/tVxwR67Ct2FkljhLrCVxsB444+Y9+M5JPpVH9m+0m1n4eagdJ8mKS1&#10;1KRm2t9xdoKscnnGMDuM9hzTv2mbay/4WzPozzL5MMKlGkbcw4I/UHrznB69aj/Ys1m4svGHjbw5&#10;DCzKJYvsySKPmCnadx55Ppnk5HOa3j0uctSLbZD8TNHvPGvwo0q8nX9/p2srE6lCpOyTocf7J5HX&#10;0AFZv7KOr6FqfxN+InweN6mn3k3lXVnlD83OxgMjPORxjqfWvWLSystX8NeJ9Gurfy5LPUluIlXH&#10;3W554ADBt3f+E5OBz8O/GH43H4D/ALTL+K7GzZne0T7T5fyEZzxx1IPPTqPywqScVdHdhIxlH3lo&#10;d1/wWV+LOseArvwRq/hZPseraXH5c7Nz9pj6c88rkArwDgjrzjy34cfGTT/iZp1rqlxEsd9Hse6g&#10;H3ouOTnvnnseleS/tYfHHxF+05cN4g1FpJIob5UjWRs7M9cenPNZV4NV+HniHStZ0W4eFo2iE+0D&#10;ayHAYH1BH+etc3xLU7Kko30P1T+COsXtxZ6ffWmppIswC28kByWYhcde/wAv1J9xkWv24P2OvGfx&#10;8+Gek+MPDOsWug65pt0ZYLhsgzfLkqSp3AdcZ79fUeA/Dzwz4o0/w5H4l+GmrXUixxLcCxRm3jI3&#10;HaO4GT+fvx9A/B39sHUNQjs/CXxN8O2l9ayN5b3BZxscY52+vH4bQcHgBe0XU56Sirxk9xn7An7S&#10;0nwh0bWvAXx4vJLjxBpUiFZGXevlZALL0JOPxHv39Y+Ov7Qnwqm0e48e+GNEga+MDQNJcSA4XjpH&#10;u7tgc47HpivCv2ovhXpHwT+Ksfx/0XU2/sPxRGkd9Zux3RTLj7vHIIPT+HHOOazfhj8PPAHjzWk8&#10;cS+LptQ0dVzeWbyHdCTyPcjd+WMdMVzy+K56H7z2fstP66ntPwFudZ+KPhBtI1LT4JbdomSBpISg&#10;ZsMXyMnI4A+v0NbVp4G1bwt4ZvINJjkurOOM+fazN5skHX7mOTg/w46nvjIueJfFunfAz4TyS+Eb&#10;ZYbiaGK30qTy12lWJGVGOpGCSTjk+1dx4Tk1Dwh8K116/dJr64tWbdLIu53IJ7/XB5PPHStIuLja&#10;4qdKVOpbyPiH43Wvw71rWbP+3PD0DNcSG2uS0YDZH8SOvVug6emetR+G/gB4Utpo7nwPqk9hfyy/&#10;6NZzOZYySCAc4yCPfjrXfeJfgtL4p1HVJZZYbW6XfeSWeoMrRncSSyOMHqCD2+vWqvgHWPB3g2dm&#10;8RajHbhf3UCCRWw7MAGBILYGBj19B3HK2hlGnUlW5tj51/bX+B9rrnw7Hi4+HoftFqrG5khuBxyQ&#10;Tj1zknj/AOv8VfC/4WXsV/deLZkkhjhVjHt44+v4V9l/tTeIJ9NurnwWnja4vF1O9aViOUZJD90n&#10;I6HocfrxXEa94J0zTvh9J4S0Pa0zWqsxVTkEnOcjv/nvWi2NXzSeh59aeJdM8e28nh+CJml8hWlm&#10;deN3THT0H+eKd+zB4YSx+Pv2TUIT/wAg+URcHKYx83+f16V0Hw4+C9roc8mo65dMzLb5yrj5cLkk&#10;An9fXt3p37O8l1q/7TOoaxco3kw6W4tYe5VWBycA5zj+vtVU17xliJfuz2L4kSaLZ6DIxvfNX7SB&#10;zx5e4dxyOPw6Ywe2/wDC/R9Gn8KKLGKRm25XaxbPGCeOPxGM4+uOe+Ns+kweDLhJbeQM2G2CTk4I&#10;x2649ee3rUnwQ1+2t7NbaJFa3bcrLvw0btkFfpj8M/jXVdRkjyJRlKOh6foU7arMtncWcO2T5Aki&#10;qQG4yCepxk59cjGe1vw94V8K6Br0mu6f4YhtbnhLh7eQw7UOOc9u/IzyfcEUvBk/lahHEZUIZ2do&#10;ypyp5IOQc/48j1I7v+yxe+dcxWrqyqWT5lZnz7JjGCGPoeeetOUeZGHNymNr3gL4eeI/FcHjK606&#10;S01JWRY9QtGKyE7lGWA4IHOemcDv02vjn+zHffE3wpc+Hde1GC70+/gWOz1S3jxGZs8OSPunHQE/&#10;nzWRd6Ve6S+xr1ZPN4jWPHyZyxBHG7GD83T2HAr1T4DeMNTlgbw/eQw3FvJGdsMh3bTgYGGHc8An&#10;k7eBwM80pSjudmHjGtKzPy58VfD7xF8EPiRe+CdaDGSxmdY5miKrOv8AfUkYIx6f/Wr3L9lnx++g&#10;/EnS7rT7nyPtMgjn3L8pU9Rj6D8Mn3z9W/tLfs2fDj42eFn8NarElj4s0+NrrT5FUZYk8xkYBbOM&#10;ge/Y18A6ZHqng3WG026t5rW6t5vmEmQVwcgj06enNLfVGtSHsZJn6D/EfU729S41RRam7ht2ltxC&#10;oKuByV5IyMfKQBjHHrXmM/wn+Dvj7RtS8XHT20fX7WNp5LeI7IJSBuOOB1yOnfHuQfs7fGLRvifZ&#10;2/hDxrcmLU44z5N4GI8xchclfusQD+GBjk11/wAL9B0kfEO98PXt35w+0MPMRSFP8KowborA4IHX&#10;nFXGZnL3p33TPnr/AITuD/om2mf+BR/xor69/wCFD6B/z6aV/wCAf/1qKv2kh/UY/wBM/a7xHYjU&#10;9Lk04Txo0n/PYZ4r5s+OPi3Tvh5qn2Xwxcx3N2FbzIYc4P14x14r6a1PTLbVbU2lyW2t3ViCK8r+&#10;IX7N1hqkF1q1prEcMphZVeSEbuexP1q6co2selWjKUbI+Ifif4j8TarZz6x4p1T942Sqtg+UMcgA&#10;Y5GevT261yWt28DeBIdVtFm1a6kXK7pAdnsRnGADwD1/Ou//AGhPBFwi3uiWxjaaFjJNdRsCjMCO&#10;3HYE9znpXlXwp13RvBsc3h/xnfW8lvDas1jAY8LIOcYx14wSR6cnniKl5K6OGPuVnCXVWufLvj/w&#10;p4v8Qa/JY6jbNcN9oAW3hjG1OO+OP59/rXW/DP4m3nwjtLrwnr9yuoT6pD5drFG2/wCyKnPA4UZO&#10;R146/XrPjr4/uPO+3aTax29o/wDq5LOMZ2nIBO3PHBHPfr2rynwd4RvdV0vUPH+pxeczSeXDKzE5&#10;AUnA9uDnuPWsWZ06fsars72OH+OniHwbbXEd7PeCEtG7uzEttwT8p5IHPfrlQOmAfB5ryx8aeIF1&#10;SH95bwKXgMnGcd8ZHp6579evsXxH0c62ZtN1W2WOPd5kI8hSpjPTuO4H5d68J+MOveHfhh4em03T&#10;/Lk1C4hdI2gXjk4z9KVrKxN+aV0ec2fjzTPC2rXWo3DyTSz3DERop7t/+qv0Y/4JwfDa5j+AOofF&#10;+9hm+0apcSR29gY+IV2ko3A+8fbpu74r8y/A3hPV7yePV9eZvJlbMcH8TEH73sP89a/Vj/glR8RG&#10;ufhLqXwx8RxzTWzM01q20bY2HWPODx3PYc++H5m9LlqPkb30JJhrmmeNLdNDdY2uNQgQzfMrSANg&#10;9OcY46fyzUfxT+G8njf4gXDLAY44dyzMuWXkdeAcAgHAwOc9jz6Z4esbXVvF/wDwlN0jfZ4bjYjH&#10;HIU4GMdB8oHTJx1HfQ8Ua14M/t+fQtATzpJij3RUZkkjOeADkjnrnHOTx2nms7jjh5cnK31PkP4u&#10;fC/WPCuhPqL3UzRSSbIdtoERmYDoMn3Wvgb9orTrlfijdSwuyyx23mrxypz/AEr9ef2jPBMHibS5&#10;rizgSG0hjZtysFDuFb5jkjH6jOeetfll8aYNN1b4zXOkW1xGoln+xxXDdOT1wOcDI/pTt1I5VTqc&#10;qPUv2LPDnjf4i+AY0bSZVvNXvMXUkMZ/1MYABJPQHAOeOlfQut+FY/hRoVn4XaW3+2MDLeCOQfLz&#10;hUYr1xyxB7kdhivcvgZ8JPAXwE/ZysdB8Kxwu39lLcX2pbArSPjeQrNyF5x6Dk4r5R+MfxLutV1i&#10;91RZEeUt8qxsc7ATjJ49B+AA5rP3dkb1qTpy5pHkv7Sni9YrdtDNwW/567W57cEj164/CvLvBfg6&#10;SSJvFGqwf7NvHngelek+FvhLrPxh8Tyazqyn7DYtvup1+6TycDpz14//AFVreLPDNtFugghWO0ib&#10;avbcuOvBOe+cHnGfppGOljldTmPMbrT0u59ssfybdy8kfL3Pr+fT+fv/AOyl4D0Wx8G6944u7ONZ&#10;fspigaRvmTAywwAeuf8A9WcVwHhn4bahrNysMcbbWj3MduAEHXn/AA9a92+DNmsui3Wj+GrKSS3s&#10;T5bSeWy+ZIeDyeoA445yx6US2saQ0961zizpM17pU+ri3a3kurzZDG8Z3Kp4zjHseue/SvC3GqXX&#10;7Supf2TdssVjJ5fyn5S4PJ9/r19etfYXjfw3NoPgm48YzWsrWujW73M8rL0lPCJ9c4IHvjGK+Y/g&#10;14V1Gbxhd69qNsxkupDNIdp6Mx6+1S371kZxjOMbvqfRnwN+Nl38PdTs9W1a2eR0klke4LHdyu3t&#10;04564OPrWL+0d8UZ/iRqtvLotzM0cjNJPPt272z0x14zn1+nGM/RdGhl1FrB7d2W4H7sqpI34yBn&#10;nOR+J59TXQL8JLy8aNb6BYEMf7xWAynBIXH19fTvUSjHmudVKpUlHkWxi/saaDaTeMtSGoX7Wvlx&#10;qSm3crgsOpBBXnktkEDpzgD6W8YeNPBXwP8ADFn8Ul1yNn0+P5vN48zJIBB43Yzt4x06evivwr03&#10;w74a1a+Fg0cr3lrsSYMOWDAjdkH3z0xj8+H/AG7PEmv3XhXSdE/tOR4LuTeyCQMNqgcZ5ycH/wDW&#10;MVHxS0Onl9lRu1qfX/hL9rvVvit8JoDovij7Jc3N1HbJNGq+aVY5zk57A569a9o+D/w4/sjwBqHi&#10;zVL1bq+u5hGbx1VW2bfXB53A/rjg4H5Cfsq+INY034z6LaXevXEdr53leT5x8tiRgD6npz3r9JPh&#10;9+0ne+FvBV74X8VapHDJceZKqyMdxAHHzY4bcffrngnB2i+SVkRGUa/vT6Hh/wAR5rvxb8YtU1Jy&#10;wjS7MTKvK7FPv7D6d+M1H+yzrFj4N+Nl5qOqXskdjqjyWry4BKksFU8dOc/Q+nFN8AaZe6xdSajN&#10;AG8z99dEg7myx3N19d3I9QccZqwvw/mg0S51FrV2Xc37yPcu48j8DnHGeeemQT3I8WfxHu1n4X1H&#10;RPjXH4fu7MNZ+IU8ltrArNFhgCvX0zn05HUk/nL+3X8KLix+L2sxpaMjW188agocKo+7j/PPev1u&#10;/Zohh8T/AA8+H/i7VLVLlfL2m+zuMJXco3HHYDknvxjmvkP/AIKI/C7TD8e9ZOnxxyW+oxLcRyKw&#10;ZiSvv7A/p61nLlmdlOE6dFyfU/NPw54bfUPC+qQvC263ukMi7fmHvx1FeqfGL4Vsul2V9HCzx3Vj&#10;DIki5O75BzyO/Hf/AArS0/4cW1hqPiLTEgUPJarNHtxhsHrwe1e4fCTwfonxV+Cc3hLWJ1/tDTZv&#10;9CeRPnaI845+8MnnkAD17883y7m1OMquiZtfsJeM2W28O301yZGtVW2uoHkVWMYG0gfTP4eor2r4&#10;j/DjwZrXi4+IfCBwonH9sWsIA2jnDJsBOCO3GcHsMnw34EfDu68H6pdWFpPtns7gmGRsBV3E8nP8&#10;PPfpj0qPxP468e+CvG58TeHtWmZWlYTQxtmOUHqzDGDye2Mds81yuWuh2RhGNG9RHvP7V/jvSv8A&#10;hnZvh3pkME8sjxfYnmZWLjPLDOeQAozwAT24A+dvhX4c8WzKjeFrm6hmZsXixzFVK8DJ5IPzYxx+&#10;hzXQQ6/rXxN1ltT8SaY0cMcnywyZ+RiPmfCYx2A4464713HgDQdDtboXNvqLaeyNmRfvNKR/D65w&#10;N2RgjGOgzWftLM6JYf2zUloj07w7Jfa3oum6X49uY7g2uwJ9nGVYAA7SMEN0IPsRk967D4qfEuzg&#10;8I282q3SWtrZyLHatg4687sduM84z+VcvpUcDwrrPhu3a4tGmIuXZMbMhtwHIzyM8+vFcD+1jqOj&#10;3Pw7S4m1YRuzMscEoYyKOzjaecZOOOhohzX1OiaVOk2tTU8VfH74deOtAuvBM1qt60wZWaOMNGuM&#10;Y2sSD16HgkntXz/8FvgF4v8AFeq6sde1prpftUn2FWmZpEtw3yrjjB6cE/kOa5jwVqq+HL37JY6g&#10;1yy/vzIuMvyMZxkk9/fFe8/Br4j6ppXiCz1fT2tVDTBbqRY92Vc4Vj7DnLfjXUlE8iWIlOouZaHy&#10;b+2Fo0Xgzx/NpFjJcySRyLJDldgOOePbI/ToOlZ9j8TdOOhw+Ktau/LkmK29xbN8uOR69TkfWvpj&#10;9qb4TmTxvHqmqaNZakLqLfDIsYR1JXkDGRwMYGB/I18y+Pv2Oh8S714dP8f3WizKwZbfVLT92H+q&#10;9hz9Pbvob80YysjsNPtLeSC21S81kzJPIIrdIGzhTxvbHHfHbp2GDWL8Ibd/D/7Wt9HYHzrO1090&#10;3RAqs7N1AwB79v8A61GDTfiX8DNYs/CfxH8KQyxsq/2XrNjIGimA7YP3T34/DOTWh4L8faFZ/GnT&#10;44oJPMvEkE0m7ad3UHtzj3HU4604tXVjOtGMqbuei/HjVbjxL4bawuEZWK4VPLwQCeCef6da8eg1&#10;/X/BmopqOgybo9i+dGP4sDr7fh0/WvV/iBqtnrGiSSbGZsMqlmHPJH64/Md8ZrN+GOiaXrNnNpVz&#10;arFcW8OY4HjzkYLZJbtwPrzWso80jyYvlD4cfHzTLmb7DqW7TrhRyGb5WbnkH15OM8cdup95+H/x&#10;J1S5sI4Ttk52cPwW6ZzjB6jBFeEa34T8N3d3t1jw/GV/5ZzQqEYg45wPfpnA+lbHhyPV/h1INX8P&#10;zvqGlj/XW7MGktfUKe/fjpx+cxlKLCUYyVz6Ru9NvPENt56Ju4LssIO0sAckjj+I4Pru/AekfBaH&#10;SrPRle4jaN4I2fcMmRmxwW7Fs8dcNxyetec/Bbx5pPiC3t0S5jkgkIT5sMcFR8rAkYOB/QnrXpFw&#10;w8CNNrlvbrCskazMigbW5GQqkYGV4z39PlzRU5ZammFUoycktjgfiPc+IfH/AMU/P8PW0iw6Ttze&#10;xNtlY/xDtg8n8PXivkf4/wDgnW9M+JWqXuofaWLzbmkulCllJ9Dzx1//AFV+juhyeA9Vsv8AhY1t&#10;5drJH9+5T5QWGeG3de/AJA9MjNeDfG/4aaD8ZfEF1Nc3Pk3i5iguLdhIjRgtgEkDjA4PfjgHOVTj&#10;KT0NMRLlp80nuz5L+G2u3nhvXrfU7SZg0DKVkjkx35HXv/OvpbVvHK+ItBtvFnhKwW2mhhV75reN&#10;UZyG5HHU5PHUnrgV4X47+Enif4day2ma1p0kQ/5ZzMrbXwcdcHoPT2Peuy+DmuIj/wBkXW9ZN6xx&#10;szFN7ZGFJAPHPIwAPfmlKOpzwqWdjuf+GkPGH/QT1b/v+n/xdFXf+EF1T/nzX/wKkop8hftKndn7&#10;efF747a74Jlht9JsYQLgkK8i7mHvjIrwn4l/tOfEDWbZtPPiKaGNnKyxwqoUjnA45PQ11H7TmqDU&#10;g13DDzbzMFk/Mfl6187+IZXvF+WFJPMVgSyZXgEk/hjoT/PNda5UtEb4qpOMmrmH4w8a6rqImtLe&#10;dlWYv5sjKJA+E3DIPfPbHYY718ffEjxh4jtdTaf7WyMtxJHuiYuPlJAyQOvH0Gfy+j/FmpeItOmu&#10;LnShblobcf8ALIcY+U5JPTPYc/zHy38SdTlv7y5tVV2/0p3eBW+bcRlgCBkDg4ADHvnvWMpWZwyb&#10;qQRveCfEVx8UdLzrQt7aCxMcTbpNvnAZBKDgk9Bnk49eSPTNMtfCfjbTvstnDHDHZ27QR2sf3lOe&#10;JCDxk7fftnbxXw18QPGt94asPsvh67mhkWQ7cEqdxbOMdPTPvzXsXwJ/an+H/h7w9/wnfiDxNHba&#10;s1qLZ4bhgA5GOVUHqevOOPcmuWXNfQ9PDSjKPvo5z9pWyuPCmrfaoYlVV3hirN/dyR36nA7AE/Wv&#10;lfW/Bl54h1C48Z+K3ZrWNsp5rY80/T06fn9a+2tN8F+JP2orm68cy+G7oaasnl20+oR+St0fvAgE&#10;Zxnvzw3HbFfWv2AtR8eajb6evia3sbPzC7Q20Zbg4xg5IBwfpz1rSEZT6HNUjGnLQ+MfDWl3E88m&#10;rSDy4zlVUHhAOwz09a+pP2QPEPjTR/C99beDLXa80hj+0XC4Tn3HJIPYZHHNew+HP2DPg74Da3tt&#10;VN1qjLDlkvJF2g8nO3pu+U8c4I7dvQPh18LdK0kXl/Lara6dZxq8S+WyKWwMFAe+T169q2lTlCLb&#10;MqcnUqKMNyC0+Ndn4Y8KQ+H/ABBbM14ycyRKsaliTwQTz1Hb36nIveHI7XxR4xtf7IvgAVzeXUcZ&#10;YFG+XYxznjJGTjH61zeufCq48W65JZWtvtZSrzMJBtXkjkHOAdp6HoMew0rnV9G8EeGoPB3hXUYY&#10;rmxlWS8vY4Cyh8jhmx8x5PHUDJ56Vxz7np0p1PtrRGr+2lfr4L8ByeENEs98jRuts0MikA52/P14&#10;AI4PYe1flZ4e07TNf/aJ0+a6ia4s7LU1EzK3+s2t8xyfVv5fhX3x+3F8QbzTPBMumaJr8mp6xqkf&#10;2Zp2j/1aEHdtGRj7xPQ9MivjG/8Ag/qvhvwLPremlmvLqUJnbyMtnr3IP8Xb3qlzOJz1qkfrFz7i&#10;8f8Aj+11j4VXUOhSm4WZVijmmYt5IIx5YUMeAoDZ9uO+fn3SfhLe+MfENr4b0mHzJL6VVa4kU/L/&#10;ALfJ7fN6ew6E+y/AnTNJ1z4URWaxRvItvGLnc3zSyhMHHqcknnBPA6nFbth8MZ/hOqeMNeiaWSaT&#10;/R1UfPGp4Pf7xyODkdRg8CinZK7N8TzVJqXTyOP8T/DHw54Gsl8AeFbaP7LYLjUr0fL9pmH8XJyB&#10;n2zwT615zf8AgSHUdT+x3TMF+ZnUKCNoxx7dMcZ9cYr6m8W6HoXiGy/tHR7fy/LjBG5eSAoJJOMZ&#10;Axz1wT0A58vu/DM+kGbUriGPMsgkmZl2qccYx7/T0yDXVT5ZRuediIyhUa6Hh+sSad4LkuJp4pDH&#10;5OwqvUr02/iP0xzzX0N+zLfeHj4PsdC+zxtHIskiyGUZXL4IPfAHPXP1wDXh/wARPDUuuXbBZlJV&#10;uV835Vyegyeo/wAPwba6lrvhCws7bwZdTWqwx7pI2kKs+48nOc9AT7cEY4xz1ovmujrwtaNKNpHT&#10;f8FDfihY6Foml/DTwpZBYftS3muSINzXEi4AB6A+2OMdfSvNvhzFpGseI9O1VtUhtbe5g8ibzcKp&#10;kLDC8c8Z7eg+lWPi/axfFLYtszyXCbRdRz4GMjqOPUEcemO1Z/hf9nHxnqFm1qdYt5VtJAFt47nK&#10;gsoP03dOvQVz+Z1yaqSdldM9rbwxo/g5k1TUbyNP3mEudh+997cM4yuCOnB9BnNeV/tI/EXx3dfE&#10;Pw94c+H91AbPUgY7zy1yu1T97g8ccfgeoq7d/s9fHq7tI9MXUbhrSJt22SY7WUcenHp69M4rI0bw&#10;tfeD/idY6RfxpczEsvl7SwQD7x554x3464FGu5ceWPuqLVz1bwT8IdV+H/w5vtZ1jU/PkXdLNM0g&#10;whxn5QOc8gEdOvTqPAfiv4m1zx6tnoT24ht4H8yNXUFyzDH3vT2HccYr2i38aa/4t1vUPDXiCzlh&#10;hSxDWUe8hSwJySMYIxk+/B6VPoH7Ns+tR/b4bc4LK21lLKmRwPToSeOOQB2pRlyvUdaMq0bU9j52&#10;+Hvhy48L65a+K9Q01mis28xo5F2k9ABz/wDX9+eK9+8FePZvjZqFtHqGnx6fuk226/aNrBc9zwOg&#10;7dRnOc4qb4kfBpbS2h0K3S1j+1X6QDay7xyMnA9Bjr29jk9PrHwp1H4feETfWmn7JJgkVihhP72R&#10;8A8Z7DGcHIPpWsZRcuY4pUq0Y8rWh6n4M+DR0jwyuu3t2l5LJGIbe3hfckbEhf8AgRznJGM5H47n&#10;ib4dXo0X+wdJvFUKqrtkQbTwcY+bPdR2HORWx4G0/WfCvw5h1e904LN9jRLe1kcu7MFAGemBuPqB&#10;8x6Vx8/gb4gStJqt34ut7iS6y86WUmU28nHy5zwegHY5x0G0az5S5YWPMmomx+y58d5Ph5p+ofCW&#10;/uo9QktLqSeK0iyNu7jbjHr3zjn6GuZ/al0y91vxLp+q6lBGsVxbSGPaDxlvu8gHAIxzjPPHJrhP&#10;hjoEfw2k1Lx7rl59suNWkeVdzEARiTABB5J44wP4TzXf/E/URqc0OpXUkkcPyfZ41VVMu4g5DY6D&#10;Occ5HfB4zoy9+5tWhL6vy21Pm/X/AAVb6X8RLeTUIY447yzeEnn5SeVwfqe+T/OqdvoNs0dr4p0j&#10;VGsYdPc7Y25UOBjd8nQZ/wD1V7p4w+Dlr478PRGKVmjmjZ4YY5B8wUA7vYkHOB/e6kAE+Ka/+z94&#10;j0i6k8OXF7cLay7tsY3BW7HH0/DH0qay5pXuRh1KmtY3L/hH44+GLTXb2y8R3ELGaTyxcKwcupYc&#10;44xkZwCefT09i07wX8NvEukw+JjeRSpIuxElYKzFgAOQeB+ox17V8X2PwxutE1mWO2k8yW2nZCmS&#10;cgHBz7cHpwP1r27wX4P1htMtL6x1eZY9wLxrKCVkHzYIHQ5549jzXPKHU7adaU7pxuZX7Sd18WPh&#10;B42j0zwK0a2McCOzRKCVJHfk+2Pf61yXwwvviz4s8U+fcXMyxlg8j2xwY2Jzk+oJ7d+lew+KNQ06&#10;NSfFxW8mWErPGwLN5ROeM85HHzfTPQCqngi/0jw1Ja674MtlurdbgLNGqtv288tzknBX6YzRoS4t&#10;TWunY7m6+IvibwV4NE2rWUaXywhG+zfKZjwMNt43ccntg4NePa3qeveOz/wm3jma6aTT1IjtoWLL&#10;IDnjb0Pbrjpx3roPG1vb6NfX1t9q15bfUmMi3RjL/MRwBn7mDnPbHr2o/Dz4WeIviK01u6XXmPIX&#10;ha5+VhgkZHGGyOoHcN71rCncxxFf7N/kcO+j+HdQuBrmjWMlvONwe387gKTx36DPbPQ5613Xw+kk&#10;tIZBdXKxeVKG8ySTaNuOvJ5747/oa5Xxx8MvFngXV7rSvGOhSLceXlSZDsY56hgcYOeD7nnqareF&#10;Phr4t1qOK5s1uh5XJXzscZHY9cZz0/xrWMXexw1Hy2Oz1/4wRaxfXHh7WL+aKK1f91JeW5y7f7JI&#10;GRyR1A9uBWx4L8bad4hhaxt5IZGjzxNbhgqYxuVsZzx34IHsDVeTTdd0m0jtvEumx6lZyJjbJDuf&#10;bxjJ7D36Y/EVm6h8P3vNFGo/C7VJLWYcXViXOWXsUz35/I/hVTp22CjXXMkzK/avTU9V+GqeIdC0&#10;qxun0W6D3MMMpQp1BchuMEkcDOeOvSvDPhtp+qaz8ctD1LVpIWWCwkuPLhbBYnA2/Qe/b8q1/jNd&#10;+KPDFlcW+sC6tVkbaYG3oJec98ZPU8evvXMfstalNd/EzULzUo/tDJp+yFWfkZb/AD07kd6KcbNJ&#10;m+IrRlFnvHxH0zSrbw/NfW0e2SRSyqWHDAflg/h39sRfBjXrPVXS4uyjTxQlo5mByvy8A5Odp/Q9&#10;+lXfG3lzaJ9klvm/dx71jGPlXHABPY54P1/DzjwbrLeG/FUd1LFsjk2pMx7Ag4/yOoFb1N9DzKcb&#10;x1PWdXtdN1bTdj/NIpxvjJLAYzjvwMYyfXFSfCi/hi15fDGrDy4bxhGrsPuN06HkdRkfnnnEVhIl&#10;rdHcVWOblXHzZzjGPwBHP6dCzU9OW31iO80x8TRyCWNlj+bcGzuDA8EkD07n0FZc3U05bHqll8Nt&#10;e8B68vijwzFJJBM6tdwx5KuoPJGOcjj65xyBx22s6/r8fifTbXxBCrW11Dutk3BI3zgYGOQFY9MY&#10;OMc11fwnvtJ174W2Xia+i3I7BJ14wsoyMnI6AA4J6EH3I5j4tR2HxGjXQvBmvqlxptwV+wxL+7kJ&#10;J+ZT2Ynr3yAcemcpLnujop0ZQpO73MD9o/4vWfw707RfDen6gIobu4zJbSxhMqRjbhRlevfk44rE&#10;8C+KNBv1hlsNTmsZGZWKtgxyZ5OD/Dxj29BmukR/B/irwK3g/wCNHgC1uvs8jRRalJGTJEd+AM/Q&#10;noP7uMYNfNeuXtx8NvHt7oGlXkd7pEM7G3EVyJV2kkgBj1HB+oz076U6ko7GGLpxqWn029D7MtvA&#10;ekfEbRYfDPjaxSSC4GE1FIVKoOcEPjOBnoR1/Gua1b9hHVvDGdb0TxL9o0+Jd6ybWV0wdw6AH88c&#10;fhnI+Bf7VB0W0+zR+G5LxVQlkkkGCCTjaGHTGT1785HT2/wT8ck8X6jm0hmMLR7/ACZiSpOF9c8Z&#10;PYA9eM5p+0lU6F0aOHild3Z4x/wjHj//AKGeb/vqivoD/hHB/wA++n/9+T/jRU6nZ9Xpn2x8X7Kz&#10;hgvNJvX3Tbd+3se/H6+/NfNXj3VbHw7pk15cP5eyM4TYXXjuQBnJxjHQ/hx9S/F21l1W7kmNuyMo&#10;3Qk8Z/yP596+X/j34Rl1mwmtJR5ivGFYrJtK8EfXHPPU8ela1OansFSnGtq90fKPxp+Ov2y7m0/T&#10;J5lgGQy+V5eB7cfgc59scmvnPxfNrfiG+mvbOY2qyTEiaWElWwx46DnHbv354r3T4ifCKXQL24uJ&#10;JEkaV8RySYXj0GevHHcewzmvLfiR4c1nw3o82rWuhXt0F28xpuKjJ9OoAHpjkdOc5c10cPs5c2p8&#10;4fEzVYNDmltbojzcs00pxwSfr0GQfwqt+xX4Q8J/HP8Aai0XwPrkebD7V50jGYIHCfNt575A46Hv&#10;6VJ4z+Fni/4jaxNq+sqmnWUmSq3D/Mw7cdSf5itz4DzeHP2e/ibpXjTw/afa7uxvFMkk0RMYXgtx&#10;nJ4zznNNI0hKMZK5+vWqeCkm0+1X+xLeKxhURWdnbphYkA2ggY+nfnuB2zpvB1jphkQ2/kPIm4sq&#10;h+eh+9z0Gef8a6bwh4q8M/EPwLY+PbGKRp76AyJI0n7sE4G0/TGDx7VxfjzX7bSC1xrurKDIQqRo&#10;O2PmGSD3zjnB6c447aUlymWMp2repynjVrc+L9K0eBWZnuAsLxqfmG05y393Pp065xjFf4tWep6n&#10;ZDStDEXk6e+4wrIfm5JycDuRz7DnArzH4t/HHUbC9jvfDe5tu6OOQwnAHQd8HnP59q1PBPxY1ay+&#10;FVx4n1PRVnaW6J+0XERRjMDjoD91d276E9MGuXFSc9jTAxhHmUuvUPDvhfx1a6XJqPibxMGn1CaR&#10;pFjZVCqQQkfGDtUE9OflzyM1etvC+n6dptvp0pSIW8/2l2Dbd8mFz9SBk/48V57qPxNh8QaO1090&#10;0Mtj8yrJM21iTkBeygck8YJwcZGK5nxBr+vy3a2kGvSXUy7WFp53yRL1GTx1GBjpznviuNb2Z2yl&#10;TjC8dTU8YfDxfiJ4ouL7WrrbF5hVGZTtWMdCABxnBbHXOa8m+Nq6VcX8Phvwnan7FZqcy+YW858Y&#10;z+HpnJ6nrXsOieFdavdFkfUI5GmvJHMe5t2wDqo9eDyfboCDXD+PPB8fhOF9U1pGXax4WPBDfTJy&#10;QQOnYnvwOtuPKeVy1IydkeT+FPEniX4X6n/bumX0kf2Zi8ljuO0f7QB+XPGfT8ufonwt+1j4O+Jf&#10;gOPUvEayeZI3zbo1UW+PpnP3R17556V8xeI9YuZ7uS7tNNX7OrMGa4jG52JJA79yR6HnrzXofgb4&#10;Larf+GFS/wBIkEl8A0iQt/qvl4DDHHGevI4rLk59jrp4j2Ks9j6T+FPxP8C63f2vg3TtXt72GSQm&#10;MRPubaMbiQCeD+Y56YydH4yP4BvL7+xbLUYFkmwtrDCzF24PQDI+YdBj04Bzn5e8O/D28+F3i2y1&#10;zTr+S2jtbhRceTJseZBuyB05zkZz+let6vqdh8VLi3/seKaOWwSP9+irGTMRtOTnPAAyc9vanGNS&#10;m9TaNalXp2W5o6B8EZNXuEN6sKxtJgMDk+pJyx7ZXJ3Dg+lWtb/Zbi1Nnmt7+G4WF2ZvLHypubIT&#10;/a7Y9c4z6ZNpd/EjSdFuLTU50bT7cmRZpG2P8pGMEnkdOM8474FY/gv9pnxp4hMvhqG1aT7RdOFu&#10;GXKx9vrnPv1XuaUqjY406PWJzXiD4D614e1SRROsM0kmJugVFC4LZUZx279RWz4U/Zz8bQwtqOha&#10;nJbxzN88yy4MowQzAdCODndgg/r9JafB4R8aaMsOsWkdvdeWiztPyGkKDOM8E89e/YcYrkYPEfhP&#10;wtKukt4n3Wtq8sC2tuxDP1Kqu0c/NyOO4wTRKUXsOGF5ZNt6dDzvTNT+J+iSf2cIYr5YLfcsLKU2&#10;hd4LsVY+wJ9WwDVP4eeCLnxppl948uoLGTXIZiiPDyqoeQq+gwVb0GAOoq1qV5r+heL9S1fW9LuY&#10;dK1Cx8mGGNSPKjbPccfNk9ud3QdK8u8HftVfDn4ZfHDT/CGvw3kENzPIZFg+UbAwReMYJxg9MED6&#10;YylHTTQ2p1Y8y5nf1O3Wwh8EXN1q3i/RWaRo28uSPGVz2z6DHpzkDsaq6f8AHOfw4LqbRtZWPcVe&#10;KNYd23BGPXLAevXOD2NeoftJfDW0v/hrqHxF0LVP7Sht9Nkurdo+cAxMRuUdcfN97qc5xwa+b/gj&#10;qvw48f6LZ6PBqBk1FbETXiyKBsdiQe4A7Y7cdutZunodCrSjKyVje1P4uq2tweIIgL6SOZnP2xjt&#10;J6bt2OeD7/XPFeqXX7X/AIOufDlhfax4fYX9vMHt22Dy/N24DE4OdvQYAHOc5xjz7XfgfCkK3ttJ&#10;JIvIZlj3bH6kNwcKMHngDHSvEvjFN448H6zLHp2mNcaey7NPmCnCtkdRjI6fl+dCi47EOtNS95H0&#10;Hb/EP4j/ABa0KTRLTW5ltppB5syYzMRlvvZ+Vh04OOO/NM1LxlffA23t/DXg+6+2SXFmyahJdMzs&#10;4YbQV5+UAE/XBHrXjHwZ/aC8NR6jBYeJ55rH7P5b3SsCA79DnpgY568D3pP2hP2jvCHgOK7+IX9n&#10;SaxbzyLBZxxSYR2XOA3dQPTnkHrxUpS5rFt03HmT1PVtf1fVdS8FaVbWtmga4aNrm5kyCxGCDx2z&#10;9Bn15rQ1K31rxrpUKalNNIscP7qRmVSmexJPTG7r0z6U79nvxfpfxZ+F+g69DHbSC8/f3VrBGAID&#10;0CgnuMDB9BnjOK9cvvhtoel2M7TXEZmjUPCrTBQVIztGRnjOfxANdFLlSOerTqVJXWxw/hH4oaP4&#10;A+G1vaCdW1K1UqN7MAgVtpz26e4JHTir3i611bXNFj8Sf2iqxXVmHhNvhmjDEcEgAE59OMZ6HArJ&#10;8Y/C7QrGxkuvFMSxw3LBYYBICW5ORnp1zgc5HHY1ysPxO8OfCy/Xwdda5cXtvH+4urP7vlZbeMrn&#10;PHX69OMEqUTanKytI5HxRBaeErkajrKnz2uMtv8A417k89OD26DNa3ivW5PCHw8u9TuNZih0y6jL&#10;xSCYYRQSMnvnkAY9u4xWT+2/4S8aa34IXxh8FoIpNXt5POttNgCnzYDyTgt1wT69ep618a2/xU+I&#10;Xx68MXXwV8d6hPpt1aXLFbRMxmN93AI7jPWojHm1Cc40j2bSvj1oupeNo7yz1xpo4JFWaaTkOoI4&#10;UY5H6HHPavVNa+OtzdRNa/DTTbSW6jyvmSRjMTFcZGByMHPtt69q+SPhV4F8WeFdW/4Rvxjpckbx&#10;yFY7kj5JFB6g/h/+uvtv9mb4GyW8UHjWdfJhj2LJIy5RRu/iB7Zx3GD19KqUYxOWnWqVJcqOy/ZY&#10;8I+N9ZuJtQ+Idwt5Hf4WdbpQQSTg4Uk7e4LdR3zxXutx4TvvA15DH4d8N2d1DHD5kqyMqeXkAccj&#10;I+vPPrk1yEHiTSfB+nT+I9Y0uKd0XbGsVyMAg/KQuRx0PAGfzFN+HHxsPj6ym07WrtrO7ky0Nw0f&#10;7vZk7AGzgsT64AHFEKnRm0qagl1Zx37WupeIvito7eHD4Pmt5Ch3atDEu1gMHZkehGTg8DnnHPn3&#10;wN19LSzHhrX/AJbuyj2szNkyd8gDjofbjPTg19XeCPhrLPFPZeIdRtriOSFV2+cBhc4wNrNnoOPV&#10;c5J6eHfEH4HfD/Q/FOp3aeLo7JrdD5kfBXdnIyeMHHHT9V56OaHLeLPPqUq8pXqaDIZ3mVbW/Fv5&#10;cUYa4uHfAKe4BGOgx1B6kVzD6FZ2upf234O8Rwom7fLZvbMMuB2H1HbI6fSrujav4KkvLWXTPEMk&#10;00LASW7W+7zPlOQAP4WGQec49c11Hxg8YeBPhJ4DtfHnliyW8utt1DLHiNTn5uOSFyehPUHknova&#10;82jJjhXrqWPCGheG/HNtb+HfixoFjd28+4NHqEQYrx16DgjkZzzgcc4dpP7K/wCyvF4iml8FeGP7&#10;OvssFvLGXanUDtkAA46+ueckj5s8e/tD2OvXbajpGqpJNKpWFmuCobJ3EZHOM+nsM8Zrf+EXxjvP&#10;B0sdtbwXAN4u+aZZC43j055YkdvpUc0+ayN4xowj723U7T9qH4Paf8MbT7TbX73CyKfLDRbmTGB2&#10;4PcdCeO1eGReGRrNm1xFr8bKpw6yKN2PQ/Xp6jFfQPxY1258b+Go7e/naRVtmHmLjA+bOB9cf1GO&#10;RXzywtdA1G4ivJkg+0MzN5bZWQg/e7+p6jv2zmtnzci5jlk6cqz9nsdF4Q1DW7CT/hEfEkflyLF5&#10;lpI3CzR88jjPAz6ciu0WFLu1jkEyqY1CsI8/e7sMk9R06fd+tc7NGniHwFp+s2F0BNp8zLGyYBwO&#10;SDhtxBGBj15rQ8F63aa1GYn8xZI2zJHuOVb+7nOcd+eDnk9qyacdRJ3R6F4W8Y+JbHwRcfD6y1Qp&#10;DdXJeP5yMcfdx15BPfGW7Cuo+HnhHVob1Nisqxwjod3YfdHQ8Zwep59ADx/hu1uGltwpXbIQY2Rd&#10;6nGMdeg5A68dua98+H2kRQ6Vb/ZDJNaKVXzF5G3kE984449+eaTSsVDmlNeRR0fwPJqupXltqsn2&#10;qN5nM6rKiiRW5yRyOMHoR78/LXz78Wf2dNQ+HXxBfU7S1Y6LqspbT5drkI5HKZPQ4+brwDzzjP2n&#10;4L8K6TOv23TtaiuHPzydQ7bRhhzz1Yj6eprkP2pI9A8beDrHwetqkTQXjPCyr86TYAD44H3uo7Ac&#10;9DjWFpOyCtRcaLlI+d/hx4WfTp1aJVULuMbSryWAHOMdccg4PvXsngXSj/asVzGzMyKq5UDjbzna&#10;DzwPU8Zzgjnwpo/EPgzU28N6vcvtjybW7IIym7kEYHtxkc16v8PtW1D7XaNf3carIcqpb5cA5I9B&#10;nH8XTpjgU5e7uY0XtY9u+3+G/wDn4m/76f8A+IorJ/4Snw7/AM97j/wHl/worO6PU5j72+Ll14n8&#10;Oa9/YWvS+ZtXb5gXqG4Vh/nrXyT8d/i/H4N8TyaFLeKyTStFJJJg7DkDJIUgDr2yevpj9AP2ofhh&#10;c+NPAs2saG5TULOPO5WxvjzkivyW/av1fUdI8Stb+JEkK7SjYy2CeSNuSe3pkfKB73XnKysKX7u7&#10;ZnfEyy8TandnU5p1urWUFvJjuBJlT/EBz2HB+tdh4A8B33if4bDUVnFvYTWpSFpQOcjgYGCMdz1z&#10;6A1z/wCyb4W8N/GHQbzS7TXGtZofu3F9cHYp6YjyeD83AHPrkGvUPHtpq/hPwtb/AA58B6dNJp8K&#10;tuvFU/vGySTkHGC3b09T1inCU3sR7SNOHOnuj5P+I/wQ8GabfzeZeXd5sYsf3gUL3I46/qMDnvXn&#10;OpeG/AfhvXDcW9tDuRh+8aTdj8Dnrx/D7ZGa9i+J3g7Ubm3ZvENxNLMoYqijbGQD0x36DoMV4X4k&#10;+H13e38Nn5EitIzbV8xlwAuDj2I/CtnFo8uNSV9D7q/Z5+Itzf8AwWsLFpUh09Y2jWTALZKjn0C5&#10;PPA54964/wCJ17ci6uBqjveKHby5Fc9DzjbwDxxk4/GvM/gT4nX4d+BW8PS6sm5oQkcbNvaE55UJ&#10;16jPGOp6847LxTBqCaGup6/LGnk26vbpIMEbicYJPdRyB0H4551KSlY9aryVcOpdjyn4oa8sLo1u&#10;Fhk+Xy2Chh688kZxwCOT+tanwh+N+j+KJLfwb8T7uGOOFQLNCAiO/wB3BAH0zz9SeBXA+PbbxR43&#10;1i4fTbW4aC1VFkZowQzZxhSO45wfavNdctZdMkjivY5o9r4jkZTuPGeo/Hrz1FaOLkcMKypy0+4+&#10;j/jp4euNdtJ7nQb6z03RbeEO11b3HzXB9EAAJHXn1BHqa8W03U9T8Lyy3mnvcG3kuFkm884knjU8&#10;EgnhRg4Hv9a7r9nydvHVp/Zly+610uPzQzXHykn+EDHrjp3PGO2B8VbVEuZlSGPy23M0nKfNngDJ&#10;7HryeD+fNaSlZnZPllFVInuPgf4//DvVfDy38OtW66obPC2fB8vnLfL6jAHuTwD289+Ov7RHwiW7&#10;t9JutNh1DxBf3Xkw6WtxuW2YoMEgZ7Dv3NfLvxO8V2PgzTZp7EyR3E0eU2naS3B3fXOTnuevPFZP&#10;wP8Agv4l1SVvib4jkkE00heOWZiWXJ75Ocngew9KfL2YfWeaNpRR9AfCDwVqXxH+L9s/iOBZbPS2&#10;eaO3jjAjEmeBg5/E8g5+hr6mXw6kS/abaHcvzN22qNuBznpyM9Md+ma8z/YG8CeIo/HTReNbARWM&#10;1o01jcTvhiVw6H9O/XHHIr6m8ReC9Eg0fULq2WNYbe3Z3bd8rt0AIzySOO5x+GOilUUdGTVwsqse&#10;aJ893nhHQPEmuq2qwRtHZ8+X5mzzGbksCORx6e1Z/iL4ZwaS2qXXhmeW3dbcOrSEsOBwQoyCDjoM&#10;4C+p49o8G/AkvI2ra5a+XPeMGmj8wsyL82Tz169cdM5zxl2v6L4aaDU9LmuyWtE864k2EKuDtGDk&#10;DOOB6+/Qbe0izjjhKy1PhyXx/wDG3VFvLO6M1tBgrHtdmzHyCR6f56DiuX8PftU+Gvhsl3Z22lLN&#10;q0lwomuGUhQqY4xxglh2596+v7P4RaFBp1wstpvabc6SBdpBwcn0Ayxx6kYyK8A/4YVs/G3jD7SY&#10;5RY+e09+2QuFLZA5xyfTrk1MqKsTTxFSMtGamj/8FCb7xnd2VxL8NrW10+GOOKS68zdLcSFhkKPT&#10;J9c5zjk12Nl8WLuT4n+G73XbSys9L+0Yud7HcQcsp6EcDHTnPOcml0D9mjwppdrJ4mXw+tvpmnoI&#10;NNtWYbZXXOXO7Hru3Djg8HjPzt8ZfGy2nxHuvA+u3dxGI1abT4TgYbAIHoc8+g9gDxjKm07o66OL&#10;lLSR+h+pfEz4K+PrcQwalYSTTfulVbj7gx0PpyMccdOPT8vv2l18L+NP217XSvCqTNp9vMbFZvIO&#10;PMPVsYGeR2H516B8MvFieIdPuotLu4TfWlmksZjmG7HGcjPJ5P5k8V5D4l0XxrN4kuryxuNtw1w+&#10;+4jHz7mPJyBxz1Pp+NR73U2r1Iys7H2evifxP4V+CF34F0KeW+aS1OnnfJvD7l5O0njAOOByMdq+&#10;ffhH8Ata8GXV1qLI8cix7xHG23oTgds88gcdPUV7b+znpt7p/gbStMvb3+0N0ETyPLLuaSYn5iST&#10;8vXHqTjsQD7dcfDPSovDE134lms7GOEsfMaZS0q8seMg/kTn8sKNrWZc4SqWa6LY8N8L/FHQ7vwb&#10;eeFI/E7SXFnama4tY5D5kxzliCenPfrkmvJl+NuieLdH1HwdPZrDd210DYw3XDzRseMHnBAB6cc5&#10;xgV2fwx+Co/4X5b6ikU8djfasYreSPdjaQSOcDA4xnPc/Sqvjb9luLSfHkepazHDp7i7miVbhdnH&#10;mFl+Y4/g4xnPB70OJn7eo46ehi33wu0Dx1p8NvBYx2epxw+bHJDndkD7rjpzjpngEH0ryH9o34Q6&#10;je+A9DS11hYI5Lzy5reSP/WPsDbj7/419JfEvQZ/hv4Lvfin4MtDe6hp9luj09ZDuvEA/hB+6QR9&#10;3kfgK+EfGv7QHxP+O+q3GsMos49NkMk1lHFtYD1PckH6YFRHmk7o2qRjGPNI9b+Bl58T/hbfW8Xg&#10;rxVdSR/6p7RJAFHI4A/XnH5dPq/wVpfxb8QxSS654nNn9sjDMjXLyOGXnGBls9MDvuGBkYr4a+GI&#10;1+71O31CW4m8wMHkdHIG7+uea+tvg18SbrSdQXUtQMkYuGU3s9w27kLgY9On+eRSlFx1Kw9SM48u&#10;xi/tl+J/ix8OdJ0WG21lrx7e58+6imnZj5Z4XktnuQOuO2K5b4e3KfEe/wD+EhuEnS+uFUSefIGH&#10;Hoeo/XPNeofEa58L+KvDPia68d3ciXFyQ0Rbr5QbIK8H5cd+mPWj9nD4f6Fd6fFKS0kqq3kyQqG3&#10;YBPXqDkcnPTHrmi/UiUJKoop6Mllg074Y+G49e8R3k7navlxpnC8fwYHvk/Xg8nPwb+0ld+LdI+P&#10;0/xJ0aNWVZg6tCF2yITnoPX8819sftEav4z8SeFW0Dwp4OjEtjd72hdjmRRngDpyO3PvnrXy94l0&#10;iztNQuNc8QWd1NoF9OUmkWP99pk2PmjZePlzzn/61VT7kV58qtHoe1/BTxD4K+J/h6z1C8s45oZo&#10;V3/KP3TKeQfQ5P5DH1+m/EOqTfB/4Rf8Jl4W8PtqGnmz3tCi7nyoHy7c84HOPceuR8g/A34T+Jvh&#10;5cf8Jd4EvP7c8MXmPtEtipbysjP4Njr2/MGvoLxjpPinxP8ADnTdB0PxUunQyX42eezJudkOAuQc&#10;/LjOcdeeOtSjdJE4ep7O8muh414x/bLj8ZXUNt4M8I+REs2bpLmPY3l90AwR69uM0t9+0/d3HiRb&#10;zRdOuLFY5M/Z1mypA5ORzx2x24OK77Wf+Ce+ual4UfWLjxC1hcTR7l1JVHkk8k5P90cHI559a+e7&#10;74OP4I1648K3epfbLmFvLa5t5GZWOOTnnPTNHso9RVMRWUbt7n2f8Dv2u7HxZrUNvLElsypiSVpP&#10;lJzk56Y5P0xzxznlP2godP8AFPxGuvEul+IPtkNzGqPb2d8qbCoIJZccZwM88H6gnz39nr4By63q&#10;MEcbTSPKo3L8xLAdhj09q7r9pb4Z6H+zL8Hj4xuPC11/aF9dNb2Ytm8yJuVxuOflHPJ4BI/K1SUY&#10;6GX1ipWl72yMtILHSbBToSGG48siO8hnAf6eueh6Yr5m+Lnj/wCMN9ruofDvxf4svL+xlut628zb&#10;l25+XH45r2XwX8SdHsLeO716zjEsg3+SJvv8YwB19c9sDkV5v4m8QeF/GnjyfxdawN5UcjI6zxlc&#10;PkkYGOPXOOT9ayjzR3OiX7yC5TmtI0jQ/Ddr5t9dwrdIvmTFvmWBfz+v/wBft6/8HdXsNb8Pxw2t&#10;zHdyWt6THNt++hAI6dOcgV86ftBalYQanHP4e1Bplltj/aDBht3c4A49Pyr2L/gnh4S1rV/Al1qP&#10;mMUOoHcpOQB+vv24Ga1pxlKV0YVvZ06TR7v4tku7fS7VXEP2e4eFd0bf7QyMnnPXvz+AJ434ifCH&#10;UPE/2yfRbuFnSJSsO0D5F6AHr3yc4z+p7T4vXGnRXmk+D/NmVpG84+XGCquo5B55ByO3GabpkWtS&#10;3s89obSS38kfvGk5BxyMH2HfgEYOeDXa9dGeVGVtUeKfCjXtR8Fa4/w78ZG4t7PUpMRSSn5Yphnb&#10;z6GtGe81bwb41aW3gZY9yrIjR4+XIweBwenTHau78ZfCuHxFp8d7d+W1wcGNfLC884Pvjj8fQdMq&#10;18Pz+NM2Wov5Ws2q+Thv+W4XOPu8k9Oe57kVzyjbRnUnzK6PSvhr4hS7jhltbiFvOctIvVk2gckc&#10;Acfj8w57V7NPqfiLwzqNtZ6DNI9rDbrK0QIyMqMnHc5AwM549cEfLfhmDxF4Lvf9MhkVVkZZFWT5&#10;G6nt1xxjGP1xX1Z8Nta0TxXpFnqFmRDcQ/uprRV3bCf+WgPvwfu/w88Vj8Jth3zXNDU/2p/Afhma&#10;zvtZ0Ka+uLqMqtxppVHhXGCj89zn06c81UvNU0L4iynypnCsd9mrrtZhnoSeu09iDnGST1rlvir+&#10;y1ceJ/EF14o8IO2naoW82OASMsUzMOuAf7wbDZPJA4HNYXw31vUtB1VfD3jCyksdSt5RDPC/yrnp&#10;nkDjGO/5YrppS5dWc+MlUlp0R6HrHha1uV/sfxPp6xqzB47ldiqmD046cjn2HrVq18EeGtM0e4ut&#10;SnkWO1XdD9njz5zbh8vTnrjjPXjPU9VYW1j4ijjtrxt+5cRR7/XvyTjg9CMirFrodzoEjNNK01n5&#10;jY3f8sxgc9iByOTnIBPrnWrHmic+FnyVFzbHh3/DRHgn/oQtR/76k/xor1P/AIV34E/6BUf/AH5T&#10;/wCIori9iz2PaL+ZH7MePb60sfCd6926qJIGQKw65GK/MX9qXwn4PvfEkkS+G4bphMq5ky+AeS23&#10;pwccc+3Sv0w+ILW9zYR6VPYtMJs5bbkJ718zeIfg98P7jxTcReI9DivsyF1jkB2n8D+v4108vupm&#10;2Ih7aDimfEHwg1DVND8bLpsGlW0iq3lxolsPJTJB4KgbunRv7vbGG9J+Jy+MrrTViQyRxqmJFjUI&#10;vUbuB0x6DoNw6V7F8Sr/AMIfD6xlg0bRIbfChfLhtgu0546e5FeSeMvEkl5p7JHcrI27PnQnd5Zx&#10;z1zwADj0PXjrpzRXU832c6cXB9DwH4k6NqEtrI947XE32rJbail8j0546L6j35Ncmnwc1iK0kuWt&#10;1juLiNpYxHlRGu1iRxzkE5/BcY5r2xfCNhZW6+KfFGlrI7bmtLNmx0OdzHPT5QfUjgY4ry34x/E1&#10;Ly2kfV9ShS3XKNbCTCqDu7c7c9M9MAj0JJcqV2cVpSlZGD8Of2WvGXjvxjHdaffvDHYXGLu+aQ4U&#10;g7vlU8HPHtjpXtPxc+BnxA8bxw6F4M+z3QZFjWRrteHwA2cHIPA4x79a+Svhd+1v4wk+IMfhDw3F&#10;dW+g/asNdyT481d2TjPb342/ofp7/hJLvw4v/CX+EfG0KySDe0bTCRgrDJ7gt/FjqDke+eOpL3rn&#10;sYWnTlRs/maE/wCznovwp8OWdj40jVrxowBHCzMXkIGWHHH06nn1Ir5r+P8A8P8ARdUuLiIn7PMJ&#10;sYWUfucjkZ7Ec/gD2xX0to37S1z8SNZPgie7hm1S0t/OcXVuZJio4yCoGD1A4PTqe3hPxqiL6ncx&#10;TSu3nzMWZm2sPTvk89ifzwa2jUUoWRz4jDRpyvHY+f8Aw94p8SfCXXryLS03RBl+6uVZQRwfy5Hv&#10;9K0vEH7Qvg/WrGZPEzfZpo41Y7mAVh3xgepz249hUXinSXu7htM0LT7y4upFVY44lMjHPQbQM8HA&#10;xnjp71w037FX7SHxfWO4u/BL6bZvJv3XxKmTAPXaCcYHSs3TUhU60oq3Q6z9nf4D2Pxp+Itr8QvG&#10;Rh1LTWVpdO0u1j3qFHIJxzuOenavqr4gfCLw/oKDUNRs7XT9PtbLzbpDAuNqgjpkYB4+bHOO9eRf&#10;Dv4a/Fj9nvwlaWmkvbtfQSBk+z25xH1467lU/Ke3AHfpzHx7+OHx18ceGLzwv4hu7W3trv8A4+vs&#10;6je2P4cDkcYBx9PY5qM4y1Oj2uHlTt1PUPh38VrDxNpFzqfww1yO+uG8yHz4ZAv2YAfdUbjjj6Dt&#10;ziqni79sqD4KWElz478StAzRNmO4nDMzbMcKcnPA2nOASfUmvhzU7nXfBcNynhzXLjT0mPzfYZSm&#10;459cfqMc/p4n410/xH8QfFEGjx3t7fXlxNzNdztIwXvyScDNHs9TSOKlZJH7BeHf+ClXwv8AEvwi&#10;sPE+i3ckk00IjvIFbM0bkH7/AFA4yfwA6Zry/wCDP7aOj+Of2hbLwVqF9btp+qMRJbsxxEF53ZJ5&#10;bjGMketfJv7M/gfSfB3gLXNFuZFlkjnRmkkfqxXG76dcVh+GtJ1ax+IS+MNItxDJplxuhkdfkEme&#10;BjuOP8amMfe0ZdTENxi2j9hNT+Inw9jGoaXpV3HLcQxkIFUNtbGGHTBAPOOvOTgZqP4YHwtrvw9v&#10;tHjgia6kdfM8vkhlB5JwOvJwfrXxd8Ff2udCttRksPiLp8lvffZ2ImhTLTNuGCvTAHXg/ie/s/wu&#10;+K3hXVLm+07w342h8h3YSbZSrqSNxBABGAWxtBHY+q1o6koxFy0ZTUl6Hrl8bKb4cf8ACNz2bK0d&#10;1NLCrKC7MT90jtkYIOep4z2+Fvj38HJvEfxw/t1bWNYrXQ5rq4aT7oAB+fP4dP8AJ+u/C3ifx54s&#10;1248J2E8NxZwqxkv5FYuhJxgtkhjj8QeOaPi58JtGuNO8VarqCqtxq3h2aKFRMCxZYmb5eSeWXpz&#10;045ojUUtzGeHnKS5VpsfjL4R+L3iv4e/FSC58L6z9na1vGNxcsxZHjJ+6QeMYNfbHwQ1T4S/HPWN&#10;Q1nSNSWO5+V7uC6jC9QNxVf1H16jt8TaX8OxB9ovdRRmuJLhmY4ypXJ79vWsa08e+Lfhp4yj8UeH&#10;L+W1mtZN0SrIdpHoR3ptXQRlFy5baH6I6d418SeBNdmfR1WOxsrmR7cMn+rw38Rz1HB6nPHWuc8a&#10;/tP+Irv4k293pV611NLHi8tWZiqyDuB2HHufy5+W/hH8aviX8bvE11oN7qlwJGDXHlxyHy1BOG78&#10;ZzXpHw++H1/a/FeSdzJJHZ2rfaGduPMzjA56jj34rJw5WXKtKHupH3R8JPjJ4S8beHtNvZfDtrHq&#10;lsM3Bth92TOd7KTxzkDHtntXSftE29n8U/hbbeIbm7sXvNPm825WdyvmDAX5XxnOBwTjkZ9c+G/D&#10;PwnqPh7V49S0n9ywj+5KfkPy45GMEYODjHU8ivaPGnxz+Dvh/wAA6hD8TpbeONrMmWzb7odUGEXA&#10;5ODx1IPtxU+9zas6aMuem7o+fb7xbqup6XI1jpJt4bOHduilIVNqknnH0HIzx+J+LfhR4y8MXH7V&#10;dwuq2LSabr6y2l0pkEnzNnDZGOM4r3D9pb9pDwr478Et4O/Z2s9QtIdQH7zzpNvl5xlRt6nryeuf&#10;avjXUfDvjHw7rvmtbTQXULZ8yNipDZ61rGNloYSrQk7N3P0O8Bfs7aJ4P1CaVNYgls0lVVbzkEka&#10;nocE9BnqfwB4Ned/Fnxjq2rW2peC/CLbbOwkxPcw/N5hJBwDnHGfXPfNcvq0niXxB8EdB+JNjql1&#10;a6pc24hupoznzwu4ZbPUj+tdJ+yZ8PtQ8ZrdaRqamRpIWeSTjcW9eenTHr9OtCTaMpSjGNoqxl69&#10;rvxJv/DcOl3urTNZQwhEVmPypjr74/rWf4D+Nvx0+E8yw+C/EskcEf3Yp4xIowR2P0FfXGm/s2aT&#10;qWgfZ4IP4Myfuiyu2w+/GPy4AxzXC6/+yLereedbWjMrsdo55BBYkewHU8j6dK29jpscf1jle5H+&#10;zx8b9Z/aH1GU+I7qzg8W2LMt9ZxYiW7tyDskUEjPPXHA49Kk+OPgq08NT3XiZPAM8kkkObzTY2BW&#10;U89QOOcDB7ZHPNeY/ET4B+K/Afib+2PDt/c6fqFumYb63Yqyr05Pofw6d69W+DX7WOh+MNNsPAHx&#10;jlWHWLPbbXl452pKyfdbjkgg8jPX9Y9mtmdEK0alrvU+ff2c/wBrix+E3j66vNBN14U8ydo7nTb1&#10;hNbOuejqePx9uhr9CvhP8dvgR8RPAMfiDxNrfh2zuo8eb++jMb453ICAR2z1BJ9a+N/2o/2DdO+J&#10;d83xS+Cl/byXkjl77TI2/wBbg9RwPnPcAcnpxivljU7jWPhxPc6LrOlXNvPGxDwSDYwYHuDwalx7&#10;G0ans/T8D9Tfjh8bvAfhXwNdaIPipDJZ3kJOnw6fMJMZULgjBxz2445xkc/P/wAPfAA8VX39rWd7&#10;HdLLOCZo8MB+WDzk4r48+HvjTU2Rpn1OSSFWLNFMd2zvwK9l+Fvxg17wrcpq+gwMu3n/AEWbaRx3&#10;HSiNomOIlKrZn3z8E/hLLpcyanHCGThmjWM5A35/w7/XHf1/xjoHhD4keD18Ga5oEF9YCNX+ZQ6t&#10;j7oHHytxnjpz68/Mf7Ov7WPiPXpbLw9oM1lCzSKl1NcKqyOD/vHC8n3zz617Nc+KNF8BPN8RtX8d&#10;wq1rask1hJIseQODtweCSc+p4PPBqpVFpY6MJTiqbv8AM+Xv2qvgb8Mfh942s59B0mbT1mjybhYi&#10;qyApkgbj83Jx24FeJ/tFjwvF8Obfwd4HjkXUp7nzby+27cRgZ2jvnNe2/EP4u337Svj2OOW6X+zT&#10;Lmx2qA78AEFsYzhV7AEYNcH+0N4T8LfDe+UX1299qkwCJZx2/wDqV65J565Ht064NGrNOaFPfY+T&#10;7jwXqjwrLfvJJ94Dc3cV9qf8E47ODSfhDeQ3F4q41dirBQVHHQn6H3/qPm/SfCfi/wAT67eR3dlB&#10;Y6Nbxt5TSTfNI4Gfl6Z9K+mP+Cet5oEnhHxF4KurdZvJuxIsUkhPynglgOD/AI9eOKul/EOPGcsq&#10;XPHYi+I+q2Pi34mw/wBg3DLNYRtJGtwSyz8kbOmOQvBz175rb8N6jpdzpawQ3fk3jY8yBUACsB6H&#10;le/5A46CuP8AH+rLpnxQ1CNI0imtZI1baoAiwCR16n/PB69p4cu9D8SRxw6tbrJdblK3KyEMVLYP&#10;P1z6Z9e43lL37HmxT5Uy/pt3qK3TFohnOdvLblAI+UYPocZGPpS23gxfE8n9paYGt763besnQEZJ&#10;/h6g7QO2B6k8dR4D8LaNE6zQak0nykMJowG24LZyCAW559eRXY6X4U023nQvsYt+8ZimW2r82cnr&#10;68nrzlsGq9nzLUmVTl2PPtMe41G/j0HxppqrcFlVWaL7ynjHPOMNxj044zXQai958JVt9f0qSFop&#10;3C+TI2VZQRleu7GT3HcnjIz12ofDzSPE1kLtJFWZMvC6q29Wwfl+U56scngk9M855/41eGfHMOhW&#10;dyuiySXFr+5juI1BWQH5NrsozyBgHJzntnB5K1OSemx3YetBxd9z1qT4iaDB4PsfiFPdN9nktvL8&#10;lWLSJIGC7OSckFuDz69ufKvjh4h8O+OtGi+I9nBHHe6fL9nvI42+Yx7sK5+bkcj5gQPmOBnk+dx6&#10;f4o1yKG01iCaP+z2/eqsnygbgcben930Az6YrF+MmuappHheKOO5MP2q48q5j27tyqCVJ3dxk/07&#10;isveVkdE6kZwbsey/Cz4iXpa3gutQ3RL8rSxrvOM44wWweMDsc5B71714U1zS9V3Qv5bGbA2q4O4&#10;dgfqPXI6dsmviP4R/EK60lvNWVtxUMys21SRx7c559efrn6C+GnjqGW5j2ysA6hZl88yL1Gdp6Dv&#10;6cd+9bRqSjocfsoy1R7V/wAIjYf9Am6/8Cz/AIUVl/2w3/PZf+/yf/G6K09qg9jI/Rr4sfEbxidR&#10;uLDStc/s232EBfJzIfpx1rwHxZ471eG9W7s7u4aVWJe4kYfNzjJ74zjB96+iPjrq0thDJqieFB5m&#10;0hbiRQccHnrXxL8efGkqq2lNOsLzBhGeE79Pp68jGe5xVOPu2PSxFb2L5jhPil8c42+JNx4QS/8A&#10;tZk2ja275JNvYAYIPHtn16nrfhf4AvtZsD4l8V6w80ccubfTzH5asc5UsF6+5ySeevf5J8by6no3&#10;ihNea8khkjk/fyNhnKk7vvE+g55Br68+F3xKn8UfAmPWtKtFN4bfa7Mw4bHXOPTPcjOOmK5+WUZE&#10;YepGte61PCf2ufjDJ4evpdJ09JLq+k4hW36Dnt2A4GOPXpzn5jl8E+J/iLeNr3jXU7q3tUkY/wBn&#10;rvVV4G4E5P49zx9a+ivFvw/kh8QXGp3VwLm4lmeR55myFLHkgZ65Puc56YzXnHj+/wBF0bTpZDHI&#10;JmhIELfM5bscqOASehznORjpWn96bPNleVRqC0PG/G6+GPC1g1vpkMaReWokn3HnjkD1549/bpXj&#10;eq/F/wAT6Z4ht722uZI442zDDNI7Bz2OM5/mPzrp/it40Gp649jDB9u1De3k2kLArHkj5m/n9PXN&#10;cjD4EktCdS1YtcX0i7jKy/Kv+yoH3R0rL42dNP8Adn2l+yhbeH9J8LR+P7TXI9S8Sai/mahcMRvj&#10;Yg7Y4vTtkZ6hh3OfVtV8PN8VfEenadqWlGxa4lZbi8t4eijcQRgbQfTgD+R+D/gN8RdZ+Fniuyu5&#10;xK0cc3zWxlYIQcDHJ57nA5zjpjn7d+EP7XfhfwQJtZ8X+GGukl5s5bTH7mM53bgxyxI7jqfXIqFz&#10;U5HdzU8RT7Hqvh/4W/Cnwzc2vg34d6NFayPMZNS1q4hRppNvbdz7gjtzWT48l0uDXJNNi1i1s7ST&#10;92J7hlSSdAWGIxxkbsDdnv8AUV8+ftWf8FHtD0p5NP8Ag5pjLqBZP+JgxXYvIJAAHPXByMHrk8Y+&#10;LPj58bfjv8f/ABNDrfiDXZtPNlCkVnFbzMAq55JHQ7ufz/GtudrY55extaWv5H6ba3DoN1E2laMk&#10;dv8AK2zK5MsZ5yCA2eSc4PBP4V87/HjwhpOnm7a3gVmaNSzM2WccEkDHC8YzwencgU39i39oHxz8&#10;UddtPhz490qOSCO1WCz1K0t/9UyAnMhbp0ycd+fXPp/ij4M2HiPWpJviNdXcNm07rDHbFcJhj8m7&#10;rjnJIAxz3xi3Wjy2ZhKhzSvT2PgLx/4XvNRvnt9F0x55Wb/VwZbjP/jv4/T0FM+G3wRbwfpuoXep&#10;op1e4YsrdNijHyKfXnpx+tfbfxjvfgF8Avh3HrlzHY6X5kkg8y4hDSONx5+YEnr+PPQE1+d/xc/a&#10;2Pif49aXq/guIW+g6fdNGpkb5rjdw0h+ufesJe9sXGMoVLSPRvhr4G1fU9X1JoIMw+TtkckhSx6H&#10;jg4GeMk112t+CbLRdOY28flyAAxhB8y8deO+eSeO/wBD33wK8QeA9X8OJpOi38Ety8yyXCrJ1BJI&#10;z756enT3rS+Lngy20jRptVvlWG3t8lmK4U/KMk8cknp+XrURavqbVacuW8dj5c1O88jxVp+m6pef&#10;ZpGvFEd03U5OcZ+vHPavY/h9b+MvDWlz3+nfYZ4Gu/MEcbA+UO6lhk7s/iMfjXzl4103xX8Q/E9z&#10;q2n6PcCwR2FnI3Zc43Z7n6V9a/sBeAtN174c3Hha0b/iYWM7SSeY7brjuxHGOD3OevOKuRzRTk7I&#10;7T4e/tU33gOxh0vVPC90MS/N5OGCddzKc5JHUd/xNVvjp+2FbXWp2Oj+HYWutUv7OW2W1WR4xCrr&#10;jeR68Zzn6Y4x0Pj34UQ27bJrVVWF9zSZG3G7pnJz156DnGK8X0fw/ceGfibD8Q/EWkWV1pT3DQR3&#10;n8cf8Kr6dyTxnqM5BqYU1J6mzxFenHl3PEfEngb/AIQrTrvWtQG2IvhvMH3ST1/Hr0r53+KkbX2r&#10;ST2aCK2Vv3I/56N1Nfod+2f8ILHxL8Fr3VYY3jhVknSSL+JQ2SuB1BwOnfPAr4z1vwJ5umW+s3tm&#10;fOEe1Y2UYiT/ABIx2rZx5ZGFKps0eh/8Ey/CHhZJ9a8ba/e28bRbYSs4U4XBJ698+1fQ/wAIfBHm&#10;6tqU+rxKlyuqMvf7vVCO4GMdcD6c5+P/AIaeO/Cvw20u68KatdSWa30zObrblAex6Z/X+lfQkX7V&#10;vgzwx8CdQutRksNQ1b+y2t7HVLWfa0rbRs3KCOVx1P8AKseVqVzs5o1Grn0hr/i/wv4csbeCzuvM&#10;1BAkTW9rtcSLj7uRyuM5+vY9a8z+LXxG8Hysv/Ca6fb29n9ojikWeEEBnG05c8nk9+mPXOfm/wAD&#10;zeO/if4Hi+IPh/xTdWuswcyyW0nzzqTxkE4OMEdOlN+N1/8AEH4h+GtJ8J+IrdGax3vdXEMe37S2&#10;TtLAdcc+tL2bbM5Yjluj2LX/AIC/D271qPxX8LLu3ubDd/pX2VQyo2T83B9BnHcZ4GOOu8b/ALE+&#10;jfEjwO2qWUKQ6rFGr2sqxqRP6rkdTx74wegxnwf4IfF3xv8ACAWuky24ls9+Jo/JBLKMj07Dj17e&#10;uPs74HeNvBvxK8OR2Nvqy203nC7tY93763kQgnAJJ+bPToTknrkbRXLEinGnWk3+B4r+zf8AAnxe&#10;2r/8Kq8Q6c8mlSmTy7e6TCwsOuMjsc9PTr6+/fDv9j/SvhtrNvr9jcrHbSIQsasd7EjlT2ON3Qdc&#10;H2r1DxN42+AVzLbte+INP0+8kwzSW90PMidcEg4HGS3Knp35yK8R+L37eHhj4e+JV0/Rddt763bV&#10;Wguo5MSCFQufx5A6dyc1Mp8vwnTTw9OMb1Xt5n0RofwvsLW5s9OX73lssasNpBycEg/NjGR1HY4N&#10;Xrv4ZSMJHSAFpPk+YBWPzDg8ZwMjrnH4nPy78KP+CgkfjnTr7x7p0DTtaXAijsoWY/MhPBOcbjjj&#10;jkcd+PpD4SftU6T4/wBAh1BrWSzmGWuF2ttC57rkfT26AcZpxxEo7hLA4et8Jx/xd+Bdlr+o2Zub&#10;byZFtWEckzALyzNyOmM8jscD3r5u+M/7FWs3003jDwMq/wBoWyAzW+3KTxgdSAMg56HnJ78mv0As&#10;ZPCXju7W81K9gjaBUGRIflHRWPoffPUd+2Rba/8ADHw3r1xZ6nqFr+5kYrI20lj6YU9Pm4JwfTkY&#10;raVanKOpxvL60Kmj0PhP4G6DfLe/2D4ksJ9NmjkysMgf5mA+8COQxPTvkj0zXy/+318VfCPjnx/f&#10;eB9B0uRNV0u9IbUGQLvG3BRh7fr78V+tX7QPw88EaZ4cuPHnhTwu19MI2eaO3wWcEA7h0GBzkdec&#10;DPWvyo/bF+BXjKX9ou98Q67Gvlaoqz2s0MIVWXA+VtvG4Dj+eTmsY+9K6OicZYelys+eNI8I+KNM&#10;T7dHHIkm3LfNlXHv/wDXr1n4Ra7Dfw+WzLHNGf30MmQR9P8AP9K9F8F/B24tvD+GtTiP/Wbj8o46&#10;HOPT+VcZ48+EureEtUj8ReH4pI4lb78eflb346dv/wBdOUZdTnVTm3PXfAGl6fdBb9JRHNHLt3w4&#10;AH/Ahz37e1etWHhO88Q6lZ6JrKtdLeSBHa4y25T0bPPXPYDpxzXz38DPGFzfSroutxwo0k48u42n&#10;DcdT1wBn3xzxzX0xo2q+GfDcdr4nvNRWdooVPlpIPM4X6Y544GcZ6ekR+LU2j70WVviN8I7r4H6N&#10;H4p8F+HJtSsQwlurKGRQ1uM/OR/iD0J9DXlnxY+Lvgz4nXX9p6NpzrLIq7VuZF/dttAAznr8o6fT&#10;nrXQ/E34l+MtfupZ9J1u4jt73fmGa4+VUbI5HGT1/wD114n4u8Pw6RaCSyV40yXBycE55I6df5eu&#10;RW3s+pnUrbRRm63rF3bXEdndSQtJJkhIpAPLGeTj6cf/AK+O1/ZC1+fSfjTeWGlzJHHeWDbvmxgr&#10;85wP8jA5yOK+Xvir8RNX0nxp/Ztw6tHC4PmBeWU//W/pXqHwFvrTXvGVrrHgLxSJLuHmW3hyrhWA&#10;4PT3/L88/hkmjTllOi4vY9d/aE1SOD456v5xYR/Z4Qqk8FscceuOg6AY6VN4Q+JN94PNvqUytLan&#10;5bibO5oT37nnv/8AW5qbUPCX/Cw/iVJNql3JIscUaNMrFgSi5IBxyfz9Pr0S/s63s8pi8Oa7HMs3&#10;yzW0rZWT5eo259D9Pc5raUZSd7HnxcYxtc9F8I+MLHWdOj1DSNUWRGl3IqMNpHJxwR1/D6V6j4C8&#10;RxXkawnyZFWRdrCMs23gEYxweOeB6nOTj47H/CYfA/W2tvJuPsczZuNNJ+X/AHlOef6/TNe9fBn4&#10;vaB4i8mbSb/5WYPcW7N86nI4I7dRzg9Ce5II1JRepE4Jn094Q0a31ox3VtFjk/vGk2l+BtIB79QO&#10;wweB0PfXFnoHhrQ2g8T3dqqn7y3hRVZcdME9e3498cec6brt/Zaamq2aGeSMGNY5J2UAD0PI449u&#10;M4PQeU/Gj4d/Fj4vX7arrE8raGS0f2e2uX3QYIPOMnjIwT1A6YqZ1HUlZHbRjHC0+ezbO7+JjfDW&#10;18QRpo1jDbifiabd+6lU574PtwM8EckYx81/FzQ49U8TSANJJFkrDucbHBG44wOf14x9a3/EHgX4&#10;x+D9Nj8JWurSat4d8tSt0bfLxDOShb2OR19+9bEGiadrXhqG2CmaaFVHyr820A5HfJGOg6EexJun&#10;T93U58RiFOS5Tyvw54fuYAxtwqnaqhwNwBIxjr6j88dO3r3gGS6tZYREZJl2qZI/MG7BIOAcduO+&#10;OOwOKyYdAh2tNCkedyjzF2rkYyDyOByD6dc8jnrvh/4aNlqUbta/JGytHtQbTg4IyowPl3dcjJP0&#10;qKkeQzp3lJJHoX2q6/6Bx/7+J/8AHaK0/J0v/nxg/wA/hRWHPE9P2dTufqD+015tuDNIZJFaP7i8&#10;Y44xXwB+0/chIxJa2HlzKrMsmMlOOvXgE+nrX3z+1HdWUhCnzfMjiIbe2E6dQO/Jr4G/af1Ca+s5&#10;IrW8t2jX94xbHPct17Dg8c8egz0ylyyReMp89LQ+Ur6+g1jWcaxerGskn7xpGKiP73zDnIz2/UCv&#10;pb9nf4oaNY6JqHhm5CPZsqfY2jhI2ryADz1I59Oepr5P8Za1YWOo3EsVnt8uTbut2Kqwx178Y9+c&#10;dhiuy+FHxS1xvFVvp0E0aLceWGhhl2eU3C+YeuOxHB5HbgVy1JdUY4H3HZ9T3n4x2sVz9okslVCs&#10;G/5uQc9wCcd+ecY/T4o+K+pa/wCI9Qk8O+Ey37zP2m/uF+YLnlgeAQec+meT1r7B+Lcd9r/g2Pwl&#10;YXasJI1FxcYAEg3Dgn8ScZ6jPPFeUXnhXwp8P/Cp0o2vn3EbZvrkqIyXUjhSfmIIGCOeo685yjU5&#10;tzqxWG5Z3jofLdv4M0XwW7W8LrcXM3/H1ds5zLjnGc564/rUUOlwSyLPdQ/u1wVZ0K4yOCQePy7j&#10;ntXe6tqXgTxLqV3MxaEJDuMk0a/u13DA7Hgccdxms7T/AAtBqksl3pCSNbsCpnaMYwO209Rgj9Dx&#10;0q09Tl9nZaann0miW09zHNMpVUYHnjGO3qMj9Pwz6X4V+Gmj/GOI6dpOuTlIYNpELFWIJySeuO/b&#10;sfUkcF8Sri/09X0PTLf7ReTEFRG3mLGnQkkHnrwM8fjWv8Etb1z4YTprmpeZbRiXEqzHll6fMFw3&#10;U8DIwD9RWjvy6CpyhGdpHR6p+y4mhzx2Wm27tduygeYfMaTLbcfXt69R2OfX/D/7BHw1+H/g2P4h&#10;/E6eS+nZDIumRkCJcZ4YjO48/Tj3q34W+LPwo8U+JNM1ga1Z5klRWW7uAMtngFT93BPUHntjt6p8&#10;U1XXfBr6TorrJFHJI8b7CjKuWxg9MAZAOOePqM+aWiN/ZU4qU9+x8xeOPjZo/geGbQvh34Wh0uOF&#10;t0LW4VGdgdxbGP555I+teZfFP9s74t+Llt2juI7Kaxj2g2ykCdvvK7Du3A+nSvYvDn7OKePBqPiL&#10;xHN5dvpnyrZnJa4YgnHUMBwBuI7Y56VzPxJ+BfhXwXq0NjHpUkb3EKuV8sbQD23EEnjr2+vNVFK9&#10;mjhcqkY819GfGnxs8d/Gb4tXEs/jDW76+iEzSR2oUrGM+gAHHp1rzb/hTvi/W4luRo0kMLN8klwp&#10;XNfoXp/gHQLSBbi30WONlIUZ546E+3TggkV4f+0HCmjyPFCI41J3BemMHB57jPH51olyrQI1ZN6n&#10;g3w98e/EP4K65a3Oha2PtdtxFByUlXpg59O1foR4a+GXiX4ueDtP8TfFy6a4a8s4530m3YJGWKkj&#10;dz17kHqBx0Ffmv8AF/WoLTWEvIAzSRsjKi85YemPcV9GeFv+CgWt2/wxsNH17Trv5bNo7hokCy8J&#10;tVFPUZ9e1TOLeqOujUXLaWzPqL4kfBiw03w5bSeF/DMkf2qPbDZ26hlQk4ChgMZ5987c1R+G3gzx&#10;D+zR8QfDur309vbDVLj7NeeeQqxLJxtwTz3bPIOOvBFfNfhX9o74xftWarY+EfCKXOh6LoKjzJZL&#10;wh3blsE9ATj8cfl7j4HkfxX4z0/Q/FOs3ms2fhe4X7XeMuQ07ICZCTxjGAM5OffplJyirM1jGj7S&#10;6PrvxV4p+G+n6ZrXh661mO6m+zsbqbjany5BBI5J+XAAH0HWvj7WPHMvjXwxrXhDTdJt5v7Mmlnt&#10;du5WlRevIzyFHU5557V9Pg+AI/DklrEkf2e4A+0NHINs+SByx5b5hjPGM+oFfPfxntZrjT9S8MfB&#10;TSLXT7WOZU1LUoF++pKhkWQ8scnr7/jWtH3jLHVHTa5TqvCM9/49+BPh03y5h1LCi3kcfu0BIK4I&#10;54OfQe2Dn49+OOgyeDvGGr+Fb1mAhmKRseNwP3e3oR2PTg19+/C74cXWmeFfD/gjT4GaW12uYw3R&#10;SQGOD0yxPPXpwMGvlP8Ab6+Gc8vxpuNV0yHNvdWq5RW6spKkg/XP0/A10NXpnBzcs79z4o8S6Rql&#10;9DM91F91ytur9T/n1rh724vLOVrKbcrL95d3Br2/xLpXiDS7qSK6hYwrwu7kD8e3T+Veex6Lp3ij&#10;xReNcxnbDbjzeO56Gs7HZRrRjufVf7B8XhrX/hjY3dxva60+RkaKFcsecDsQevoe/OQK99l/Z9Pj&#10;bV5/EGmWEkdvIo8mTqABzjnvyMkjnPAr5m/YR8Balq1w2kaRqTR/Y7snzF3cKeece36Z+tfZngv4&#10;s2/w4vl8LXWlKtqtuPtE1xuaQMp+Xj8OnboenKjZSFyxqXey7nkHi74D3GlJII7QeZD/AAqnysQf&#10;XP4f44ryf4la943+Dd7pt/4VuDb3rXwY9eVGSPw4x/hX6D7fh98SNGh1CK7jWeb93Eu0bpCf9nHy&#10;Yx1OcjJweSPjf9rvw3pmr/G1PDelBZoNFVYrh0ThpGGeOcjAHTP+FaS5bXRl7KVM8h1uLxf4y03U&#10;PFt/eTi4vrtZbhrfIXzC3tjjr+ntWhP8MJdS8NrezRyu6yK8kjAFvckHn8cn9cj6W+Gv7N9rr/gB&#10;UvYXj8y4hCbYC2MZzjp9evPGOevp8H7LMVp4SuhBZLuFqxZmU/u4+4xj73pn8umF7NtXIi5SlZK5&#10;8X/CzRm+Cuuaj43Wwa50O7s2XW9NhTc2/B2yIOm71x2r0n4W/tCRnTP7Y+G+tSXSzIEit9p2tjoD&#10;+JHFejeCvhVolvqFvp2uzRx21xvXdL/FjKlTnpxj1GPyHi/gr4aJ8HP2u9e+E+kyZ0fULo3Wlsnz&#10;eUWG7Zjtk56j6+tc8oHdGVWMT1Dxd8TPFNpo1t44g8WXlheTXC29wqswBIAycD0Pfk9Oc4xb8H6f&#10;4k1eFvFureJG+zzTb7q6eTeoXOAWAyPxPJ4HeuW/aX8O+IH+G8q/C21lury3u1lv4Pl4wOeP4jhf&#10;1rtP2RrM6l4cjtNZi+2abqlvs1CxuEHGVAYc4wQcnpzjHvTVoqzFJylUR6z8JvjT4jk8eL8OLzWt&#10;PvtPjtY1trsN1DKcB2yRx64Oc84rwT9o/wCFfiS3+M99e6hrVtdQmXzLFYXYrAncHceDwc+vr1x6&#10;ZqP7PmkeF/Gsdl8M/E2p2MK4eFpIdybh1Qvjg4xx259cVjaNoer2njvUrDxqbi4+0S7obi6VQzsc&#10;gY54GM4Pp+m+Hh7zJxVWXsbPe5zXgLw9ZHRzbun73+FX5BJHXHTnOf8A6/Xct/gnpt1ebNTgElhd&#10;I3nDPzGPHUcfKxB7A98mtq98ET6Lq0erWcUzQFtyt97K54bswwWwORt/PPoXgrQpdS0j+0724Yu0&#10;m1kYK3QEcLxnocHj65INddo21PJfNJ3R5PZfsd6DA8dn4XvWbzJGaGOZcsFzgDtzk8k9NvHIFcL8&#10;XLaT4Uanb2OuTW7LHlEZpBuyCOCcDPOefTH0r6wXxP4UfVobyadbWG1iaPe0u0yYweQRyP4jx6Dn&#10;HHyL+2hrfg/4meNW8K2v+kXkEjTrJHJ8vt0JGOP0xk1zS9nKXundT9pCi3L5FO9OmapLHd2Kfu25&#10;/wBWAEO7gflk+g/SuL8eWQ1PVINLhjZY1w8zAcFh/D1xnjOcD8MYrN+HekfEu01c2FsZPIaIFvtW&#10;PLLc5289Mfhj8a7LVfAviayS41DU9Mk34y00W4L174Pp+WeM99HZIzUakvePBfiX8MvDPjG9ksdS&#10;thGwiIgukUBlb8ulSfsifDLW/hv4j8SajqIUg6e0VtcYOCAC2cdQfwrsNa0q1YeYqHzAdyttORjn&#10;I9a7Pwf4XjtPhjeeL7qFFW4hkHmbTxGBtyccc459APeudfFodEuZUHdl74aajqun+EIbfVLiNJZM&#10;yRqCRvUnPX+99PXnrXpvwu8VRWd7GZmk8tY2ARvmUdjx0wOM4x9DXA+F59LufDNpBbzw3UC2y+Yr&#10;DooA6eg56g5H50WF/f8Ahae31O0ia4s5Gws0bAvGM4IIz6n+dae05ZXOGUHKJ9Ea14B8LfFXQG0z&#10;XrSOTzWZ47qNRuU84Ze+M/QfXpXzv8QPgV8U/gN4jPiSzspjZtJm11OFGKY/uyKAOf8AHPTk+wfD&#10;7xffiGGdrx5mwq5b7xUkgkqeuQMEe5xXtfhG5i8RadJpeqWMV9FJ+7mj+z/LIvyk5GBnI59B79Kq&#10;TjUVzOnGcZKJ59+zf+0JonjDwvD4S8Z3EOn6sVD2t3MWWGd9vGD+fXGK+kPCmptYrFpOtWkUZnh8&#10;qSZcNEfTtwDn2z9Tz5vc/sd/DKe2k8SeDUl0S5Y75II4swtkZ6D5hj1HbuOBU0fiK8ispvAQ0VmW&#10;wG2KSOQ7mP8Ad55xnJHOCPqTXDKXI7I9yjTlFXqfI6S40mM3l1oOpW9tuabmNPnWVSOD2yDkn9e2&#10;Tm6p8B1sg3inwei+THktptug+bjBw3JOOvPAHXIODg6B8WNO1nxHHounN5YtwqTo0isVw20Kewxk&#10;nJ5AAFe9eEvEcJ0lbm2SPdJkY6KTngYH88D17V2LEe6cNLBqpUa6HzlB4LuE1D5bWNY2kXzF8zle&#10;en4EjII6ge1djo2iaXp9it9dy+YywozrDiUg5HHbK9OvGO9d9q+n6Rezy644toYs4kijfB3cgY9s&#10;d8Z6e+fLPiF4g0TWdXhGg+J7OGEbra/ghwDGjDJ+v97v0IrKrU5onRRwqoy1Hef4U/6DP/jsX+NF&#10;Yv2bRfWX/v4v/wAVRWNmdGh+h/7Y2u6nquvajG2pSfZ7ebZGsMm3HTPORzj17etfJPi7WPBOqaVI&#10;gnZbzy8fvmO0fN1BxgjA6EEkgjBwa+v/AI/+E7i61PU7mHd5LXDNGrA8dTu5HHP+e9fEvx10XT9M&#10;YiRFt5IZuWZgrbc9BwBjI6HPXjPFa1IPUitUdOona6Pnj42+EE0M3GoRzrMPLZobUNuVH4O4EEnn&#10;jn1/Ovn218e+ItP1c6ra3bwyMRny5Oc9gvtgnp/ICvePHNmNcj82G9+0TRjbI7Sguyk4C9sZx0/I&#10;cCuV179nrRtH0iPXNY1P7PcXvzLpzJzgevGM+oyO9ZxtszmkpfFFabm78A/2gtA0vSz4c8c6zeTY&#10;m8y18xtzKCVHUnkZ3de5znPX1f40aJFN4PhuoISjzNuSaQHMuQCAOM4yB1Gc9hnFfMcGkaPoep2v&#10;2m7kaNSu5QhG05GDx6fkemRX002paRc+BrW41OSQxxwsWj+Y4OQ3Qg84x8oAH4jFZ1VyS0O7C1Hi&#10;KLjLofNHiHSnXUZUZELOgRNqrk46gZzjGM/z55r3H4c/s7+FdQ+HS3+v61cSx+WszW9ucYbuufqD&#10;kEcZ5x1ryfxT4ijvhd614b0GZoI5tltJJCduS2d5645z7du9e4fDTxtEnwr03wppHmXmqRAvdXnk&#10;kKu5uOh4C54/h6EjrWsFyxuzkj70nE83+In/AAgXw4s5oNG0y0iLR7EkVVZyT/EOOOc9BgnPpXmP&#10;hfwb4s+MmqSXJ026g0uGZV85Ttack9MgjAyeT16kdDXoHjnwh4e0LUrjWvEd9NrE8UjbIZv9XuJY&#10;kY/u5H+PUY6D4YftMQ+LdDn8I23gizsbXSY8TPZRkFRjAHI6nHOeT05puTMY0Y/adjhdT+Gvgf4c&#10;XEOs+G/DlvJJayiSSSZfMmB7ncT82PYdvz9o+H/7RV5H4cF5rFuuoWTHdHdQx4kDZAKlCuCAA2OM&#10;j2yBXCarpUutaXNJplvui3M8vmKM7SxBzkA4OOOvLZyRzVzw9Z23h34VSNqUyNJe33lxKWTbGoXA&#10;GRxg+v1yMYxlOXLqdNGnN3XQ734Z/HD4TeN/jPbeEdEt5LVZrdnvFuJPLFzjqAPuggE84z2BOa9U&#10;+Lfw1+HeqeHGBt1knsbc/YWkkzKIgueT/wCO4645r5u/Zs/Zbj8V/FtviP4rvnFrp+MPDN+7BJzg&#10;spxwMH0+YnjGB678ZvEnhHxCl7oGnahNMtkrtDcRttdcdVZ1IGScnn17dmpvRpleztRanE8j8RaX&#10;ZeG7h21HUW8gx74pJGyVXIwGQdCMY4z9M18g/tZ+K7a61CPw74SjkvLy4kZYbe3ywYljz6gfgMdO&#10;1etftC/EDw58OPh9Hda94i33c11tiWaY+bISwy3PzYA4H51r/s0/s1w3Okr8QPF2nLcatqJM0F0z&#10;keXET8uPr+v5132hK1jxY+01clZL8T5h8Pfsw+JoLJfEfitS13Iodowu7yx/n+VM1f4bPBBJElo4&#10;bq2/bn8vxFfd3iD4ORw2DWllFEyhdykHaNpA2nHPCn8sY56nxb4n/Df+zrKRILAtJMWY/IQOwznG&#10;Pz/H0pSp8uxpGtzHg37Nnxx+H/7N3iDWLf4haFdXVvq0kKBoGXEG04Lcg+vOPQdelfRniofCfS/C&#10;1x44+HXi6a+j17TvtLfZW3oQT8ofaeOSM5/DsT8s+NfhDPql/PdajEzxxcycfdOOn5/nXsH/AATJ&#10;+Ebal458badr0jPYXHhuSGG1mYtGHDbgQO3zY6c/hmuWpT5nc9CjU5o8lteh9K/s8yav8UfgrpcM&#10;dxHbXbH7PcDlIYY0cfvMnOCM4xj0weefXfiP8PvBvhDwVa/Dvwfao10yxy3155YYjHXf3ySAOcdu&#10;eDXhvwWv9a+Gnw4ktraJmk0vWDGqt8yh2YD09Dnp/Ee1fTngvwrqk1rJ408a6irSXkefMZQoKgDC&#10;Bh2HPX174qacvZ7lTj7aKSV5P8C58N9cumWOBrQaarae0M998m7leSvABAzxgY+b06fNf7WFtoet&#10;+OzDoun74bW1WCJ5Bl5XKglznqST6cflXv2ueKvD82lTfYNeWOaDdGDGrDy3wRhdpBG4qTkkDntx&#10;Xz34ntLi/nmu5G8zaJCPlViXDcjk88nnr7CtsL7zbM8a1ThCD37ng/jL4O2uoWbGO1EknPmL5ZwC&#10;B0+vbp19DmvKfhV8Chda94ovhpgk8m4jiRGXG1fr+I9etfaHhbw+19dnR2spGKxkbRCMHjk8DaAQ&#10;QOT2GPSsf4QeBdK8PfGvXdPeCM2+p5MIk/gZD6YPOOwGTjpXV7NSkeb7TlufJenX/jn9nC81LVfC&#10;mlbZbyLDSbj8gDc4A456H0zXpXhDxb8Wdf8AF/hnWkkik0PXI9144j+Y5HPzZ4bPy9e9fSXxQ/Z0&#10;8M+JdLuPOtLct5YPzMFaPgY56nnJwcHkjoMniv2ZfA2lyWV58HNfslW50+6M+l3Hlj5VbOQAR0HP&#10;cYGc+lRKjysqGM0t0O/8P/BjW9aitvG3gnVriC12OyzwzDb977v93gfxcZ4rm/DPwZtH1ldS1X/S&#10;Lq6vCfMbPOCeecgjp8wBwDnk1U/ap/ar+JP7HHgWPw/a+BPtWgyQmC21Sx+YR7lxhznAJ/Svhnxh&#10;/wAFMPjz4n8TWur6Bcw6THZ/LCsK7mxnJJJ7kjk+tZx934lqepGFOtHmjsfrX4k1nwt8DPhZLdzJ&#10;b/bmkSNbWOX5vvHLDaAcdc55GOvQV5rq/wC1p4i+Iscngfw3pX2KHy9t7dSMcsN3I7dPXuG59K+P&#10;/BP7e0njDwRqHjD4sz+dfafEphEeWU9sAZzjnPsfyrF+G37fVzrmoQ+F9C8KtG01wTczBtrTRhsg&#10;dOpOD/hmlFuUtR1JRjG8XofVnj34s+FfhposP269WbVp5iLVYU/1XG4NyOgwPoD+I8x8IeD4PFPj&#10;O3+Klvq1xHrkc/nKUkDGQ9ztIAx7dMYx3rofAb+HvFOvWvi/4kyW9xPLsEFrGfMcYY/KFHXPIOOh&#10;I619H+AfBfgTWLXyF8BfZR5ebeORdvmrubkFRgMRgZz16DnBuVPTU4Y4j2tS0XocX4Vt/B+p6fda&#10;xZ65plpNs33jzsBnnDEdNuSe3GfoAfItM0zxPffEDxHqP7P/AIgWyurFEu7SGJj9nu9o3SJgj5ic&#10;dse3WvrvQPht4Xubu80iTw9GjKxHl3EPzMn3Swz29WH/AHz1rEf4C+E/DvxGu9b8NQQwyFRJ/q/l&#10;wBjAHuRyQcDnpisOU9CUZcsX56nJfsf/AB/1D4oahe6X49tbex1DBZIoo9seANr4AHy89QOnU9TW&#10;x8c/CWnad41j8UWHipphcYEtvcKC0P3hnIzgY7djnGMYPI6X8JvEnhrxlea/pSSRSNdSyRTK20H2&#10;yO2cg4yMgnjmrvjvxNLqmsx+D9RaaGZXQ3CttdUxnMg6gce3Yd+KunzRqGFSXtMO1Ja9DsfDFoNb&#10;n/0m2hEW1WWFuqknOdwIHG1T9OmcGub+Ini++1i01Dwn8Jrtftiri4vpELRwtj5toBAPOQMcZzTt&#10;d8Zp8LPCVx4l1HVXWCxt2nkVFG4gHA2gnJ5xnIwevNeD/Cj42fEWfX21/wAI/D5L+0bc8nmyOJjk&#10;kbl2leu7vk5z71rUqVHpE51Tp07OozkfjCPiv8P9SXwlqesy6nLfDKXIDKyBj3x0XI9xxx3NZvw5&#10;+Fes6BeT3/i8LNJLL5lrcN97nnJyRnpXq2saP4i8Z+Iv+Ev1DT2tWVV8qCTiSGMHBjI7cfTB6eh1&#10;H0ODU2TTZo3aTa37vIGeAN2eTn5emOfatI0Yxjcw+ufvLdDl/CmgfFfxjrcPgr4eeDIdXvrhmNvE&#10;FGXIGdo//XxnPHfxf4+/C39tL4Qa5da/4q+H+u6PDKrBIJIi0QXPQcnjNfTXhzVr/wCHev2/xC8G&#10;372uraPcKYQwJzgdWAx1G75eO2Oeuf8A8FJv23/jtqMun/bdS0W8tdS0pJLOTSbNpo0Y/wCsV2GR&#10;v3DsMHtkVFSK5btno0nGcdD86/FHxO+NHjLxLbaZqmrzJcSXiQxoY9rKWYLzxk19z+JfCyeH/hZH&#10;4QtpZLgf2bFa3CrlSzEDd1753fmK+af2bPi54g8efHbQvAPjTwLpF5DfaorXF9NYkSIg79unHX/C&#10;vqf9oLS4PCOrWaC6dYLq6YxxyZAUrznbxjrk8j+pyj8PMjHEXuos87tvhbc6Jp0eq+DLq4jZY9z6&#10;dMzFducY6/XGP6GrWi63aalCsdruSSNl85JG2mP1BBB9Ov8APpXWadPLfREBWQsuxfMAJOO/1z2P&#10;B7c5Ap+I/hyPEEMmtaZObO8jXb58XAkUYwGXPzDB6/jkc0OPMc8ZSjozQ8F6gwudjSIqpGShV/z6&#10;/Ude3TvX0H8JtWvplH2CLei4jkVW2ssbcFs4ySufu5yc5wCTXyl4Z8VzaBrf9i+J4Pss6sVEjLuj&#10;fjrkcAE4Pbp0r6W+CF/Ppt02s6JtmjZEJUOPn5IyWGMA9/T86xk2kb0ZRdZNnXW37WHgLw9qt3pd&#10;14oljn0uUw3lvLdbpHjHAYADkj5uOuBzzXPfEL9prwpBdyeIfDviK3ktbn/j1a3/AOW0mwZ8wEjq&#10;fbHUj0ryT9pz4AeH9R+JEXxL8GXptW1qT/S7GePCiXjcBz6jpyOOPQbvwx+FnhDWLE6D4x0lpHZV&#10;/cyRhWzj7wz0xxwM9OhyRUxhGWtzrqYqop8iR4pp3ivxjZfEa68beHJbm3kkumlaN5M+YGJLZBx1&#10;P8sV9YfC/wDa0u49DhF94Zf7akqnzY5NsUkfKnA/PnpjgVzGtfsjt4et7i/8PanDfWccZZY5GCzJ&#10;yTt29HGQwzk8459d/wCH3wdv9QXdZxxsONzbg3Yc47jG7rnPIBzg1Wkjmj9Yoz93qdhc+Obzxl9s&#10;g0S2kjtbyMLdQGQhySPug845J+voeleW+E/hf4N8O6v501reSXHmyq8LTFyMcZJBJJBweozx7Z9m&#10;/wCFN2UVvPo+q3jW8l6rI0kZ2k4AwcfxAHBwOev1rwnxPqXi3wJ8RbzRNOs3a3sH8m4/eAt5mDhs&#10;Y+p+U4qox6F4icoRUpHq39u+D/8AoUG/78SUV53/AMLcv/8AnhD/AN+V/wAaK29nDuc/1qR+wPx+&#10;0vxZpXn2Y09WaQtJ5gwzBP8ADmvz4/a08L+Oh4gje7lSKO4bzVVPlZlGAp6DcPvdcg5zx1BRSnue&#10;hjIr2NzxDwj4eifxTJFd2KtI8ZkKyIRg4AwuDjnPU4z6noMr4rsrSSQTvnZGTt3fKG6bV54APU9j&#10;1I5NFFY/bOP/AJh/meWTeFbvxXrVva6TF+8llAUlhtXsfmOAPu9icfnj6T8LfDfxd4o8OJ4fthaS&#10;eTFta43hAvsD3X2J4Gc8ZwUUqmrSOnL1+7bOF8W/CLUvC9zdW2p30zW+7b5cafLu7n/ZHXgZ5HI7&#10;1xK+O2+Hsxt7a8kZVXBt4WKb/qcA88HjH1NFFbcqjBHFUqT9q3fqcnqPjjUvilYXWr6nYra2mmbk&#10;jt4GZmaQ4wGz94cHoK9g+BXwglH7Nms+I7vRGsJbhZZrpWXa3ljBQjr1HbjPNFFTHSRpb2kUmeV/&#10;C/xr4s1m6vvDSR4jaP5pieqjjJwe2WyP/riub+JX7QuteD7y48N+HrsXFjb7zdNKu0K/P3QeQB3B&#10;NFFYSjGU7M0pVJxpqzPSP2RPEVronwj1H4jP8VlvLDU7V5biN2KxQyAEhUHX2znnj3x5f8Zf22bj&#10;w/azeF/BsFjPtiEsl5axsqtn0HVsY7k555xmiilyq7O6a5aasfPvgjxZd/Hv9oHSNF8daPG1vdTh&#10;xNcKzHcD6DIA9cV+lPw3tl061k0PPltZQrHAOyR56Aj5vQZ7H60UV109DycTrH5G7qd1a20j6Veh&#10;VmaT/SSv8AweecfNyeePTI6DlvGfwx0rxHpf9pWL7WjUmSCZCplVV2/IQMsQMnk9sjOBgorrexwp&#10;WR5V8QPghpreDf7a0qy32+0brlR1fPIY568+/Jx2GfI/2P8AxnD8Lv2kLqDVjIlrd2rQgFtoY54z&#10;jtg8459qKK5ap24V7M9+8aeJfCVvptx4Z8C6vHcSalrltJHC0JUL84DsSeenUc8Y9DXTP4v8d65r&#10;GoaNa38y6fGTHa28chUKwbbtwDj+HBbqSO+cEorhqnfGUubTQwbLUdCtY2+33M0c0148MkbSfKz/&#10;ADHPB+XGQeMenPGesttEsLmdrON0ea1UOzcEjDZ9DyRyMZz05zRRXdQfLGxxyjGpLU2PCnhiOHWd&#10;92zDKsmNigLgZ7gjn5u4HTPvxPiDTE0H4n6ffSQIv+mNHNJtMZZWXB9MA9c9gCe9FFdUWefWiovQ&#10;9Y1LToLqFrUeXsWMD7oDF+uSQB/DgYxjkfj89/Ee2uvA3xOsfGWnqyrC/lzfKBuDsQcg9Rz6Y57d&#10;iinW+E54bnvlx8IvCP7TPwevvBfjOxFzZ31mU85kVfK3ZIYbjwBnODjrnnrX4p/tUfs9+IP2Yfjb&#10;q3ws1tvMjtpi+n3WOJoSflbvzjryaKK5p+8k2e9gVyRSXW50H7Kfw+vfin4nbw01s7Ws8JimkIyq&#10;ZGAT+JrrPhN+zT4z074oax8NLq1mtdQtfMbR7tf+WmG+6ccjI/Wiiqp04yjc4sZVlTqOK2f6HvHw&#10;l8O+LfAevNbeMLGS3vrVsSLIOTzjOen+eetfaHwZ+LUOi6Vby+JJ0+xrGBJdMM7eeCTg57/y7cFF&#10;Z1LxTSLwlpVE2uh6LpX7Rfwi8V3NtY6Pr48/zWSG3YPuBYjq/wDTt29Dt2WkS3jW41O8ka3bLNNL&#10;kZXbx91RgEnPr0PGQKKKxiepCTrfEVfiPruk+ELWWQajDBNuYQS3A3RlBk7Tt7kcn+fTHhDa3pPx&#10;S8bXXinRLyGd4o9rPHny1kU4bHp/Ee2Mc9aKKcia2jjHzMbx5pl14zuLz4fa7fLcafdQssckbNkB&#10;lC8kk7TjacdPzxXkfwlfxp+z18TG8D66GuoYiv2UMpDPFuG3HuQfeiiumKtG6PIxHvVHc+iPjn8N&#10;o9P8HWvxS8G3QfT7yQC+jUYWNm6sD6cYxxwR1zXIaRZRz6Yt1BA6Pgxfad5+VTy4GOh5B57Z6cCi&#10;itKcm4u5WMowhKNuqQj+A7vXryS+0mER3Fup+1Fk+WYL1z36/TA9ziq/xk+LmnfAX4aX2l3/AIWt&#10;Lq4Nv5kAuLVZfIZl9SOOSxx2DDqQcFFY1JM68HFRhc+J/wBkbVdQ8V/HzVviVeWJ8nSrdkt1hAUb&#10;nbp+AH+ea9u+Meuan4t1mErdL52nw+fFFIAueOTkHk4Hv0HPeiisY7BW1lc3PhF4s0vxRY/ZNQlV&#10;LtY28vdgDOfc8nt098DBJ63RdFndpIQ0sMiHcpUdFJyWKjtjj9PWiitYbHDU0ZRu/hnYeKEa2udP&#10;XLKdsybW2DPXHXPTj/a5PSt74B+I/EvwC8XNbeKEa70O7jfOxiduBwRkccDjB6np6lFTUiuUKc5Q&#10;akj3+O/+GXx98PNpsGmTW1zaSb7aS4ztR+fvf8B3dc8nHoa5/WdT0i1vYNOltPOvbFMfaLSMhQuP&#10;u5AxggDg8jr8vGSiuSW1j1oS5qUZ21OE8Z+KPit4N8U/234a1iWaFZlaOwukAzHkEgqAMqc88Z6/&#10;j6t4V+I/2/wRb+LdF0uG0lgwtzbs21hI2Pu4Gck8fjjvRRVRXupkqUvbNHA+O/jf44u57i8soZJH&#10;tbeQxospDbiBt25weOOnTcMdePljSvjN8TNJ+J1zrutTyPfLcCO6gm/j2tgKc916Z+vtRRWkdrnL&#10;Vk5ytI9w/wCGt/C3/RNP/Km1FFFHtJ9zP2VPsf/ZUEsDBBQABgAIAAAAIQDAL4u/4AAAAAgBAAAP&#10;AAAAZHJzL2Rvd25yZXYueG1sTI9Ba8JAEIXvhf6HZQq91d1YTTXNRkTankSoFqS3MRmTYHY2ZNck&#10;/vtuT+1peLzHe9+kq9E0oqfO1ZY1RBMFgji3Rc2lhq/D+9MChPPIBTaWScONHKyy+7sUk8IO/En9&#10;3pcilLBLUEPlfZtI6fKKDLqJbYmDd7adQR9kV8qiwyGUm0ZOlYqlwZrDQoUtbSrKL/ur0fAx4LB+&#10;jt767eW8uX0f5rvjNiKtHx/G9SsIT6P/C8MvfkCHLDCd7JULJxoNLwHca5iqcIO9nM2XIE4aZnGs&#10;QGap/P9A9g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LyF4ATQMAAIkNAAAOAAAAAAAAAAAAAAAAADwCAABkcnMvZTJvRG9jLnht&#10;bFBLAQItAAoAAAAAAAAAIQA1ShnJ7qsBAO6rAQAVAAAAAAAAAAAAAAAAALUFAABkcnMvbWVkaWEv&#10;aW1hZ2UxLmpwZWdQSwECLQAKAAAAAAAAACEAjWiTMU4TAgBOEwIAFQAAAAAAAAAAAAAAAADWsQEA&#10;ZHJzL21lZGlhL2ltYWdlMi5qcGVnUEsBAi0ACgAAAAAAAAAhABsXuE88OAIAPDgCABUAAAAAAAAA&#10;AAAAAAAAV8UDAGRycy9tZWRpYS9pbWFnZTMuanBlZ1BLAQItABQABgAIAAAAIQDAL4u/4AAAAAgB&#10;AAAPAAAAAAAAAAAAAAAAAMb9BQBkcnMvZG93bnJldi54bWxQSwECLQAUAAYACAAAACEAoKYnq84A&#10;AAAsAgAAGQAAAAAAAAAAAAAAAADT/gUAZHJzL19yZWxzL2Uyb0RvYy54bWwucmVsc1BLBQYAAAAA&#10;CAAIAAMCAADY/wUAAAA=&#10;">
                <v:group id="Grupo 8" o:spid="_x0000_s1027" style="position:absolute;top:76;width:37985;height:28194" coordsize="37985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28" type="#_x0000_t75" style="position:absolute;left:21488;top:1828;width:16497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aAwgAAANoAAAAPAAAAZHJzL2Rvd25yZXYueG1sRE9Na8JA&#10;EL0L/odlhF5EN/ZQbOoaghioF7G2BY/T7LgJZmdjdqvpv3eFgqfh8T5nkfW2ERfqfO1YwWyagCAu&#10;na7ZKPj6LCZzED4ga2wck4I/8pAth4MFptpd+YMu+2BEDGGfooIqhDaV0pcVWfRT1xJH7ug6iyHC&#10;zkjd4TWG20Y+J8mLtFhzbKiwpVVF5Wn/axWE3c/6fC42q3Fh6/n3wZlXs82Vehr1+RuIQH14iP/d&#10;7zrOh/sr9yuXNwAAAP//AwBQSwECLQAUAAYACAAAACEA2+H2y+4AAACFAQAAEwAAAAAAAAAAAAAA&#10;AAAAAAAAW0NvbnRlbnRfVHlwZXNdLnhtbFBLAQItABQABgAIAAAAIQBa9CxbvwAAABUBAAALAAAA&#10;AAAAAAAAAAAAAB8BAABfcmVscy8ucmVsc1BLAQItABQABgAIAAAAIQAQTtaAwgAAANoAAAAPAAAA&#10;AAAAAAAAAAAAAAcCAABkcnMvZG93bnJldi54bWxQSwUGAAAAAAMAAwC3AAAA9gIAAAAA&#10;">
                    <v:imagedata r:id="rId13" o:title=""/>
                    <v:shadow on="t" color="#333" opacity="42598f" origin="-.5,-.5" offset="2.74397mm,2.74397mm"/>
                  </v:shape>
                  <v:shape id="Imagen 7" o:spid="_x0000_s1029" type="#_x0000_t75" style="position:absolute;width:18783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3vxQAAANoAAAAPAAAAZHJzL2Rvd25yZXYueG1sRI9Pa8JA&#10;FMTvBb/D8oReim7MQSW6kSq0FOzFVDHeHtmXPzT7Ns1uNf323YLQ4zAzv2HWm8G04kq9aywrmE0j&#10;EMSF1Q1XCo4fL5MlCOeRNbaWScEPOdiko4c1Jtre+EDXzFciQNglqKD2vkukdEVNBt3UdsTBK21v&#10;0AfZV1L3eAtw08o4iubSYMNhocaOdjUVn9m3UfD0FV3y8n174m2+z5eZj8+vQ6zU43h4XoHwNPj/&#10;8L39phUs4O9KuAEy/QUAAP//AwBQSwECLQAUAAYACAAAACEA2+H2y+4AAACFAQAAEwAAAAAAAAAA&#10;AAAAAAAAAAAAW0NvbnRlbnRfVHlwZXNdLnhtbFBLAQItABQABgAIAAAAIQBa9CxbvwAAABUBAAAL&#10;AAAAAAAAAAAAAAAAAB8BAABfcmVscy8ucmVsc1BLAQItABQABgAIAAAAIQCO4K3vxQAAANoAAAAP&#10;AAAAAAAAAAAAAAAAAAcCAABkcnMvZG93bnJldi54bWxQSwUGAAAAAAMAAwC3AAAA+QIAAAAA&#10;">
                    <v:imagedata r:id="rId14" o:title=""/>
                    <v:shadow on="t" color="#333" opacity="42598f" origin="-.5,-.5" offset="2.74397mm,2.74397mm"/>
                  </v:shape>
                </v:group>
                <v:shape id="Imagen 5" o:spid="_x0000_s1030" type="#_x0000_t75" style="position:absolute;left:40919;width:18650;height: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fkwwAAANoAAAAPAAAAZHJzL2Rvd25yZXYueG1sRI9Pi8Iw&#10;FMTvC36H8ARva6rgH6pRRFD2IOqqF2/P5tkWm5duE2v99kYQ9jjMzG+Y6bwxhaipcrllBb1uBII4&#10;sTrnVMHpuPoeg3AeWWNhmRQ8ycF81vqaYqztg3+pPvhUBAi7GBVk3pexlC7JyKDr2pI4eFdbGfRB&#10;VqnUFT4C3BSyH0VDaTDnsJBhScuMktvhbhQsx4M6P6eX4675Gy022/N6P3quleq0m8UEhKfG/4c/&#10;7R+tYADvK+EGyNkLAAD//wMAUEsBAi0AFAAGAAgAAAAhANvh9svuAAAAhQEAABMAAAAAAAAAAAAA&#10;AAAAAAAAAFtDb250ZW50X1R5cGVzXS54bWxQSwECLQAUAAYACAAAACEAWvQsW78AAAAVAQAACwAA&#10;AAAAAAAAAAAAAAAfAQAAX3JlbHMvLnJlbHNQSwECLQAUAAYACAAAACEAHAnX5MMAAADaAAAADwAA&#10;AAAAAAAAAAAAAAAHAgAAZHJzL2Rvd25yZXYueG1sUEsFBgAAAAADAAMAtwAAAPcCAAAAAA==&#10;">
                  <v:imagedata r:id="rId15" o:title="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7F27731A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32782CE3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AF86A62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314C3C0C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5A662066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657E4C1B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75E0E85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094016BE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0D37D34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B207598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4D19FE43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3843FE3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61EDD2BD" w14:textId="77777777" w:rsidR="00C91A4B" w:rsidRDefault="00C91A4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3E804FC9" w14:textId="5393A355" w:rsidR="004D3242" w:rsidRPr="00E85E59" w:rsidRDefault="00E85E59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E85E59">
        <w:rPr>
          <w:rFonts w:ascii="Poppins" w:hAnsi="Poppins" w:cs="Poppins"/>
          <w:b/>
          <w:sz w:val="24"/>
          <w:szCs w:val="24"/>
          <w:lang w:val="en-US"/>
        </w:rPr>
        <w:t>Hair</w:t>
      </w:r>
      <w:r w:rsidR="001E644E" w:rsidRPr="00E85E59">
        <w:rPr>
          <w:rFonts w:ascii="Poppins" w:hAnsi="Poppins" w:cs="Poppins"/>
          <w:b/>
          <w:sz w:val="24"/>
          <w:szCs w:val="24"/>
          <w:lang w:val="en-US"/>
        </w:rPr>
        <w:t>:</w:t>
      </w:r>
      <w:r w:rsidR="00852EDE" w:rsidRPr="00E85E59">
        <w:rPr>
          <w:rFonts w:ascii="Poppins" w:hAnsi="Poppins" w:cs="Poppins"/>
          <w:b/>
          <w:sz w:val="24"/>
          <w:szCs w:val="24"/>
          <w:lang w:val="en-US"/>
        </w:rPr>
        <w:t xml:space="preserve"> </w:t>
      </w:r>
      <w:proofErr w:type="spellStart"/>
      <w:r w:rsidR="003C3A46" w:rsidRPr="00E85E59">
        <w:rPr>
          <w:rFonts w:ascii="Poppins" w:hAnsi="Poppins" w:cs="Poppins"/>
          <w:sz w:val="24"/>
          <w:szCs w:val="24"/>
          <w:lang w:val="en-US"/>
        </w:rPr>
        <w:t>Kumenhair</w:t>
      </w:r>
      <w:proofErr w:type="spellEnd"/>
      <w:r w:rsidR="000D317F" w:rsidRPr="00E85E59">
        <w:rPr>
          <w:rFonts w:ascii="Poppins" w:hAnsi="Poppins" w:cs="Poppins"/>
          <w:sz w:val="24"/>
          <w:szCs w:val="24"/>
          <w:lang w:val="en-US"/>
        </w:rPr>
        <w:t xml:space="preserve"> | @</w:t>
      </w:r>
      <w:r w:rsidR="00EC34D9" w:rsidRPr="00E85E59">
        <w:rPr>
          <w:rFonts w:ascii="Poppins" w:hAnsi="Poppins" w:cs="Poppins"/>
          <w:sz w:val="24"/>
          <w:szCs w:val="24"/>
          <w:lang w:val="en-US"/>
        </w:rPr>
        <w:t>kumenhair</w:t>
      </w:r>
    </w:p>
    <w:p w14:paraId="7A4D9FE2" w14:textId="1BE447E8" w:rsidR="00EC34D9" w:rsidRPr="00E85E59" w:rsidRDefault="00E85E59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E85E59">
        <w:rPr>
          <w:rFonts w:ascii="Poppins" w:hAnsi="Poppins" w:cs="Poppins"/>
          <w:b/>
          <w:bCs/>
          <w:sz w:val="24"/>
          <w:szCs w:val="24"/>
          <w:lang w:val="en-US"/>
        </w:rPr>
        <w:t>Hair Assistant</w:t>
      </w:r>
      <w:r w:rsidR="00EC34D9" w:rsidRPr="00E85E59">
        <w:rPr>
          <w:rFonts w:ascii="Poppins" w:hAnsi="Poppins" w:cs="Poppins"/>
          <w:b/>
          <w:bCs/>
          <w:sz w:val="24"/>
          <w:szCs w:val="24"/>
          <w:lang w:val="en-US"/>
        </w:rPr>
        <w:t>:</w:t>
      </w:r>
      <w:r w:rsidR="00EC34D9" w:rsidRPr="00E85E59">
        <w:rPr>
          <w:rFonts w:ascii="Poppins" w:hAnsi="Poppins" w:cs="Poppins"/>
          <w:sz w:val="24"/>
          <w:szCs w:val="24"/>
          <w:lang w:val="en-US"/>
        </w:rPr>
        <w:t xml:space="preserve"> </w:t>
      </w:r>
      <w:proofErr w:type="spellStart"/>
      <w:r w:rsidR="00EC34D9" w:rsidRPr="00E85E59">
        <w:rPr>
          <w:rFonts w:ascii="Poppins" w:hAnsi="Poppins" w:cs="Poppins"/>
          <w:sz w:val="24"/>
          <w:szCs w:val="24"/>
          <w:lang w:val="en-US"/>
        </w:rPr>
        <w:t>Yuleymi</w:t>
      </w:r>
      <w:proofErr w:type="spellEnd"/>
      <w:r w:rsidR="00EC34D9" w:rsidRPr="00E85E59">
        <w:rPr>
          <w:rFonts w:ascii="Poppins" w:hAnsi="Poppins" w:cs="Poppins"/>
          <w:sz w:val="24"/>
          <w:szCs w:val="24"/>
          <w:lang w:val="en-US"/>
        </w:rPr>
        <w:t xml:space="preserve"> </w:t>
      </w:r>
      <w:proofErr w:type="spellStart"/>
      <w:r w:rsidR="00EC34D9" w:rsidRPr="00E85E59">
        <w:rPr>
          <w:rFonts w:ascii="Poppins" w:hAnsi="Poppins" w:cs="Poppins"/>
          <w:sz w:val="24"/>
          <w:szCs w:val="24"/>
          <w:lang w:val="en-US"/>
        </w:rPr>
        <w:t>Sukeyna</w:t>
      </w:r>
      <w:proofErr w:type="spellEnd"/>
      <w:r w:rsidR="00EC34D9" w:rsidRPr="00E85E59">
        <w:rPr>
          <w:rFonts w:ascii="Poppins" w:hAnsi="Poppins" w:cs="Poppins"/>
          <w:sz w:val="24"/>
          <w:szCs w:val="24"/>
          <w:lang w:val="en-US"/>
        </w:rPr>
        <w:t xml:space="preserve"> </w:t>
      </w:r>
      <w:proofErr w:type="spellStart"/>
      <w:r w:rsidR="00EC34D9" w:rsidRPr="00E85E59">
        <w:rPr>
          <w:rFonts w:ascii="Poppins" w:hAnsi="Poppins" w:cs="Poppins"/>
          <w:sz w:val="24"/>
          <w:szCs w:val="24"/>
          <w:lang w:val="en-US"/>
        </w:rPr>
        <w:t>Boucif</w:t>
      </w:r>
      <w:proofErr w:type="spellEnd"/>
      <w:r w:rsidR="00EC34D9" w:rsidRPr="00E85E59">
        <w:rPr>
          <w:rFonts w:ascii="Poppins" w:hAnsi="Poppins" w:cs="Poppins"/>
          <w:sz w:val="24"/>
          <w:szCs w:val="24"/>
          <w:lang w:val="en-US"/>
        </w:rPr>
        <w:t xml:space="preserve"> García | @yuleymi01</w:t>
      </w:r>
    </w:p>
    <w:p w14:paraId="17B3B3B8" w14:textId="6DC4AC9D" w:rsidR="004D3242" w:rsidRPr="00E85E59" w:rsidRDefault="00E85E59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lang w:val="en-US"/>
        </w:rPr>
      </w:pPr>
      <w:r w:rsidRPr="00E85E59">
        <w:rPr>
          <w:rFonts w:ascii="Poppins" w:hAnsi="Poppins" w:cs="Poppins"/>
          <w:b/>
          <w:sz w:val="24"/>
          <w:lang w:val="en-US"/>
        </w:rPr>
        <w:t>Photography</w:t>
      </w:r>
      <w:r w:rsidR="001E644E" w:rsidRPr="00E85E59">
        <w:rPr>
          <w:rFonts w:ascii="Poppins" w:hAnsi="Poppins" w:cs="Poppins"/>
          <w:b/>
          <w:sz w:val="24"/>
          <w:lang w:val="en-US"/>
        </w:rPr>
        <w:t>:</w:t>
      </w:r>
      <w:r w:rsidR="001E644E" w:rsidRPr="00E85E59">
        <w:rPr>
          <w:rFonts w:ascii="Poppins" w:hAnsi="Poppins" w:cs="Poppins"/>
          <w:sz w:val="24"/>
          <w:lang w:val="en-US"/>
        </w:rPr>
        <w:t xml:space="preserve"> </w:t>
      </w:r>
      <w:r w:rsidR="00EC34D9" w:rsidRPr="00E85E59">
        <w:rPr>
          <w:rFonts w:ascii="Poppins" w:hAnsi="Poppins" w:cs="Poppins"/>
          <w:sz w:val="24"/>
          <w:lang w:val="en-US"/>
        </w:rPr>
        <w:t xml:space="preserve">David </w:t>
      </w:r>
      <w:proofErr w:type="spellStart"/>
      <w:r w:rsidR="00EC34D9" w:rsidRPr="00E85E59">
        <w:rPr>
          <w:rFonts w:ascii="Poppins" w:hAnsi="Poppins" w:cs="Poppins"/>
          <w:sz w:val="24"/>
          <w:lang w:val="en-US"/>
        </w:rPr>
        <w:t>Arnal</w:t>
      </w:r>
      <w:proofErr w:type="spellEnd"/>
      <w:r w:rsidR="000D317F" w:rsidRPr="00E85E59">
        <w:rPr>
          <w:rFonts w:ascii="Poppins" w:hAnsi="Poppins" w:cs="Poppins"/>
          <w:sz w:val="24"/>
          <w:lang w:val="en-US"/>
        </w:rPr>
        <w:t xml:space="preserve"> | </w:t>
      </w:r>
      <w:r w:rsidR="00EC34D9" w:rsidRPr="00E85E59">
        <w:rPr>
          <w:rFonts w:ascii="Poppins" w:hAnsi="Poppins" w:cs="Poppins"/>
          <w:sz w:val="24"/>
          <w:lang w:val="en-US"/>
        </w:rPr>
        <w:t>@davidarnalteam</w:t>
      </w:r>
    </w:p>
    <w:p w14:paraId="48AA8575" w14:textId="7DD4A62E" w:rsidR="004D3242" w:rsidRPr="00E85E59" w:rsidRDefault="00E85E59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E85E59">
        <w:rPr>
          <w:rFonts w:ascii="Poppins" w:hAnsi="Poppins" w:cs="Poppins"/>
          <w:b/>
          <w:sz w:val="24"/>
          <w:lang w:val="en-US"/>
        </w:rPr>
        <w:t>MUA</w:t>
      </w:r>
      <w:r w:rsidR="001E644E" w:rsidRPr="00E85E59">
        <w:rPr>
          <w:rFonts w:ascii="Poppins" w:hAnsi="Poppins" w:cs="Poppins"/>
          <w:b/>
          <w:sz w:val="24"/>
          <w:lang w:val="en-US"/>
        </w:rPr>
        <w:t>:</w:t>
      </w:r>
      <w:r w:rsidR="001E644E" w:rsidRPr="00E85E59">
        <w:rPr>
          <w:rFonts w:ascii="Poppins" w:hAnsi="Poppins" w:cs="Poppins"/>
          <w:sz w:val="24"/>
          <w:lang w:val="en-US"/>
        </w:rPr>
        <w:t xml:space="preserve"> </w:t>
      </w:r>
      <w:r w:rsidR="00EC34D9" w:rsidRPr="00E85E59">
        <w:rPr>
          <w:rFonts w:ascii="Poppins" w:hAnsi="Poppins" w:cs="Poppins"/>
          <w:sz w:val="24"/>
          <w:lang w:val="en-US"/>
        </w:rPr>
        <w:t>Ana Paola</w:t>
      </w:r>
      <w:r w:rsidR="000D317F" w:rsidRPr="00E85E59">
        <w:rPr>
          <w:rFonts w:ascii="Poppins" w:hAnsi="Poppins" w:cs="Poppins"/>
          <w:sz w:val="24"/>
          <w:lang w:val="en-US"/>
        </w:rPr>
        <w:t xml:space="preserve"> |</w:t>
      </w:r>
      <w:r w:rsidR="00852EDE" w:rsidRPr="00E85E59">
        <w:rPr>
          <w:rFonts w:ascii="Poppins" w:hAnsi="Poppins" w:cs="Poppins"/>
          <w:sz w:val="24"/>
          <w:lang w:val="en-US"/>
        </w:rPr>
        <w:t xml:space="preserve"> </w:t>
      </w:r>
      <w:r w:rsidR="000D317F" w:rsidRPr="00E85E59">
        <w:rPr>
          <w:rFonts w:ascii="Poppins" w:hAnsi="Poppins" w:cs="Poppins"/>
          <w:sz w:val="24"/>
          <w:lang w:val="en-US"/>
        </w:rPr>
        <w:t>@</w:t>
      </w:r>
      <w:r w:rsidR="00EC34D9" w:rsidRPr="00E85E59">
        <w:rPr>
          <w:rFonts w:ascii="Poppins" w:hAnsi="Poppins" w:cs="Poppins"/>
          <w:sz w:val="24"/>
          <w:lang w:val="en-US"/>
        </w:rPr>
        <w:t>anapaolamend</w:t>
      </w:r>
    </w:p>
    <w:p w14:paraId="27CB25B9" w14:textId="5709909F" w:rsidR="004D3242" w:rsidRPr="00D52854" w:rsidRDefault="00E85E59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EC34D9" w:rsidRPr="00D52854">
        <w:rPr>
          <w:rFonts w:ascii="Poppins" w:hAnsi="Poppins" w:cs="Poppins"/>
          <w:sz w:val="24"/>
          <w:szCs w:val="24"/>
          <w:lang w:val="en-GB"/>
        </w:rPr>
        <w:t>It Spain</w:t>
      </w:r>
      <w:r w:rsidR="000D317F" w:rsidRPr="00D52854">
        <w:rPr>
          <w:rFonts w:ascii="Poppins" w:hAnsi="Poppins" w:cs="Poppins"/>
          <w:sz w:val="24"/>
          <w:szCs w:val="24"/>
          <w:lang w:val="en-GB"/>
        </w:rPr>
        <w:t xml:space="preserve"> | @</w:t>
      </w:r>
      <w:r w:rsidR="00EC34D9" w:rsidRPr="00D52854">
        <w:rPr>
          <w:rFonts w:ascii="Poppins" w:hAnsi="Poppins" w:cs="Poppins"/>
          <w:sz w:val="24"/>
          <w:szCs w:val="24"/>
          <w:lang w:val="en-GB"/>
        </w:rPr>
        <w:t>it_spain</w:t>
      </w:r>
    </w:p>
    <w:p w14:paraId="4FBC6D7E" w14:textId="3017D79F" w:rsidR="00EC34D9" w:rsidRPr="00D52854" w:rsidRDefault="00E85E59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bCs/>
          <w:sz w:val="24"/>
          <w:szCs w:val="24"/>
          <w:lang w:val="en-GB"/>
        </w:rPr>
        <w:t>Models</w:t>
      </w:r>
      <w:r w:rsidR="00EC34D9" w:rsidRPr="00D52854">
        <w:rPr>
          <w:rFonts w:ascii="Poppins" w:hAnsi="Poppins" w:cs="Poppins"/>
          <w:b/>
          <w:bCs/>
          <w:sz w:val="24"/>
          <w:szCs w:val="24"/>
          <w:lang w:val="en-GB"/>
        </w:rPr>
        <w:t xml:space="preserve">: </w:t>
      </w:r>
      <w:r w:rsidR="00EC34D9" w:rsidRPr="00D52854">
        <w:rPr>
          <w:rFonts w:ascii="Poppins" w:hAnsi="Poppins" w:cs="Poppins"/>
          <w:sz w:val="24"/>
          <w:szCs w:val="24"/>
          <w:lang w:val="en-GB"/>
        </w:rPr>
        <w:t>Miriam Alba</w:t>
      </w:r>
    </w:p>
    <w:p w14:paraId="1446D407" w14:textId="0EEB040B" w:rsidR="00EC34D9" w:rsidRPr="00EC34D9" w:rsidRDefault="00EC34D9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821DB">
        <w:rPr>
          <w:rFonts w:ascii="Poppins" w:hAnsi="Poppins" w:cs="Poppins"/>
          <w:sz w:val="24"/>
          <w:szCs w:val="24"/>
          <w:lang w:val="en-GB"/>
        </w:rPr>
        <w:t xml:space="preserve">Andrea </w:t>
      </w:r>
      <w:proofErr w:type="spellStart"/>
      <w:r w:rsidRPr="004821DB">
        <w:rPr>
          <w:rFonts w:ascii="Poppins" w:hAnsi="Poppins" w:cs="Poppins"/>
          <w:sz w:val="24"/>
          <w:szCs w:val="24"/>
          <w:lang w:val="en-GB"/>
        </w:rPr>
        <w:t>Orejudo</w:t>
      </w:r>
      <w:proofErr w:type="spellEnd"/>
    </w:p>
    <w:p w14:paraId="1E54B58C" w14:textId="1DB7C53B" w:rsidR="001E644E" w:rsidRPr="004821DB" w:rsidRDefault="006E10C6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4821DB">
        <w:rPr>
          <w:rFonts w:ascii="Poppins" w:hAnsi="Poppins" w:cs="Poppins"/>
          <w:b/>
          <w:sz w:val="24"/>
          <w:szCs w:val="24"/>
          <w:lang w:val="en-GB"/>
        </w:rPr>
        <w:t>Products</w:t>
      </w:r>
      <w:r w:rsidRPr="004821DB">
        <w:rPr>
          <w:rFonts w:ascii="Poppins" w:hAnsi="Poppins" w:cs="Poppins"/>
          <w:sz w:val="24"/>
          <w:szCs w:val="24"/>
          <w:lang w:val="en-GB"/>
        </w:rPr>
        <w:t xml:space="preserve">: </w:t>
      </w:r>
      <w:r w:rsidR="00EC34D9" w:rsidRPr="004821DB">
        <w:rPr>
          <w:rFonts w:ascii="Poppins" w:hAnsi="Poppins" w:cs="Poppins"/>
          <w:sz w:val="24"/>
          <w:szCs w:val="24"/>
          <w:lang w:val="en-GB"/>
        </w:rPr>
        <w:t>Revlon Professional</w:t>
      </w:r>
      <w:r w:rsidR="00852EDE" w:rsidRPr="004821DB">
        <w:rPr>
          <w:lang w:val="en-GB"/>
        </w:rPr>
        <w:t xml:space="preserve"> </w:t>
      </w:r>
      <w:r w:rsidR="00852EDE" w:rsidRPr="004821DB">
        <w:rPr>
          <w:rFonts w:ascii="Poppins" w:hAnsi="Poppins" w:cs="Poppins"/>
          <w:sz w:val="24"/>
          <w:szCs w:val="24"/>
          <w:lang w:val="en-GB"/>
        </w:rPr>
        <w:t>@</w:t>
      </w:r>
      <w:r w:rsidR="00EC34D9" w:rsidRPr="004821DB">
        <w:rPr>
          <w:rFonts w:ascii="Poppins" w:hAnsi="Poppins" w:cs="Poppins"/>
          <w:sz w:val="24"/>
          <w:szCs w:val="24"/>
          <w:lang w:val="en-GB"/>
        </w:rPr>
        <w:t>revlonprofessional_es</w:t>
      </w:r>
    </w:p>
    <w:p w14:paraId="32C56CDD" w14:textId="3125C6FE" w:rsidR="001E644E" w:rsidRPr="004821D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47379057" w14:textId="74B3E103" w:rsidR="004821DB" w:rsidRPr="004821DB" w:rsidRDefault="001E644E" w:rsidP="004821DB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821DB">
        <w:rPr>
          <w:sz w:val="28"/>
          <w:szCs w:val="24"/>
          <w:lang w:val="en-GB"/>
        </w:rPr>
        <w:br w:type="page"/>
      </w:r>
      <w:r w:rsidR="00BD735C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33CC213C" wp14:editId="16E5CAAD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877060" cy="2811780"/>
            <wp:effectExtent l="152400" t="152400" r="370840" b="3695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DB" w:rsidRPr="004821DB">
        <w:rPr>
          <w:rFonts w:ascii="Poppins" w:hAnsi="Poppins" w:cs="Poppins"/>
          <w:b/>
          <w:sz w:val="52"/>
          <w:szCs w:val="52"/>
          <w:lang w:val="en-GB"/>
        </w:rPr>
        <w:t>KUMENHAIR</w:t>
      </w:r>
    </w:p>
    <w:p w14:paraId="39A923C9" w14:textId="77777777" w:rsidR="004821DB" w:rsidRPr="004821DB" w:rsidRDefault="004821DB" w:rsidP="004821DB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  <w:lang w:val="en-GB"/>
        </w:rPr>
      </w:pPr>
      <w:r w:rsidRPr="004821DB">
        <w:rPr>
          <w:rFonts w:ascii="Poppins" w:hAnsi="Poppins" w:cs="Poppins"/>
          <w:b/>
          <w:sz w:val="48"/>
          <w:szCs w:val="48"/>
          <w:lang w:val="en-GB"/>
        </w:rPr>
        <w:t>JOSÉ GARCÍA BENÍTEZ</w:t>
      </w:r>
    </w:p>
    <w:p w14:paraId="7E21CF00" w14:textId="4EC7AE19" w:rsidR="004C1AA7" w:rsidRPr="004821DB" w:rsidRDefault="004821DB" w:rsidP="004821DB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4821DB">
        <w:rPr>
          <w:rFonts w:ascii="Poppins" w:hAnsi="Poppins" w:cs="Poppins"/>
          <w:b/>
          <w:sz w:val="44"/>
          <w:szCs w:val="44"/>
          <w:lang w:val="en-GB"/>
        </w:rPr>
        <w:t>JIANCHÁ Collection</w:t>
      </w:r>
    </w:p>
    <w:p w14:paraId="720F4196" w14:textId="21644966" w:rsidR="004C1AA7" w:rsidRPr="004821DB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821DB">
        <w:rPr>
          <w:sz w:val="24"/>
          <w:szCs w:val="24"/>
          <w:lang w:val="en-GB"/>
        </w:rPr>
        <w:t xml:space="preserve"> </w:t>
      </w:r>
    </w:p>
    <w:p w14:paraId="4E540ACE" w14:textId="117BBBCC" w:rsidR="004C1AA7" w:rsidRPr="004821DB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821DB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4697B615" w:rsidR="001E644E" w:rsidRPr="004821DB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7BDB4C4E" w14:textId="2F26D51D" w:rsidR="001E644E" w:rsidRPr="004821DB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4821DB">
        <w:rPr>
          <w:sz w:val="24"/>
          <w:szCs w:val="24"/>
          <w:lang w:val="en-GB"/>
        </w:rPr>
        <w:t xml:space="preserve"> </w:t>
      </w:r>
    </w:p>
    <w:p w14:paraId="270B4918" w14:textId="4531185F" w:rsidR="001E644E" w:rsidRPr="004821DB" w:rsidRDefault="00BD735C" w:rsidP="001E644E">
      <w:pPr>
        <w:spacing w:after="0"/>
        <w:jc w:val="center"/>
        <w:rPr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val="en-GB"/>
        </w:rPr>
        <w:drawing>
          <wp:anchor distT="0" distB="0" distL="114300" distR="114300" simplePos="0" relativeHeight="251663872" behindDoc="0" locked="0" layoutInCell="1" allowOverlap="1" wp14:anchorId="5EE4952F" wp14:editId="765D2138">
            <wp:simplePos x="0" y="0"/>
            <wp:positionH relativeFrom="column">
              <wp:posOffset>2877185</wp:posOffset>
            </wp:positionH>
            <wp:positionV relativeFrom="paragraph">
              <wp:posOffset>45085</wp:posOffset>
            </wp:positionV>
            <wp:extent cx="2370455" cy="3558540"/>
            <wp:effectExtent l="152400" t="152400" r="353695" b="3657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4821DB">
        <w:rPr>
          <w:sz w:val="24"/>
          <w:szCs w:val="24"/>
          <w:lang w:val="en-GB"/>
        </w:rPr>
        <w:t xml:space="preserve"> </w:t>
      </w:r>
    </w:p>
    <w:p w14:paraId="76FFE1D3" w14:textId="5B997A9C" w:rsidR="001E644E" w:rsidRPr="004821DB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51876020" w14:textId="77777777" w:rsidR="001E644E" w:rsidRPr="004821DB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77777777" w:rsidR="001E644E" w:rsidRPr="004821DB" w:rsidRDefault="001E644E" w:rsidP="001E644E">
      <w:pPr>
        <w:spacing w:after="0"/>
        <w:jc w:val="center"/>
        <w:rPr>
          <w:bCs/>
          <w:sz w:val="28"/>
          <w:szCs w:val="24"/>
          <w:lang w:val="en-GB"/>
        </w:rPr>
      </w:pPr>
    </w:p>
    <w:p w14:paraId="24FEEE98" w14:textId="77777777" w:rsidR="001E644E" w:rsidRPr="004821DB" w:rsidRDefault="001E644E" w:rsidP="001E644E">
      <w:pPr>
        <w:spacing w:after="0"/>
        <w:jc w:val="center"/>
        <w:rPr>
          <w:bCs/>
          <w:sz w:val="28"/>
          <w:szCs w:val="24"/>
          <w:lang w:val="en-GB"/>
        </w:rPr>
      </w:pPr>
    </w:p>
    <w:p w14:paraId="6313FA6F" w14:textId="77777777" w:rsidR="00B0491B" w:rsidRPr="004821DB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107B5D87" w14:textId="77777777" w:rsidR="00B0491B" w:rsidRPr="004821DB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67BFB86A" w14:textId="77777777" w:rsidR="00B0491B" w:rsidRPr="004821DB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4112B970" w14:textId="77777777" w:rsidR="00B0491B" w:rsidRPr="004821DB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0660CBFE" w14:textId="77777777" w:rsidR="00B0491B" w:rsidRPr="004821DB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4A7E7BA1" w14:textId="77777777" w:rsidR="00B0491B" w:rsidRPr="004821DB" w:rsidRDefault="00B0491B" w:rsidP="001E644E">
      <w:pPr>
        <w:jc w:val="center"/>
        <w:rPr>
          <w:sz w:val="28"/>
          <w:szCs w:val="24"/>
          <w:lang w:val="en-GB"/>
        </w:rPr>
      </w:pPr>
    </w:p>
    <w:p w14:paraId="1ACFAA03" w14:textId="413EB2B2" w:rsidR="00B0491B" w:rsidRPr="004821DB" w:rsidRDefault="00B0491B" w:rsidP="001E644E">
      <w:pPr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55E72790" w14:textId="77777777" w:rsidR="00D52854" w:rsidRPr="004821DB" w:rsidRDefault="00D52854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621C3729" w14:textId="77777777" w:rsidR="00BD735C" w:rsidRDefault="00BD735C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33AC4064" w14:textId="77777777" w:rsidR="00BD735C" w:rsidRDefault="00BD735C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16A88BDE" w14:textId="77777777" w:rsidR="00BD735C" w:rsidRDefault="00BD735C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687DEFCB" w14:textId="265E9C8D" w:rsidR="00D52854" w:rsidRPr="00E85E59" w:rsidRDefault="00E85E59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E85E59">
        <w:rPr>
          <w:rFonts w:ascii="Poppins" w:hAnsi="Poppins" w:cs="Poppins"/>
          <w:i/>
          <w:sz w:val="24"/>
          <w:lang w:val="en-US"/>
        </w:rPr>
        <w:t>The collection explores architecture and geometry through the language of hair</w:t>
      </w:r>
      <w:r>
        <w:rPr>
          <w:rFonts w:ascii="Poppins" w:hAnsi="Poppins" w:cs="Poppins"/>
          <w:i/>
          <w:sz w:val="24"/>
          <w:lang w:val="en-US"/>
        </w:rPr>
        <w:t xml:space="preserve">, which </w:t>
      </w:r>
      <w:r w:rsidRPr="00E85E59">
        <w:rPr>
          <w:rFonts w:ascii="Poppins" w:hAnsi="Poppins" w:cs="Poppins"/>
          <w:i/>
          <w:sz w:val="24"/>
          <w:lang w:val="en-US"/>
        </w:rPr>
        <w:t>becomes a much more expressive material, demonstrating all its plasticity. Through the development of its own and original technique, UMA, hair fibers are treated as if they were a plant material full of life and flexibility</w:t>
      </w:r>
      <w:r>
        <w:rPr>
          <w:rFonts w:ascii="Poppins" w:hAnsi="Poppins" w:cs="Poppins"/>
          <w:i/>
          <w:sz w:val="24"/>
          <w:lang w:val="en-US"/>
        </w:rPr>
        <w:t>,</w:t>
      </w:r>
      <w:r w:rsidRPr="00E85E59">
        <w:rPr>
          <w:rFonts w:ascii="Poppins" w:hAnsi="Poppins" w:cs="Poppins"/>
          <w:i/>
          <w:sz w:val="24"/>
          <w:lang w:val="en-US"/>
        </w:rPr>
        <w:t xml:space="preserve"> </w:t>
      </w:r>
      <w:r>
        <w:rPr>
          <w:rFonts w:ascii="Poppins" w:hAnsi="Poppins" w:cs="Poppins"/>
          <w:i/>
          <w:sz w:val="24"/>
          <w:lang w:val="en-US"/>
        </w:rPr>
        <w:t>which</w:t>
      </w:r>
      <w:r w:rsidRPr="00E85E59">
        <w:rPr>
          <w:rFonts w:ascii="Poppins" w:hAnsi="Poppins" w:cs="Poppins"/>
          <w:i/>
          <w:sz w:val="24"/>
          <w:lang w:val="en-US"/>
        </w:rPr>
        <w:t xml:space="preserve"> shows an iconic, artistic and transcendental beauty.</w:t>
      </w:r>
    </w:p>
    <w:p w14:paraId="040F1EBB" w14:textId="4E63DF64" w:rsidR="009024C5" w:rsidRPr="00E85E59" w:rsidRDefault="009024C5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sectPr w:rsidR="009024C5" w:rsidRPr="00E85E59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1E41F" w14:textId="77777777" w:rsidR="00DE1365" w:rsidRDefault="00DE1365" w:rsidP="00346B82">
      <w:pPr>
        <w:spacing w:after="0" w:line="240" w:lineRule="auto"/>
      </w:pPr>
      <w:r>
        <w:separator/>
      </w:r>
    </w:p>
  </w:endnote>
  <w:endnote w:type="continuationSeparator" w:id="0">
    <w:p w14:paraId="0C3CEDA4" w14:textId="77777777" w:rsidR="00DE1365" w:rsidRDefault="00DE1365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5B17B" w14:textId="77777777" w:rsidR="00DE1365" w:rsidRDefault="00DE1365" w:rsidP="00346B82">
      <w:pPr>
        <w:spacing w:after="0" w:line="240" w:lineRule="auto"/>
      </w:pPr>
      <w:r>
        <w:separator/>
      </w:r>
    </w:p>
  </w:footnote>
  <w:footnote w:type="continuationSeparator" w:id="0">
    <w:p w14:paraId="305EA7F1" w14:textId="77777777" w:rsidR="00DE1365" w:rsidRDefault="00DE1365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77E67"/>
    <w:rsid w:val="000A59D2"/>
    <w:rsid w:val="000B65CA"/>
    <w:rsid w:val="000C5EF0"/>
    <w:rsid w:val="000C6D0A"/>
    <w:rsid w:val="000D317F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7534B"/>
    <w:rsid w:val="00183B62"/>
    <w:rsid w:val="00185DF4"/>
    <w:rsid w:val="001A70A5"/>
    <w:rsid w:val="001C541C"/>
    <w:rsid w:val="001E644E"/>
    <w:rsid w:val="002330EF"/>
    <w:rsid w:val="00233241"/>
    <w:rsid w:val="00247729"/>
    <w:rsid w:val="00253FF7"/>
    <w:rsid w:val="002A5850"/>
    <w:rsid w:val="002C73E4"/>
    <w:rsid w:val="002D3825"/>
    <w:rsid w:val="002E1869"/>
    <w:rsid w:val="002E2756"/>
    <w:rsid w:val="002E48FA"/>
    <w:rsid w:val="00305885"/>
    <w:rsid w:val="0032304C"/>
    <w:rsid w:val="00346B82"/>
    <w:rsid w:val="00362B7D"/>
    <w:rsid w:val="003A57CE"/>
    <w:rsid w:val="003C3A46"/>
    <w:rsid w:val="00410BB9"/>
    <w:rsid w:val="0046155B"/>
    <w:rsid w:val="00477EA4"/>
    <w:rsid w:val="00481756"/>
    <w:rsid w:val="004821DB"/>
    <w:rsid w:val="004B662B"/>
    <w:rsid w:val="004B712A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E3BF4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80D76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B24A3"/>
    <w:rsid w:val="00BB7E87"/>
    <w:rsid w:val="00BC25A9"/>
    <w:rsid w:val="00BC2643"/>
    <w:rsid w:val="00BC5349"/>
    <w:rsid w:val="00BD735C"/>
    <w:rsid w:val="00BE62DE"/>
    <w:rsid w:val="00BE646B"/>
    <w:rsid w:val="00C0002D"/>
    <w:rsid w:val="00C14DA5"/>
    <w:rsid w:val="00C30319"/>
    <w:rsid w:val="00C55002"/>
    <w:rsid w:val="00C807D5"/>
    <w:rsid w:val="00C84356"/>
    <w:rsid w:val="00C91A4B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52854"/>
    <w:rsid w:val="00D7347A"/>
    <w:rsid w:val="00D84EC6"/>
    <w:rsid w:val="00DA726D"/>
    <w:rsid w:val="00DA7D78"/>
    <w:rsid w:val="00DE1365"/>
    <w:rsid w:val="00DE388C"/>
    <w:rsid w:val="00E05FC0"/>
    <w:rsid w:val="00E25771"/>
    <w:rsid w:val="00E5448D"/>
    <w:rsid w:val="00E56357"/>
    <w:rsid w:val="00E66A67"/>
    <w:rsid w:val="00E727DD"/>
    <w:rsid w:val="00E75A84"/>
    <w:rsid w:val="00E85E59"/>
    <w:rsid w:val="00E9070F"/>
    <w:rsid w:val="00EC34D9"/>
    <w:rsid w:val="00ED413C"/>
    <w:rsid w:val="00ED6A48"/>
    <w:rsid w:val="00EF6B79"/>
    <w:rsid w:val="00EF7FC9"/>
    <w:rsid w:val="00F04BD7"/>
    <w:rsid w:val="00F275D6"/>
    <w:rsid w:val="00F32BEA"/>
    <w:rsid w:val="00F36C62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3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31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29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1128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10</cp:revision>
  <cp:lastPrinted>2018-07-05T11:15:00Z</cp:lastPrinted>
  <dcterms:created xsi:type="dcterms:W3CDTF">2021-05-18T08:23:00Z</dcterms:created>
  <dcterms:modified xsi:type="dcterms:W3CDTF">2021-05-26T09:35:00Z</dcterms:modified>
</cp:coreProperties>
</file>