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33C7F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9776" behindDoc="0" locked="0" layoutInCell="1" allowOverlap="1" wp14:anchorId="15976A39" wp14:editId="2A5078D5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47FF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3DE30E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E06D64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7580D6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8081D6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A5D26E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2AB2D8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BFDC52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180EC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9EB429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167C08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452C58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2671946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006F94A7" w14:textId="77777777" w:rsidR="004934CF" w:rsidRPr="004A0A1B" w:rsidRDefault="004934CF" w:rsidP="004934CF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22BDD9F1" w14:textId="53A66EC8" w:rsidR="00CC34F8" w:rsidRPr="004934CF" w:rsidRDefault="004934CF" w:rsidP="004934CF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89472" behindDoc="0" locked="0" layoutInCell="1" allowOverlap="1" wp14:anchorId="32F4DDA1" wp14:editId="76E728CD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685EC4D2" w14:textId="77777777" w:rsidR="00CC34F8" w:rsidRPr="004934C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6B19711" w14:textId="77777777" w:rsidR="00CC34F8" w:rsidRPr="004934C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35FD146F" w14:textId="77777777" w:rsidR="00CC34F8" w:rsidRPr="004934C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905B513" w14:textId="77777777" w:rsidR="00CC34F8" w:rsidRPr="004934C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B007011" w14:textId="77777777" w:rsidR="00CC34F8" w:rsidRPr="004934C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AD83808" w14:textId="77777777" w:rsidR="00CC34F8" w:rsidRPr="004934CF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33EA6E7D" w14:textId="77777777" w:rsidR="00CC34F8" w:rsidRPr="004934CF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0EAF5466" w14:textId="77777777" w:rsidR="004934CF" w:rsidRDefault="004934CF" w:rsidP="004934C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14:paraId="7745901D" w14:textId="77777777" w:rsidR="004934CF" w:rsidRPr="004A0A1B" w:rsidRDefault="004934CF" w:rsidP="004934CF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42B6982E" w14:textId="77777777" w:rsidR="004934CF" w:rsidRPr="004A0A1B" w:rsidRDefault="004934CF" w:rsidP="004934CF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71F8E90F" w14:textId="77777777" w:rsidR="004934CF" w:rsidRPr="004A0A1B" w:rsidRDefault="004934CF" w:rsidP="004934C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7511E82C" w14:textId="77777777" w:rsidR="004934CF" w:rsidRPr="004A0A1B" w:rsidRDefault="004934CF" w:rsidP="004934C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4C1777AA" w14:textId="77777777" w:rsidR="00622493" w:rsidRPr="004934CF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5375C3BD" w14:textId="77777777" w:rsidR="00622493" w:rsidRPr="004934CF" w:rsidRDefault="00622493" w:rsidP="00AF577A">
      <w:pPr>
        <w:pStyle w:val="Piedepgina"/>
        <w:rPr>
          <w:rFonts w:ascii="Poppins" w:hAnsi="Poppins" w:cs="Poppins"/>
          <w:b/>
          <w:i/>
          <w:szCs w:val="18"/>
          <w:lang w:val="en-US"/>
        </w:rPr>
      </w:pPr>
    </w:p>
    <w:p w14:paraId="67E31CF9" w14:textId="77777777" w:rsidR="00CC34F8" w:rsidRPr="004934CF" w:rsidRDefault="00CC34F8" w:rsidP="00CC34F8">
      <w:pPr>
        <w:pStyle w:val="Piedepgina"/>
        <w:jc w:val="center"/>
        <w:rPr>
          <w:b/>
          <w:lang w:val="en-US"/>
        </w:rPr>
      </w:pPr>
    </w:p>
    <w:p w14:paraId="751852B4" w14:textId="77777777" w:rsidR="00426EDD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drawing>
          <wp:anchor distT="0" distB="0" distL="114300" distR="114300" simplePos="0" relativeHeight="251685376" behindDoc="0" locked="0" layoutInCell="1" allowOverlap="1" wp14:anchorId="7813C90D" wp14:editId="499C3C2C">
            <wp:simplePos x="0" y="0"/>
            <wp:positionH relativeFrom="column">
              <wp:posOffset>-129540</wp:posOffset>
            </wp:positionH>
            <wp:positionV relativeFrom="paragraph">
              <wp:posOffset>38735</wp:posOffset>
            </wp:positionV>
            <wp:extent cx="1072443" cy="1606550"/>
            <wp:effectExtent l="152400" t="152400" r="356870" b="35560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3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b/>
          <w:sz w:val="52"/>
          <w:szCs w:val="52"/>
        </w:rPr>
        <w:t>IVAN RODRÍGUEZ</w:t>
      </w:r>
    </w:p>
    <w:p w14:paraId="4129B50F" w14:textId="77777777" w:rsidR="00426EDD" w:rsidRPr="004C1AA7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sz w:val="52"/>
          <w:szCs w:val="52"/>
        </w:rPr>
        <w:t>MÉXICO</w:t>
      </w:r>
    </w:p>
    <w:p w14:paraId="088483FA" w14:textId="30837C2F" w:rsidR="00AF577A" w:rsidRPr="004C1AA7" w:rsidRDefault="00317877" w:rsidP="00AF577A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proofErr w:type="spellStart"/>
      <w:r>
        <w:rPr>
          <w:rFonts w:ascii="Poppins" w:hAnsi="Poppins" w:cs="Poppins"/>
          <w:b/>
          <w:sz w:val="44"/>
          <w:szCs w:val="44"/>
        </w:rPr>
        <w:t>Heaven</w:t>
      </w:r>
      <w:proofErr w:type="spellEnd"/>
      <w:r w:rsidR="00AF577A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AF577A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5EC7CD48" w14:textId="77777777" w:rsidR="00AF577A" w:rsidRPr="00393A97" w:rsidRDefault="00AF577A" w:rsidP="00AF577A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321B3D97" w14:textId="77777777" w:rsidR="00AF577A" w:rsidRPr="00393A97" w:rsidRDefault="00AF577A" w:rsidP="00AF577A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393A97">
        <w:rPr>
          <w:rFonts w:ascii="Poppins" w:hAnsi="Poppins" w:cs="Poppins"/>
          <w:sz w:val="24"/>
          <w:szCs w:val="24"/>
        </w:rPr>
        <w:t xml:space="preserve"> </w:t>
      </w:r>
    </w:p>
    <w:p w14:paraId="7C32D20A" w14:textId="1E506ACF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5C6FC789" w14:textId="3E5B07E1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4746C556" w14:textId="5D6E481D" w:rsidR="00B03053" w:rsidRPr="00393A97" w:rsidRDefault="00426EDD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AD17725" wp14:editId="26ACF74F">
                <wp:simplePos x="0" y="0"/>
                <wp:positionH relativeFrom="column">
                  <wp:posOffset>-341630</wp:posOffset>
                </wp:positionH>
                <wp:positionV relativeFrom="paragraph">
                  <wp:posOffset>409575</wp:posOffset>
                </wp:positionV>
                <wp:extent cx="6802755" cy="3275965"/>
                <wp:effectExtent l="152400" t="152400" r="379095" b="362585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755" cy="3275965"/>
                          <a:chOff x="0" y="0"/>
                          <a:chExt cx="6802755" cy="327596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32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3800" y="196850"/>
                            <a:ext cx="190500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500" y="25400"/>
                            <a:ext cx="2167255" cy="325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447C8" id="Grupo 4" o:spid="_x0000_s1026" style="position:absolute;margin-left:-26.9pt;margin-top:32.25pt;width:535.65pt;height:257.95pt;z-index:251682304" coordsize="68027,32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21812;height: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">
                  <v:imagedata r:id="rId13" o:title=""/>
                  <v:shadow on="t" color="#333" opacity="42598f" origin="-.5,-.5" offset="2.74397mm,2.74397mm"/>
                </v:shape>
                <v:shape id="Imagen 6" o:spid="_x0000_s1028" type="#_x0000_t75" style="position:absolute;left:24638;top:1968;width:19050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">
                  <v:imagedata r:id="rId14" o:title=""/>
                  <v:shadow on="t" color="#333" opacity="42598f" origin="-.5,-.5" offset="2.74397mm,2.74397mm"/>
                </v:shape>
                <v:shape id="Imagen 7" o:spid="_x0000_s1029" type="#_x0000_t75" style="position:absolute;left:46355;top:254;width:21672;height:3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010D43AC" w14:textId="26EB5CC1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74E9BF46" w14:textId="6889C3F3" w:rsidR="00B03053" w:rsidRPr="00426EDD" w:rsidRDefault="004934CF" w:rsidP="00B03053">
      <w:pPr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sz w:val="24"/>
          <w:szCs w:val="24"/>
        </w:rPr>
        <w:t>Hair</w:t>
      </w:r>
      <w:proofErr w:type="spellEnd"/>
      <w:r w:rsidR="004B240E" w:rsidRPr="006445CC">
        <w:rPr>
          <w:rFonts w:ascii="Poppins" w:hAnsi="Poppins" w:cs="Poppins"/>
          <w:b/>
          <w:sz w:val="24"/>
          <w:szCs w:val="24"/>
        </w:rPr>
        <w:t>:</w:t>
      </w:r>
      <w:r w:rsidR="00B03053" w:rsidRPr="00426EDD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B03053" w:rsidRPr="00426EDD">
        <w:rPr>
          <w:rFonts w:ascii="Poppins" w:hAnsi="Poppins" w:cs="Poppins"/>
          <w:sz w:val="24"/>
          <w:szCs w:val="24"/>
        </w:rPr>
        <w:t>Ivan</w:t>
      </w:r>
      <w:proofErr w:type="spellEnd"/>
      <w:r w:rsidR="00B03053" w:rsidRPr="00426EDD">
        <w:rPr>
          <w:rFonts w:ascii="Poppins" w:hAnsi="Poppins" w:cs="Poppins"/>
          <w:sz w:val="24"/>
          <w:szCs w:val="24"/>
        </w:rPr>
        <w:t xml:space="preserve"> Rodríguez @ivanrohair</w:t>
      </w:r>
    </w:p>
    <w:p w14:paraId="465BDD90" w14:textId="047A2CC0" w:rsidR="00B03053" w:rsidRPr="00426EDD" w:rsidRDefault="004934CF" w:rsidP="00B03053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Photography</w:t>
      </w:r>
      <w:proofErr w:type="spellEnd"/>
      <w:r w:rsidR="00B03053" w:rsidRPr="00426EDD">
        <w:rPr>
          <w:rFonts w:ascii="Poppins" w:hAnsi="Poppins" w:cs="Poppins"/>
          <w:b/>
          <w:sz w:val="24"/>
        </w:rPr>
        <w:t xml:space="preserve">: </w:t>
      </w:r>
      <w:r w:rsidR="00181204" w:rsidRPr="00426EDD">
        <w:rPr>
          <w:rFonts w:ascii="Poppins" w:hAnsi="Poppins" w:cs="Poppins"/>
          <w:bCs/>
          <w:sz w:val="24"/>
        </w:rPr>
        <w:t>Jesús Herrera</w:t>
      </w:r>
      <w:r w:rsidR="00426EDD">
        <w:rPr>
          <w:rFonts w:ascii="Poppins" w:hAnsi="Poppins" w:cs="Poppins"/>
          <w:bCs/>
          <w:sz w:val="24"/>
        </w:rPr>
        <w:t xml:space="preserve"> @</w:t>
      </w:r>
      <w:r w:rsidR="00426EDD" w:rsidRPr="00426EDD">
        <w:rPr>
          <w:rFonts w:ascii="Poppins" w:hAnsi="Poppins" w:cs="Poppins"/>
          <w:bCs/>
          <w:sz w:val="24"/>
        </w:rPr>
        <w:t>jesusherrerag</w:t>
      </w:r>
    </w:p>
    <w:p w14:paraId="4D4FA95D" w14:textId="238C252B" w:rsidR="00B03053" w:rsidRPr="004934CF" w:rsidRDefault="004934CF" w:rsidP="00B03053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4934CF">
        <w:rPr>
          <w:rFonts w:ascii="Poppins" w:hAnsi="Poppins" w:cs="Poppins"/>
          <w:b/>
          <w:sz w:val="24"/>
          <w:lang w:val="en-US"/>
        </w:rPr>
        <w:t>Make up</w:t>
      </w:r>
      <w:r w:rsidR="00B03053" w:rsidRPr="004934CF">
        <w:rPr>
          <w:rFonts w:ascii="Poppins" w:hAnsi="Poppins" w:cs="Poppins"/>
          <w:b/>
          <w:sz w:val="24"/>
          <w:lang w:val="en-US"/>
        </w:rPr>
        <w:t xml:space="preserve">: </w:t>
      </w:r>
      <w:proofErr w:type="spellStart"/>
      <w:r w:rsidR="00B03053" w:rsidRPr="004934CF">
        <w:rPr>
          <w:rFonts w:ascii="Poppins" w:hAnsi="Poppins" w:cs="Poppins"/>
          <w:bCs/>
          <w:sz w:val="24"/>
          <w:lang w:val="en-US"/>
        </w:rPr>
        <w:t>Thessa</w:t>
      </w:r>
      <w:proofErr w:type="spellEnd"/>
      <w:r w:rsidR="00B03053" w:rsidRPr="004934CF">
        <w:rPr>
          <w:rFonts w:ascii="Poppins" w:hAnsi="Poppins" w:cs="Poppins"/>
          <w:bCs/>
          <w:sz w:val="24"/>
          <w:lang w:val="en-US"/>
        </w:rPr>
        <w:t xml:space="preserve"> Peralta &amp; Greg del Toro @thessaperalta_mua </w:t>
      </w:r>
    </w:p>
    <w:p w14:paraId="04213CA4" w14:textId="36EF3455" w:rsidR="00B03053" w:rsidRPr="00963F8A" w:rsidRDefault="004934CF" w:rsidP="00B03053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B03053" w:rsidRPr="004A0A1B">
        <w:rPr>
          <w:rFonts w:ascii="Poppins" w:hAnsi="Poppins" w:cs="Poppins"/>
          <w:b/>
          <w:sz w:val="24"/>
          <w:lang w:val="it-IT"/>
        </w:rPr>
        <w:t>:</w:t>
      </w:r>
      <w:r w:rsidR="00B03053">
        <w:rPr>
          <w:rFonts w:ascii="Poppins" w:hAnsi="Poppins" w:cs="Poppins"/>
          <w:sz w:val="24"/>
          <w:lang w:val="it-IT"/>
        </w:rPr>
        <w:t xml:space="preserve"> Ivan Rodríguez</w:t>
      </w:r>
    </w:p>
    <w:p w14:paraId="54AB1153" w14:textId="7CF44901" w:rsidR="00B03053" w:rsidRPr="00426EDD" w:rsidRDefault="00B03053" w:rsidP="00B03053">
      <w:pPr>
        <w:spacing w:after="0" w:line="276" w:lineRule="auto"/>
        <w:jc w:val="center"/>
        <w:rPr>
          <w:rFonts w:ascii="Poppins" w:hAnsi="Poppins" w:cs="Poppins"/>
          <w:sz w:val="24"/>
        </w:rPr>
      </w:pPr>
    </w:p>
    <w:p w14:paraId="7548AB7A" w14:textId="77777777" w:rsidR="00426EDD" w:rsidRPr="00A066EC" w:rsidRDefault="00426EDD" w:rsidP="00426ED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  <w:r w:rsidRPr="00A066EC">
        <w:rPr>
          <w:rFonts w:ascii="Poppins" w:hAnsi="Poppins" w:cs="Poppins"/>
          <w:sz w:val="24"/>
        </w:rPr>
        <w:t>#ivanrohair #ivanrodriguezhairdresser</w:t>
      </w:r>
    </w:p>
    <w:p w14:paraId="41C47EA2" w14:textId="17651C4E" w:rsidR="00B03053" w:rsidRPr="00426EDD" w:rsidRDefault="00B03053" w:rsidP="00B03053">
      <w:pPr>
        <w:spacing w:after="0" w:line="276" w:lineRule="auto"/>
        <w:jc w:val="center"/>
        <w:rPr>
          <w:rFonts w:ascii="Poppins" w:hAnsi="Poppins" w:cs="Poppins"/>
          <w:sz w:val="24"/>
        </w:rPr>
      </w:pPr>
    </w:p>
    <w:p w14:paraId="2A3AF2C1" w14:textId="77777777" w:rsidR="00B03053" w:rsidRPr="00426EDD" w:rsidRDefault="00B03053" w:rsidP="00B03053">
      <w:pPr>
        <w:spacing w:after="0" w:line="276" w:lineRule="auto"/>
        <w:jc w:val="center"/>
        <w:rPr>
          <w:rFonts w:ascii="Poppins" w:hAnsi="Poppins" w:cs="Poppins"/>
          <w:sz w:val="24"/>
        </w:rPr>
      </w:pPr>
    </w:p>
    <w:p w14:paraId="327FB127" w14:textId="53C9D06C" w:rsidR="00B03053" w:rsidRPr="00426EDD" w:rsidRDefault="00B03053" w:rsidP="00B0305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5116D83F" w14:textId="77777777" w:rsidR="00426EDD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drawing>
          <wp:anchor distT="0" distB="0" distL="114300" distR="114300" simplePos="0" relativeHeight="251687424" behindDoc="0" locked="0" layoutInCell="1" allowOverlap="1" wp14:anchorId="733A8478" wp14:editId="26F8E1B6">
            <wp:simplePos x="0" y="0"/>
            <wp:positionH relativeFrom="column">
              <wp:posOffset>-129540</wp:posOffset>
            </wp:positionH>
            <wp:positionV relativeFrom="paragraph">
              <wp:posOffset>38735</wp:posOffset>
            </wp:positionV>
            <wp:extent cx="1072443" cy="1606550"/>
            <wp:effectExtent l="152400" t="152400" r="356870" b="35560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3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b/>
          <w:sz w:val="52"/>
          <w:szCs w:val="52"/>
        </w:rPr>
        <w:t>IVAN RODRÍGUEZ</w:t>
      </w:r>
    </w:p>
    <w:p w14:paraId="7472CD4A" w14:textId="77777777" w:rsidR="00426EDD" w:rsidRPr="004C1AA7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sz w:val="52"/>
          <w:szCs w:val="52"/>
        </w:rPr>
        <w:t>MÉXICO</w:t>
      </w:r>
    </w:p>
    <w:p w14:paraId="306F75B4" w14:textId="6CC00617" w:rsidR="00B03053" w:rsidRPr="004C1AA7" w:rsidRDefault="00181204" w:rsidP="00B03053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proofErr w:type="spellStart"/>
      <w:r>
        <w:rPr>
          <w:rFonts w:ascii="Poppins" w:hAnsi="Poppins" w:cs="Poppins"/>
          <w:b/>
          <w:sz w:val="44"/>
          <w:szCs w:val="44"/>
        </w:rPr>
        <w:t>Heaven</w:t>
      </w:r>
      <w:proofErr w:type="spellEnd"/>
      <w:r w:rsidR="00B03053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B03053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3F034E9C" w14:textId="782418AF" w:rsidR="00B03053" w:rsidRPr="00393A97" w:rsidRDefault="00B03053" w:rsidP="00B03053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393A97">
        <w:rPr>
          <w:rFonts w:ascii="Poppins" w:hAnsi="Poppins" w:cs="Poppins"/>
          <w:sz w:val="24"/>
          <w:szCs w:val="24"/>
        </w:rPr>
        <w:t xml:space="preserve"> </w:t>
      </w:r>
    </w:p>
    <w:p w14:paraId="7CEB96CD" w14:textId="77777777" w:rsidR="00B03053" w:rsidRPr="00393A97" w:rsidRDefault="00B03053" w:rsidP="00B03053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393A97">
        <w:rPr>
          <w:rFonts w:ascii="Poppins" w:hAnsi="Poppins" w:cs="Poppins"/>
          <w:sz w:val="24"/>
          <w:szCs w:val="24"/>
        </w:rPr>
        <w:t xml:space="preserve"> </w:t>
      </w:r>
    </w:p>
    <w:p w14:paraId="75053865" w14:textId="63C09113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645179B1" w14:textId="7EB3E016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24B67702" w14:textId="23ABDF9D" w:rsidR="00B03053" w:rsidRPr="0035360C" w:rsidRDefault="00181204" w:rsidP="00B03053">
      <w:pPr>
        <w:spacing w:after="0"/>
        <w:jc w:val="center"/>
        <w:rPr>
          <w:b/>
          <w:sz w:val="28"/>
          <w:szCs w:val="24"/>
        </w:rPr>
      </w:pPr>
      <w:r>
        <w:rPr>
          <w:rFonts w:ascii="Poppins" w:hAnsi="Poppins" w:cs="Poppins"/>
          <w:b/>
          <w:noProof/>
          <w:sz w:val="44"/>
          <w:szCs w:val="44"/>
        </w:rPr>
        <w:drawing>
          <wp:anchor distT="0" distB="0" distL="114300" distR="114300" simplePos="0" relativeHeight="251683328" behindDoc="0" locked="0" layoutInCell="1" allowOverlap="1" wp14:anchorId="52C96E20" wp14:editId="21D38C79">
            <wp:simplePos x="0" y="0"/>
            <wp:positionH relativeFrom="column">
              <wp:posOffset>2108835</wp:posOffset>
            </wp:positionH>
            <wp:positionV relativeFrom="paragraph">
              <wp:posOffset>12700</wp:posOffset>
            </wp:positionV>
            <wp:extent cx="2367915" cy="3554095"/>
            <wp:effectExtent l="152400" t="152400" r="356235" b="3702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05D4C" w14:textId="311F889F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3407F0B8" w14:textId="01194911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FAAA0F4" w14:textId="3B05B6B0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3FED8FE0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7B5590C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325DE94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7ED89699" w14:textId="6134E3C0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56166CAF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0A3290D" w14:textId="03ACA4F3" w:rsidR="001E644E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1140B1AE" w14:textId="79ED2AE9" w:rsidR="00943C22" w:rsidRDefault="00943C22" w:rsidP="001E644E">
      <w:pPr>
        <w:spacing w:after="0"/>
        <w:jc w:val="center"/>
        <w:rPr>
          <w:sz w:val="24"/>
          <w:szCs w:val="24"/>
        </w:rPr>
      </w:pPr>
    </w:p>
    <w:p w14:paraId="1A943085" w14:textId="77777777" w:rsidR="00943C22" w:rsidRPr="00247729" w:rsidRDefault="00943C22" w:rsidP="001E644E">
      <w:pPr>
        <w:spacing w:after="0"/>
        <w:jc w:val="center"/>
        <w:rPr>
          <w:sz w:val="24"/>
          <w:szCs w:val="24"/>
        </w:rPr>
      </w:pPr>
    </w:p>
    <w:p w14:paraId="24B3ECB3" w14:textId="77777777" w:rsidR="00B0491B" w:rsidRPr="006445CC" w:rsidRDefault="00B0491B" w:rsidP="00AF577A">
      <w:pPr>
        <w:rPr>
          <w:rFonts w:ascii="Poppins" w:hAnsi="Poppins" w:cs="Poppins"/>
          <w:strike/>
          <w:sz w:val="24"/>
        </w:rPr>
      </w:pPr>
    </w:p>
    <w:p w14:paraId="6CE73882" w14:textId="52E0C894" w:rsidR="00112AE6" w:rsidRPr="004934CF" w:rsidRDefault="004934CF" w:rsidP="00112AE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highlight w:val="yellow"/>
          <w:lang w:val="en-US"/>
        </w:rPr>
      </w:pPr>
      <w:r>
        <w:rPr>
          <w:rFonts w:ascii="Poppins" w:hAnsi="Poppins" w:cs="Poppins"/>
          <w:sz w:val="24"/>
          <w:szCs w:val="24"/>
          <w:lang w:val="en-US"/>
        </w:rPr>
        <w:t>We</w:t>
      </w:r>
      <w:r w:rsidRPr="004934CF">
        <w:rPr>
          <w:rFonts w:ascii="Poppins" w:hAnsi="Poppins" w:cs="Poppins"/>
          <w:sz w:val="24"/>
          <w:szCs w:val="24"/>
          <w:lang w:val="en-US"/>
        </w:rPr>
        <w:t xml:space="preserve"> place our dreams, desires and hopes</w:t>
      </w:r>
      <w:r>
        <w:rPr>
          <w:rFonts w:ascii="Poppins" w:hAnsi="Poppins" w:cs="Poppins"/>
          <w:sz w:val="24"/>
          <w:szCs w:val="24"/>
          <w:lang w:val="en-US"/>
        </w:rPr>
        <w:t xml:space="preserve"> in heaven.</w:t>
      </w:r>
      <w:r w:rsidRPr="004934CF">
        <w:rPr>
          <w:rFonts w:ascii="Poppins" w:hAnsi="Poppins" w:cs="Poppins"/>
          <w:sz w:val="24"/>
          <w:szCs w:val="24"/>
          <w:lang w:val="en-US"/>
        </w:rPr>
        <w:t xml:space="preserve"> In its blue we keep the most alive energy, that which boils in the desire of youth and rises upwards. That is the inspiration for a collection in which contrasts, textures, </w:t>
      </w:r>
      <w:r>
        <w:rPr>
          <w:rFonts w:ascii="Poppins" w:hAnsi="Poppins" w:cs="Poppins"/>
          <w:sz w:val="24"/>
          <w:szCs w:val="24"/>
          <w:lang w:val="en-US"/>
        </w:rPr>
        <w:t>and</w:t>
      </w:r>
      <w:r w:rsidRPr="004934CF">
        <w:rPr>
          <w:rFonts w:ascii="Poppins" w:hAnsi="Poppins" w:cs="Poppins"/>
          <w:sz w:val="24"/>
          <w:szCs w:val="24"/>
          <w:lang w:val="en-US"/>
        </w:rPr>
        <w:t xml:space="preserve"> nuances are fresh and daring. Hair becomes a surprising living matter with unevenness, flashes of color and unusual shapes in a demonstration of creativity, beauty and life.</w:t>
      </w:r>
    </w:p>
    <w:p w14:paraId="258C61FA" w14:textId="018E5475" w:rsidR="009024C5" w:rsidRPr="004934CF" w:rsidRDefault="009024C5" w:rsidP="00112AE6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</w:p>
    <w:sectPr w:rsidR="009024C5" w:rsidRPr="004934CF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8723F" w14:textId="77777777" w:rsidR="002F2AA1" w:rsidRDefault="002F2AA1" w:rsidP="00346B82">
      <w:pPr>
        <w:spacing w:after="0" w:line="240" w:lineRule="auto"/>
      </w:pPr>
      <w:r>
        <w:separator/>
      </w:r>
    </w:p>
  </w:endnote>
  <w:endnote w:type="continuationSeparator" w:id="0">
    <w:p w14:paraId="4402948E" w14:textId="77777777" w:rsidR="002F2AA1" w:rsidRDefault="002F2AA1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ppins">
    <w:altName w:val="Mangal"/>
    <w:panose1 w:val="020B0604020202020204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67133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014811F2" wp14:editId="44E5122F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62F07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22F7616E" wp14:editId="07617B6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41C8BC7F" wp14:editId="4CF41AF2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68643" w14:textId="77777777" w:rsidR="002F2AA1" w:rsidRDefault="002F2AA1" w:rsidP="00346B82">
      <w:pPr>
        <w:spacing w:after="0" w:line="240" w:lineRule="auto"/>
      </w:pPr>
      <w:r>
        <w:separator/>
      </w:r>
    </w:p>
  </w:footnote>
  <w:footnote w:type="continuationSeparator" w:id="0">
    <w:p w14:paraId="628D6319" w14:textId="77777777" w:rsidR="002F2AA1" w:rsidRDefault="002F2AA1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B8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12AE6"/>
    <w:rsid w:val="00124EBE"/>
    <w:rsid w:val="00130F0D"/>
    <w:rsid w:val="00145CE9"/>
    <w:rsid w:val="001460E5"/>
    <w:rsid w:val="00170B5D"/>
    <w:rsid w:val="00181204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2F2AA1"/>
    <w:rsid w:val="00305885"/>
    <w:rsid w:val="00317877"/>
    <w:rsid w:val="00346B82"/>
    <w:rsid w:val="00362B7D"/>
    <w:rsid w:val="003A57CE"/>
    <w:rsid w:val="00410BB9"/>
    <w:rsid w:val="00426EDD"/>
    <w:rsid w:val="0046155B"/>
    <w:rsid w:val="00477EA4"/>
    <w:rsid w:val="004934CF"/>
    <w:rsid w:val="004B240E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1A57"/>
    <w:rsid w:val="006E433E"/>
    <w:rsid w:val="006E690A"/>
    <w:rsid w:val="007055FF"/>
    <w:rsid w:val="00714B49"/>
    <w:rsid w:val="00732DA1"/>
    <w:rsid w:val="00750B4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7070"/>
    <w:rsid w:val="008973CE"/>
    <w:rsid w:val="008A1620"/>
    <w:rsid w:val="008C15FB"/>
    <w:rsid w:val="008E1F27"/>
    <w:rsid w:val="009024C5"/>
    <w:rsid w:val="00915C99"/>
    <w:rsid w:val="00942290"/>
    <w:rsid w:val="00943C22"/>
    <w:rsid w:val="009848B4"/>
    <w:rsid w:val="00984CB3"/>
    <w:rsid w:val="00985B22"/>
    <w:rsid w:val="0099575C"/>
    <w:rsid w:val="009A7CB8"/>
    <w:rsid w:val="009B0D28"/>
    <w:rsid w:val="009C0DF1"/>
    <w:rsid w:val="009D4303"/>
    <w:rsid w:val="009D52B8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577A"/>
    <w:rsid w:val="00AF6C85"/>
    <w:rsid w:val="00B03053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83764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A79A4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727EF"/>
  <w15:docId w15:val="{62299A4C-1E80-427B-8C29-FF33E126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ownloads\XXX%20@XXXX_Cr&#233;ditos%20ESP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C:\Users\Alex\Downloads\XXX @XXXX_Créditos ESP (1).dotx</Template>
  <TotalTime>12</TotalTime>
  <Pages>3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1039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Merino Rojas</dc:creator>
  <cp:keywords/>
  <dc:description/>
  <cp:lastModifiedBy>Usuario de Microsoft Office</cp:lastModifiedBy>
  <cp:revision>7</cp:revision>
  <cp:lastPrinted>2018-07-05T11:15:00Z</cp:lastPrinted>
  <dcterms:created xsi:type="dcterms:W3CDTF">2020-09-23T10:57:00Z</dcterms:created>
  <dcterms:modified xsi:type="dcterms:W3CDTF">2020-11-10T11:32:00Z</dcterms:modified>
</cp:coreProperties>
</file>