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B0BE9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58752" behindDoc="0" locked="0" layoutInCell="1" allowOverlap="1" wp14:anchorId="15855365" wp14:editId="36DCF3CD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4B34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FCF59A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0AF3CD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DBE414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6DBF31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F0A005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DBCDA6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113B3D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E6A30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A08592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D50BCF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D6EA92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295CDB9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471A4FB8" w14:textId="77777777" w:rsidR="008B7FFE" w:rsidRPr="004A0A1B" w:rsidRDefault="008B7FFE" w:rsidP="008B7FFE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5771115F" w14:textId="77777777" w:rsidR="008B7FFE" w:rsidRPr="004A0A1B" w:rsidRDefault="008B7FFE" w:rsidP="008B7FFE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2064" behindDoc="0" locked="0" layoutInCell="1" allowOverlap="1" wp14:anchorId="27B446F3" wp14:editId="4A129F29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73A46D93" w14:textId="11F6E0CA" w:rsidR="00CC34F8" w:rsidRPr="008B7FF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060C846F" w14:textId="77777777" w:rsidR="00CC34F8" w:rsidRPr="008B7FF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29415CAF" w14:textId="77777777" w:rsidR="00CC34F8" w:rsidRPr="008B7FF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B8D6E8E" w14:textId="77777777" w:rsidR="00CC34F8" w:rsidRPr="008B7FF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0BD71448" w14:textId="77777777" w:rsidR="00CC34F8" w:rsidRPr="008B7FF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5531C7B3" w14:textId="77777777" w:rsidR="00CC34F8" w:rsidRPr="008B7FF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1C70B0C" w14:textId="77777777" w:rsidR="00CC34F8" w:rsidRPr="008B7FF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BFFB036" w14:textId="77777777" w:rsidR="00CC34F8" w:rsidRPr="008B7FFE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60F22652" w14:textId="77777777" w:rsidR="008B7FFE" w:rsidRPr="004A0A1B" w:rsidRDefault="008B7FFE" w:rsidP="008B7FFE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44B4FE71" w14:textId="77777777" w:rsidR="008B7FFE" w:rsidRPr="004A0A1B" w:rsidRDefault="008B7FFE" w:rsidP="008B7FFE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6E92090B" w14:textId="77777777" w:rsidR="008B7FFE" w:rsidRPr="004A0A1B" w:rsidRDefault="008B7FFE" w:rsidP="008B7FFE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7371DC96" w14:textId="77777777" w:rsidR="008B7FFE" w:rsidRPr="004A0A1B" w:rsidRDefault="008B7FFE" w:rsidP="008B7FFE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4549CEDF" w14:textId="77777777" w:rsidR="00622493" w:rsidRPr="008B7FFE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3B921A5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46997C41" w14:textId="77777777" w:rsidR="00430281" w:rsidRDefault="00430281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0940961E" w14:textId="77777777" w:rsidR="00430281" w:rsidRPr="008B7FFE" w:rsidRDefault="00430281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09CB1B37" w14:textId="266B98E9" w:rsidR="00CC34F8" w:rsidRPr="008B7FFE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4FDFC4A7" w14:textId="08D5E3D6" w:rsidR="001E644E" w:rsidRPr="00C10B2F" w:rsidRDefault="00430281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48512" behindDoc="0" locked="0" layoutInCell="1" allowOverlap="1" wp14:anchorId="20759C19" wp14:editId="52415DD2">
            <wp:simplePos x="0" y="0"/>
            <wp:positionH relativeFrom="margin">
              <wp:posOffset>-29845</wp:posOffset>
            </wp:positionH>
            <wp:positionV relativeFrom="paragraph">
              <wp:posOffset>38100</wp:posOffset>
            </wp:positionV>
            <wp:extent cx="1047934" cy="1428115"/>
            <wp:effectExtent l="152400" t="152400" r="361950" b="36258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34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2F" w:rsidRPr="00C10B2F">
        <w:rPr>
          <w:rFonts w:ascii="Poppins" w:hAnsi="Poppins" w:cs="Poppins"/>
          <w:b/>
          <w:sz w:val="52"/>
          <w:szCs w:val="52"/>
          <w:lang w:val="en-GB"/>
        </w:rPr>
        <w:t>RAFAEL BUENO</w:t>
      </w:r>
    </w:p>
    <w:p w14:paraId="568812EF" w14:textId="77777777" w:rsidR="001E644E" w:rsidRPr="00C10B2F" w:rsidRDefault="00C10B2F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C10B2F">
        <w:rPr>
          <w:rFonts w:ascii="Poppins" w:hAnsi="Poppins" w:cs="Poppins"/>
          <w:b/>
          <w:sz w:val="44"/>
          <w:szCs w:val="44"/>
          <w:lang w:val="en-GB"/>
        </w:rPr>
        <w:t>LAKE OF LOVE</w:t>
      </w:r>
      <w:r w:rsidR="001E644E" w:rsidRPr="00C10B2F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3D4B339D" w14:textId="77777777" w:rsidR="001E644E" w:rsidRPr="00C10B2F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C10B2F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10BE9DE2" w14:textId="5F9C1524" w:rsidR="001E644E" w:rsidRPr="008B7FFE" w:rsidRDefault="001E644E" w:rsidP="008B7FF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</w:p>
    <w:p w14:paraId="7BBBB014" w14:textId="77777777" w:rsidR="004D3242" w:rsidRPr="00C10B2F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30B9191B" w14:textId="4AAB389A" w:rsidR="00430281" w:rsidRDefault="00430281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  <w:lang w:eastAsia="es-ES"/>
        </w:rPr>
        <w:drawing>
          <wp:anchor distT="0" distB="0" distL="114300" distR="114300" simplePos="0" relativeHeight="251665920" behindDoc="0" locked="0" layoutInCell="1" allowOverlap="1" wp14:anchorId="615617BF" wp14:editId="1E6373BA">
            <wp:simplePos x="0" y="0"/>
            <wp:positionH relativeFrom="column">
              <wp:posOffset>4306570</wp:posOffset>
            </wp:positionH>
            <wp:positionV relativeFrom="paragraph">
              <wp:posOffset>283210</wp:posOffset>
            </wp:positionV>
            <wp:extent cx="2172335" cy="3255645"/>
            <wp:effectExtent l="152400" t="152400" r="361315" b="363855"/>
            <wp:wrapSquare wrapText="bothSides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25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804F627" w14:textId="25A74DE1" w:rsidR="00430281" w:rsidRDefault="00430281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  <w:lang w:eastAsia="es-ES"/>
        </w:rPr>
        <w:drawing>
          <wp:anchor distT="0" distB="0" distL="114300" distR="114300" simplePos="0" relativeHeight="251666944" behindDoc="0" locked="0" layoutInCell="1" allowOverlap="1" wp14:anchorId="162C1E62" wp14:editId="15D3766D">
            <wp:simplePos x="0" y="0"/>
            <wp:positionH relativeFrom="column">
              <wp:posOffset>-243840</wp:posOffset>
            </wp:positionH>
            <wp:positionV relativeFrom="paragraph">
              <wp:posOffset>69850</wp:posOffset>
            </wp:positionV>
            <wp:extent cx="2174240" cy="3258185"/>
            <wp:effectExtent l="152400" t="152400" r="359410" b="361315"/>
            <wp:wrapSquare wrapText="bothSides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325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A5EEC52" w14:textId="28F116D0" w:rsidR="004D3242" w:rsidRPr="00C10B2F" w:rsidRDefault="00430281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  <w:lang w:eastAsia="es-ES"/>
        </w:rPr>
        <w:drawing>
          <wp:anchor distT="0" distB="0" distL="114300" distR="114300" simplePos="0" relativeHeight="251667968" behindDoc="0" locked="0" layoutInCell="1" allowOverlap="1" wp14:anchorId="4883E627" wp14:editId="0E3C6319">
            <wp:simplePos x="0" y="0"/>
            <wp:positionH relativeFrom="column">
              <wp:posOffset>1556385</wp:posOffset>
            </wp:positionH>
            <wp:positionV relativeFrom="paragraph">
              <wp:posOffset>571500</wp:posOffset>
            </wp:positionV>
            <wp:extent cx="3168015" cy="2114550"/>
            <wp:effectExtent l="152400" t="152400" r="356235" b="361950"/>
            <wp:wrapSquare wrapText="bothSides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302A5" w14:textId="77777777" w:rsidR="00430281" w:rsidRPr="00890455" w:rsidRDefault="00430281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lang w:val="en-GB"/>
        </w:rPr>
      </w:pPr>
    </w:p>
    <w:p w14:paraId="133965FC" w14:textId="77777777" w:rsidR="00430281" w:rsidRPr="00890455" w:rsidRDefault="00430281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lang w:val="en-GB"/>
        </w:rPr>
      </w:pPr>
    </w:p>
    <w:p w14:paraId="02181260" w14:textId="36EA0C8A" w:rsidR="004D3242" w:rsidRPr="00C0465F" w:rsidRDefault="008B7FFE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r>
        <w:rPr>
          <w:rFonts w:ascii="Poppins" w:hAnsi="Poppins" w:cs="Poppins"/>
          <w:b/>
        </w:rPr>
        <w:t>Hair</w:t>
      </w:r>
      <w:r w:rsidR="001E644E" w:rsidRPr="00C0465F">
        <w:rPr>
          <w:rFonts w:ascii="Poppins" w:hAnsi="Poppins" w:cs="Poppins"/>
          <w:b/>
        </w:rPr>
        <w:t>:</w:t>
      </w:r>
      <w:r w:rsidR="001E644E" w:rsidRPr="00C0465F">
        <w:rPr>
          <w:rFonts w:ascii="Poppins" w:hAnsi="Poppins" w:cs="Poppins"/>
        </w:rPr>
        <w:t xml:space="preserve"> </w:t>
      </w:r>
      <w:r w:rsidR="00C10B2F" w:rsidRPr="00C0465F">
        <w:rPr>
          <w:rFonts w:ascii="Poppins" w:hAnsi="Poppins" w:cs="Poppins"/>
        </w:rPr>
        <w:t>Rafael Bueno @Rafael Bueno Peluqueros</w:t>
      </w:r>
    </w:p>
    <w:p w14:paraId="7085A48B" w14:textId="44A61A02" w:rsidR="001E644E" w:rsidRPr="00C0465F" w:rsidRDefault="008B7FFE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r>
        <w:rPr>
          <w:rFonts w:ascii="Poppins" w:hAnsi="Poppins" w:cs="Poppins"/>
          <w:b/>
        </w:rPr>
        <w:t>Hair</w:t>
      </w:r>
      <w:r w:rsidR="004D3242" w:rsidRPr="00C0465F">
        <w:rPr>
          <w:rFonts w:ascii="Poppins" w:hAnsi="Poppins" w:cs="Poppins"/>
          <w:b/>
        </w:rPr>
        <w:t xml:space="preserve"> Instagram</w:t>
      </w:r>
      <w:r w:rsidR="006207A8" w:rsidRPr="00C0465F">
        <w:rPr>
          <w:rFonts w:ascii="Poppins" w:hAnsi="Poppins" w:cs="Poppins"/>
          <w:b/>
        </w:rPr>
        <w:t>:</w:t>
      </w:r>
      <w:r w:rsidR="004D3242" w:rsidRPr="00C0465F">
        <w:rPr>
          <w:rFonts w:ascii="Poppins" w:hAnsi="Poppins" w:cs="Poppins"/>
        </w:rPr>
        <w:t xml:space="preserve"> </w:t>
      </w:r>
      <w:r w:rsidR="00D453F9" w:rsidRPr="00C0465F">
        <w:rPr>
          <w:rFonts w:ascii="Poppins" w:hAnsi="Poppins" w:cs="Poppins"/>
        </w:rPr>
        <w:t>@</w:t>
      </w:r>
      <w:r w:rsidR="00C10B2F" w:rsidRPr="00C0465F">
        <w:rPr>
          <w:rFonts w:ascii="Poppins" w:hAnsi="Poppins" w:cs="Poppins"/>
        </w:rPr>
        <w:t>rafaelbuenopeluqueros</w:t>
      </w:r>
    </w:p>
    <w:p w14:paraId="52066720" w14:textId="640FC53F" w:rsidR="00C10B2F" w:rsidRPr="00C0465F" w:rsidRDefault="008B7FFE" w:rsidP="00C10B2F">
      <w:pPr>
        <w:spacing w:after="0"/>
        <w:jc w:val="center"/>
        <w:rPr>
          <w:rFonts w:ascii="Poppins" w:hAnsi="Poppins" w:cs="Poppins"/>
        </w:rPr>
      </w:pPr>
      <w:r>
        <w:rPr>
          <w:rFonts w:ascii="Poppins" w:hAnsi="Poppins" w:cs="Poppins"/>
          <w:b/>
        </w:rPr>
        <w:t>Photography</w:t>
      </w:r>
      <w:r w:rsidR="00C10B2F" w:rsidRPr="00C0465F">
        <w:rPr>
          <w:rFonts w:ascii="Poppins" w:hAnsi="Poppins" w:cs="Poppins"/>
        </w:rPr>
        <w:t xml:space="preserve">: Rosa Garrido </w:t>
      </w:r>
      <w:r w:rsidR="00882CBF" w:rsidRPr="00C0465F">
        <w:rPr>
          <w:rFonts w:ascii="Poppins" w:hAnsi="Poppins" w:cs="Poppins"/>
        </w:rPr>
        <w:t xml:space="preserve"> </w:t>
      </w:r>
      <w:r w:rsidR="00C10B2F" w:rsidRPr="00C0465F">
        <w:rPr>
          <w:rFonts w:ascii="Poppins" w:hAnsi="Poppins" w:cs="Poppins"/>
          <w:b/>
        </w:rPr>
        <w:t>Instagram</w:t>
      </w:r>
      <w:r w:rsidR="00C10B2F" w:rsidRPr="00C0465F">
        <w:rPr>
          <w:rFonts w:ascii="Poppins" w:hAnsi="Poppins" w:cs="Poppins"/>
        </w:rPr>
        <w:t>: @rosagarridofotografa</w:t>
      </w:r>
    </w:p>
    <w:p w14:paraId="5AAF267E" w14:textId="3D4FBF2C" w:rsidR="004D3242" w:rsidRPr="008B7FFE" w:rsidRDefault="008B7FFE" w:rsidP="004D3242">
      <w:pPr>
        <w:spacing w:after="0"/>
        <w:jc w:val="center"/>
        <w:rPr>
          <w:rFonts w:ascii="Poppins" w:hAnsi="Poppins" w:cs="Poppins"/>
          <w:b/>
          <w:lang w:val="en-US"/>
        </w:rPr>
      </w:pPr>
      <w:r w:rsidRPr="008B7FFE">
        <w:rPr>
          <w:rFonts w:ascii="Poppins" w:hAnsi="Poppins" w:cs="Poppins"/>
          <w:b/>
          <w:lang w:val="en-US"/>
        </w:rPr>
        <w:t xml:space="preserve">Styling, organization, decoration &amp; coordination: </w:t>
      </w:r>
      <w:r w:rsidR="00C10B2F" w:rsidRPr="008B7FFE">
        <w:rPr>
          <w:rFonts w:ascii="Poppins" w:hAnsi="Poppins" w:cs="Poppins"/>
          <w:lang w:val="en-US"/>
        </w:rPr>
        <w:t>Weddings by Donna</w:t>
      </w:r>
    </w:p>
    <w:p w14:paraId="0C6490E2" w14:textId="77777777" w:rsidR="001E644E" w:rsidRPr="00F027B2" w:rsidRDefault="004D3242" w:rsidP="004D3242">
      <w:pPr>
        <w:spacing w:after="0"/>
        <w:jc w:val="center"/>
        <w:rPr>
          <w:rFonts w:ascii="Poppins" w:hAnsi="Poppins" w:cs="Poppins"/>
          <w:lang w:val="en-GB"/>
        </w:rPr>
      </w:pPr>
      <w:r w:rsidRPr="00F027B2">
        <w:rPr>
          <w:rFonts w:ascii="Poppins" w:hAnsi="Poppins" w:cs="Poppins"/>
          <w:b/>
          <w:lang w:val="en-GB"/>
        </w:rPr>
        <w:t>Instagram</w:t>
      </w:r>
      <w:r w:rsidR="006207A8" w:rsidRPr="00F027B2">
        <w:rPr>
          <w:rFonts w:ascii="Poppins" w:hAnsi="Poppins" w:cs="Poppins"/>
          <w:b/>
          <w:lang w:val="en-GB"/>
        </w:rPr>
        <w:t>:</w:t>
      </w:r>
      <w:r w:rsidRPr="00F027B2">
        <w:rPr>
          <w:rFonts w:ascii="Poppins" w:hAnsi="Poppins" w:cs="Poppins"/>
          <w:b/>
          <w:lang w:val="en-GB"/>
        </w:rPr>
        <w:t xml:space="preserve"> </w:t>
      </w:r>
      <w:r w:rsidR="00D453F9" w:rsidRPr="00F027B2">
        <w:rPr>
          <w:rFonts w:ascii="Poppins" w:hAnsi="Poppins" w:cs="Poppins"/>
          <w:lang w:val="en-GB"/>
        </w:rPr>
        <w:t>@</w:t>
      </w:r>
      <w:r w:rsidR="00C10B2F" w:rsidRPr="00F027B2">
        <w:rPr>
          <w:rFonts w:ascii="Poppins" w:hAnsi="Poppins" w:cs="Poppins"/>
          <w:lang w:val="en-GB"/>
        </w:rPr>
        <w:t>wedding_donna</w:t>
      </w:r>
    </w:p>
    <w:p w14:paraId="0916F12B" w14:textId="1E32B674" w:rsidR="00882CBF" w:rsidRPr="00F027B2" w:rsidRDefault="008B7FFE" w:rsidP="004D3242">
      <w:pPr>
        <w:spacing w:after="0"/>
        <w:jc w:val="center"/>
        <w:rPr>
          <w:rFonts w:ascii="Poppins" w:hAnsi="Poppins" w:cs="Poppins"/>
          <w:lang w:val="en-GB"/>
        </w:rPr>
      </w:pPr>
      <w:r>
        <w:rPr>
          <w:rFonts w:ascii="Poppins" w:hAnsi="Poppins" w:cs="Poppins"/>
          <w:b/>
          <w:lang w:val="en-GB"/>
        </w:rPr>
        <w:t>Dress</w:t>
      </w:r>
      <w:r w:rsidR="00882CBF" w:rsidRPr="00F027B2">
        <w:rPr>
          <w:rFonts w:ascii="Poppins" w:hAnsi="Poppins" w:cs="Poppins"/>
          <w:lang w:val="en-GB"/>
        </w:rPr>
        <w:t xml:space="preserve">: Otaduy </w:t>
      </w:r>
      <w:r w:rsidR="00882CBF" w:rsidRPr="00F027B2">
        <w:rPr>
          <w:rFonts w:ascii="Poppins" w:hAnsi="Poppins" w:cs="Poppins"/>
          <w:b/>
          <w:lang w:val="en-GB"/>
        </w:rPr>
        <w:t>Instagram</w:t>
      </w:r>
      <w:r w:rsidR="00882CBF" w:rsidRPr="00F027B2">
        <w:rPr>
          <w:rFonts w:ascii="Poppins" w:hAnsi="Poppins" w:cs="Poppins"/>
          <w:lang w:val="en-GB"/>
        </w:rPr>
        <w:t>: @otaduy</w:t>
      </w:r>
    </w:p>
    <w:p w14:paraId="502EA189" w14:textId="104FB950" w:rsidR="00882CBF" w:rsidRPr="00430281" w:rsidRDefault="008B7FFE" w:rsidP="004D3242">
      <w:pPr>
        <w:spacing w:after="0"/>
        <w:jc w:val="center"/>
        <w:rPr>
          <w:rFonts w:ascii="Poppins" w:hAnsi="Poppins" w:cs="Poppins"/>
          <w:lang w:val="en-GB"/>
        </w:rPr>
      </w:pPr>
      <w:r w:rsidRPr="00430281">
        <w:rPr>
          <w:rFonts w:ascii="Poppins" w:hAnsi="Poppins" w:cs="Poppins"/>
          <w:b/>
          <w:lang w:val="en-GB"/>
        </w:rPr>
        <w:t>Make up</w:t>
      </w:r>
      <w:r w:rsidR="00882CBF" w:rsidRPr="00430281">
        <w:rPr>
          <w:rFonts w:ascii="Poppins" w:hAnsi="Poppins" w:cs="Poppins"/>
          <w:lang w:val="en-GB"/>
        </w:rPr>
        <w:t xml:space="preserve">: Ana Reina MUA </w:t>
      </w:r>
      <w:r w:rsidR="00882CBF" w:rsidRPr="00430281">
        <w:rPr>
          <w:rFonts w:ascii="Poppins" w:hAnsi="Poppins" w:cs="Poppins"/>
          <w:b/>
          <w:lang w:val="en-GB"/>
        </w:rPr>
        <w:t>Instagram</w:t>
      </w:r>
      <w:r w:rsidR="00882CBF" w:rsidRPr="00430281">
        <w:rPr>
          <w:rFonts w:ascii="Poppins" w:hAnsi="Poppins" w:cs="Poppins"/>
          <w:lang w:val="en-GB"/>
        </w:rPr>
        <w:t>: @ana_reina_mua</w:t>
      </w:r>
    </w:p>
    <w:p w14:paraId="27F7F756" w14:textId="77777777" w:rsidR="00C10B2F" w:rsidRPr="00430281" w:rsidRDefault="00C10B2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 w:rsidRPr="00430281">
        <w:rPr>
          <w:rFonts w:ascii="Poppins" w:hAnsi="Poppins" w:cs="Poppins"/>
          <w:b/>
          <w:lang w:val="en-GB"/>
        </w:rPr>
        <w:t>Video</w:t>
      </w:r>
      <w:r w:rsidRPr="00430281">
        <w:rPr>
          <w:rFonts w:ascii="Poppins" w:hAnsi="Poppins" w:cs="Poppins"/>
          <w:lang w:val="en-GB"/>
        </w:rPr>
        <w:t>: A2C Producciones</w:t>
      </w:r>
      <w:r w:rsidR="00882CBF" w:rsidRPr="00430281">
        <w:rPr>
          <w:rFonts w:ascii="Poppins" w:hAnsi="Poppins" w:cs="Poppins"/>
          <w:lang w:val="en-GB"/>
        </w:rPr>
        <w:t xml:space="preserve"> </w:t>
      </w:r>
      <w:r w:rsidRPr="00430281">
        <w:rPr>
          <w:rFonts w:ascii="Poppins" w:hAnsi="Poppins" w:cs="Poppins"/>
          <w:b/>
          <w:lang w:val="en-GB"/>
        </w:rPr>
        <w:t>Instagram</w:t>
      </w:r>
      <w:r w:rsidRPr="00430281">
        <w:rPr>
          <w:rFonts w:ascii="Poppins" w:hAnsi="Poppins" w:cs="Poppins"/>
          <w:lang w:val="en-GB"/>
        </w:rPr>
        <w:t>: @a2cproducciones.weddin</w:t>
      </w:r>
      <w:r w:rsidR="00882CBF" w:rsidRPr="00430281">
        <w:rPr>
          <w:rFonts w:ascii="Poppins" w:hAnsi="Poppins" w:cs="Poppins"/>
          <w:lang w:val="en-GB"/>
        </w:rPr>
        <w:t>gs</w:t>
      </w:r>
    </w:p>
    <w:p w14:paraId="6ED86DAA" w14:textId="0E568C1F" w:rsidR="001E644E" w:rsidRPr="00430281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 w:rsidRPr="00430281">
        <w:rPr>
          <w:rFonts w:ascii="Poppins" w:hAnsi="Poppins" w:cs="Poppins"/>
          <w:b/>
          <w:lang w:val="en-GB"/>
        </w:rPr>
        <w:t>Flo</w:t>
      </w:r>
      <w:r w:rsidR="008B7FFE" w:rsidRPr="00430281">
        <w:rPr>
          <w:rFonts w:ascii="Poppins" w:hAnsi="Poppins" w:cs="Poppins"/>
          <w:b/>
          <w:lang w:val="en-GB"/>
        </w:rPr>
        <w:t>wer</w:t>
      </w:r>
      <w:r w:rsidRPr="00430281">
        <w:rPr>
          <w:rFonts w:ascii="Poppins" w:hAnsi="Poppins" w:cs="Poppins"/>
          <w:b/>
          <w:lang w:val="en-GB"/>
        </w:rPr>
        <w:t>s</w:t>
      </w:r>
      <w:r w:rsidRPr="00430281">
        <w:rPr>
          <w:rFonts w:ascii="Poppins" w:hAnsi="Poppins" w:cs="Poppins"/>
          <w:lang w:val="en-GB"/>
        </w:rPr>
        <w:t xml:space="preserve">: Anais Floristas Fuengirola </w:t>
      </w:r>
      <w:r w:rsidRPr="00430281">
        <w:rPr>
          <w:rFonts w:ascii="Poppins" w:hAnsi="Poppins" w:cs="Poppins"/>
          <w:b/>
          <w:lang w:val="en-GB"/>
        </w:rPr>
        <w:t>Instagram</w:t>
      </w:r>
      <w:r w:rsidRPr="00430281">
        <w:rPr>
          <w:rFonts w:ascii="Poppins" w:hAnsi="Poppins" w:cs="Poppins"/>
          <w:lang w:val="en-GB"/>
        </w:rPr>
        <w:t>: @anaisfloristasfuengirola</w:t>
      </w:r>
    </w:p>
    <w:p w14:paraId="7FF40146" w14:textId="4672EF3B" w:rsidR="00882CBF" w:rsidRPr="00430281" w:rsidRDefault="008B7FF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 w:rsidRPr="00430281">
        <w:rPr>
          <w:rFonts w:ascii="Poppins" w:hAnsi="Poppins" w:cs="Poppins"/>
          <w:b/>
          <w:lang w:val="en-GB"/>
        </w:rPr>
        <w:t>Designer</w:t>
      </w:r>
      <w:r w:rsidR="00882CBF" w:rsidRPr="00430281">
        <w:rPr>
          <w:rFonts w:ascii="Poppins" w:hAnsi="Poppins" w:cs="Poppins"/>
          <w:lang w:val="en-GB"/>
        </w:rPr>
        <w:t xml:space="preserve">: Felix Ramiro </w:t>
      </w:r>
      <w:r w:rsidR="00882CBF" w:rsidRPr="00430281">
        <w:rPr>
          <w:rFonts w:ascii="Poppins" w:hAnsi="Poppins" w:cs="Poppins"/>
          <w:b/>
          <w:lang w:val="en-GB"/>
        </w:rPr>
        <w:t>Instagram</w:t>
      </w:r>
      <w:r w:rsidR="00882CBF" w:rsidRPr="00430281">
        <w:rPr>
          <w:rFonts w:ascii="Poppins" w:hAnsi="Poppins" w:cs="Poppins"/>
          <w:lang w:val="en-GB"/>
        </w:rPr>
        <w:t>: @felixramirooficial</w:t>
      </w:r>
    </w:p>
    <w:p w14:paraId="4EE1D7A2" w14:textId="5CCD4B86" w:rsidR="00882CBF" w:rsidRPr="00430281" w:rsidRDefault="008B7FF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 w:rsidRPr="00430281">
        <w:rPr>
          <w:rFonts w:ascii="Poppins" w:hAnsi="Poppins" w:cs="Poppins"/>
          <w:b/>
          <w:lang w:val="en-GB"/>
        </w:rPr>
        <w:t>Jewels</w:t>
      </w:r>
      <w:r w:rsidR="00882CBF" w:rsidRPr="00430281">
        <w:rPr>
          <w:rFonts w:ascii="Poppins" w:hAnsi="Poppins" w:cs="Poppins"/>
          <w:lang w:val="en-GB"/>
        </w:rPr>
        <w:t>: Martina Dor</w:t>
      </w:r>
      <w:r w:rsidR="00890455">
        <w:rPr>
          <w:rFonts w:ascii="Poppins" w:hAnsi="Poppins" w:cs="Poppins"/>
          <w:lang w:val="en-GB"/>
        </w:rPr>
        <w:t>t</w:t>
      </w:r>
      <w:r w:rsidR="00882CBF" w:rsidRPr="00430281">
        <w:rPr>
          <w:rFonts w:ascii="Poppins" w:hAnsi="Poppins" w:cs="Poppins"/>
          <w:lang w:val="en-GB"/>
        </w:rPr>
        <w:t xml:space="preserve">a </w:t>
      </w:r>
      <w:r w:rsidR="00882CBF" w:rsidRPr="00430281">
        <w:rPr>
          <w:rFonts w:ascii="Poppins" w:hAnsi="Poppins" w:cs="Poppins"/>
          <w:b/>
          <w:lang w:val="en-GB"/>
        </w:rPr>
        <w:t>Instagram</w:t>
      </w:r>
      <w:r w:rsidR="00882CBF" w:rsidRPr="00430281">
        <w:rPr>
          <w:rFonts w:ascii="Poppins" w:hAnsi="Poppins" w:cs="Poppins"/>
          <w:lang w:val="en-GB"/>
        </w:rPr>
        <w:t>: @martina_dorta</w:t>
      </w:r>
    </w:p>
    <w:p w14:paraId="491A4FC5" w14:textId="076F649F" w:rsidR="00882CBF" w:rsidRPr="00430281" w:rsidRDefault="008B7FF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 w:rsidRPr="00430281">
        <w:rPr>
          <w:rFonts w:ascii="Poppins" w:hAnsi="Poppins" w:cs="Poppins"/>
          <w:b/>
          <w:lang w:val="en-GB"/>
        </w:rPr>
        <w:t>Furniture and lighting</w:t>
      </w:r>
      <w:r w:rsidR="00882CBF" w:rsidRPr="00430281">
        <w:rPr>
          <w:rFonts w:ascii="Poppins" w:hAnsi="Poppins" w:cs="Poppins"/>
          <w:lang w:val="en-GB"/>
        </w:rPr>
        <w:t xml:space="preserve">: Más Que Palets </w:t>
      </w:r>
      <w:r w:rsidR="00882CBF" w:rsidRPr="00430281">
        <w:rPr>
          <w:rFonts w:ascii="Poppins" w:hAnsi="Poppins" w:cs="Poppins"/>
          <w:b/>
          <w:lang w:val="en-GB"/>
        </w:rPr>
        <w:t>Instagram</w:t>
      </w:r>
      <w:r w:rsidR="00882CBF" w:rsidRPr="00430281">
        <w:rPr>
          <w:rFonts w:ascii="Poppins" w:hAnsi="Poppins" w:cs="Poppins"/>
          <w:lang w:val="en-GB"/>
        </w:rPr>
        <w:t>: @masquepalets</w:t>
      </w:r>
    </w:p>
    <w:p w14:paraId="11732451" w14:textId="6A03C142" w:rsidR="00882CBF" w:rsidRPr="00C0465F" w:rsidRDefault="008B7FF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>
        <w:rPr>
          <w:rFonts w:ascii="Poppins" w:hAnsi="Poppins" w:cs="Poppins"/>
          <w:b/>
          <w:lang w:val="en-GB"/>
        </w:rPr>
        <w:t>Furnishings</w:t>
      </w:r>
      <w:r w:rsidR="00882CBF" w:rsidRPr="00C0465F">
        <w:rPr>
          <w:rFonts w:ascii="Poppins" w:hAnsi="Poppins" w:cs="Poppins"/>
          <w:lang w:val="en-GB"/>
        </w:rPr>
        <w:t xml:space="preserve">: NOE – Rent &amp; Events </w:t>
      </w:r>
      <w:r w:rsidR="00882CBF" w:rsidRPr="00C0465F">
        <w:rPr>
          <w:rFonts w:ascii="Poppins" w:hAnsi="Poppins" w:cs="Poppins"/>
          <w:b/>
          <w:lang w:val="en-GB"/>
        </w:rPr>
        <w:t>Instagram</w:t>
      </w:r>
      <w:r w:rsidR="00882CBF" w:rsidRPr="00C0465F">
        <w:rPr>
          <w:rFonts w:ascii="Poppins" w:hAnsi="Poppins" w:cs="Poppins"/>
          <w:lang w:val="en-GB"/>
        </w:rPr>
        <w:t>: @noe.events</w:t>
      </w:r>
    </w:p>
    <w:p w14:paraId="0944F28C" w14:textId="5F088D9C" w:rsidR="00882CBF" w:rsidRPr="00C0465F" w:rsidRDefault="008B7FF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>
        <w:rPr>
          <w:rFonts w:ascii="Poppins" w:hAnsi="Poppins" w:cs="Poppins"/>
          <w:b/>
          <w:lang w:val="en-GB"/>
        </w:rPr>
        <w:t>Stationery</w:t>
      </w:r>
      <w:r w:rsidR="00882CBF" w:rsidRPr="00C0465F">
        <w:rPr>
          <w:rFonts w:ascii="Poppins" w:hAnsi="Poppins" w:cs="Poppins"/>
          <w:lang w:val="en-GB"/>
        </w:rPr>
        <w:t xml:space="preserve">: Egus In Love </w:t>
      </w:r>
      <w:r w:rsidR="00882CBF" w:rsidRPr="00C0465F">
        <w:rPr>
          <w:rFonts w:ascii="Poppins" w:hAnsi="Poppins" w:cs="Poppins"/>
          <w:b/>
          <w:lang w:val="en-GB"/>
        </w:rPr>
        <w:t>Instagram</w:t>
      </w:r>
      <w:r w:rsidR="00882CBF" w:rsidRPr="00C0465F">
        <w:rPr>
          <w:rFonts w:ascii="Poppins" w:hAnsi="Poppins" w:cs="Poppins"/>
          <w:lang w:val="en-GB"/>
        </w:rPr>
        <w:t>: @egusinlove</w:t>
      </w:r>
    </w:p>
    <w:p w14:paraId="3519A466" w14:textId="4F54A154" w:rsidR="00882CBF" w:rsidRPr="00890455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 w:rsidRPr="00890455">
        <w:rPr>
          <w:rFonts w:ascii="Poppins" w:hAnsi="Poppins" w:cs="Poppins"/>
          <w:b/>
          <w:lang w:val="en-GB"/>
        </w:rPr>
        <w:t>Models</w:t>
      </w:r>
      <w:r w:rsidRPr="00890455">
        <w:rPr>
          <w:rFonts w:ascii="Poppins" w:hAnsi="Poppins" w:cs="Poppins"/>
          <w:lang w:val="en-GB"/>
        </w:rPr>
        <w:t xml:space="preserve">: </w:t>
      </w:r>
      <w:r w:rsidR="00C0465F" w:rsidRPr="00890455">
        <w:rPr>
          <w:rFonts w:ascii="Poppins" w:hAnsi="Poppins" w:cs="Poppins"/>
          <w:lang w:val="en-GB"/>
        </w:rPr>
        <w:t xml:space="preserve">@auroralues  @mirlos5 </w:t>
      </w:r>
    </w:p>
    <w:p w14:paraId="33C4B818" w14:textId="77777777" w:rsidR="00882CBF" w:rsidRPr="00890455" w:rsidRDefault="00882CBF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</w:p>
    <w:p w14:paraId="0890D5EE" w14:textId="77777777" w:rsidR="004C1AA7" w:rsidRPr="00890455" w:rsidRDefault="001E644E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890455">
        <w:rPr>
          <w:sz w:val="28"/>
          <w:szCs w:val="24"/>
          <w:lang w:val="en-GB"/>
        </w:rPr>
        <w:br w:type="page"/>
      </w:r>
      <w:r w:rsidR="004C1AA7"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2128A3D5" wp14:editId="2F21E90A">
            <wp:simplePos x="0" y="0"/>
            <wp:positionH relativeFrom="margin">
              <wp:posOffset>-30134</wp:posOffset>
            </wp:positionH>
            <wp:positionV relativeFrom="paragraph">
              <wp:posOffset>148590</wp:posOffset>
            </wp:positionV>
            <wp:extent cx="1047934" cy="1428115"/>
            <wp:effectExtent l="152400" t="152400" r="361950" b="362585"/>
            <wp:wrapNone/>
            <wp:docPr id="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34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2F" w:rsidRPr="00890455">
        <w:rPr>
          <w:rFonts w:ascii="Poppins" w:hAnsi="Poppins" w:cs="Poppins"/>
          <w:b/>
          <w:sz w:val="52"/>
          <w:szCs w:val="52"/>
          <w:lang w:val="en-GB"/>
        </w:rPr>
        <w:t>RAFAEL BUENO</w:t>
      </w:r>
    </w:p>
    <w:p w14:paraId="376BB951" w14:textId="77777777" w:rsidR="004C1AA7" w:rsidRPr="00430281" w:rsidRDefault="00C10B2F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430281">
        <w:rPr>
          <w:rFonts w:ascii="Poppins" w:hAnsi="Poppins" w:cs="Poppins"/>
          <w:b/>
          <w:sz w:val="44"/>
          <w:szCs w:val="44"/>
          <w:lang w:val="en-GB"/>
        </w:rPr>
        <w:t>LAKE OF LOVE</w:t>
      </w:r>
      <w:r w:rsidR="004C1AA7" w:rsidRPr="00430281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3AB1388F" w14:textId="77777777" w:rsidR="004C1AA7" w:rsidRPr="00430281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430281">
        <w:rPr>
          <w:sz w:val="24"/>
          <w:szCs w:val="24"/>
          <w:lang w:val="en-GB"/>
        </w:rPr>
        <w:t xml:space="preserve"> </w:t>
      </w:r>
    </w:p>
    <w:p w14:paraId="3BD3A183" w14:textId="77777777" w:rsidR="004C1AA7" w:rsidRPr="00430281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430281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40E7F715" w14:textId="77777777" w:rsidR="001E644E" w:rsidRPr="00430281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</w:p>
    <w:p w14:paraId="1DFEA7F7" w14:textId="77777777" w:rsidR="001E644E" w:rsidRPr="00430281" w:rsidRDefault="00C0465F" w:rsidP="001E644E">
      <w:pPr>
        <w:spacing w:after="0"/>
        <w:jc w:val="center"/>
        <w:rPr>
          <w:sz w:val="24"/>
          <w:szCs w:val="24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134112" distB="332994" distL="248412" distR="447675" simplePos="0" relativeHeight="251662848" behindDoc="0" locked="0" layoutInCell="1" allowOverlap="1" wp14:anchorId="42F5E320" wp14:editId="6E1708D5">
            <wp:simplePos x="0" y="0"/>
            <wp:positionH relativeFrom="margin">
              <wp:posOffset>1137285</wp:posOffset>
            </wp:positionH>
            <wp:positionV relativeFrom="paragraph">
              <wp:posOffset>130810</wp:posOffset>
            </wp:positionV>
            <wp:extent cx="4259580" cy="2841625"/>
            <wp:effectExtent l="152400" t="152400" r="369570" b="35877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84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44E" w:rsidRPr="00430281">
        <w:rPr>
          <w:sz w:val="24"/>
          <w:szCs w:val="24"/>
          <w:lang w:val="en-GB"/>
        </w:rPr>
        <w:t xml:space="preserve"> </w:t>
      </w:r>
    </w:p>
    <w:p w14:paraId="4D7E5F35" w14:textId="77777777" w:rsidR="001E644E" w:rsidRPr="00430281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430281">
        <w:rPr>
          <w:sz w:val="24"/>
          <w:szCs w:val="24"/>
          <w:lang w:val="en-GB"/>
        </w:rPr>
        <w:t xml:space="preserve"> </w:t>
      </w:r>
    </w:p>
    <w:p w14:paraId="0417621A" w14:textId="77777777" w:rsidR="001E644E" w:rsidRPr="00430281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101B3DDD" w14:textId="77777777" w:rsidR="001E644E" w:rsidRPr="00430281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00210687" w14:textId="77777777" w:rsidR="001E644E" w:rsidRPr="00430281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0E042836" w14:textId="77777777" w:rsidR="001E644E" w:rsidRPr="00430281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08757D0" w14:textId="77777777" w:rsidR="00B0491B" w:rsidRPr="0043028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340B79C" w14:textId="77777777" w:rsidR="00B0491B" w:rsidRPr="0043028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4D0C10E" w14:textId="77777777" w:rsidR="00B0491B" w:rsidRPr="0043028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278AE06C" w14:textId="77777777" w:rsidR="00B0491B" w:rsidRPr="0043028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5D05AC4" w14:textId="77777777" w:rsidR="00B0491B" w:rsidRPr="0043028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536C846" w14:textId="77777777" w:rsidR="00B0491B" w:rsidRPr="0043028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51AE12AD" w14:textId="77777777" w:rsidR="00B0491B" w:rsidRPr="00430281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4BA5CC79" w14:textId="4C51036F" w:rsidR="00B0491B" w:rsidRPr="008B7FFE" w:rsidRDefault="008B7FFE" w:rsidP="001E644E">
      <w:pPr>
        <w:jc w:val="center"/>
        <w:rPr>
          <w:rFonts w:ascii="Poppins" w:hAnsi="Poppins" w:cs="Poppins"/>
          <w:strike/>
          <w:sz w:val="28"/>
          <w:szCs w:val="24"/>
          <w:lang w:val="en-US"/>
        </w:rPr>
      </w:pPr>
      <w:r w:rsidRPr="008B7FFE">
        <w:rPr>
          <w:rFonts w:ascii="Poppins" w:hAnsi="Poppins" w:cs="Poppins"/>
          <w:color w:val="000000"/>
          <w:lang w:val="en-US"/>
        </w:rPr>
        <w:t>The suggestive atmosphere of a lake, the magic that is breathed in the forest and the feelings that spray everything with its love vapor. This is the setting that inspire</w:t>
      </w:r>
      <w:r>
        <w:rPr>
          <w:rFonts w:ascii="Poppins" w:hAnsi="Poppins" w:cs="Poppins"/>
          <w:color w:val="000000"/>
          <w:lang w:val="en-US"/>
        </w:rPr>
        <w:t>d</w:t>
      </w:r>
      <w:r w:rsidRPr="008B7FFE">
        <w:rPr>
          <w:rFonts w:ascii="Poppins" w:hAnsi="Poppins" w:cs="Poppins"/>
          <w:color w:val="000000"/>
          <w:lang w:val="en-US"/>
        </w:rPr>
        <w:t xml:space="preserve"> Rafael Bueno to recreate his ideal </w:t>
      </w:r>
      <w:r>
        <w:rPr>
          <w:rFonts w:ascii="Poppins" w:hAnsi="Poppins" w:cs="Poppins"/>
          <w:color w:val="000000"/>
          <w:lang w:val="en-US"/>
        </w:rPr>
        <w:t>bride</w:t>
      </w:r>
      <w:r w:rsidRPr="008B7FFE">
        <w:rPr>
          <w:rFonts w:ascii="Poppins" w:hAnsi="Poppins" w:cs="Poppins"/>
          <w:color w:val="000000"/>
          <w:lang w:val="en-US"/>
        </w:rPr>
        <w:t xml:space="preserve">, a romantic woman </w:t>
      </w:r>
      <w:r>
        <w:rPr>
          <w:rFonts w:ascii="Poppins" w:hAnsi="Poppins" w:cs="Poppins"/>
          <w:color w:val="000000"/>
          <w:lang w:val="en-US"/>
        </w:rPr>
        <w:t xml:space="preserve">who is </w:t>
      </w:r>
      <w:r w:rsidRPr="008B7FFE">
        <w:rPr>
          <w:rFonts w:ascii="Poppins" w:hAnsi="Poppins" w:cs="Poppins"/>
          <w:color w:val="000000"/>
          <w:lang w:val="en-US"/>
        </w:rPr>
        <w:t>sensitive to details. That is why he has created natural updos for h</w:t>
      </w:r>
      <w:r>
        <w:rPr>
          <w:rFonts w:ascii="Poppins" w:hAnsi="Poppins" w:cs="Poppins"/>
          <w:color w:val="000000"/>
          <w:lang w:val="en-US"/>
        </w:rPr>
        <w:t xml:space="preserve">er </w:t>
      </w:r>
      <w:r w:rsidRPr="008B7FFE">
        <w:rPr>
          <w:rFonts w:ascii="Poppins" w:hAnsi="Poppins" w:cs="Poppins"/>
          <w:color w:val="000000"/>
          <w:lang w:val="en-US"/>
        </w:rPr>
        <w:t xml:space="preserve">that are adorned with precious jewels such as velvet bows with star-shaped applications and elegant and delicate tiaras. These accessories, together with braids and </w:t>
      </w:r>
      <w:r>
        <w:rPr>
          <w:rFonts w:ascii="Poppins" w:hAnsi="Poppins" w:cs="Poppins"/>
          <w:color w:val="000000"/>
          <w:lang w:val="en-US"/>
        </w:rPr>
        <w:t>ponytails</w:t>
      </w:r>
      <w:r w:rsidRPr="008B7FFE">
        <w:rPr>
          <w:rFonts w:ascii="Poppins" w:hAnsi="Poppins" w:cs="Poppins"/>
          <w:color w:val="000000"/>
          <w:lang w:val="en-US"/>
        </w:rPr>
        <w:t>, make hair an object of desire that subtly and perfectly frames the prominence of the bride.</w:t>
      </w:r>
    </w:p>
    <w:p w14:paraId="32A2183F" w14:textId="77777777" w:rsidR="00B0491B" w:rsidRPr="008B7FFE" w:rsidRDefault="00B0491B" w:rsidP="001E644E">
      <w:pPr>
        <w:jc w:val="center"/>
        <w:rPr>
          <w:rFonts w:ascii="Poppins" w:hAnsi="Poppins" w:cs="Poppins"/>
          <w:strike/>
          <w:sz w:val="24"/>
          <w:lang w:val="en-US"/>
        </w:rPr>
      </w:pPr>
    </w:p>
    <w:p w14:paraId="0F88FE02" w14:textId="77777777" w:rsidR="009024C5" w:rsidRPr="008B7FFE" w:rsidRDefault="006E10C6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US"/>
        </w:rPr>
      </w:pPr>
      <w:r w:rsidRPr="008B7FFE">
        <w:rPr>
          <w:rFonts w:ascii="Poppins" w:hAnsi="Poppins" w:cs="Poppins"/>
          <w:i/>
          <w:sz w:val="24"/>
          <w:lang w:val="en-US"/>
        </w:rPr>
        <w:t xml:space="preserve"> </w:t>
      </w:r>
    </w:p>
    <w:sectPr w:rsidR="009024C5" w:rsidRPr="008B7FFE" w:rsidSect="004C1AA7">
      <w:footerReference w:type="default" r:id="rId14"/>
      <w:footerReference w:type="first" r:id="rId15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D6673" w14:textId="77777777" w:rsidR="007E6137" w:rsidRDefault="007E6137" w:rsidP="00346B82">
      <w:pPr>
        <w:spacing w:after="0" w:line="240" w:lineRule="auto"/>
      </w:pPr>
      <w:r>
        <w:separator/>
      </w:r>
    </w:p>
  </w:endnote>
  <w:endnote w:type="continuationSeparator" w:id="0">
    <w:p w14:paraId="53B49AA7" w14:textId="77777777" w:rsidR="007E6137" w:rsidRDefault="007E6137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79E4D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2C210990" wp14:editId="0A789FA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90651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50925277" wp14:editId="187275E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7A22BEA4" wp14:editId="21F8869A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DBBBA9" w14:textId="77777777" w:rsidR="007E6137" w:rsidRDefault="007E6137" w:rsidP="00346B82">
      <w:pPr>
        <w:spacing w:after="0" w:line="240" w:lineRule="auto"/>
      </w:pPr>
      <w:r>
        <w:separator/>
      </w:r>
    </w:p>
  </w:footnote>
  <w:footnote w:type="continuationSeparator" w:id="0">
    <w:p w14:paraId="71DAA896" w14:textId="77777777" w:rsidR="007E6137" w:rsidRDefault="007E6137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C98"/>
    <w:rsid w:val="00001C98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C541C"/>
    <w:rsid w:val="001E644E"/>
    <w:rsid w:val="002330EF"/>
    <w:rsid w:val="00247729"/>
    <w:rsid w:val="00253FF7"/>
    <w:rsid w:val="002C73E4"/>
    <w:rsid w:val="002D3825"/>
    <w:rsid w:val="002E1869"/>
    <w:rsid w:val="002E2756"/>
    <w:rsid w:val="002E48FA"/>
    <w:rsid w:val="00304DC9"/>
    <w:rsid w:val="00305885"/>
    <w:rsid w:val="00346B82"/>
    <w:rsid w:val="00362B7D"/>
    <w:rsid w:val="003A57CE"/>
    <w:rsid w:val="00410BB9"/>
    <w:rsid w:val="00430281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C7D8A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7E6137"/>
    <w:rsid w:val="0080027E"/>
    <w:rsid w:val="00805312"/>
    <w:rsid w:val="008232E0"/>
    <w:rsid w:val="0083473D"/>
    <w:rsid w:val="00847D67"/>
    <w:rsid w:val="00882CBF"/>
    <w:rsid w:val="00886040"/>
    <w:rsid w:val="00890455"/>
    <w:rsid w:val="008973CE"/>
    <w:rsid w:val="008A1620"/>
    <w:rsid w:val="008B7FFE"/>
    <w:rsid w:val="008C15FB"/>
    <w:rsid w:val="008E1F27"/>
    <w:rsid w:val="009024C5"/>
    <w:rsid w:val="00915C99"/>
    <w:rsid w:val="00942290"/>
    <w:rsid w:val="00947491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0465F"/>
    <w:rsid w:val="00C10B2F"/>
    <w:rsid w:val="00C14DA5"/>
    <w:rsid w:val="00C30319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25771"/>
    <w:rsid w:val="00E56357"/>
    <w:rsid w:val="00E57DA1"/>
    <w:rsid w:val="00E66A67"/>
    <w:rsid w:val="00E727DD"/>
    <w:rsid w:val="00E75A84"/>
    <w:rsid w:val="00E9070F"/>
    <w:rsid w:val="00ED413C"/>
    <w:rsid w:val="00ED6A48"/>
    <w:rsid w:val="00EF6B79"/>
    <w:rsid w:val="00EF7FC9"/>
    <w:rsid w:val="00F027B2"/>
    <w:rsid w:val="00F04BD7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5EEEC4"/>
  <w15:docId w15:val="{0D9D566C-A90C-4488-BD6C-227A8CCA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26</TotalTime>
  <Pages>3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1769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ComunicaHair</cp:lastModifiedBy>
  <cp:revision>6</cp:revision>
  <cp:lastPrinted>2018-07-05T11:15:00Z</cp:lastPrinted>
  <dcterms:created xsi:type="dcterms:W3CDTF">2020-11-17T12:24:00Z</dcterms:created>
  <dcterms:modified xsi:type="dcterms:W3CDTF">2021-01-08T16:32:00Z</dcterms:modified>
</cp:coreProperties>
</file>