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39F55" w14:textId="34C4EE7F" w:rsidR="00CD52D7" w:rsidRPr="00E723DB" w:rsidRDefault="00C128D6" w:rsidP="00F4453E">
      <w:pPr>
        <w:rPr>
          <w:b/>
          <w:bCs/>
          <w:caps/>
          <w:color w:val="0095D5" w:themeColor="accent1"/>
          <w:lang w:val="nl-NL"/>
        </w:rPr>
      </w:pPr>
      <w:r w:rsidRPr="00E723DB">
        <w:rPr>
          <w:b/>
          <w:bCs/>
          <w:caps/>
          <w:color w:val="0095D5" w:themeColor="accent1"/>
          <w:lang w:val="nl-NL"/>
        </w:rPr>
        <w:t>In-</w:t>
      </w:r>
      <w:r w:rsidR="00CD52D7" w:rsidRPr="00E723DB">
        <w:rPr>
          <w:b/>
          <w:bCs/>
          <w:caps/>
          <w:color w:val="0095D5" w:themeColor="accent1"/>
          <w:lang w:val="nl-NL"/>
        </w:rPr>
        <w:t>Ear</w:t>
      </w:r>
      <w:r w:rsidRPr="00E723DB">
        <w:rPr>
          <w:b/>
          <w:bCs/>
          <w:caps/>
          <w:color w:val="0095D5" w:themeColor="accent1"/>
          <w:lang w:val="nl-NL"/>
        </w:rPr>
        <w:t xml:space="preserve">s </w:t>
      </w:r>
      <w:r w:rsidR="00202B9C" w:rsidRPr="00E723DB">
        <w:rPr>
          <w:b/>
          <w:bCs/>
          <w:caps/>
          <w:color w:val="0095D5" w:themeColor="accent1"/>
          <w:lang w:val="nl-NL"/>
        </w:rPr>
        <w:t xml:space="preserve">waarbij geluid op </w:t>
      </w:r>
      <w:r w:rsidR="00EB7226">
        <w:rPr>
          <w:b/>
          <w:bCs/>
          <w:caps/>
          <w:color w:val="0095D5" w:themeColor="accent1"/>
          <w:lang w:val="nl-NL"/>
        </w:rPr>
        <w:t>É</w:t>
      </w:r>
      <w:r w:rsidR="00DC39D9">
        <w:rPr>
          <w:b/>
          <w:bCs/>
          <w:caps/>
          <w:color w:val="0095D5" w:themeColor="accent1"/>
          <w:lang w:val="nl-NL"/>
        </w:rPr>
        <w:t>É</w:t>
      </w:r>
      <w:r w:rsidR="00EB7226">
        <w:rPr>
          <w:b/>
          <w:bCs/>
          <w:caps/>
          <w:color w:val="0095D5" w:themeColor="accent1"/>
          <w:lang w:val="nl-NL"/>
        </w:rPr>
        <w:t xml:space="preserve">N </w:t>
      </w:r>
      <w:r w:rsidR="00202B9C" w:rsidRPr="00E723DB">
        <w:rPr>
          <w:b/>
          <w:bCs/>
          <w:caps/>
          <w:color w:val="0095D5" w:themeColor="accent1"/>
          <w:lang w:val="nl-NL"/>
        </w:rPr>
        <w:t>staat</w:t>
      </w:r>
      <w:r w:rsidR="00EB7226">
        <w:rPr>
          <w:b/>
          <w:bCs/>
          <w:caps/>
          <w:color w:val="0095D5" w:themeColor="accent1"/>
          <w:lang w:val="nl-NL"/>
        </w:rPr>
        <w:t xml:space="preserve"> </w:t>
      </w:r>
    </w:p>
    <w:p w14:paraId="1D2DB07F" w14:textId="437F8A91" w:rsidR="00CD52D7" w:rsidRPr="00E723DB" w:rsidRDefault="00CD52D7" w:rsidP="00F4453E">
      <w:pPr>
        <w:rPr>
          <w:b/>
          <w:bCs/>
          <w:caps/>
          <w:color w:val="0095D5" w:themeColor="accent1"/>
          <w:lang w:val="nl-NL"/>
        </w:rPr>
      </w:pPr>
      <w:r w:rsidRPr="00E723DB">
        <w:rPr>
          <w:b/>
          <w:bCs/>
          <w:szCs w:val="18"/>
          <w:lang w:val="nl-NL"/>
        </w:rPr>
        <w:t xml:space="preserve">Sennheiser </w:t>
      </w:r>
      <w:r w:rsidR="00202B9C" w:rsidRPr="00E723DB">
        <w:rPr>
          <w:b/>
          <w:bCs/>
          <w:szCs w:val="18"/>
          <w:lang w:val="nl-NL"/>
        </w:rPr>
        <w:t xml:space="preserve">presenteert </w:t>
      </w:r>
      <w:r w:rsidRPr="00E723DB">
        <w:rPr>
          <w:b/>
          <w:bCs/>
          <w:szCs w:val="18"/>
          <w:lang w:val="nl-NL"/>
        </w:rPr>
        <w:t>MOMENTUM True Wireless 2</w:t>
      </w:r>
      <w:r w:rsidR="00FF5D4B">
        <w:rPr>
          <w:b/>
          <w:bCs/>
          <w:szCs w:val="18"/>
          <w:lang w:val="nl-NL"/>
        </w:rPr>
        <w:t xml:space="preserve"> met ANC</w:t>
      </w:r>
    </w:p>
    <w:p w14:paraId="1EE9EAB4" w14:textId="77777777" w:rsidR="00E85C2B" w:rsidRPr="00E723DB" w:rsidRDefault="00E85C2B" w:rsidP="00FE7545">
      <w:pPr>
        <w:rPr>
          <w:b/>
          <w:bCs/>
          <w:i/>
          <w:lang w:val="nl-NL"/>
        </w:rPr>
      </w:pPr>
    </w:p>
    <w:p w14:paraId="1629FC71" w14:textId="0EF9B085" w:rsidR="00C128D6" w:rsidRPr="00E723DB" w:rsidRDefault="00E85C2B" w:rsidP="00F4453E">
      <w:pPr>
        <w:rPr>
          <w:b/>
          <w:szCs w:val="18"/>
          <w:lang w:val="nl-NL"/>
        </w:rPr>
      </w:pPr>
      <w:r w:rsidRPr="00E723DB">
        <w:rPr>
          <w:b/>
          <w:bCs/>
          <w:i/>
          <w:iCs/>
          <w:lang w:val="nl-NL"/>
        </w:rPr>
        <w:t>Wedemark</w:t>
      </w:r>
      <w:r w:rsidR="00CD52D7" w:rsidRPr="00E723DB">
        <w:rPr>
          <w:b/>
          <w:bCs/>
          <w:i/>
          <w:iCs/>
          <w:lang w:val="nl-NL"/>
        </w:rPr>
        <w:t xml:space="preserve">, </w:t>
      </w:r>
      <w:r w:rsidR="00202B9C" w:rsidRPr="00E723DB">
        <w:rPr>
          <w:b/>
          <w:bCs/>
          <w:i/>
          <w:iCs/>
          <w:lang w:val="nl-NL"/>
        </w:rPr>
        <w:t>Duitsland</w:t>
      </w:r>
      <w:r w:rsidR="00C128D6" w:rsidRPr="00E723DB">
        <w:rPr>
          <w:b/>
          <w:bCs/>
          <w:i/>
          <w:iCs/>
          <w:lang w:val="nl-NL"/>
        </w:rPr>
        <w:t xml:space="preserve">, </w:t>
      </w:r>
      <w:r w:rsidR="00202B9C" w:rsidRPr="00E723DB">
        <w:rPr>
          <w:b/>
          <w:bCs/>
          <w:i/>
          <w:iCs/>
          <w:lang w:val="nl-NL"/>
        </w:rPr>
        <w:t xml:space="preserve">13 maart </w:t>
      </w:r>
      <w:r w:rsidR="00BF4129" w:rsidRPr="00E723DB">
        <w:rPr>
          <w:b/>
          <w:bCs/>
          <w:i/>
          <w:iCs/>
          <w:lang w:val="nl-NL"/>
        </w:rPr>
        <w:t>2</w:t>
      </w:r>
      <w:r w:rsidRPr="00E723DB">
        <w:rPr>
          <w:b/>
          <w:bCs/>
          <w:i/>
          <w:iCs/>
          <w:lang w:val="nl-NL"/>
        </w:rPr>
        <w:t>020</w:t>
      </w:r>
      <w:r w:rsidRPr="00E723DB">
        <w:rPr>
          <w:b/>
          <w:bCs/>
          <w:i/>
          <w:lang w:val="nl-NL"/>
        </w:rPr>
        <w:t xml:space="preserve"> </w:t>
      </w:r>
      <w:r w:rsidRPr="00E723DB">
        <w:rPr>
          <w:b/>
          <w:bCs/>
          <w:szCs w:val="18"/>
          <w:lang w:val="nl-NL"/>
        </w:rPr>
        <w:t>–</w:t>
      </w:r>
      <w:r w:rsidR="00C128D6" w:rsidRPr="00E723DB">
        <w:rPr>
          <w:b/>
          <w:bCs/>
          <w:szCs w:val="18"/>
          <w:lang w:val="nl-NL"/>
        </w:rPr>
        <w:t xml:space="preserve"> </w:t>
      </w:r>
      <w:r w:rsidR="00E873E5" w:rsidRPr="00E723DB">
        <w:rPr>
          <w:b/>
          <w:szCs w:val="18"/>
          <w:lang w:val="nl-NL"/>
        </w:rPr>
        <w:t xml:space="preserve">Gemaakt voor de </w:t>
      </w:r>
      <w:r w:rsidR="00E723DB" w:rsidRPr="00E723DB">
        <w:rPr>
          <w:b/>
          <w:szCs w:val="18"/>
          <w:lang w:val="nl-NL"/>
        </w:rPr>
        <w:t>échte</w:t>
      </w:r>
      <w:r w:rsidR="00E873E5" w:rsidRPr="00E723DB">
        <w:rPr>
          <w:b/>
          <w:szCs w:val="18"/>
          <w:lang w:val="nl-NL"/>
        </w:rPr>
        <w:t xml:space="preserve"> audioliefhebbers introduceert Sennheiser de nieuwe MOMENTUM True Wireless 2. De tweede generatie van </w:t>
      </w:r>
      <w:proofErr w:type="spellStart"/>
      <w:r w:rsidR="00E873E5" w:rsidRPr="00E723DB">
        <w:rPr>
          <w:b/>
          <w:szCs w:val="18"/>
          <w:lang w:val="nl-NL"/>
        </w:rPr>
        <w:t>Sennheisers</w:t>
      </w:r>
      <w:proofErr w:type="spellEnd"/>
      <w:r w:rsidR="00E873E5" w:rsidRPr="00E723DB">
        <w:rPr>
          <w:b/>
          <w:szCs w:val="18"/>
          <w:lang w:val="nl-NL"/>
        </w:rPr>
        <w:t xml:space="preserve"> </w:t>
      </w:r>
      <w:r w:rsidR="00B218C1" w:rsidRPr="00E723DB">
        <w:rPr>
          <w:b/>
          <w:szCs w:val="18"/>
          <w:lang w:val="nl-NL"/>
        </w:rPr>
        <w:t>veelgeprezen MOMENTUM True Wireless-serie.</w:t>
      </w:r>
      <w:r w:rsidR="003D69AC" w:rsidRPr="00E723DB">
        <w:rPr>
          <w:b/>
          <w:szCs w:val="18"/>
          <w:lang w:val="nl-NL"/>
        </w:rPr>
        <w:t xml:space="preserve"> </w:t>
      </w:r>
      <w:r w:rsidR="00C128D6" w:rsidRPr="00E723DB">
        <w:rPr>
          <w:b/>
          <w:szCs w:val="18"/>
          <w:lang w:val="nl-NL"/>
        </w:rPr>
        <w:t xml:space="preserve">De audiospecialist heeft zijn premium </w:t>
      </w:r>
      <w:r w:rsidR="00E723DB" w:rsidRPr="00E723DB">
        <w:rPr>
          <w:b/>
          <w:szCs w:val="18"/>
          <w:lang w:val="nl-NL"/>
        </w:rPr>
        <w:t>draadloze in-ears</w:t>
      </w:r>
      <w:r w:rsidR="00C128D6" w:rsidRPr="00E723DB">
        <w:rPr>
          <w:b/>
          <w:szCs w:val="18"/>
          <w:lang w:val="nl-NL"/>
        </w:rPr>
        <w:t xml:space="preserve"> naar </w:t>
      </w:r>
      <w:r w:rsidR="00E723DB" w:rsidRPr="00E723DB">
        <w:rPr>
          <w:b/>
          <w:szCs w:val="18"/>
          <w:lang w:val="nl-NL"/>
        </w:rPr>
        <w:t xml:space="preserve">een nog </w:t>
      </w:r>
      <w:r w:rsidR="00351F11">
        <w:rPr>
          <w:b/>
          <w:szCs w:val="18"/>
          <w:lang w:val="nl-NL"/>
        </w:rPr>
        <w:t>hoger</w:t>
      </w:r>
      <w:r w:rsidR="00E723DB" w:rsidRPr="00E723DB">
        <w:rPr>
          <w:b/>
          <w:szCs w:val="18"/>
          <w:lang w:val="nl-NL"/>
        </w:rPr>
        <w:t xml:space="preserve"> niveau getild</w:t>
      </w:r>
      <w:r w:rsidR="004869B8">
        <w:rPr>
          <w:b/>
          <w:szCs w:val="18"/>
          <w:lang w:val="nl-NL"/>
        </w:rPr>
        <w:t xml:space="preserve"> door </w:t>
      </w:r>
      <w:r w:rsidR="00C128D6" w:rsidRPr="00E723DB">
        <w:rPr>
          <w:b/>
          <w:szCs w:val="18"/>
          <w:lang w:val="nl-NL"/>
        </w:rPr>
        <w:t>verbeteringen</w:t>
      </w:r>
      <w:r w:rsidR="00351F11">
        <w:rPr>
          <w:b/>
          <w:szCs w:val="18"/>
          <w:lang w:val="nl-NL"/>
        </w:rPr>
        <w:t>,</w:t>
      </w:r>
      <w:r w:rsidR="00E723DB" w:rsidRPr="00E723DB">
        <w:rPr>
          <w:b/>
          <w:szCs w:val="18"/>
          <w:lang w:val="nl-NL"/>
        </w:rPr>
        <w:t xml:space="preserve"> </w:t>
      </w:r>
      <w:r w:rsidR="00C128D6" w:rsidRPr="00E723DB">
        <w:rPr>
          <w:b/>
          <w:szCs w:val="18"/>
          <w:lang w:val="nl-NL"/>
        </w:rPr>
        <w:t>zoals</w:t>
      </w:r>
      <w:r w:rsidR="00E723DB" w:rsidRPr="00E723DB">
        <w:rPr>
          <w:b/>
          <w:szCs w:val="18"/>
          <w:lang w:val="nl-NL"/>
        </w:rPr>
        <w:t xml:space="preserve"> Active </w:t>
      </w:r>
      <w:proofErr w:type="spellStart"/>
      <w:r w:rsidR="00E723DB" w:rsidRPr="00E723DB">
        <w:rPr>
          <w:b/>
          <w:szCs w:val="18"/>
          <w:lang w:val="nl-NL"/>
        </w:rPr>
        <w:t>Noise</w:t>
      </w:r>
      <w:proofErr w:type="spellEnd"/>
      <w:r w:rsidR="00E723DB" w:rsidRPr="00E723DB">
        <w:rPr>
          <w:b/>
          <w:szCs w:val="18"/>
          <w:lang w:val="nl-NL"/>
        </w:rPr>
        <w:t xml:space="preserve"> </w:t>
      </w:r>
      <w:proofErr w:type="spellStart"/>
      <w:r w:rsidR="00E723DB" w:rsidRPr="00E723DB">
        <w:rPr>
          <w:b/>
          <w:szCs w:val="18"/>
          <w:lang w:val="nl-NL"/>
        </w:rPr>
        <w:t>Cancellation</w:t>
      </w:r>
      <w:proofErr w:type="spellEnd"/>
      <w:r w:rsidR="00C128D6" w:rsidRPr="00E723DB">
        <w:rPr>
          <w:b/>
          <w:szCs w:val="18"/>
          <w:lang w:val="nl-NL"/>
        </w:rPr>
        <w:t xml:space="preserve">, verfijnde ergonomie en een </w:t>
      </w:r>
      <w:r w:rsidR="00DC39D9">
        <w:rPr>
          <w:b/>
          <w:szCs w:val="18"/>
          <w:lang w:val="nl-NL"/>
        </w:rPr>
        <w:t>langere</w:t>
      </w:r>
      <w:r w:rsidR="00EB7226" w:rsidRPr="00E723DB">
        <w:rPr>
          <w:b/>
          <w:szCs w:val="18"/>
          <w:lang w:val="nl-NL"/>
        </w:rPr>
        <w:t xml:space="preserve"> </w:t>
      </w:r>
      <w:r w:rsidR="00C128D6" w:rsidRPr="00E723DB">
        <w:rPr>
          <w:b/>
          <w:szCs w:val="18"/>
          <w:lang w:val="nl-NL"/>
        </w:rPr>
        <w:t>batterijduur van 7 uur</w:t>
      </w:r>
      <w:r w:rsidR="00E723DB" w:rsidRPr="00E723DB">
        <w:rPr>
          <w:b/>
          <w:szCs w:val="18"/>
          <w:lang w:val="nl-NL"/>
        </w:rPr>
        <w:t>.</w:t>
      </w:r>
      <w:r w:rsidR="00C128D6" w:rsidRPr="00E723DB">
        <w:rPr>
          <w:b/>
          <w:szCs w:val="18"/>
          <w:lang w:val="nl-NL"/>
        </w:rPr>
        <w:t xml:space="preserve"> </w:t>
      </w:r>
      <w:r w:rsidR="00E723DB" w:rsidRPr="00E723DB">
        <w:rPr>
          <w:b/>
          <w:szCs w:val="18"/>
          <w:lang w:val="nl-NL"/>
        </w:rPr>
        <w:t>D</w:t>
      </w:r>
      <w:r w:rsidR="00C128D6" w:rsidRPr="00E723DB">
        <w:rPr>
          <w:b/>
          <w:szCs w:val="18"/>
          <w:lang w:val="nl-NL"/>
        </w:rPr>
        <w:t xml:space="preserve">ie </w:t>
      </w:r>
      <w:r w:rsidR="00351F11">
        <w:rPr>
          <w:b/>
          <w:szCs w:val="18"/>
          <w:lang w:val="nl-NL"/>
        </w:rPr>
        <w:t xml:space="preserve">batterijduur kan </w:t>
      </w:r>
      <w:r w:rsidR="00E723DB" w:rsidRPr="00E723DB">
        <w:rPr>
          <w:b/>
          <w:szCs w:val="18"/>
          <w:lang w:val="nl-NL"/>
        </w:rPr>
        <w:t>bovendien</w:t>
      </w:r>
      <w:r w:rsidR="00C128D6" w:rsidRPr="00E723DB">
        <w:rPr>
          <w:b/>
          <w:szCs w:val="18"/>
          <w:lang w:val="nl-NL"/>
        </w:rPr>
        <w:t xml:space="preserve"> worden </w:t>
      </w:r>
      <w:r w:rsidR="00EB7226">
        <w:rPr>
          <w:b/>
          <w:szCs w:val="18"/>
          <w:lang w:val="nl-NL"/>
        </w:rPr>
        <w:t xml:space="preserve">verlengd </w:t>
      </w:r>
      <w:r w:rsidR="00C128D6" w:rsidRPr="00E723DB">
        <w:rPr>
          <w:b/>
          <w:szCs w:val="18"/>
          <w:lang w:val="nl-NL"/>
        </w:rPr>
        <w:t xml:space="preserve">tot maximaal 28 uur door </w:t>
      </w:r>
      <w:r w:rsidR="00E723DB" w:rsidRPr="00E723DB">
        <w:rPr>
          <w:b/>
          <w:szCs w:val="18"/>
          <w:lang w:val="nl-NL"/>
        </w:rPr>
        <w:t xml:space="preserve">de in-ears </w:t>
      </w:r>
      <w:r w:rsidR="00C128D6" w:rsidRPr="00E723DB">
        <w:rPr>
          <w:b/>
          <w:szCs w:val="18"/>
          <w:lang w:val="nl-NL"/>
        </w:rPr>
        <w:t xml:space="preserve">op te laden met de meegeleverde </w:t>
      </w:r>
      <w:r w:rsidR="005A382D" w:rsidRPr="00E723DB">
        <w:rPr>
          <w:b/>
          <w:szCs w:val="18"/>
          <w:lang w:val="nl-NL"/>
        </w:rPr>
        <w:t>case.</w:t>
      </w:r>
    </w:p>
    <w:p w14:paraId="4663B229" w14:textId="77777777" w:rsidR="00C128D6" w:rsidRPr="00E723DB" w:rsidRDefault="00C128D6" w:rsidP="00F4453E">
      <w:pPr>
        <w:rPr>
          <w:bCs/>
          <w:szCs w:val="18"/>
          <w:lang w:val="nl-NL"/>
        </w:rPr>
      </w:pPr>
    </w:p>
    <w:p w14:paraId="44284C2F" w14:textId="0E6C6052" w:rsidR="00C128D6" w:rsidRPr="00E723DB" w:rsidRDefault="00450734" w:rsidP="00F4453E">
      <w:pPr>
        <w:rPr>
          <w:lang w:val="nl-NL"/>
        </w:rPr>
      </w:pPr>
      <w:r w:rsidRPr="00E723DB">
        <w:rPr>
          <w:noProof/>
          <w:szCs w:val="18"/>
          <w:lang w:val="nl-NL" w:eastAsia="nl-NL"/>
        </w:rPr>
        <w:drawing>
          <wp:anchor distT="0" distB="0" distL="114300" distR="114300" simplePos="0" relativeHeight="251658240" behindDoc="1" locked="0" layoutInCell="1" allowOverlap="1" wp14:anchorId="6A73349F" wp14:editId="38BD2FFC">
            <wp:simplePos x="0" y="0"/>
            <wp:positionH relativeFrom="column">
              <wp:posOffset>5715</wp:posOffset>
            </wp:positionH>
            <wp:positionV relativeFrom="paragraph">
              <wp:posOffset>2038792</wp:posOffset>
            </wp:positionV>
            <wp:extent cx="2919095" cy="2051050"/>
            <wp:effectExtent l="0" t="0" r="0" b="6350"/>
            <wp:wrapTight wrapText="bothSides">
              <wp:wrapPolygon edited="0">
                <wp:start x="0" y="0"/>
                <wp:lineTo x="0" y="21466"/>
                <wp:lineTo x="21426" y="21466"/>
                <wp:lineTo x="2142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59" t="13695" r="-1" b="15927"/>
                    <a:stretch/>
                  </pic:blipFill>
                  <pic:spPr bwMode="auto">
                    <a:xfrm>
                      <a:off x="0" y="0"/>
                      <a:ext cx="2919095" cy="205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5720" w:rsidRPr="00E723DB">
        <w:rPr>
          <w:bCs/>
          <w:szCs w:val="18"/>
          <w:lang w:val="nl-NL"/>
        </w:rPr>
        <w:t>“</w:t>
      </w:r>
      <w:r w:rsidR="00C128D6" w:rsidRPr="00E723DB">
        <w:rPr>
          <w:bCs/>
          <w:szCs w:val="18"/>
          <w:lang w:val="nl-NL"/>
        </w:rPr>
        <w:t xml:space="preserve">Al 75 jaar </w:t>
      </w:r>
      <w:r w:rsidR="00F05FB2" w:rsidRPr="00E723DB">
        <w:rPr>
          <w:bCs/>
          <w:szCs w:val="18"/>
          <w:lang w:val="nl-NL"/>
        </w:rPr>
        <w:t xml:space="preserve">werken </w:t>
      </w:r>
      <w:r w:rsidR="00C128D6" w:rsidRPr="00E723DB">
        <w:rPr>
          <w:bCs/>
          <w:szCs w:val="18"/>
          <w:lang w:val="nl-NL"/>
        </w:rPr>
        <w:t>wij bij Sennheiser</w:t>
      </w:r>
      <w:r w:rsidR="00F05FB2" w:rsidRPr="00E723DB">
        <w:rPr>
          <w:lang w:val="nl-NL"/>
        </w:rPr>
        <w:t xml:space="preserve"> </w:t>
      </w:r>
      <w:r w:rsidR="004B4D43" w:rsidRPr="00E723DB">
        <w:rPr>
          <w:lang w:val="nl-NL"/>
        </w:rPr>
        <w:t xml:space="preserve">aan </w:t>
      </w:r>
      <w:r w:rsidR="00F05FB2" w:rsidRPr="00E723DB">
        <w:rPr>
          <w:lang w:val="nl-NL"/>
        </w:rPr>
        <w:t xml:space="preserve">het vormgeven van </w:t>
      </w:r>
      <w:r w:rsidR="004B4D43" w:rsidRPr="00E723DB">
        <w:rPr>
          <w:lang w:val="nl-NL"/>
        </w:rPr>
        <w:t xml:space="preserve">de toekomst van audio en het creëren van unieke geluidservaringen voor </w:t>
      </w:r>
      <w:r w:rsidR="00F05FB2" w:rsidRPr="00E723DB">
        <w:rPr>
          <w:lang w:val="nl-NL"/>
        </w:rPr>
        <w:t xml:space="preserve">onze </w:t>
      </w:r>
      <w:r w:rsidR="004B4D43" w:rsidRPr="00E723DB">
        <w:rPr>
          <w:lang w:val="nl-NL"/>
        </w:rPr>
        <w:t>klanten</w:t>
      </w:r>
      <w:r w:rsidR="00F05FB2" w:rsidRPr="00E723DB">
        <w:rPr>
          <w:lang w:val="nl-NL"/>
        </w:rPr>
        <w:t xml:space="preserve">. </w:t>
      </w:r>
      <w:r w:rsidR="00C128D6" w:rsidRPr="00E723DB">
        <w:rPr>
          <w:bCs/>
          <w:szCs w:val="18"/>
          <w:lang w:val="nl-NL"/>
        </w:rPr>
        <w:t>Met de MOMENTUM True Wireless 2</w:t>
      </w:r>
      <w:r w:rsidR="00F05FB2" w:rsidRPr="00E723DB">
        <w:rPr>
          <w:bCs/>
          <w:szCs w:val="18"/>
          <w:lang w:val="nl-NL"/>
        </w:rPr>
        <w:t xml:space="preserve"> </w:t>
      </w:r>
      <w:r>
        <w:rPr>
          <w:bCs/>
          <w:szCs w:val="18"/>
          <w:lang w:val="nl-NL"/>
        </w:rPr>
        <w:t xml:space="preserve">herdefiniëren wij </w:t>
      </w:r>
      <w:r w:rsidR="00DC39D9">
        <w:rPr>
          <w:bCs/>
          <w:szCs w:val="18"/>
          <w:lang w:val="nl-NL"/>
        </w:rPr>
        <w:t>T</w:t>
      </w:r>
      <w:r>
        <w:rPr>
          <w:bCs/>
          <w:szCs w:val="18"/>
          <w:lang w:val="nl-NL"/>
        </w:rPr>
        <w:t xml:space="preserve">rue </w:t>
      </w:r>
      <w:r w:rsidR="00DC39D9">
        <w:rPr>
          <w:bCs/>
          <w:szCs w:val="18"/>
          <w:lang w:val="nl-NL"/>
        </w:rPr>
        <w:t>W</w:t>
      </w:r>
      <w:r>
        <w:rPr>
          <w:bCs/>
          <w:szCs w:val="18"/>
          <w:lang w:val="nl-NL"/>
        </w:rPr>
        <w:t>ireless</w:t>
      </w:r>
      <w:r w:rsidR="00351F11">
        <w:rPr>
          <w:bCs/>
          <w:szCs w:val="18"/>
          <w:lang w:val="nl-NL"/>
        </w:rPr>
        <w:t>-</w:t>
      </w:r>
      <w:r>
        <w:rPr>
          <w:bCs/>
          <w:szCs w:val="18"/>
          <w:lang w:val="nl-NL"/>
        </w:rPr>
        <w:t>luisteren</w:t>
      </w:r>
      <w:r w:rsidR="00C128D6" w:rsidRPr="00450734">
        <w:rPr>
          <w:bCs/>
          <w:szCs w:val="18"/>
          <w:lang w:val="nl-NL"/>
        </w:rPr>
        <w:t>”</w:t>
      </w:r>
      <w:r w:rsidR="00351F11">
        <w:rPr>
          <w:bCs/>
          <w:szCs w:val="18"/>
          <w:lang w:val="nl-NL"/>
        </w:rPr>
        <w:t xml:space="preserve">, </w:t>
      </w:r>
      <w:r w:rsidR="00C128D6" w:rsidRPr="00450734">
        <w:rPr>
          <w:bCs/>
          <w:szCs w:val="18"/>
          <w:lang w:val="nl-NL"/>
        </w:rPr>
        <w:t xml:space="preserve">aldus </w:t>
      </w:r>
      <w:proofErr w:type="spellStart"/>
      <w:r w:rsidR="00C128D6" w:rsidRPr="00450734">
        <w:rPr>
          <w:bCs/>
          <w:szCs w:val="18"/>
          <w:lang w:val="nl-NL"/>
        </w:rPr>
        <w:t>Stephane</w:t>
      </w:r>
      <w:proofErr w:type="spellEnd"/>
      <w:r w:rsidR="00C128D6" w:rsidRPr="00450734">
        <w:rPr>
          <w:bCs/>
          <w:szCs w:val="18"/>
          <w:lang w:val="nl-NL"/>
        </w:rPr>
        <w:t xml:space="preserve"> </w:t>
      </w:r>
      <w:proofErr w:type="spellStart"/>
      <w:r w:rsidR="00C128D6" w:rsidRPr="00450734">
        <w:rPr>
          <w:bCs/>
          <w:szCs w:val="18"/>
          <w:lang w:val="nl-NL"/>
        </w:rPr>
        <w:t>Hareau</w:t>
      </w:r>
      <w:proofErr w:type="spellEnd"/>
      <w:r w:rsidR="00C128D6" w:rsidRPr="00450734">
        <w:rPr>
          <w:bCs/>
          <w:szCs w:val="18"/>
          <w:lang w:val="nl-NL"/>
        </w:rPr>
        <w:t>, Global Head of</w:t>
      </w:r>
      <w:r w:rsidRPr="00450734">
        <w:rPr>
          <w:bCs/>
          <w:szCs w:val="18"/>
          <w:lang w:val="nl-NL"/>
        </w:rPr>
        <w:t xml:space="preserve"> Consumer</w:t>
      </w:r>
      <w:r w:rsidR="00C128D6" w:rsidRPr="00450734">
        <w:rPr>
          <w:bCs/>
          <w:szCs w:val="18"/>
          <w:lang w:val="nl-NL"/>
        </w:rPr>
        <w:t xml:space="preserve"> </w:t>
      </w:r>
      <w:proofErr w:type="spellStart"/>
      <w:r w:rsidR="00C128D6" w:rsidRPr="00450734">
        <w:rPr>
          <w:bCs/>
          <w:szCs w:val="18"/>
          <w:lang w:val="nl-NL"/>
        </w:rPr>
        <w:t>Products</w:t>
      </w:r>
      <w:proofErr w:type="spellEnd"/>
      <w:r w:rsidR="00C128D6" w:rsidRPr="00450734">
        <w:rPr>
          <w:bCs/>
          <w:szCs w:val="18"/>
          <w:lang w:val="nl-NL"/>
        </w:rPr>
        <w:t xml:space="preserve"> bij Sennheiser. </w:t>
      </w:r>
      <w:r w:rsidR="00C128D6" w:rsidRPr="00E723DB">
        <w:rPr>
          <w:bCs/>
          <w:szCs w:val="18"/>
          <w:lang w:val="nl-NL"/>
        </w:rPr>
        <w:t xml:space="preserve">"De nieuwe generatie bouwt voort op zijn populaire voorganger en levert </w:t>
      </w:r>
      <w:r>
        <w:rPr>
          <w:bCs/>
          <w:szCs w:val="18"/>
          <w:lang w:val="nl-NL"/>
        </w:rPr>
        <w:t>h</w:t>
      </w:r>
      <w:r w:rsidR="00DC39D9">
        <w:rPr>
          <w:bCs/>
          <w:szCs w:val="18"/>
          <w:lang w:val="nl-NL"/>
        </w:rPr>
        <w:t>é</w:t>
      </w:r>
      <w:r>
        <w:rPr>
          <w:bCs/>
          <w:szCs w:val="18"/>
          <w:lang w:val="nl-NL"/>
        </w:rPr>
        <w:t>t</w:t>
      </w:r>
      <w:r w:rsidRPr="00E723DB">
        <w:rPr>
          <w:bCs/>
          <w:szCs w:val="18"/>
          <w:lang w:val="nl-NL"/>
        </w:rPr>
        <w:t xml:space="preserve"> </w:t>
      </w:r>
      <w:r w:rsidR="00C128D6" w:rsidRPr="00E723DB">
        <w:rPr>
          <w:bCs/>
          <w:szCs w:val="18"/>
          <w:lang w:val="nl-NL"/>
        </w:rPr>
        <w:t>Sennheiser-geluid</w:t>
      </w:r>
      <w:r w:rsidR="005A382D" w:rsidRPr="00E723DB">
        <w:rPr>
          <w:bCs/>
          <w:szCs w:val="18"/>
          <w:lang w:val="nl-NL"/>
        </w:rPr>
        <w:t>, Bovendien wordt d</w:t>
      </w:r>
      <w:r w:rsidR="00C128D6" w:rsidRPr="00E723DB">
        <w:rPr>
          <w:bCs/>
          <w:szCs w:val="18"/>
          <w:lang w:val="nl-NL"/>
        </w:rPr>
        <w:t xml:space="preserve">e MOMENTUM True Wireless-ervaring met de toevoeging van </w:t>
      </w:r>
      <w:r w:rsidR="00F05FB2" w:rsidRPr="00E723DB">
        <w:rPr>
          <w:bCs/>
          <w:szCs w:val="18"/>
          <w:lang w:val="nl-NL"/>
        </w:rPr>
        <w:t xml:space="preserve">Active </w:t>
      </w:r>
      <w:proofErr w:type="spellStart"/>
      <w:r w:rsidR="00F05FB2" w:rsidRPr="00E723DB">
        <w:rPr>
          <w:bCs/>
          <w:szCs w:val="18"/>
          <w:lang w:val="nl-NL"/>
        </w:rPr>
        <w:t>Noise</w:t>
      </w:r>
      <w:proofErr w:type="spellEnd"/>
      <w:r w:rsidR="00F05FB2" w:rsidRPr="00E723DB">
        <w:rPr>
          <w:bCs/>
          <w:szCs w:val="18"/>
          <w:lang w:val="nl-NL"/>
        </w:rPr>
        <w:t xml:space="preserve"> </w:t>
      </w:r>
      <w:proofErr w:type="spellStart"/>
      <w:r w:rsidR="00F05FB2" w:rsidRPr="00E723DB">
        <w:rPr>
          <w:bCs/>
          <w:szCs w:val="18"/>
          <w:lang w:val="nl-NL"/>
        </w:rPr>
        <w:t>Cancellation</w:t>
      </w:r>
      <w:proofErr w:type="spellEnd"/>
      <w:r w:rsidR="00C128D6" w:rsidRPr="00E723DB">
        <w:rPr>
          <w:bCs/>
          <w:szCs w:val="18"/>
          <w:lang w:val="nl-NL"/>
        </w:rPr>
        <w:t xml:space="preserve">, geoptimaliseerde ergonomie en een </w:t>
      </w:r>
      <w:r w:rsidR="0093628F">
        <w:rPr>
          <w:bCs/>
          <w:szCs w:val="18"/>
          <w:lang w:val="nl-NL"/>
        </w:rPr>
        <w:t xml:space="preserve">langere </w:t>
      </w:r>
      <w:r w:rsidR="00C128D6" w:rsidRPr="00E723DB">
        <w:rPr>
          <w:bCs/>
          <w:szCs w:val="18"/>
          <w:lang w:val="nl-NL"/>
        </w:rPr>
        <w:t>batterij</w:t>
      </w:r>
      <w:r w:rsidR="0093628F">
        <w:rPr>
          <w:bCs/>
          <w:szCs w:val="18"/>
          <w:lang w:val="nl-NL"/>
        </w:rPr>
        <w:t>duur</w:t>
      </w:r>
      <w:r w:rsidR="005A382D" w:rsidRPr="00E723DB">
        <w:rPr>
          <w:bCs/>
          <w:szCs w:val="18"/>
          <w:lang w:val="nl-NL"/>
        </w:rPr>
        <w:t xml:space="preserve"> naar</w:t>
      </w:r>
      <w:r w:rsidR="0093628F">
        <w:rPr>
          <w:bCs/>
          <w:szCs w:val="18"/>
          <w:lang w:val="nl-NL"/>
        </w:rPr>
        <w:t xml:space="preserve"> een hoger</w:t>
      </w:r>
      <w:r w:rsidR="005A382D" w:rsidRPr="00E723DB">
        <w:rPr>
          <w:bCs/>
          <w:szCs w:val="18"/>
          <w:lang w:val="nl-NL"/>
        </w:rPr>
        <w:t xml:space="preserve"> niveau getild</w:t>
      </w:r>
      <w:r w:rsidR="00C128D6" w:rsidRPr="00E723DB">
        <w:rPr>
          <w:bCs/>
          <w:szCs w:val="18"/>
          <w:lang w:val="nl-NL"/>
        </w:rPr>
        <w:t>"</w:t>
      </w:r>
      <w:r w:rsidR="00351F11">
        <w:rPr>
          <w:bCs/>
          <w:szCs w:val="18"/>
          <w:lang w:val="nl-NL"/>
        </w:rPr>
        <w:t>,</w:t>
      </w:r>
      <w:r w:rsidR="00C128D6" w:rsidRPr="00E723DB">
        <w:rPr>
          <w:bCs/>
          <w:szCs w:val="18"/>
          <w:lang w:val="nl-NL"/>
        </w:rPr>
        <w:t xml:space="preserve"> v</w:t>
      </w:r>
      <w:r w:rsidR="00351F11">
        <w:rPr>
          <w:bCs/>
          <w:szCs w:val="18"/>
          <w:lang w:val="nl-NL"/>
        </w:rPr>
        <w:t>ul</w:t>
      </w:r>
      <w:r w:rsidR="005A382D" w:rsidRPr="00E723DB">
        <w:rPr>
          <w:bCs/>
          <w:szCs w:val="18"/>
          <w:lang w:val="nl-NL"/>
        </w:rPr>
        <w:t xml:space="preserve">t </w:t>
      </w:r>
      <w:r w:rsidR="00C128D6" w:rsidRPr="00E723DB">
        <w:rPr>
          <w:bCs/>
          <w:szCs w:val="18"/>
          <w:lang w:val="nl-NL"/>
        </w:rPr>
        <w:t>Frank Foppe, Product Manager bij Sennheiser</w:t>
      </w:r>
      <w:r w:rsidR="005A382D" w:rsidRPr="00E723DB">
        <w:rPr>
          <w:bCs/>
          <w:szCs w:val="18"/>
          <w:lang w:val="nl-NL"/>
        </w:rPr>
        <w:t xml:space="preserve"> </w:t>
      </w:r>
      <w:r w:rsidR="00351F11">
        <w:rPr>
          <w:bCs/>
          <w:szCs w:val="18"/>
          <w:lang w:val="nl-NL"/>
        </w:rPr>
        <w:t>aan</w:t>
      </w:r>
      <w:r w:rsidR="005A382D" w:rsidRPr="00E723DB">
        <w:rPr>
          <w:bCs/>
          <w:szCs w:val="18"/>
          <w:lang w:val="nl-NL"/>
        </w:rPr>
        <w:t>.</w:t>
      </w:r>
    </w:p>
    <w:p w14:paraId="473F8071" w14:textId="624C6456" w:rsidR="008D030C" w:rsidRPr="00E723DB" w:rsidRDefault="008D030C" w:rsidP="00F4453E">
      <w:pPr>
        <w:rPr>
          <w:szCs w:val="18"/>
          <w:lang w:val="nl-NL"/>
        </w:rPr>
      </w:pPr>
    </w:p>
    <w:p w14:paraId="79DC0933" w14:textId="0959EE3B" w:rsidR="00EE24C8" w:rsidRPr="00E723DB" w:rsidRDefault="00EE24C8" w:rsidP="00F4453E">
      <w:pPr>
        <w:rPr>
          <w:b/>
          <w:bCs/>
          <w:szCs w:val="18"/>
          <w:lang w:val="nl-NL"/>
        </w:rPr>
      </w:pPr>
    </w:p>
    <w:p w14:paraId="6C764E8F" w14:textId="77777777" w:rsidR="008D030C" w:rsidRPr="00E723DB" w:rsidRDefault="008D030C" w:rsidP="00F4453E">
      <w:pPr>
        <w:rPr>
          <w:b/>
          <w:bCs/>
          <w:szCs w:val="18"/>
          <w:lang w:val="nl-NL"/>
        </w:rPr>
      </w:pPr>
    </w:p>
    <w:p w14:paraId="41628BF4" w14:textId="61AE889D" w:rsidR="008D030C" w:rsidRPr="00E723DB" w:rsidRDefault="008D030C" w:rsidP="008D030C">
      <w:pPr>
        <w:spacing w:line="240" w:lineRule="auto"/>
        <w:rPr>
          <w:sz w:val="15"/>
          <w:szCs w:val="15"/>
          <w:lang w:val="nl-NL"/>
        </w:rPr>
      </w:pPr>
    </w:p>
    <w:p w14:paraId="202B6A12" w14:textId="77777777" w:rsidR="008D030C" w:rsidRPr="00E723DB" w:rsidRDefault="008D030C" w:rsidP="00F4453E">
      <w:pPr>
        <w:rPr>
          <w:b/>
          <w:bCs/>
          <w:szCs w:val="18"/>
          <w:lang w:val="nl-NL"/>
        </w:rPr>
      </w:pPr>
    </w:p>
    <w:p w14:paraId="1FFEDDA9" w14:textId="77777777" w:rsidR="008D030C" w:rsidRPr="00E723DB" w:rsidRDefault="008D030C" w:rsidP="00F4453E">
      <w:pPr>
        <w:rPr>
          <w:b/>
          <w:bCs/>
          <w:szCs w:val="18"/>
          <w:lang w:val="nl-NL"/>
        </w:rPr>
      </w:pPr>
    </w:p>
    <w:p w14:paraId="279A8732" w14:textId="77777777" w:rsidR="008D030C" w:rsidRPr="00E723DB" w:rsidRDefault="008D030C" w:rsidP="008D030C">
      <w:pPr>
        <w:spacing w:line="240" w:lineRule="auto"/>
        <w:rPr>
          <w:sz w:val="15"/>
          <w:szCs w:val="15"/>
          <w:lang w:val="nl-NL"/>
        </w:rPr>
      </w:pPr>
    </w:p>
    <w:p w14:paraId="0236307A" w14:textId="77FE2F05" w:rsidR="008D030C" w:rsidRPr="00E723DB" w:rsidRDefault="00441F2E" w:rsidP="008D030C">
      <w:pPr>
        <w:spacing w:line="240" w:lineRule="auto"/>
        <w:rPr>
          <w:b/>
          <w:bCs/>
          <w:szCs w:val="18"/>
          <w:lang w:val="nl-NL"/>
        </w:rPr>
      </w:pPr>
      <w:r w:rsidRPr="00E723DB">
        <w:rPr>
          <w:sz w:val="15"/>
          <w:szCs w:val="15"/>
          <w:lang w:val="nl-NL"/>
        </w:rPr>
        <w:t xml:space="preserve">De </w:t>
      </w:r>
      <w:r w:rsidR="008D030C" w:rsidRPr="00E723DB">
        <w:rPr>
          <w:sz w:val="15"/>
          <w:szCs w:val="15"/>
          <w:lang w:val="nl-NL"/>
        </w:rPr>
        <w:t xml:space="preserve">MOMENTUM True Wireless 2 </w:t>
      </w:r>
      <w:r w:rsidR="003F5479" w:rsidRPr="00E723DB">
        <w:rPr>
          <w:sz w:val="15"/>
          <w:szCs w:val="15"/>
          <w:lang w:val="nl-NL"/>
        </w:rPr>
        <w:t xml:space="preserve">in-ears </w:t>
      </w:r>
      <w:r w:rsidRPr="00E723DB">
        <w:rPr>
          <w:sz w:val="15"/>
          <w:szCs w:val="15"/>
          <w:lang w:val="nl-NL"/>
        </w:rPr>
        <w:t xml:space="preserve"> bieden altijd en overal een </w:t>
      </w:r>
      <w:r w:rsidR="003F5479" w:rsidRPr="00E723DB">
        <w:rPr>
          <w:sz w:val="15"/>
          <w:szCs w:val="15"/>
          <w:lang w:val="nl-NL"/>
        </w:rPr>
        <w:t xml:space="preserve">perfecte </w:t>
      </w:r>
      <w:r w:rsidRPr="00E723DB">
        <w:rPr>
          <w:sz w:val="15"/>
          <w:szCs w:val="15"/>
          <w:lang w:val="nl-NL"/>
        </w:rPr>
        <w:t>luisterervaring</w:t>
      </w:r>
      <w:r w:rsidR="009F68E6" w:rsidRPr="00E723DB">
        <w:rPr>
          <w:sz w:val="15"/>
          <w:szCs w:val="15"/>
          <w:lang w:val="nl-NL"/>
        </w:rPr>
        <w:t>.</w:t>
      </w:r>
      <w:r w:rsidR="008D030C" w:rsidRPr="00E723DB">
        <w:rPr>
          <w:sz w:val="15"/>
          <w:szCs w:val="15"/>
          <w:lang w:val="nl-NL"/>
        </w:rPr>
        <w:t xml:space="preserve"> </w:t>
      </w:r>
    </w:p>
    <w:p w14:paraId="538DEB09" w14:textId="4CE6B555" w:rsidR="008D030C" w:rsidRDefault="008D030C" w:rsidP="00F4453E">
      <w:pPr>
        <w:rPr>
          <w:b/>
          <w:bCs/>
          <w:szCs w:val="18"/>
          <w:lang w:val="nl-NL"/>
        </w:rPr>
      </w:pPr>
    </w:p>
    <w:p w14:paraId="49C74F1A" w14:textId="77777777" w:rsidR="00450734" w:rsidRPr="00E723DB" w:rsidRDefault="00450734" w:rsidP="00F4453E">
      <w:pPr>
        <w:rPr>
          <w:b/>
          <w:bCs/>
          <w:szCs w:val="18"/>
          <w:lang w:val="nl-NL"/>
        </w:rPr>
      </w:pPr>
    </w:p>
    <w:p w14:paraId="08589F7B" w14:textId="6684EDCA" w:rsidR="00F4453E" w:rsidRPr="00E723DB" w:rsidRDefault="003D64D8" w:rsidP="00F4453E">
      <w:pPr>
        <w:rPr>
          <w:bCs/>
          <w:szCs w:val="18"/>
          <w:lang w:val="nl-NL"/>
        </w:rPr>
      </w:pPr>
      <w:r w:rsidRPr="00E723DB">
        <w:rPr>
          <w:b/>
          <w:bCs/>
          <w:szCs w:val="18"/>
          <w:lang w:val="nl-NL"/>
        </w:rPr>
        <w:t>Een onge</w:t>
      </w:r>
      <w:r w:rsidR="003F5479" w:rsidRPr="00E723DB">
        <w:rPr>
          <w:b/>
          <w:bCs/>
          <w:szCs w:val="18"/>
          <w:lang w:val="nl-NL"/>
        </w:rPr>
        <w:t>kende</w:t>
      </w:r>
      <w:r w:rsidRPr="00E723DB">
        <w:rPr>
          <w:b/>
          <w:bCs/>
          <w:szCs w:val="18"/>
          <w:lang w:val="nl-NL"/>
        </w:rPr>
        <w:t xml:space="preserve"> luisterervaring – altijd en overal</w:t>
      </w:r>
    </w:p>
    <w:p w14:paraId="4AEADC3E" w14:textId="2993BF90" w:rsidR="00F4453E" w:rsidRPr="00E723DB" w:rsidRDefault="00C5418D" w:rsidP="00F4453E">
      <w:pPr>
        <w:rPr>
          <w:bCs/>
          <w:szCs w:val="18"/>
          <w:lang w:val="nl-NL"/>
        </w:rPr>
      </w:pPr>
      <w:r w:rsidRPr="00E723DB">
        <w:rPr>
          <w:bCs/>
          <w:szCs w:val="18"/>
          <w:lang w:val="nl-NL"/>
        </w:rPr>
        <w:t xml:space="preserve">De nieuwe </w:t>
      </w:r>
      <w:r w:rsidR="00F4453E" w:rsidRPr="00E723DB">
        <w:rPr>
          <w:bCs/>
          <w:szCs w:val="18"/>
          <w:lang w:val="nl-NL"/>
        </w:rPr>
        <w:t xml:space="preserve">MOMENTUM True Wireless </w:t>
      </w:r>
      <w:r w:rsidR="003B102B" w:rsidRPr="00E723DB">
        <w:rPr>
          <w:bCs/>
          <w:szCs w:val="18"/>
          <w:lang w:val="nl-NL"/>
        </w:rPr>
        <w:t xml:space="preserve">2 </w:t>
      </w:r>
      <w:r w:rsidR="00C52DBB" w:rsidRPr="00E723DB">
        <w:rPr>
          <w:bCs/>
          <w:szCs w:val="18"/>
          <w:lang w:val="nl-NL"/>
        </w:rPr>
        <w:t>in-ears</w:t>
      </w:r>
      <w:r w:rsidRPr="00E723DB">
        <w:rPr>
          <w:bCs/>
          <w:szCs w:val="18"/>
          <w:lang w:val="nl-NL"/>
        </w:rPr>
        <w:t xml:space="preserve"> zijn met</w:t>
      </w:r>
      <w:r w:rsidR="00035364">
        <w:rPr>
          <w:bCs/>
          <w:szCs w:val="18"/>
          <w:lang w:val="nl-NL"/>
        </w:rPr>
        <w:t xml:space="preserve"> perfecte</w:t>
      </w:r>
      <w:r w:rsidRPr="00E723DB">
        <w:rPr>
          <w:bCs/>
          <w:szCs w:val="18"/>
          <w:lang w:val="nl-NL"/>
        </w:rPr>
        <w:t xml:space="preserve"> geluidskwaliteit in de meest uiteenlopende omgevingen de ideale keuze voor de kritische muziekliefhebber</w:t>
      </w:r>
      <w:r w:rsidR="00F4453E" w:rsidRPr="00E723DB">
        <w:rPr>
          <w:bCs/>
          <w:szCs w:val="18"/>
          <w:lang w:val="nl-NL"/>
        </w:rPr>
        <w:t xml:space="preserve">. </w:t>
      </w:r>
      <w:r w:rsidRPr="00E723DB">
        <w:rPr>
          <w:bCs/>
          <w:szCs w:val="18"/>
          <w:lang w:val="nl-NL"/>
        </w:rPr>
        <w:t xml:space="preserve">Ze onderscheiden zich door hun </w:t>
      </w:r>
      <w:r w:rsidR="00F4453E" w:rsidRPr="00E723DB">
        <w:rPr>
          <w:bCs/>
          <w:szCs w:val="18"/>
          <w:lang w:val="nl-NL"/>
        </w:rPr>
        <w:t>superi</w:t>
      </w:r>
      <w:r w:rsidRPr="00E723DB">
        <w:rPr>
          <w:bCs/>
          <w:szCs w:val="18"/>
          <w:lang w:val="nl-NL"/>
        </w:rPr>
        <w:t xml:space="preserve">eure </w:t>
      </w:r>
      <w:r w:rsidR="00F4453E" w:rsidRPr="00E723DB">
        <w:rPr>
          <w:bCs/>
          <w:szCs w:val="18"/>
          <w:lang w:val="nl-NL"/>
        </w:rPr>
        <w:t>audiotechnolog</w:t>
      </w:r>
      <w:r w:rsidRPr="00E723DB">
        <w:rPr>
          <w:bCs/>
          <w:szCs w:val="18"/>
          <w:lang w:val="nl-NL"/>
        </w:rPr>
        <w:t>ie</w:t>
      </w:r>
      <w:r w:rsidR="00035364">
        <w:rPr>
          <w:bCs/>
          <w:szCs w:val="18"/>
          <w:lang w:val="nl-NL"/>
        </w:rPr>
        <w:t xml:space="preserve">. </w:t>
      </w:r>
      <w:r w:rsidRPr="00E723DB">
        <w:rPr>
          <w:bCs/>
          <w:szCs w:val="18"/>
          <w:lang w:val="nl-NL"/>
        </w:rPr>
        <w:t xml:space="preserve">De </w:t>
      </w:r>
      <w:r w:rsidR="00F4453E" w:rsidRPr="00E723DB">
        <w:rPr>
          <w:bCs/>
          <w:szCs w:val="18"/>
          <w:lang w:val="nl-NL"/>
        </w:rPr>
        <w:t>7</w:t>
      </w:r>
      <w:r w:rsidR="008D7B2E" w:rsidRPr="00E723DB">
        <w:rPr>
          <w:bCs/>
          <w:szCs w:val="18"/>
          <w:lang w:val="nl-NL"/>
        </w:rPr>
        <w:t>-</w:t>
      </w:r>
      <w:r w:rsidR="00F4453E" w:rsidRPr="00E723DB">
        <w:rPr>
          <w:bCs/>
          <w:szCs w:val="18"/>
          <w:lang w:val="nl-NL"/>
        </w:rPr>
        <w:t>mm dynami</w:t>
      </w:r>
      <w:r w:rsidRPr="00E723DB">
        <w:rPr>
          <w:bCs/>
          <w:szCs w:val="18"/>
          <w:lang w:val="nl-NL"/>
        </w:rPr>
        <w:t xml:space="preserve">sche </w:t>
      </w:r>
      <w:r w:rsidR="00F4453E" w:rsidRPr="00E723DB">
        <w:rPr>
          <w:bCs/>
          <w:szCs w:val="18"/>
          <w:lang w:val="nl-NL"/>
        </w:rPr>
        <w:t>drivers</w:t>
      </w:r>
      <w:r w:rsidR="00F027FE" w:rsidRPr="00E723DB">
        <w:rPr>
          <w:bCs/>
          <w:szCs w:val="18"/>
          <w:lang w:val="nl-NL"/>
        </w:rPr>
        <w:t xml:space="preserve">, </w:t>
      </w:r>
      <w:r w:rsidRPr="00E723DB">
        <w:rPr>
          <w:bCs/>
          <w:szCs w:val="18"/>
          <w:lang w:val="nl-NL"/>
        </w:rPr>
        <w:t>ontwikkeld en geproduceerd op de thuisbasis van Sennheiser in Duitsland, zorgen voor een geweldige stereoweergave met diepe bassen</w:t>
      </w:r>
      <w:r w:rsidR="00F4453E" w:rsidRPr="00E723DB">
        <w:rPr>
          <w:bCs/>
          <w:szCs w:val="18"/>
          <w:lang w:val="nl-NL"/>
        </w:rPr>
        <w:t xml:space="preserve">, </w:t>
      </w:r>
      <w:r w:rsidR="00D76B05" w:rsidRPr="00E723DB">
        <w:rPr>
          <w:bCs/>
          <w:szCs w:val="18"/>
          <w:lang w:val="nl-NL"/>
        </w:rPr>
        <w:t xml:space="preserve">natuurlijke </w:t>
      </w:r>
      <w:proofErr w:type="spellStart"/>
      <w:r w:rsidRPr="00E723DB">
        <w:rPr>
          <w:bCs/>
          <w:szCs w:val="18"/>
          <w:lang w:val="nl-NL"/>
        </w:rPr>
        <w:t>middentonen</w:t>
      </w:r>
      <w:proofErr w:type="spellEnd"/>
      <w:r w:rsidRPr="00E723DB">
        <w:rPr>
          <w:bCs/>
          <w:szCs w:val="18"/>
          <w:lang w:val="nl-NL"/>
        </w:rPr>
        <w:t xml:space="preserve"> en </w:t>
      </w:r>
      <w:r w:rsidR="00D76B05" w:rsidRPr="00E723DB">
        <w:rPr>
          <w:bCs/>
          <w:szCs w:val="18"/>
          <w:lang w:val="nl-NL"/>
        </w:rPr>
        <w:t xml:space="preserve">heldere, </w:t>
      </w:r>
      <w:r w:rsidR="00D76B05" w:rsidRPr="00E723DB">
        <w:rPr>
          <w:bCs/>
          <w:szCs w:val="18"/>
          <w:lang w:val="nl-NL"/>
        </w:rPr>
        <w:lastRenderedPageBreak/>
        <w:t>gedetailleerde hoge tonen</w:t>
      </w:r>
      <w:r w:rsidR="00F4453E" w:rsidRPr="00E723DB">
        <w:rPr>
          <w:bCs/>
          <w:szCs w:val="18"/>
          <w:lang w:val="nl-NL"/>
        </w:rPr>
        <w:t xml:space="preserve">. </w:t>
      </w:r>
      <w:r w:rsidR="00D76B05" w:rsidRPr="00E723DB">
        <w:rPr>
          <w:bCs/>
          <w:szCs w:val="18"/>
          <w:lang w:val="nl-NL"/>
        </w:rPr>
        <w:t xml:space="preserve">Het geluid is eenvoudig af te stemmen op </w:t>
      </w:r>
      <w:r w:rsidR="00E717E3" w:rsidRPr="00E723DB">
        <w:rPr>
          <w:bCs/>
          <w:szCs w:val="18"/>
          <w:lang w:val="nl-NL"/>
        </w:rPr>
        <w:t>persoonlijke</w:t>
      </w:r>
      <w:r w:rsidR="00D76B05" w:rsidRPr="00E723DB">
        <w:rPr>
          <w:bCs/>
          <w:szCs w:val="18"/>
          <w:lang w:val="nl-NL"/>
        </w:rPr>
        <w:t xml:space="preserve"> voorkeuren </w:t>
      </w:r>
      <w:r w:rsidR="00450734">
        <w:rPr>
          <w:bCs/>
          <w:szCs w:val="18"/>
          <w:lang w:val="nl-NL"/>
        </w:rPr>
        <w:t xml:space="preserve">dankzij </w:t>
      </w:r>
      <w:r w:rsidR="00D76B05" w:rsidRPr="00E723DB">
        <w:rPr>
          <w:bCs/>
          <w:szCs w:val="18"/>
          <w:lang w:val="nl-NL"/>
        </w:rPr>
        <w:t xml:space="preserve">de ingebouwde </w:t>
      </w:r>
      <w:r w:rsidR="00F4453E" w:rsidRPr="00E723DB">
        <w:rPr>
          <w:bCs/>
          <w:szCs w:val="18"/>
          <w:lang w:val="nl-NL"/>
        </w:rPr>
        <w:t xml:space="preserve">equalizer </w:t>
      </w:r>
      <w:r w:rsidR="00D76B05" w:rsidRPr="00E723DB">
        <w:rPr>
          <w:bCs/>
          <w:szCs w:val="18"/>
          <w:lang w:val="nl-NL"/>
        </w:rPr>
        <w:t xml:space="preserve">en de </w:t>
      </w:r>
      <w:r w:rsidR="00F4453E" w:rsidRPr="00E723DB">
        <w:rPr>
          <w:bCs/>
          <w:szCs w:val="18"/>
          <w:lang w:val="nl-NL"/>
        </w:rPr>
        <w:t>Smart Control</w:t>
      </w:r>
      <w:r w:rsidR="00E717E3" w:rsidRPr="00E723DB">
        <w:rPr>
          <w:bCs/>
          <w:szCs w:val="18"/>
          <w:lang w:val="nl-NL"/>
        </w:rPr>
        <w:t>-a</w:t>
      </w:r>
      <w:r w:rsidR="00F4453E" w:rsidRPr="00E723DB">
        <w:rPr>
          <w:bCs/>
          <w:szCs w:val="18"/>
          <w:lang w:val="nl-NL"/>
        </w:rPr>
        <w:t>pp</w:t>
      </w:r>
      <w:r w:rsidR="00D76B05" w:rsidRPr="00E723DB">
        <w:rPr>
          <w:bCs/>
          <w:szCs w:val="18"/>
          <w:lang w:val="nl-NL"/>
        </w:rPr>
        <w:t xml:space="preserve"> van Sennheiser</w:t>
      </w:r>
      <w:r w:rsidR="00F4453E" w:rsidRPr="00E723DB">
        <w:rPr>
          <w:bCs/>
          <w:szCs w:val="18"/>
          <w:lang w:val="nl-NL"/>
        </w:rPr>
        <w:t>.</w:t>
      </w:r>
    </w:p>
    <w:p w14:paraId="5C0BB435" w14:textId="745C2B11" w:rsidR="00AF5500" w:rsidRPr="00E723DB" w:rsidRDefault="00AF5500" w:rsidP="00F4453E">
      <w:pPr>
        <w:rPr>
          <w:bCs/>
          <w:szCs w:val="18"/>
          <w:lang w:val="nl-NL"/>
        </w:rPr>
      </w:pPr>
    </w:p>
    <w:p w14:paraId="09006FFD" w14:textId="6953A34E" w:rsidR="003F5479" w:rsidRDefault="00EC18F2" w:rsidP="00F4453E">
      <w:pPr>
        <w:rPr>
          <w:bCs/>
          <w:szCs w:val="18"/>
          <w:lang w:val="nl-NL"/>
        </w:rPr>
      </w:pPr>
      <w:r w:rsidRPr="00E723DB">
        <w:rPr>
          <w:bCs/>
          <w:szCs w:val="18"/>
          <w:lang w:val="nl-NL"/>
        </w:rPr>
        <w:t xml:space="preserve">Het is nu mogelijk </w:t>
      </w:r>
      <w:r w:rsidR="00F650D5" w:rsidRPr="00E723DB">
        <w:rPr>
          <w:bCs/>
          <w:szCs w:val="18"/>
          <w:lang w:val="nl-NL"/>
        </w:rPr>
        <w:t>om</w:t>
      </w:r>
      <w:r w:rsidRPr="00E723DB">
        <w:rPr>
          <w:bCs/>
          <w:szCs w:val="18"/>
          <w:lang w:val="nl-NL"/>
        </w:rPr>
        <w:t xml:space="preserve"> van geweldig</w:t>
      </w:r>
      <w:r w:rsidR="00F650D5" w:rsidRPr="00E723DB">
        <w:rPr>
          <w:bCs/>
          <w:szCs w:val="18"/>
          <w:lang w:val="nl-NL"/>
        </w:rPr>
        <w:t xml:space="preserve"> geluid </w:t>
      </w:r>
      <w:r w:rsidRPr="00E723DB">
        <w:rPr>
          <w:bCs/>
          <w:szCs w:val="18"/>
          <w:lang w:val="nl-NL"/>
        </w:rPr>
        <w:t xml:space="preserve">te genieten, ook in lawaaiige omgevingen, dankzij de nieuwe </w:t>
      </w:r>
      <w:r w:rsidR="00F4453E" w:rsidRPr="00E723DB">
        <w:rPr>
          <w:bCs/>
          <w:szCs w:val="18"/>
          <w:lang w:val="nl-NL"/>
        </w:rPr>
        <w:t xml:space="preserve">Active </w:t>
      </w:r>
      <w:proofErr w:type="spellStart"/>
      <w:r w:rsidR="00F4453E" w:rsidRPr="00E723DB">
        <w:rPr>
          <w:bCs/>
          <w:szCs w:val="18"/>
          <w:lang w:val="nl-NL"/>
        </w:rPr>
        <w:t>Noise</w:t>
      </w:r>
      <w:proofErr w:type="spellEnd"/>
      <w:r w:rsidR="00F4453E" w:rsidRPr="00E723DB">
        <w:rPr>
          <w:bCs/>
          <w:szCs w:val="18"/>
          <w:lang w:val="nl-NL"/>
        </w:rPr>
        <w:t xml:space="preserve"> </w:t>
      </w:r>
      <w:proofErr w:type="spellStart"/>
      <w:r w:rsidR="00F4453E" w:rsidRPr="00E723DB">
        <w:rPr>
          <w:bCs/>
          <w:szCs w:val="18"/>
          <w:lang w:val="nl-NL"/>
        </w:rPr>
        <w:t>Cancellation</w:t>
      </w:r>
      <w:proofErr w:type="spellEnd"/>
      <w:r w:rsidRPr="00E723DB">
        <w:rPr>
          <w:bCs/>
          <w:szCs w:val="18"/>
          <w:lang w:val="nl-NL"/>
        </w:rPr>
        <w:t>-functie</w:t>
      </w:r>
      <w:r w:rsidR="00D27C82" w:rsidRPr="00E723DB">
        <w:rPr>
          <w:bCs/>
          <w:szCs w:val="18"/>
          <w:lang w:val="nl-NL"/>
        </w:rPr>
        <w:t xml:space="preserve"> (ANC)</w:t>
      </w:r>
      <w:r w:rsidR="00D91F4B" w:rsidRPr="00E723DB">
        <w:rPr>
          <w:bCs/>
          <w:szCs w:val="18"/>
          <w:lang w:val="nl-NL"/>
        </w:rPr>
        <w:t>.</w:t>
      </w:r>
      <w:r w:rsidR="00F4453E" w:rsidRPr="00E723DB">
        <w:rPr>
          <w:bCs/>
          <w:szCs w:val="18"/>
          <w:lang w:val="nl-NL"/>
        </w:rPr>
        <w:t xml:space="preserve"> </w:t>
      </w:r>
      <w:r w:rsidRPr="00E723DB">
        <w:rPr>
          <w:bCs/>
          <w:szCs w:val="18"/>
          <w:lang w:val="nl-NL"/>
        </w:rPr>
        <w:t xml:space="preserve">Deze zorgt samen met de passieve </w:t>
      </w:r>
      <w:proofErr w:type="spellStart"/>
      <w:r w:rsidRPr="00E723DB">
        <w:rPr>
          <w:bCs/>
          <w:szCs w:val="18"/>
          <w:lang w:val="nl-NL"/>
        </w:rPr>
        <w:t>ruisonderdrukkingstechnologie</w:t>
      </w:r>
      <w:proofErr w:type="spellEnd"/>
      <w:r w:rsidRPr="00E723DB">
        <w:rPr>
          <w:bCs/>
          <w:szCs w:val="18"/>
          <w:lang w:val="nl-NL"/>
        </w:rPr>
        <w:t xml:space="preserve"> van de </w:t>
      </w:r>
      <w:r w:rsidR="00C52DBB" w:rsidRPr="00E723DB">
        <w:rPr>
          <w:bCs/>
          <w:szCs w:val="18"/>
          <w:lang w:val="nl-NL"/>
        </w:rPr>
        <w:t xml:space="preserve">in-ears </w:t>
      </w:r>
      <w:r w:rsidRPr="00E723DB">
        <w:rPr>
          <w:bCs/>
          <w:szCs w:val="18"/>
          <w:lang w:val="nl-NL"/>
        </w:rPr>
        <w:t xml:space="preserve">voor effectieve </w:t>
      </w:r>
      <w:r w:rsidR="004835BF" w:rsidRPr="00E723DB">
        <w:rPr>
          <w:bCs/>
          <w:szCs w:val="18"/>
          <w:lang w:val="nl-NL"/>
        </w:rPr>
        <w:t>wering</w:t>
      </w:r>
      <w:r w:rsidRPr="00E723DB">
        <w:rPr>
          <w:bCs/>
          <w:szCs w:val="18"/>
          <w:lang w:val="nl-NL"/>
        </w:rPr>
        <w:t xml:space="preserve"> van verstorend geluid, zonder de ge</w:t>
      </w:r>
      <w:r w:rsidR="004835BF" w:rsidRPr="00E723DB">
        <w:rPr>
          <w:bCs/>
          <w:szCs w:val="18"/>
          <w:lang w:val="nl-NL"/>
        </w:rPr>
        <w:t>l</w:t>
      </w:r>
      <w:r w:rsidRPr="00E723DB">
        <w:rPr>
          <w:bCs/>
          <w:szCs w:val="18"/>
          <w:lang w:val="nl-NL"/>
        </w:rPr>
        <w:t>uidskwaliteit</w:t>
      </w:r>
      <w:r w:rsidR="00C52DBB" w:rsidRPr="00E723DB">
        <w:rPr>
          <w:bCs/>
          <w:szCs w:val="18"/>
          <w:lang w:val="nl-NL"/>
        </w:rPr>
        <w:t xml:space="preserve"> in gevaar te brengen</w:t>
      </w:r>
      <w:r w:rsidR="00F4453E" w:rsidRPr="00E723DB">
        <w:rPr>
          <w:bCs/>
          <w:szCs w:val="18"/>
          <w:lang w:val="nl-NL"/>
        </w:rPr>
        <w:t xml:space="preserve">. </w:t>
      </w:r>
      <w:r w:rsidR="004835BF" w:rsidRPr="00E723DB">
        <w:rPr>
          <w:bCs/>
          <w:szCs w:val="18"/>
          <w:lang w:val="nl-NL"/>
        </w:rPr>
        <w:t xml:space="preserve">Als je toch meer van je omgeving wilt meekrijgen, kun je met de </w:t>
      </w:r>
      <w:r w:rsidR="00F4453E" w:rsidRPr="00E723DB">
        <w:rPr>
          <w:bCs/>
          <w:szCs w:val="18"/>
          <w:lang w:val="nl-NL"/>
        </w:rPr>
        <w:t>Transparent Hearing</w:t>
      </w:r>
      <w:r w:rsidR="004835BF" w:rsidRPr="00E723DB">
        <w:rPr>
          <w:bCs/>
          <w:szCs w:val="18"/>
          <w:lang w:val="nl-NL"/>
        </w:rPr>
        <w:t xml:space="preserve">-functie </w:t>
      </w:r>
      <w:r w:rsidR="00AE13AF">
        <w:rPr>
          <w:bCs/>
          <w:szCs w:val="18"/>
          <w:lang w:val="nl-NL"/>
        </w:rPr>
        <w:t xml:space="preserve">met één aanraking opgaan in </w:t>
      </w:r>
      <w:r w:rsidR="00351F11">
        <w:rPr>
          <w:bCs/>
          <w:szCs w:val="18"/>
          <w:lang w:val="nl-NL"/>
        </w:rPr>
        <w:t xml:space="preserve">het </w:t>
      </w:r>
      <w:r w:rsidR="00AE13AF">
        <w:rPr>
          <w:bCs/>
          <w:szCs w:val="18"/>
          <w:lang w:val="nl-NL"/>
        </w:rPr>
        <w:t xml:space="preserve">omgevingsgeluid van buitenaf. </w:t>
      </w:r>
      <w:r w:rsidR="004835BF" w:rsidRPr="00E723DB">
        <w:rPr>
          <w:bCs/>
          <w:szCs w:val="18"/>
          <w:lang w:val="nl-NL"/>
        </w:rPr>
        <w:t>Zo kun je gewoon een gesprek voeren zonder je oordoppen uit te</w:t>
      </w:r>
      <w:r w:rsidR="00450734">
        <w:rPr>
          <w:bCs/>
          <w:szCs w:val="18"/>
          <w:lang w:val="nl-NL"/>
        </w:rPr>
        <w:t xml:space="preserve"> </w:t>
      </w:r>
      <w:r w:rsidR="00A41150">
        <w:rPr>
          <w:bCs/>
          <w:szCs w:val="18"/>
          <w:lang w:val="nl-NL"/>
        </w:rPr>
        <w:t xml:space="preserve">hoeven </w:t>
      </w:r>
      <w:r w:rsidR="00450734">
        <w:rPr>
          <w:bCs/>
          <w:szCs w:val="18"/>
          <w:lang w:val="nl-NL"/>
        </w:rPr>
        <w:t>doen</w:t>
      </w:r>
      <w:r w:rsidR="00A41150">
        <w:rPr>
          <w:bCs/>
          <w:szCs w:val="18"/>
          <w:lang w:val="nl-NL"/>
        </w:rPr>
        <w:t>.</w:t>
      </w:r>
    </w:p>
    <w:p w14:paraId="0F63AEC1" w14:textId="7E33ED7D" w:rsidR="008D030C" w:rsidRPr="00E723DB" w:rsidRDefault="008D030C" w:rsidP="00F4453E">
      <w:pPr>
        <w:rPr>
          <w:bCs/>
          <w:szCs w:val="18"/>
          <w:lang w:val="nl-NL"/>
        </w:rPr>
      </w:pPr>
    </w:p>
    <w:p w14:paraId="292ACA46" w14:textId="67914EF3" w:rsidR="008D030C" w:rsidRPr="00E723DB" w:rsidRDefault="008D030C" w:rsidP="00F4453E">
      <w:pPr>
        <w:rPr>
          <w:bCs/>
          <w:szCs w:val="18"/>
          <w:lang w:val="nl-NL"/>
        </w:rPr>
      </w:pPr>
      <w:r w:rsidRPr="00E723DB">
        <w:rPr>
          <w:bCs/>
          <w:noProof/>
          <w:szCs w:val="18"/>
          <w:lang w:val="nl-NL" w:eastAsia="nl-NL"/>
        </w:rPr>
        <w:drawing>
          <wp:anchor distT="0" distB="0" distL="114300" distR="114300" simplePos="0" relativeHeight="251659264" behindDoc="1" locked="0" layoutInCell="1" allowOverlap="1" wp14:anchorId="028F4529" wp14:editId="5280F4EE">
            <wp:simplePos x="0" y="0"/>
            <wp:positionH relativeFrom="column">
              <wp:posOffset>-1933</wp:posOffset>
            </wp:positionH>
            <wp:positionV relativeFrom="paragraph">
              <wp:posOffset>690</wp:posOffset>
            </wp:positionV>
            <wp:extent cx="2880000" cy="1921587"/>
            <wp:effectExtent l="0" t="0" r="0" b="2540"/>
            <wp:wrapTight wrapText="bothSides">
              <wp:wrapPolygon edited="0">
                <wp:start x="0" y="0"/>
                <wp:lineTo x="0" y="21414"/>
                <wp:lineTo x="21433" y="21414"/>
                <wp:lineTo x="2143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0000" cy="19215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D8C75" w14:textId="2582C959" w:rsidR="00E613BF" w:rsidRPr="00E723DB" w:rsidRDefault="00E613BF" w:rsidP="00F4453E">
      <w:pPr>
        <w:rPr>
          <w:bCs/>
          <w:szCs w:val="18"/>
          <w:lang w:val="nl-NL"/>
        </w:rPr>
      </w:pPr>
    </w:p>
    <w:p w14:paraId="39012922" w14:textId="77777777" w:rsidR="008D030C" w:rsidRPr="00E723DB" w:rsidRDefault="008D030C" w:rsidP="00F4453E">
      <w:pPr>
        <w:rPr>
          <w:bCs/>
          <w:szCs w:val="18"/>
          <w:lang w:val="nl-NL"/>
        </w:rPr>
      </w:pPr>
    </w:p>
    <w:p w14:paraId="4E8266AC" w14:textId="77777777" w:rsidR="008D030C" w:rsidRPr="00E723DB" w:rsidRDefault="008D030C" w:rsidP="00F4453E">
      <w:pPr>
        <w:rPr>
          <w:bCs/>
          <w:szCs w:val="18"/>
          <w:lang w:val="nl-NL"/>
        </w:rPr>
      </w:pPr>
    </w:p>
    <w:p w14:paraId="368343FB" w14:textId="77777777" w:rsidR="008D030C" w:rsidRPr="00E723DB" w:rsidRDefault="008D030C" w:rsidP="00F4453E">
      <w:pPr>
        <w:rPr>
          <w:bCs/>
          <w:szCs w:val="18"/>
          <w:lang w:val="nl-NL"/>
        </w:rPr>
      </w:pPr>
    </w:p>
    <w:p w14:paraId="50F97879" w14:textId="77777777" w:rsidR="002959A4" w:rsidRPr="00E723DB" w:rsidRDefault="002959A4" w:rsidP="002959A4">
      <w:pPr>
        <w:spacing w:line="240" w:lineRule="auto"/>
        <w:rPr>
          <w:sz w:val="15"/>
          <w:szCs w:val="15"/>
          <w:lang w:val="nl-NL"/>
        </w:rPr>
      </w:pPr>
    </w:p>
    <w:p w14:paraId="2D12082A" w14:textId="3FD1C32D" w:rsidR="008D030C" w:rsidRPr="00E723DB" w:rsidRDefault="00D27C82" w:rsidP="002959A4">
      <w:pPr>
        <w:spacing w:line="240" w:lineRule="auto"/>
        <w:rPr>
          <w:sz w:val="15"/>
          <w:szCs w:val="15"/>
          <w:lang w:val="nl-NL"/>
        </w:rPr>
      </w:pPr>
      <w:r w:rsidRPr="00E723DB">
        <w:rPr>
          <w:sz w:val="15"/>
          <w:szCs w:val="15"/>
          <w:lang w:val="nl-NL"/>
        </w:rPr>
        <w:t>D</w:t>
      </w:r>
      <w:r w:rsidR="002959A4" w:rsidRPr="00E723DB">
        <w:rPr>
          <w:sz w:val="15"/>
          <w:szCs w:val="15"/>
          <w:lang w:val="nl-NL"/>
        </w:rPr>
        <w:t xml:space="preserve">e </w:t>
      </w:r>
      <w:r w:rsidRPr="00E723DB">
        <w:rPr>
          <w:sz w:val="15"/>
          <w:szCs w:val="15"/>
          <w:lang w:val="nl-NL"/>
        </w:rPr>
        <w:t xml:space="preserve">ANC-functie van de </w:t>
      </w:r>
      <w:r w:rsidR="008D030C" w:rsidRPr="00E723DB">
        <w:rPr>
          <w:sz w:val="15"/>
          <w:szCs w:val="15"/>
          <w:lang w:val="nl-NL"/>
        </w:rPr>
        <w:t>MOMENTUM True Wireless 2</w:t>
      </w:r>
      <w:r w:rsidRPr="00E723DB">
        <w:rPr>
          <w:sz w:val="15"/>
          <w:szCs w:val="15"/>
          <w:lang w:val="nl-NL"/>
        </w:rPr>
        <w:t xml:space="preserve"> zorgt samen met de </w:t>
      </w:r>
      <w:r w:rsidR="002959A4" w:rsidRPr="00E723DB">
        <w:rPr>
          <w:sz w:val="15"/>
          <w:szCs w:val="15"/>
          <w:lang w:val="nl-NL"/>
        </w:rPr>
        <w:t>excellent</w:t>
      </w:r>
      <w:r w:rsidRPr="00E723DB">
        <w:rPr>
          <w:sz w:val="15"/>
          <w:szCs w:val="15"/>
          <w:lang w:val="nl-NL"/>
        </w:rPr>
        <w:t>e</w:t>
      </w:r>
      <w:r w:rsidR="002959A4" w:rsidRPr="00E723DB">
        <w:rPr>
          <w:sz w:val="15"/>
          <w:szCs w:val="15"/>
          <w:lang w:val="nl-NL"/>
        </w:rPr>
        <w:t xml:space="preserve"> </w:t>
      </w:r>
      <w:r w:rsidR="002959A4" w:rsidRPr="00E723DB">
        <w:rPr>
          <w:bCs/>
          <w:sz w:val="15"/>
          <w:szCs w:val="15"/>
          <w:lang w:val="nl-NL"/>
        </w:rPr>
        <w:t>passi</w:t>
      </w:r>
      <w:r w:rsidRPr="00E723DB">
        <w:rPr>
          <w:bCs/>
          <w:sz w:val="15"/>
          <w:szCs w:val="15"/>
          <w:lang w:val="nl-NL"/>
        </w:rPr>
        <w:t>e</w:t>
      </w:r>
      <w:r w:rsidR="002959A4" w:rsidRPr="00E723DB">
        <w:rPr>
          <w:bCs/>
          <w:sz w:val="15"/>
          <w:szCs w:val="15"/>
          <w:lang w:val="nl-NL"/>
        </w:rPr>
        <w:t xml:space="preserve">ve </w:t>
      </w:r>
      <w:r w:rsidRPr="00E723DB">
        <w:rPr>
          <w:bCs/>
          <w:sz w:val="15"/>
          <w:szCs w:val="15"/>
          <w:lang w:val="nl-NL"/>
        </w:rPr>
        <w:t>ruisonderdrukking voor minimale afleiding, zonder in te leveren op geluidskwaliteit</w:t>
      </w:r>
      <w:r w:rsidR="009F68E6" w:rsidRPr="00E723DB">
        <w:rPr>
          <w:sz w:val="15"/>
          <w:szCs w:val="15"/>
          <w:lang w:val="nl-NL"/>
        </w:rPr>
        <w:t>.</w:t>
      </w:r>
    </w:p>
    <w:p w14:paraId="6D397A59" w14:textId="5117A2D7" w:rsidR="003F5479" w:rsidRPr="00E723DB" w:rsidRDefault="003F5479" w:rsidP="002959A4">
      <w:pPr>
        <w:spacing w:line="240" w:lineRule="auto"/>
        <w:rPr>
          <w:sz w:val="15"/>
          <w:szCs w:val="15"/>
          <w:lang w:val="nl-NL"/>
        </w:rPr>
      </w:pPr>
    </w:p>
    <w:p w14:paraId="1615785A" w14:textId="77777777" w:rsidR="003F5479" w:rsidRPr="00E723DB" w:rsidRDefault="003F5479" w:rsidP="003F5479">
      <w:pPr>
        <w:spacing w:line="240" w:lineRule="auto"/>
        <w:rPr>
          <w:bCs/>
          <w:sz w:val="15"/>
          <w:szCs w:val="15"/>
          <w:lang w:val="nl-NL"/>
        </w:rPr>
      </w:pPr>
    </w:p>
    <w:p w14:paraId="4928C742" w14:textId="2428BA86" w:rsidR="00F4453E" w:rsidRPr="00E723DB" w:rsidRDefault="00817FC0" w:rsidP="00F4453E">
      <w:pPr>
        <w:rPr>
          <w:bCs/>
          <w:szCs w:val="18"/>
          <w:lang w:val="nl-NL"/>
        </w:rPr>
      </w:pPr>
      <w:r w:rsidRPr="00E723DB">
        <w:rPr>
          <w:bCs/>
          <w:szCs w:val="18"/>
          <w:lang w:val="nl-NL"/>
        </w:rPr>
        <w:t>Het is ook ver</w:t>
      </w:r>
      <w:r w:rsidR="00E717E3" w:rsidRPr="00E723DB">
        <w:rPr>
          <w:bCs/>
          <w:szCs w:val="18"/>
          <w:lang w:val="nl-NL"/>
        </w:rPr>
        <w:t>rassend</w:t>
      </w:r>
      <w:r w:rsidRPr="00E723DB">
        <w:rPr>
          <w:bCs/>
          <w:szCs w:val="18"/>
          <w:lang w:val="nl-NL"/>
        </w:rPr>
        <w:t xml:space="preserve"> eenvoudig om telefoongesprekken te voeren en via spraakcommando’s te communiceren met </w:t>
      </w:r>
      <w:r w:rsidR="00450734">
        <w:rPr>
          <w:bCs/>
          <w:szCs w:val="18"/>
          <w:lang w:val="nl-NL"/>
        </w:rPr>
        <w:t>smart devices</w:t>
      </w:r>
      <w:r w:rsidR="00F4453E" w:rsidRPr="00E723DB">
        <w:rPr>
          <w:bCs/>
          <w:szCs w:val="18"/>
          <w:lang w:val="nl-NL"/>
        </w:rPr>
        <w:t xml:space="preserve">. </w:t>
      </w:r>
      <w:r w:rsidRPr="00E723DB">
        <w:rPr>
          <w:bCs/>
          <w:szCs w:val="18"/>
          <w:lang w:val="nl-NL"/>
        </w:rPr>
        <w:t xml:space="preserve">De </w:t>
      </w:r>
      <w:r w:rsidR="0048329C" w:rsidRPr="00E723DB">
        <w:rPr>
          <w:bCs/>
          <w:szCs w:val="18"/>
          <w:lang w:val="nl-NL"/>
        </w:rPr>
        <w:t xml:space="preserve">twee geavanceerde directionele </w:t>
      </w:r>
      <w:r w:rsidR="00F4453E" w:rsidRPr="00E723DB">
        <w:rPr>
          <w:bCs/>
          <w:szCs w:val="18"/>
          <w:lang w:val="nl-NL"/>
        </w:rPr>
        <w:t>micro</w:t>
      </w:r>
      <w:r w:rsidR="0048329C" w:rsidRPr="00E723DB">
        <w:rPr>
          <w:bCs/>
          <w:szCs w:val="18"/>
          <w:lang w:val="nl-NL"/>
        </w:rPr>
        <w:t xml:space="preserve">foons verminderen ruis en </w:t>
      </w:r>
      <w:r w:rsidR="00E717E3" w:rsidRPr="00E723DB">
        <w:rPr>
          <w:bCs/>
          <w:szCs w:val="18"/>
          <w:lang w:val="nl-NL"/>
        </w:rPr>
        <w:t xml:space="preserve">zorgen voor </w:t>
      </w:r>
      <w:r w:rsidR="0048329C" w:rsidRPr="00E723DB">
        <w:rPr>
          <w:bCs/>
          <w:szCs w:val="18"/>
          <w:lang w:val="nl-NL"/>
        </w:rPr>
        <w:t>doorgifte van kristalheldere spraak</w:t>
      </w:r>
      <w:r w:rsidR="00F4453E" w:rsidRPr="00E723DB">
        <w:rPr>
          <w:bCs/>
          <w:szCs w:val="18"/>
          <w:lang w:val="nl-NL"/>
        </w:rPr>
        <w:t>.</w:t>
      </w:r>
    </w:p>
    <w:p w14:paraId="1A03E2D0" w14:textId="22210029" w:rsidR="00052FEE" w:rsidRPr="00E723DB" w:rsidRDefault="00052FEE" w:rsidP="00F4453E">
      <w:pPr>
        <w:rPr>
          <w:bCs/>
          <w:szCs w:val="18"/>
          <w:lang w:val="nl-NL"/>
        </w:rPr>
      </w:pPr>
    </w:p>
    <w:p w14:paraId="670FDA04" w14:textId="12DDF28D" w:rsidR="00052FEE" w:rsidRPr="00E723DB" w:rsidRDefault="00CF7173" w:rsidP="00F4453E">
      <w:pPr>
        <w:rPr>
          <w:bCs/>
          <w:szCs w:val="18"/>
          <w:lang w:val="nl-NL"/>
        </w:rPr>
      </w:pPr>
      <w:r w:rsidRPr="00E723DB">
        <w:rPr>
          <w:bCs/>
          <w:szCs w:val="18"/>
          <w:lang w:val="nl-NL"/>
        </w:rPr>
        <w:t>Een</w:t>
      </w:r>
      <w:r w:rsidR="00DC39D9">
        <w:rPr>
          <w:bCs/>
          <w:szCs w:val="18"/>
          <w:lang w:val="nl-NL"/>
        </w:rPr>
        <w:t xml:space="preserve"> </w:t>
      </w:r>
      <w:r w:rsidR="00484C3C">
        <w:rPr>
          <w:bCs/>
          <w:szCs w:val="18"/>
          <w:lang w:val="nl-NL"/>
        </w:rPr>
        <w:t xml:space="preserve">zuivere </w:t>
      </w:r>
      <w:r w:rsidRPr="00E723DB">
        <w:rPr>
          <w:bCs/>
          <w:szCs w:val="18"/>
          <w:lang w:val="nl-NL"/>
        </w:rPr>
        <w:t xml:space="preserve">draadloze overdracht wordt verzekerd door Bluetooth 5.1 en </w:t>
      </w:r>
      <w:proofErr w:type="spellStart"/>
      <w:r w:rsidRPr="00E723DB">
        <w:rPr>
          <w:bCs/>
          <w:szCs w:val="18"/>
          <w:lang w:val="nl-NL"/>
        </w:rPr>
        <w:t>codec</w:t>
      </w:r>
      <w:proofErr w:type="spellEnd"/>
      <w:r w:rsidRPr="00E723DB">
        <w:rPr>
          <w:bCs/>
          <w:szCs w:val="18"/>
          <w:lang w:val="nl-NL"/>
        </w:rPr>
        <w:t xml:space="preserve">-support, inclusief AAC en </w:t>
      </w:r>
      <w:proofErr w:type="spellStart"/>
      <w:r w:rsidRPr="00E723DB">
        <w:rPr>
          <w:bCs/>
          <w:szCs w:val="18"/>
          <w:lang w:val="nl-NL"/>
        </w:rPr>
        <w:t>Qualcomm</w:t>
      </w:r>
      <w:proofErr w:type="spellEnd"/>
      <w:r w:rsidRPr="00E723DB">
        <w:rPr>
          <w:bCs/>
          <w:szCs w:val="18"/>
          <w:lang w:val="nl-NL"/>
        </w:rPr>
        <w:t xml:space="preserve">® </w:t>
      </w:r>
      <w:proofErr w:type="spellStart"/>
      <w:r w:rsidRPr="00E723DB">
        <w:rPr>
          <w:bCs/>
          <w:szCs w:val="18"/>
          <w:lang w:val="nl-NL"/>
        </w:rPr>
        <w:t>aptX</w:t>
      </w:r>
      <w:r w:rsidRPr="00E723DB">
        <w:rPr>
          <w:bCs/>
          <w:szCs w:val="18"/>
          <w:vertAlign w:val="superscript"/>
          <w:lang w:val="nl-NL"/>
        </w:rPr>
        <w:t>TM</w:t>
      </w:r>
      <w:proofErr w:type="spellEnd"/>
      <w:r w:rsidRPr="00E723DB">
        <w:rPr>
          <w:bCs/>
          <w:szCs w:val="18"/>
          <w:lang w:val="nl-NL"/>
        </w:rPr>
        <w:t xml:space="preserve"> voor een vlekkeloze connectiviteit. </w:t>
      </w:r>
      <w:r w:rsidR="00FA3168" w:rsidRPr="00E723DB">
        <w:rPr>
          <w:bCs/>
          <w:szCs w:val="18"/>
          <w:lang w:val="nl-NL"/>
        </w:rPr>
        <w:t xml:space="preserve">Bluetooth-verbindingen zijn </w:t>
      </w:r>
      <w:r w:rsidR="00F511AD" w:rsidRPr="00E723DB">
        <w:rPr>
          <w:bCs/>
          <w:szCs w:val="18"/>
          <w:lang w:val="nl-NL"/>
        </w:rPr>
        <w:t xml:space="preserve">via de </w:t>
      </w:r>
      <w:r w:rsidRPr="00E723DB">
        <w:rPr>
          <w:bCs/>
          <w:szCs w:val="18"/>
          <w:lang w:val="nl-NL"/>
        </w:rPr>
        <w:t>in-ears</w:t>
      </w:r>
      <w:r w:rsidR="00F511AD" w:rsidRPr="00E723DB">
        <w:rPr>
          <w:bCs/>
          <w:szCs w:val="18"/>
          <w:lang w:val="nl-NL"/>
        </w:rPr>
        <w:t xml:space="preserve"> </w:t>
      </w:r>
      <w:r w:rsidR="00FA3168" w:rsidRPr="00E723DB">
        <w:rPr>
          <w:bCs/>
          <w:szCs w:val="18"/>
          <w:lang w:val="nl-NL"/>
        </w:rPr>
        <w:t>eenvoudig te beheren</w:t>
      </w:r>
      <w:r w:rsidR="00052FEE" w:rsidRPr="00E723DB">
        <w:rPr>
          <w:bCs/>
          <w:szCs w:val="18"/>
          <w:lang w:val="nl-NL"/>
        </w:rPr>
        <w:t>.</w:t>
      </w:r>
    </w:p>
    <w:p w14:paraId="3C711E19" w14:textId="3E912458" w:rsidR="00F4453E" w:rsidRPr="00E723DB" w:rsidRDefault="00F4453E" w:rsidP="00F4453E">
      <w:pPr>
        <w:rPr>
          <w:bCs/>
          <w:szCs w:val="18"/>
          <w:lang w:val="nl-NL"/>
        </w:rPr>
      </w:pPr>
    </w:p>
    <w:p w14:paraId="5A9C66DE" w14:textId="5E22A53D" w:rsidR="00F4453E" w:rsidRPr="00E723DB" w:rsidRDefault="001E706A" w:rsidP="00F4453E">
      <w:pPr>
        <w:rPr>
          <w:bCs/>
          <w:szCs w:val="18"/>
          <w:lang w:val="nl-NL"/>
        </w:rPr>
      </w:pPr>
      <w:r w:rsidRPr="00E723DB">
        <w:rPr>
          <w:b/>
          <w:bCs/>
          <w:szCs w:val="18"/>
          <w:lang w:val="nl-NL"/>
        </w:rPr>
        <w:t>Slimmere gebruikservaring maakt het leven eenvoudiger</w:t>
      </w:r>
    </w:p>
    <w:p w14:paraId="3D233EEC" w14:textId="7D9EBFE1" w:rsidR="00F4453E" w:rsidRPr="00E723DB" w:rsidRDefault="001E706A" w:rsidP="00F4453E">
      <w:pPr>
        <w:rPr>
          <w:bCs/>
          <w:szCs w:val="18"/>
          <w:lang w:val="nl-NL"/>
        </w:rPr>
      </w:pPr>
      <w:r w:rsidRPr="00E723DB">
        <w:rPr>
          <w:bCs/>
          <w:szCs w:val="18"/>
          <w:lang w:val="nl-NL"/>
        </w:rPr>
        <w:t xml:space="preserve">De </w:t>
      </w:r>
      <w:r w:rsidR="00F4453E" w:rsidRPr="00E723DB">
        <w:rPr>
          <w:bCs/>
          <w:szCs w:val="18"/>
          <w:lang w:val="nl-NL"/>
        </w:rPr>
        <w:t>MOMENTUM True Wireless</w:t>
      </w:r>
      <w:r w:rsidR="003B102B" w:rsidRPr="00E723DB">
        <w:rPr>
          <w:bCs/>
          <w:szCs w:val="18"/>
          <w:lang w:val="nl-NL"/>
        </w:rPr>
        <w:t xml:space="preserve"> 2</w:t>
      </w:r>
      <w:r w:rsidR="00F4453E" w:rsidRPr="00E723DB">
        <w:rPr>
          <w:bCs/>
          <w:szCs w:val="18"/>
          <w:lang w:val="nl-NL"/>
        </w:rPr>
        <w:t xml:space="preserve"> </w:t>
      </w:r>
      <w:r w:rsidR="008D7B2E" w:rsidRPr="00E723DB">
        <w:rPr>
          <w:bCs/>
          <w:szCs w:val="18"/>
          <w:lang w:val="nl-NL"/>
        </w:rPr>
        <w:t>is</w:t>
      </w:r>
      <w:r w:rsidRPr="00E723DB">
        <w:rPr>
          <w:bCs/>
          <w:szCs w:val="18"/>
          <w:lang w:val="nl-NL"/>
        </w:rPr>
        <w:t xml:space="preserve"> in elke situatie inzetbaar en </w:t>
      </w:r>
      <w:r w:rsidR="008D7B2E" w:rsidRPr="00E723DB">
        <w:rPr>
          <w:bCs/>
          <w:szCs w:val="18"/>
          <w:lang w:val="nl-NL"/>
        </w:rPr>
        <w:t>laat</w:t>
      </w:r>
      <w:r w:rsidRPr="00E723DB">
        <w:rPr>
          <w:bCs/>
          <w:szCs w:val="18"/>
          <w:lang w:val="nl-NL"/>
        </w:rPr>
        <w:t xml:space="preserve"> zich moeiteloos bedienen met eenvoudige </w:t>
      </w:r>
      <w:r w:rsidR="0053435F">
        <w:rPr>
          <w:bCs/>
          <w:szCs w:val="18"/>
          <w:lang w:val="nl-NL"/>
        </w:rPr>
        <w:t>vingertoetsbediening</w:t>
      </w:r>
      <w:r w:rsidR="00F4453E" w:rsidRPr="00E723DB">
        <w:rPr>
          <w:bCs/>
          <w:szCs w:val="18"/>
          <w:lang w:val="nl-NL"/>
        </w:rPr>
        <w:t xml:space="preserve">. </w:t>
      </w:r>
      <w:r w:rsidRPr="00E723DB">
        <w:rPr>
          <w:bCs/>
          <w:szCs w:val="18"/>
          <w:lang w:val="nl-NL"/>
        </w:rPr>
        <w:t>D</w:t>
      </w:r>
      <w:r w:rsidR="0053435F">
        <w:rPr>
          <w:bCs/>
          <w:szCs w:val="18"/>
          <w:lang w:val="nl-NL"/>
        </w:rPr>
        <w:t>e</w:t>
      </w:r>
      <w:r w:rsidRPr="00E723DB">
        <w:rPr>
          <w:bCs/>
          <w:szCs w:val="18"/>
          <w:lang w:val="nl-NL"/>
        </w:rPr>
        <w:t xml:space="preserve"> knoppen</w:t>
      </w:r>
      <w:r w:rsidR="00DC39D9">
        <w:rPr>
          <w:bCs/>
          <w:szCs w:val="18"/>
          <w:lang w:val="nl-NL"/>
        </w:rPr>
        <w:t xml:space="preserve"> </w:t>
      </w:r>
      <w:r w:rsidR="0053435F">
        <w:rPr>
          <w:bCs/>
          <w:szCs w:val="18"/>
          <w:lang w:val="nl-NL"/>
        </w:rPr>
        <w:t>stel</w:t>
      </w:r>
      <w:r w:rsidRPr="00E723DB">
        <w:rPr>
          <w:bCs/>
          <w:szCs w:val="18"/>
          <w:lang w:val="nl-NL"/>
        </w:rPr>
        <w:t xml:space="preserve"> je in op </w:t>
      </w:r>
      <w:r w:rsidR="009C6924" w:rsidRPr="00E723DB">
        <w:rPr>
          <w:bCs/>
          <w:szCs w:val="18"/>
          <w:lang w:val="nl-NL"/>
        </w:rPr>
        <w:t xml:space="preserve">je eigen voorkeuren voor </w:t>
      </w:r>
      <w:r w:rsidR="0053435F">
        <w:rPr>
          <w:bCs/>
          <w:szCs w:val="18"/>
          <w:lang w:val="nl-NL"/>
        </w:rPr>
        <w:t>de besturing</w:t>
      </w:r>
      <w:r w:rsidR="009C6924" w:rsidRPr="00E723DB">
        <w:rPr>
          <w:bCs/>
          <w:szCs w:val="18"/>
          <w:lang w:val="nl-NL"/>
        </w:rPr>
        <w:t xml:space="preserve"> van audio</w:t>
      </w:r>
      <w:r w:rsidR="00DC39D9">
        <w:rPr>
          <w:bCs/>
          <w:szCs w:val="18"/>
          <w:lang w:val="nl-NL"/>
        </w:rPr>
        <w:t xml:space="preserve">, </w:t>
      </w:r>
      <w:r w:rsidR="009C6924" w:rsidRPr="00E723DB">
        <w:rPr>
          <w:bCs/>
          <w:szCs w:val="18"/>
          <w:lang w:val="nl-NL"/>
        </w:rPr>
        <w:t xml:space="preserve">gesprekken </w:t>
      </w:r>
      <w:r w:rsidR="00BA286C" w:rsidRPr="00E723DB">
        <w:rPr>
          <w:bCs/>
          <w:szCs w:val="18"/>
          <w:lang w:val="nl-NL"/>
        </w:rPr>
        <w:t>of het activeren va</w:t>
      </w:r>
      <w:r w:rsidR="003B21DB" w:rsidRPr="00E723DB">
        <w:rPr>
          <w:bCs/>
          <w:szCs w:val="18"/>
          <w:lang w:val="nl-NL"/>
        </w:rPr>
        <w:t>n</w:t>
      </w:r>
      <w:r w:rsidR="009C6924" w:rsidRPr="00E723DB">
        <w:rPr>
          <w:bCs/>
          <w:szCs w:val="18"/>
          <w:lang w:val="nl-NL"/>
        </w:rPr>
        <w:t xml:space="preserve"> spraak</w:t>
      </w:r>
      <w:r w:rsidR="0053435F">
        <w:rPr>
          <w:bCs/>
          <w:szCs w:val="18"/>
          <w:lang w:val="nl-NL"/>
        </w:rPr>
        <w:t>assistenten</w:t>
      </w:r>
      <w:r w:rsidR="000177E4">
        <w:rPr>
          <w:bCs/>
          <w:szCs w:val="18"/>
          <w:lang w:val="nl-NL"/>
        </w:rPr>
        <w:t>,</w:t>
      </w:r>
      <w:r w:rsidR="00DC39D9">
        <w:rPr>
          <w:bCs/>
          <w:szCs w:val="18"/>
          <w:lang w:val="nl-NL"/>
        </w:rPr>
        <w:t xml:space="preserve"> zo</w:t>
      </w:r>
      <w:r w:rsidR="009C6924" w:rsidRPr="00E723DB">
        <w:rPr>
          <w:bCs/>
          <w:szCs w:val="18"/>
          <w:lang w:val="nl-NL"/>
        </w:rPr>
        <w:t xml:space="preserve">als </w:t>
      </w:r>
      <w:r w:rsidR="00F4453E" w:rsidRPr="00E723DB">
        <w:rPr>
          <w:bCs/>
          <w:szCs w:val="18"/>
          <w:lang w:val="nl-NL"/>
        </w:rPr>
        <w:t>Google Assistant o</w:t>
      </w:r>
      <w:r w:rsidR="009C6924" w:rsidRPr="00E723DB">
        <w:rPr>
          <w:bCs/>
          <w:szCs w:val="18"/>
          <w:lang w:val="nl-NL"/>
        </w:rPr>
        <w:t>f</w:t>
      </w:r>
      <w:r w:rsidR="00F4453E" w:rsidRPr="00E723DB">
        <w:rPr>
          <w:bCs/>
          <w:szCs w:val="18"/>
          <w:lang w:val="nl-NL"/>
        </w:rPr>
        <w:t xml:space="preserve"> Apple </w:t>
      </w:r>
      <w:proofErr w:type="spellStart"/>
      <w:r w:rsidR="00F4453E" w:rsidRPr="00E723DB">
        <w:rPr>
          <w:bCs/>
          <w:szCs w:val="18"/>
          <w:lang w:val="nl-NL"/>
        </w:rPr>
        <w:t>Siri</w:t>
      </w:r>
      <w:proofErr w:type="spellEnd"/>
      <w:r w:rsidR="00F4453E" w:rsidRPr="00E723DB">
        <w:rPr>
          <w:bCs/>
          <w:szCs w:val="18"/>
          <w:lang w:val="nl-NL"/>
        </w:rPr>
        <w:t xml:space="preserve">. </w:t>
      </w:r>
      <w:r w:rsidR="00BA286C" w:rsidRPr="00E723DB">
        <w:rPr>
          <w:bCs/>
          <w:szCs w:val="18"/>
          <w:lang w:val="nl-NL"/>
        </w:rPr>
        <w:t>D</w:t>
      </w:r>
      <w:r w:rsidR="009C6924" w:rsidRPr="00E723DB">
        <w:rPr>
          <w:bCs/>
          <w:szCs w:val="18"/>
          <w:lang w:val="nl-NL"/>
        </w:rPr>
        <w:t xml:space="preserve">e handige </w:t>
      </w:r>
      <w:r w:rsidR="00F4453E" w:rsidRPr="00E723DB">
        <w:rPr>
          <w:bCs/>
          <w:szCs w:val="18"/>
          <w:lang w:val="nl-NL"/>
        </w:rPr>
        <w:t>Smart Pause</w:t>
      </w:r>
      <w:r w:rsidR="009C6924" w:rsidRPr="00E723DB">
        <w:rPr>
          <w:bCs/>
          <w:szCs w:val="18"/>
          <w:lang w:val="nl-NL"/>
        </w:rPr>
        <w:t>-</w:t>
      </w:r>
      <w:r w:rsidR="00F4453E" w:rsidRPr="00E723DB">
        <w:rPr>
          <w:bCs/>
          <w:szCs w:val="18"/>
          <w:lang w:val="nl-NL"/>
        </w:rPr>
        <w:t>f</w:t>
      </w:r>
      <w:r w:rsidR="009C6924" w:rsidRPr="00E723DB">
        <w:rPr>
          <w:bCs/>
          <w:szCs w:val="18"/>
          <w:lang w:val="nl-NL"/>
        </w:rPr>
        <w:t xml:space="preserve">unctie </w:t>
      </w:r>
      <w:r w:rsidR="009C6924" w:rsidRPr="00E723DB">
        <w:rPr>
          <w:lang w:val="nl-NL"/>
        </w:rPr>
        <w:t xml:space="preserve">onderbreekt automatisch de track als je de </w:t>
      </w:r>
      <w:r w:rsidR="008D7B2E" w:rsidRPr="00E723DB">
        <w:rPr>
          <w:lang w:val="nl-NL"/>
        </w:rPr>
        <w:t>oordoppen</w:t>
      </w:r>
      <w:r w:rsidR="009C6924" w:rsidRPr="00E723DB">
        <w:rPr>
          <w:lang w:val="nl-NL"/>
        </w:rPr>
        <w:t xml:space="preserve"> uitneemt</w:t>
      </w:r>
      <w:r w:rsidR="00DC39D9">
        <w:rPr>
          <w:lang w:val="nl-NL"/>
        </w:rPr>
        <w:t xml:space="preserve"> </w:t>
      </w:r>
      <w:r w:rsidR="000177E4">
        <w:rPr>
          <w:lang w:val="nl-NL"/>
        </w:rPr>
        <w:t>en</w:t>
      </w:r>
      <w:r w:rsidR="0053435F">
        <w:rPr>
          <w:lang w:val="nl-NL"/>
        </w:rPr>
        <w:t xml:space="preserve"> hervatten het</w:t>
      </w:r>
      <w:r w:rsidR="003B21DB" w:rsidRPr="00E723DB">
        <w:rPr>
          <w:lang w:val="nl-NL"/>
        </w:rPr>
        <w:t xml:space="preserve"> </w:t>
      </w:r>
      <w:r w:rsidR="009C6924" w:rsidRPr="00E723DB">
        <w:rPr>
          <w:lang w:val="nl-NL"/>
        </w:rPr>
        <w:t>nummer als je ze weer indoet</w:t>
      </w:r>
      <w:r w:rsidR="00F4453E" w:rsidRPr="00E723DB">
        <w:rPr>
          <w:bCs/>
          <w:szCs w:val="18"/>
          <w:lang w:val="nl-NL"/>
        </w:rPr>
        <w:t xml:space="preserve">. </w:t>
      </w:r>
    </w:p>
    <w:p w14:paraId="34FAD3EC" w14:textId="77777777" w:rsidR="00F4453E" w:rsidRPr="00E723DB" w:rsidRDefault="00F4453E" w:rsidP="00F4453E">
      <w:pPr>
        <w:rPr>
          <w:bCs/>
          <w:szCs w:val="18"/>
          <w:lang w:val="nl-NL"/>
        </w:rPr>
      </w:pPr>
    </w:p>
    <w:p w14:paraId="15A0E086" w14:textId="4E3422F5" w:rsidR="00F4453E" w:rsidRPr="00E723DB" w:rsidRDefault="003B21DB" w:rsidP="00F4453E">
      <w:pPr>
        <w:rPr>
          <w:bCs/>
          <w:szCs w:val="18"/>
          <w:lang w:val="nl-NL"/>
        </w:rPr>
      </w:pPr>
      <w:r w:rsidRPr="00E723DB">
        <w:rPr>
          <w:bCs/>
          <w:szCs w:val="18"/>
          <w:lang w:val="nl-NL"/>
        </w:rPr>
        <w:t xml:space="preserve">Het gebruiksgemak wordt nog vergroot door de verbeterde </w:t>
      </w:r>
      <w:r w:rsidR="00F4453E" w:rsidRPr="00E723DB">
        <w:rPr>
          <w:bCs/>
          <w:szCs w:val="18"/>
          <w:lang w:val="nl-NL"/>
        </w:rPr>
        <w:t>Sennheiser</w:t>
      </w:r>
      <w:r w:rsidRPr="00E723DB">
        <w:rPr>
          <w:bCs/>
          <w:szCs w:val="18"/>
          <w:lang w:val="nl-NL"/>
        </w:rPr>
        <w:t xml:space="preserve"> </w:t>
      </w:r>
      <w:r w:rsidR="00BA286C" w:rsidRPr="00E723DB">
        <w:rPr>
          <w:bCs/>
          <w:szCs w:val="18"/>
          <w:lang w:val="nl-NL"/>
        </w:rPr>
        <w:t>Smart Control-a</w:t>
      </w:r>
      <w:r w:rsidR="00F4453E" w:rsidRPr="00E723DB">
        <w:rPr>
          <w:bCs/>
          <w:szCs w:val="18"/>
          <w:lang w:val="nl-NL"/>
        </w:rPr>
        <w:t>pp</w:t>
      </w:r>
      <w:r w:rsidRPr="00E723DB">
        <w:rPr>
          <w:bCs/>
          <w:szCs w:val="18"/>
          <w:lang w:val="nl-NL"/>
        </w:rPr>
        <w:t>, waarmee je niet alleen firmware-updates uitvoer</w:t>
      </w:r>
      <w:r w:rsidR="00B13524">
        <w:rPr>
          <w:bCs/>
          <w:szCs w:val="18"/>
          <w:lang w:val="nl-NL"/>
        </w:rPr>
        <w:t>t</w:t>
      </w:r>
      <w:r w:rsidRPr="00E723DB">
        <w:rPr>
          <w:bCs/>
          <w:szCs w:val="18"/>
          <w:lang w:val="nl-NL"/>
        </w:rPr>
        <w:t xml:space="preserve"> en de equalizer aanpas</w:t>
      </w:r>
      <w:r w:rsidR="00B13524">
        <w:rPr>
          <w:bCs/>
          <w:szCs w:val="18"/>
          <w:lang w:val="nl-NL"/>
        </w:rPr>
        <w:t>t</w:t>
      </w:r>
      <w:r w:rsidRPr="00E723DB">
        <w:rPr>
          <w:bCs/>
          <w:szCs w:val="18"/>
          <w:lang w:val="nl-NL"/>
        </w:rPr>
        <w:t>, maar ook de aanraakinterface en</w:t>
      </w:r>
      <w:r w:rsidR="00F4453E" w:rsidRPr="00E723DB">
        <w:rPr>
          <w:bCs/>
          <w:szCs w:val="18"/>
          <w:lang w:val="nl-NL"/>
        </w:rPr>
        <w:t xml:space="preserve"> Transparent Hearing</w:t>
      </w:r>
      <w:r w:rsidRPr="00E723DB">
        <w:rPr>
          <w:bCs/>
          <w:szCs w:val="18"/>
          <w:lang w:val="nl-NL"/>
        </w:rPr>
        <w:t xml:space="preserve"> kunt instellen op je eigen voorkeuren</w:t>
      </w:r>
      <w:r w:rsidR="00F4453E" w:rsidRPr="00E723DB">
        <w:rPr>
          <w:bCs/>
          <w:szCs w:val="18"/>
          <w:lang w:val="nl-NL"/>
        </w:rPr>
        <w:t>.</w:t>
      </w:r>
    </w:p>
    <w:p w14:paraId="57D23BB6" w14:textId="77777777" w:rsidR="00F4453E" w:rsidRPr="00E723DB" w:rsidRDefault="00F4453E" w:rsidP="00F4453E">
      <w:pPr>
        <w:rPr>
          <w:bCs/>
          <w:szCs w:val="18"/>
          <w:lang w:val="nl-NL"/>
        </w:rPr>
      </w:pPr>
    </w:p>
    <w:p w14:paraId="37499673" w14:textId="54A00604" w:rsidR="00F4453E" w:rsidRPr="00E723DB" w:rsidRDefault="003B21DB" w:rsidP="00F4453E">
      <w:pPr>
        <w:rPr>
          <w:bCs/>
          <w:szCs w:val="18"/>
          <w:lang w:val="nl-NL"/>
        </w:rPr>
      </w:pPr>
      <w:r w:rsidRPr="00E723DB">
        <w:rPr>
          <w:b/>
          <w:bCs/>
          <w:szCs w:val="18"/>
          <w:lang w:val="nl-NL"/>
        </w:rPr>
        <w:t>Ontworpen voor een hele dag ongestoord luisterplezier</w:t>
      </w:r>
      <w:r w:rsidR="00F4453E" w:rsidRPr="00E723DB">
        <w:rPr>
          <w:b/>
          <w:bCs/>
          <w:szCs w:val="18"/>
          <w:lang w:val="nl-NL"/>
        </w:rPr>
        <w:t xml:space="preserve"> </w:t>
      </w:r>
    </w:p>
    <w:p w14:paraId="1D1D91BF" w14:textId="6395CD4C" w:rsidR="00F4453E" w:rsidRPr="00E723DB" w:rsidRDefault="003B21DB" w:rsidP="00F4453E">
      <w:pPr>
        <w:rPr>
          <w:bCs/>
          <w:szCs w:val="18"/>
          <w:lang w:val="nl-NL"/>
        </w:rPr>
      </w:pPr>
      <w:r w:rsidRPr="00E723DB">
        <w:rPr>
          <w:bCs/>
          <w:szCs w:val="18"/>
          <w:lang w:val="nl-NL"/>
        </w:rPr>
        <w:t xml:space="preserve">De nieuwe </w:t>
      </w:r>
      <w:r w:rsidR="00F4453E" w:rsidRPr="00E723DB">
        <w:rPr>
          <w:bCs/>
          <w:szCs w:val="18"/>
          <w:lang w:val="nl-NL"/>
        </w:rPr>
        <w:t>MOMENTUM True Wireless</w:t>
      </w:r>
      <w:r w:rsidR="003B102B" w:rsidRPr="00E723DB">
        <w:rPr>
          <w:bCs/>
          <w:szCs w:val="18"/>
          <w:lang w:val="nl-NL"/>
        </w:rPr>
        <w:t xml:space="preserve"> 2</w:t>
      </w:r>
      <w:r w:rsidR="00F4453E" w:rsidRPr="00E723DB">
        <w:rPr>
          <w:bCs/>
          <w:szCs w:val="18"/>
          <w:lang w:val="nl-NL"/>
        </w:rPr>
        <w:t xml:space="preserve"> </w:t>
      </w:r>
      <w:r w:rsidR="0060379C" w:rsidRPr="00E723DB">
        <w:rPr>
          <w:bCs/>
          <w:szCs w:val="18"/>
          <w:lang w:val="nl-NL"/>
        </w:rPr>
        <w:t>in-ears</w:t>
      </w:r>
      <w:r w:rsidRPr="00E723DB">
        <w:rPr>
          <w:bCs/>
          <w:szCs w:val="18"/>
          <w:lang w:val="nl-NL"/>
        </w:rPr>
        <w:t xml:space="preserve"> bieden optimaal draagcomfort, de hele dag lang</w:t>
      </w:r>
      <w:r w:rsidR="00F4453E" w:rsidRPr="00E723DB">
        <w:rPr>
          <w:bCs/>
          <w:szCs w:val="18"/>
          <w:lang w:val="nl-NL"/>
        </w:rPr>
        <w:t xml:space="preserve">. </w:t>
      </w:r>
      <w:r w:rsidRPr="00E723DB">
        <w:rPr>
          <w:bCs/>
          <w:szCs w:val="18"/>
          <w:lang w:val="nl-NL"/>
        </w:rPr>
        <w:t xml:space="preserve">De </w:t>
      </w:r>
      <w:r w:rsidR="0060379C" w:rsidRPr="00E723DB">
        <w:rPr>
          <w:bCs/>
          <w:szCs w:val="18"/>
          <w:lang w:val="nl-NL"/>
        </w:rPr>
        <w:t>in-ears</w:t>
      </w:r>
      <w:r w:rsidR="005336CE" w:rsidRPr="00E723DB">
        <w:rPr>
          <w:bCs/>
          <w:szCs w:val="18"/>
          <w:lang w:val="nl-NL"/>
        </w:rPr>
        <w:t xml:space="preserve"> zijn 2</w:t>
      </w:r>
      <w:r w:rsidR="00BA286C" w:rsidRPr="00E723DB">
        <w:rPr>
          <w:bCs/>
          <w:szCs w:val="18"/>
          <w:lang w:val="nl-NL"/>
        </w:rPr>
        <w:t> </w:t>
      </w:r>
      <w:r w:rsidR="005336CE" w:rsidRPr="00E723DB">
        <w:rPr>
          <w:bCs/>
          <w:szCs w:val="18"/>
          <w:lang w:val="nl-NL"/>
        </w:rPr>
        <w:t xml:space="preserve">mm kleiner dan het vorige model en bieden daarmee </w:t>
      </w:r>
      <w:r w:rsidR="00035364">
        <w:rPr>
          <w:bCs/>
          <w:szCs w:val="18"/>
          <w:lang w:val="nl-NL"/>
        </w:rPr>
        <w:t xml:space="preserve">een </w:t>
      </w:r>
      <w:r w:rsidR="005336CE" w:rsidRPr="00E723DB">
        <w:rPr>
          <w:bCs/>
          <w:szCs w:val="18"/>
          <w:lang w:val="nl-NL"/>
        </w:rPr>
        <w:t>nog betere pasvorm</w:t>
      </w:r>
      <w:r w:rsidR="0060379C" w:rsidRPr="00E723DB">
        <w:rPr>
          <w:bCs/>
          <w:szCs w:val="18"/>
          <w:lang w:val="nl-NL"/>
        </w:rPr>
        <w:t>.</w:t>
      </w:r>
      <w:r w:rsidR="00DC39D9">
        <w:rPr>
          <w:bCs/>
          <w:szCs w:val="18"/>
          <w:lang w:val="nl-NL"/>
        </w:rPr>
        <w:t xml:space="preserve"> J</w:t>
      </w:r>
      <w:r w:rsidR="005336CE" w:rsidRPr="00E723DB">
        <w:rPr>
          <w:bCs/>
          <w:szCs w:val="18"/>
          <w:lang w:val="nl-NL"/>
        </w:rPr>
        <w:t xml:space="preserve">e kunt </w:t>
      </w:r>
      <w:r w:rsidR="00FE4751" w:rsidRPr="00E723DB">
        <w:rPr>
          <w:bCs/>
          <w:szCs w:val="18"/>
          <w:lang w:val="nl-NL"/>
        </w:rPr>
        <w:t>de hele dag door luisteren, want de batterijduur is bijna verdubbeld</w:t>
      </w:r>
      <w:r w:rsidR="006B5C45" w:rsidRPr="00E723DB">
        <w:rPr>
          <w:bCs/>
          <w:szCs w:val="18"/>
          <w:lang w:val="nl-NL"/>
        </w:rPr>
        <w:t xml:space="preserve"> tot </w:t>
      </w:r>
      <w:r w:rsidR="00FE4751" w:rsidRPr="00E723DB">
        <w:rPr>
          <w:bCs/>
          <w:szCs w:val="18"/>
          <w:lang w:val="nl-NL"/>
        </w:rPr>
        <w:t>7 uur afspeeltijd</w:t>
      </w:r>
      <w:r w:rsidR="00B13524">
        <w:rPr>
          <w:bCs/>
          <w:szCs w:val="18"/>
          <w:lang w:val="nl-NL"/>
        </w:rPr>
        <w:t xml:space="preserve"> en zelfs</w:t>
      </w:r>
      <w:r w:rsidR="00FE4751" w:rsidRPr="00E723DB">
        <w:rPr>
          <w:bCs/>
          <w:szCs w:val="18"/>
          <w:lang w:val="nl-NL"/>
        </w:rPr>
        <w:t xml:space="preserve"> te verlengen tot 28 uur </w:t>
      </w:r>
      <w:r w:rsidR="006B5C45" w:rsidRPr="00E723DB">
        <w:rPr>
          <w:bCs/>
          <w:szCs w:val="18"/>
          <w:lang w:val="nl-NL"/>
        </w:rPr>
        <w:t xml:space="preserve">via </w:t>
      </w:r>
      <w:r w:rsidR="00035364">
        <w:rPr>
          <w:bCs/>
          <w:szCs w:val="18"/>
          <w:lang w:val="nl-NL"/>
        </w:rPr>
        <w:t xml:space="preserve">de </w:t>
      </w:r>
      <w:r w:rsidR="00FE4751" w:rsidRPr="00E723DB">
        <w:rPr>
          <w:bCs/>
          <w:szCs w:val="18"/>
          <w:lang w:val="nl-NL"/>
        </w:rPr>
        <w:t xml:space="preserve">meegeleverde </w:t>
      </w:r>
      <w:r w:rsidR="0060379C" w:rsidRPr="00E723DB">
        <w:rPr>
          <w:bCs/>
          <w:szCs w:val="18"/>
          <w:lang w:val="nl-NL"/>
        </w:rPr>
        <w:t>case.</w:t>
      </w:r>
    </w:p>
    <w:p w14:paraId="126D094E" w14:textId="77777777" w:rsidR="00F4453E" w:rsidRPr="00E723DB" w:rsidRDefault="00F4453E" w:rsidP="00F4453E">
      <w:pPr>
        <w:rPr>
          <w:bCs/>
          <w:szCs w:val="18"/>
          <w:lang w:val="nl-NL"/>
        </w:rPr>
      </w:pPr>
    </w:p>
    <w:p w14:paraId="7C0AC2A9" w14:textId="1AE4A324" w:rsidR="00F4453E" w:rsidRPr="00E723DB" w:rsidRDefault="00FE4751" w:rsidP="00F4453E">
      <w:pPr>
        <w:rPr>
          <w:bCs/>
          <w:szCs w:val="18"/>
          <w:lang w:val="nl-NL"/>
        </w:rPr>
      </w:pPr>
      <w:r w:rsidRPr="00E723DB">
        <w:rPr>
          <w:bCs/>
          <w:szCs w:val="18"/>
          <w:lang w:val="nl-NL"/>
        </w:rPr>
        <w:t xml:space="preserve">Net als alle andere producten van de </w:t>
      </w:r>
      <w:r w:rsidR="00F4453E" w:rsidRPr="00E723DB">
        <w:rPr>
          <w:bCs/>
          <w:szCs w:val="18"/>
          <w:lang w:val="nl-NL"/>
        </w:rPr>
        <w:t>MOMENTUM</w:t>
      </w:r>
      <w:r w:rsidRPr="00E723DB">
        <w:rPr>
          <w:bCs/>
          <w:szCs w:val="18"/>
          <w:lang w:val="nl-NL"/>
        </w:rPr>
        <w:t xml:space="preserve">-familie van </w:t>
      </w:r>
      <w:r w:rsidR="00F4453E" w:rsidRPr="00E723DB">
        <w:rPr>
          <w:bCs/>
          <w:szCs w:val="18"/>
          <w:lang w:val="nl-NL"/>
        </w:rPr>
        <w:t>Sennheiser</w:t>
      </w:r>
      <w:r w:rsidRPr="00E723DB">
        <w:rPr>
          <w:bCs/>
          <w:szCs w:val="18"/>
          <w:lang w:val="nl-NL"/>
        </w:rPr>
        <w:t xml:space="preserve"> onderscheidt de tweede generatie van de </w:t>
      </w:r>
      <w:r w:rsidR="00F4453E" w:rsidRPr="00E723DB">
        <w:rPr>
          <w:bCs/>
          <w:szCs w:val="18"/>
          <w:lang w:val="nl-NL"/>
        </w:rPr>
        <w:t>MOMENTUM True Wireless</w:t>
      </w:r>
      <w:r w:rsidR="003B102B" w:rsidRPr="00E723DB">
        <w:rPr>
          <w:bCs/>
          <w:szCs w:val="18"/>
          <w:lang w:val="nl-NL"/>
        </w:rPr>
        <w:t xml:space="preserve"> </w:t>
      </w:r>
      <w:r w:rsidR="0060379C" w:rsidRPr="00E723DB">
        <w:rPr>
          <w:bCs/>
          <w:szCs w:val="18"/>
          <w:lang w:val="nl-NL"/>
        </w:rPr>
        <w:t>in-ears</w:t>
      </w:r>
      <w:r w:rsidRPr="00E723DB">
        <w:rPr>
          <w:bCs/>
          <w:szCs w:val="18"/>
          <w:lang w:val="nl-NL"/>
        </w:rPr>
        <w:t xml:space="preserve"> zich door </w:t>
      </w:r>
      <w:r w:rsidR="0060379C" w:rsidRPr="00E723DB">
        <w:rPr>
          <w:bCs/>
          <w:szCs w:val="18"/>
          <w:lang w:val="nl-NL"/>
        </w:rPr>
        <w:t xml:space="preserve">een </w:t>
      </w:r>
      <w:r w:rsidRPr="00E723DB">
        <w:rPr>
          <w:bCs/>
          <w:szCs w:val="18"/>
          <w:lang w:val="nl-NL"/>
        </w:rPr>
        <w:t>elegant tijdlo</w:t>
      </w:r>
      <w:r w:rsidR="0060379C" w:rsidRPr="00E723DB">
        <w:rPr>
          <w:bCs/>
          <w:szCs w:val="18"/>
          <w:lang w:val="nl-NL"/>
        </w:rPr>
        <w:t>os design.</w:t>
      </w:r>
      <w:r w:rsidR="00F4453E" w:rsidRPr="00E723DB">
        <w:rPr>
          <w:bCs/>
          <w:szCs w:val="18"/>
          <w:lang w:val="nl-NL"/>
        </w:rPr>
        <w:t xml:space="preserve"> </w:t>
      </w:r>
      <w:r w:rsidRPr="00E723DB">
        <w:rPr>
          <w:bCs/>
          <w:szCs w:val="18"/>
          <w:lang w:val="nl-NL"/>
        </w:rPr>
        <w:t xml:space="preserve">Ze </w:t>
      </w:r>
      <w:r w:rsidR="0012474D" w:rsidRPr="00E723DB">
        <w:rPr>
          <w:bCs/>
          <w:szCs w:val="18"/>
          <w:lang w:val="nl-NL"/>
        </w:rPr>
        <w:t xml:space="preserve">zijn </w:t>
      </w:r>
      <w:r w:rsidR="0060379C" w:rsidRPr="00E723DB">
        <w:rPr>
          <w:bCs/>
          <w:szCs w:val="18"/>
          <w:lang w:val="nl-NL"/>
        </w:rPr>
        <w:t>gemaakt van zorgvuldig geselecteerde</w:t>
      </w:r>
      <w:r w:rsidR="0012474D" w:rsidRPr="00E723DB">
        <w:rPr>
          <w:bCs/>
          <w:szCs w:val="18"/>
          <w:lang w:val="nl-NL"/>
        </w:rPr>
        <w:t xml:space="preserve"> materialen </w:t>
      </w:r>
      <w:r w:rsidR="00035364">
        <w:rPr>
          <w:bCs/>
          <w:szCs w:val="18"/>
          <w:lang w:val="nl-NL"/>
        </w:rPr>
        <w:t>om</w:t>
      </w:r>
      <w:r w:rsidR="0060379C" w:rsidRPr="00E723DB">
        <w:rPr>
          <w:bCs/>
          <w:szCs w:val="18"/>
          <w:lang w:val="nl-NL"/>
        </w:rPr>
        <w:t xml:space="preserve"> een strak design, </w:t>
      </w:r>
      <w:r w:rsidR="0012474D" w:rsidRPr="00E723DB">
        <w:rPr>
          <w:bCs/>
          <w:szCs w:val="18"/>
          <w:lang w:val="nl-NL"/>
        </w:rPr>
        <w:t xml:space="preserve">duurzaamheid </w:t>
      </w:r>
      <w:r w:rsidR="004B4D43" w:rsidRPr="00E723DB">
        <w:rPr>
          <w:bCs/>
          <w:szCs w:val="18"/>
          <w:lang w:val="nl-NL"/>
        </w:rPr>
        <w:t>en IPX4-geclassificeerde weerbestendigheid te garanderen</w:t>
      </w:r>
      <w:r w:rsidR="00B13524">
        <w:rPr>
          <w:bCs/>
          <w:szCs w:val="18"/>
          <w:lang w:val="nl-NL"/>
        </w:rPr>
        <w:t>.</w:t>
      </w:r>
      <w:r w:rsidR="004B4D43" w:rsidRPr="00E723DB">
        <w:rPr>
          <w:bCs/>
          <w:szCs w:val="18"/>
          <w:lang w:val="nl-NL"/>
        </w:rPr>
        <w:t xml:space="preserve"> </w:t>
      </w:r>
      <w:r w:rsidR="000A6EC3" w:rsidRPr="00E723DB">
        <w:rPr>
          <w:bCs/>
          <w:szCs w:val="18"/>
          <w:lang w:val="nl-NL"/>
        </w:rPr>
        <w:t>De oordoppen</w:t>
      </w:r>
      <w:r w:rsidR="00912585" w:rsidRPr="00E723DB">
        <w:rPr>
          <w:bCs/>
          <w:szCs w:val="18"/>
          <w:lang w:val="nl-NL"/>
        </w:rPr>
        <w:t xml:space="preserve"> </w:t>
      </w:r>
      <w:r w:rsidR="000A6EC3" w:rsidRPr="00E723DB">
        <w:rPr>
          <w:bCs/>
          <w:szCs w:val="18"/>
          <w:lang w:val="nl-NL"/>
        </w:rPr>
        <w:t>zijn stijlvol afg</w:t>
      </w:r>
      <w:r w:rsidR="004B4D43" w:rsidRPr="00E723DB">
        <w:rPr>
          <w:bCs/>
          <w:szCs w:val="18"/>
          <w:lang w:val="nl-NL"/>
        </w:rPr>
        <w:t>e</w:t>
      </w:r>
      <w:r w:rsidR="000A6EC3" w:rsidRPr="00E723DB">
        <w:rPr>
          <w:bCs/>
          <w:szCs w:val="18"/>
          <w:lang w:val="nl-NL"/>
        </w:rPr>
        <w:t>werkt met metalen details en vergulde laadcontacten</w:t>
      </w:r>
      <w:r w:rsidR="00F4453E" w:rsidRPr="00E723DB">
        <w:rPr>
          <w:bCs/>
          <w:szCs w:val="18"/>
          <w:lang w:val="nl-NL"/>
        </w:rPr>
        <w:t xml:space="preserve">. </w:t>
      </w:r>
      <w:r w:rsidR="000A6EC3" w:rsidRPr="00E723DB">
        <w:rPr>
          <w:bCs/>
          <w:szCs w:val="18"/>
          <w:lang w:val="nl-NL"/>
        </w:rPr>
        <w:t>Naast de klassieke zwarte uitvoering komt de</w:t>
      </w:r>
      <w:r w:rsidR="00F4453E" w:rsidRPr="00E723DB">
        <w:rPr>
          <w:bCs/>
          <w:szCs w:val="18"/>
          <w:lang w:val="nl-NL"/>
        </w:rPr>
        <w:t xml:space="preserve"> MOMENTUM True Wireless</w:t>
      </w:r>
      <w:r w:rsidR="003B102B" w:rsidRPr="00E723DB">
        <w:rPr>
          <w:bCs/>
          <w:szCs w:val="18"/>
          <w:lang w:val="nl-NL"/>
        </w:rPr>
        <w:t xml:space="preserve"> 2</w:t>
      </w:r>
      <w:r w:rsidR="00F4453E" w:rsidRPr="00E723DB">
        <w:rPr>
          <w:bCs/>
          <w:szCs w:val="18"/>
          <w:lang w:val="nl-NL"/>
        </w:rPr>
        <w:t xml:space="preserve"> </w:t>
      </w:r>
      <w:r w:rsidR="000A6EC3" w:rsidRPr="00E723DB">
        <w:rPr>
          <w:bCs/>
          <w:szCs w:val="18"/>
          <w:lang w:val="nl-NL"/>
        </w:rPr>
        <w:t>ook beschikbaar in een witte versie</w:t>
      </w:r>
      <w:r w:rsidR="00F4453E" w:rsidRPr="00E723DB">
        <w:rPr>
          <w:bCs/>
          <w:szCs w:val="18"/>
          <w:lang w:val="nl-NL"/>
        </w:rPr>
        <w:t xml:space="preserve">, </w:t>
      </w:r>
      <w:r w:rsidR="006B5C45" w:rsidRPr="00E723DB">
        <w:rPr>
          <w:bCs/>
          <w:szCs w:val="18"/>
          <w:lang w:val="nl-NL"/>
        </w:rPr>
        <w:t xml:space="preserve">met </w:t>
      </w:r>
      <w:r w:rsidR="004B4D43" w:rsidRPr="00E723DB">
        <w:rPr>
          <w:bCs/>
          <w:szCs w:val="18"/>
          <w:lang w:val="nl-NL"/>
        </w:rPr>
        <w:t>bijbehorende witte case.</w:t>
      </w:r>
    </w:p>
    <w:p w14:paraId="59C4A0AF" w14:textId="7F028497" w:rsidR="002959A4" w:rsidRPr="00E723DB" w:rsidRDefault="002959A4" w:rsidP="00F4453E">
      <w:pPr>
        <w:rPr>
          <w:bCs/>
          <w:szCs w:val="18"/>
          <w:lang w:val="nl-NL"/>
        </w:rPr>
      </w:pPr>
      <w:r w:rsidRPr="00E723DB">
        <w:rPr>
          <w:bCs/>
          <w:noProof/>
          <w:szCs w:val="18"/>
          <w:lang w:val="nl-NL" w:eastAsia="nl-NL"/>
        </w:rPr>
        <w:drawing>
          <wp:anchor distT="0" distB="0" distL="114300" distR="114300" simplePos="0" relativeHeight="251660288" behindDoc="1" locked="0" layoutInCell="1" allowOverlap="1" wp14:anchorId="55A50258" wp14:editId="074075CC">
            <wp:simplePos x="0" y="0"/>
            <wp:positionH relativeFrom="column">
              <wp:posOffset>-1933</wp:posOffset>
            </wp:positionH>
            <wp:positionV relativeFrom="paragraph">
              <wp:posOffset>3037</wp:posOffset>
            </wp:positionV>
            <wp:extent cx="2880000" cy="1692330"/>
            <wp:effectExtent l="0" t="0" r="0" b="3175"/>
            <wp:wrapTight wrapText="bothSides">
              <wp:wrapPolygon edited="0">
                <wp:start x="0" y="0"/>
                <wp:lineTo x="0" y="21397"/>
                <wp:lineTo x="21433" y="21397"/>
                <wp:lineTo x="2143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000" cy="1692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2CC5D" w14:textId="77777777" w:rsidR="002959A4" w:rsidRPr="00E723DB" w:rsidRDefault="002959A4" w:rsidP="00F4453E">
      <w:pPr>
        <w:rPr>
          <w:bCs/>
          <w:szCs w:val="18"/>
          <w:lang w:val="nl-NL"/>
        </w:rPr>
      </w:pPr>
    </w:p>
    <w:p w14:paraId="66BA59FC" w14:textId="161B12E8" w:rsidR="00E613BF" w:rsidRPr="00E723DB" w:rsidRDefault="00E613BF" w:rsidP="00F4453E">
      <w:pPr>
        <w:rPr>
          <w:bCs/>
          <w:szCs w:val="18"/>
          <w:lang w:val="nl-NL"/>
        </w:rPr>
      </w:pPr>
    </w:p>
    <w:p w14:paraId="78C5BDC8" w14:textId="77777777" w:rsidR="002959A4" w:rsidRPr="00E723DB" w:rsidRDefault="002959A4" w:rsidP="00F4453E">
      <w:pPr>
        <w:rPr>
          <w:bCs/>
          <w:szCs w:val="18"/>
          <w:lang w:val="nl-NL"/>
        </w:rPr>
      </w:pPr>
    </w:p>
    <w:p w14:paraId="56E73801" w14:textId="78C592AD" w:rsidR="003F5479" w:rsidRPr="00E723DB" w:rsidRDefault="003F5479" w:rsidP="002959A4">
      <w:pPr>
        <w:spacing w:line="240" w:lineRule="auto"/>
        <w:rPr>
          <w:bCs/>
          <w:sz w:val="15"/>
          <w:szCs w:val="15"/>
          <w:lang w:val="nl-NL"/>
        </w:rPr>
      </w:pPr>
      <w:r w:rsidRPr="00E723DB">
        <w:rPr>
          <w:bCs/>
          <w:sz w:val="15"/>
          <w:szCs w:val="15"/>
          <w:lang w:val="nl-NL"/>
        </w:rPr>
        <w:t xml:space="preserve">Naast de klassieke zwarte </w:t>
      </w:r>
      <w:r w:rsidR="004B4D43" w:rsidRPr="00E723DB">
        <w:rPr>
          <w:bCs/>
          <w:sz w:val="15"/>
          <w:szCs w:val="15"/>
          <w:lang w:val="nl-NL"/>
        </w:rPr>
        <w:t>in-ears</w:t>
      </w:r>
      <w:r w:rsidRPr="00E723DB">
        <w:rPr>
          <w:bCs/>
          <w:sz w:val="15"/>
          <w:szCs w:val="15"/>
          <w:lang w:val="nl-NL"/>
        </w:rPr>
        <w:t xml:space="preserve"> is de MOMENTUM True Wireless 2 </w:t>
      </w:r>
      <w:r w:rsidR="004B4D43" w:rsidRPr="00E723DB">
        <w:rPr>
          <w:bCs/>
          <w:sz w:val="15"/>
          <w:szCs w:val="15"/>
          <w:lang w:val="nl-NL"/>
        </w:rPr>
        <w:t>binnenkort in het wit beschikbaar.</w:t>
      </w:r>
    </w:p>
    <w:p w14:paraId="0DEC0E63" w14:textId="77777777" w:rsidR="002959A4" w:rsidRPr="00E723DB" w:rsidRDefault="002959A4" w:rsidP="00F4453E">
      <w:pPr>
        <w:rPr>
          <w:bCs/>
          <w:szCs w:val="18"/>
          <w:lang w:val="nl-NL"/>
        </w:rPr>
      </w:pPr>
    </w:p>
    <w:p w14:paraId="05B04023" w14:textId="77777777" w:rsidR="003F5479" w:rsidRPr="00E723DB" w:rsidRDefault="003F5479" w:rsidP="00FA3168">
      <w:pPr>
        <w:rPr>
          <w:bCs/>
          <w:szCs w:val="18"/>
          <w:lang w:val="nl-NL"/>
        </w:rPr>
      </w:pPr>
    </w:p>
    <w:p w14:paraId="0AAA03E5" w14:textId="420AAA60" w:rsidR="002959A4" w:rsidRDefault="003F5479" w:rsidP="003F5479">
      <w:pPr>
        <w:rPr>
          <w:szCs w:val="18"/>
          <w:lang w:val="nl-NL"/>
        </w:rPr>
      </w:pPr>
      <w:r w:rsidRPr="00E723DB">
        <w:rPr>
          <w:szCs w:val="18"/>
          <w:lang w:val="nl-NL"/>
        </w:rPr>
        <w:t xml:space="preserve">MOMENTUM True Wireless 2 </w:t>
      </w:r>
      <w:r w:rsidR="004B4D43" w:rsidRPr="00E723DB">
        <w:rPr>
          <w:szCs w:val="18"/>
          <w:lang w:val="nl-NL"/>
        </w:rPr>
        <w:t xml:space="preserve"> is € </w:t>
      </w:r>
      <w:r w:rsidRPr="00E723DB">
        <w:rPr>
          <w:szCs w:val="18"/>
          <w:lang w:val="nl-NL"/>
        </w:rPr>
        <w:t>299</w:t>
      </w:r>
      <w:r w:rsidR="004B4D43" w:rsidRPr="00E723DB">
        <w:rPr>
          <w:szCs w:val="18"/>
          <w:lang w:val="nl-NL"/>
        </w:rPr>
        <w:t>,-</w:t>
      </w:r>
      <w:r w:rsidRPr="00E723DB">
        <w:rPr>
          <w:szCs w:val="18"/>
          <w:lang w:val="nl-NL"/>
        </w:rPr>
        <w:t xml:space="preserve"> (</w:t>
      </w:r>
      <w:r w:rsidR="004B4D43" w:rsidRPr="00E723DB">
        <w:rPr>
          <w:szCs w:val="18"/>
          <w:lang w:val="nl-NL"/>
        </w:rPr>
        <w:t>CAP</w:t>
      </w:r>
      <w:r w:rsidRPr="00E723DB">
        <w:rPr>
          <w:szCs w:val="18"/>
          <w:lang w:val="nl-NL"/>
        </w:rPr>
        <w:t xml:space="preserve">) en vanaf april in </w:t>
      </w:r>
      <w:r w:rsidR="00B2215C">
        <w:rPr>
          <w:szCs w:val="18"/>
          <w:lang w:val="nl-NL"/>
        </w:rPr>
        <w:t xml:space="preserve">het </w:t>
      </w:r>
      <w:r w:rsidRPr="00E723DB">
        <w:rPr>
          <w:szCs w:val="18"/>
          <w:lang w:val="nl-NL"/>
        </w:rPr>
        <w:t>zwart</w:t>
      </w:r>
      <w:r w:rsidR="004B4D43" w:rsidRPr="00E723DB">
        <w:rPr>
          <w:szCs w:val="18"/>
          <w:lang w:val="nl-NL"/>
        </w:rPr>
        <w:t xml:space="preserve"> beschikbaar</w:t>
      </w:r>
      <w:r w:rsidRPr="00E723DB">
        <w:rPr>
          <w:szCs w:val="18"/>
          <w:lang w:val="nl-NL"/>
        </w:rPr>
        <w:t xml:space="preserve">, </w:t>
      </w:r>
      <w:r w:rsidR="00A41150">
        <w:rPr>
          <w:szCs w:val="18"/>
          <w:lang w:val="nl-NL"/>
        </w:rPr>
        <w:t>D</w:t>
      </w:r>
      <w:r w:rsidR="004B4D43" w:rsidRPr="00E723DB">
        <w:rPr>
          <w:szCs w:val="18"/>
          <w:lang w:val="nl-NL"/>
        </w:rPr>
        <w:t>e witte variant zal op een later moment verkrijgbaar zijn.</w:t>
      </w:r>
    </w:p>
    <w:p w14:paraId="5D571DAE" w14:textId="77777777" w:rsidR="004B4D43" w:rsidRPr="003F5479" w:rsidRDefault="004B4D43" w:rsidP="003F5479">
      <w:pPr>
        <w:rPr>
          <w:szCs w:val="18"/>
          <w:lang w:val="nl-NL"/>
        </w:rPr>
      </w:pPr>
    </w:p>
    <w:p w14:paraId="3B237CD3" w14:textId="77777777" w:rsidR="00315D2D" w:rsidRDefault="00315D2D" w:rsidP="00CB79F5">
      <w:pPr>
        <w:spacing w:line="276" w:lineRule="auto"/>
        <w:rPr>
          <w:b/>
          <w:caps/>
          <w:color w:val="0095D5" w:themeColor="accent1"/>
          <w:lang w:val="nl-NL"/>
        </w:rPr>
      </w:pPr>
      <w:bookmarkStart w:id="0" w:name="_Hlk4417279"/>
    </w:p>
    <w:p w14:paraId="39A7E5A3" w14:textId="77777777" w:rsidR="00315D2D" w:rsidRDefault="00315D2D" w:rsidP="00CB79F5">
      <w:pPr>
        <w:spacing w:line="276" w:lineRule="auto"/>
        <w:rPr>
          <w:b/>
          <w:caps/>
          <w:color w:val="0095D5" w:themeColor="accent1"/>
          <w:lang w:val="nl-NL"/>
        </w:rPr>
      </w:pPr>
    </w:p>
    <w:p w14:paraId="1110A4E7" w14:textId="77777777" w:rsidR="00315D2D" w:rsidRDefault="00315D2D" w:rsidP="00CB79F5">
      <w:pPr>
        <w:spacing w:line="276" w:lineRule="auto"/>
        <w:rPr>
          <w:b/>
          <w:caps/>
          <w:color w:val="0095D5" w:themeColor="accent1"/>
          <w:lang w:val="nl-NL"/>
        </w:rPr>
      </w:pPr>
    </w:p>
    <w:p w14:paraId="0E7C8E17" w14:textId="77777777" w:rsidR="00315D2D" w:rsidRDefault="00315D2D" w:rsidP="00CB79F5">
      <w:pPr>
        <w:spacing w:line="276" w:lineRule="auto"/>
        <w:rPr>
          <w:b/>
          <w:caps/>
          <w:color w:val="0095D5" w:themeColor="accent1"/>
          <w:lang w:val="nl-NL"/>
        </w:rPr>
      </w:pPr>
    </w:p>
    <w:p w14:paraId="1A2A0313" w14:textId="77777777" w:rsidR="00315D2D" w:rsidRDefault="00315D2D" w:rsidP="00CB79F5">
      <w:pPr>
        <w:spacing w:line="276" w:lineRule="auto"/>
        <w:rPr>
          <w:b/>
          <w:caps/>
          <w:color w:val="0095D5" w:themeColor="accent1"/>
          <w:lang w:val="nl-NL"/>
        </w:rPr>
      </w:pPr>
    </w:p>
    <w:p w14:paraId="0B5D8AAC" w14:textId="77777777" w:rsidR="00315D2D" w:rsidRDefault="00315D2D" w:rsidP="00CB79F5">
      <w:pPr>
        <w:spacing w:line="276" w:lineRule="auto"/>
        <w:rPr>
          <w:b/>
          <w:caps/>
          <w:color w:val="0095D5" w:themeColor="accent1"/>
          <w:lang w:val="nl-NL"/>
        </w:rPr>
      </w:pPr>
    </w:p>
    <w:p w14:paraId="1F4CBFDA" w14:textId="77777777" w:rsidR="00315D2D" w:rsidRDefault="00315D2D" w:rsidP="00CB79F5">
      <w:pPr>
        <w:spacing w:line="276" w:lineRule="auto"/>
        <w:rPr>
          <w:b/>
          <w:caps/>
          <w:color w:val="0095D5" w:themeColor="accent1"/>
          <w:lang w:val="nl-NL"/>
        </w:rPr>
      </w:pPr>
    </w:p>
    <w:p w14:paraId="76AF1490" w14:textId="77777777" w:rsidR="00315D2D" w:rsidRDefault="00315D2D" w:rsidP="00CB79F5">
      <w:pPr>
        <w:spacing w:line="276" w:lineRule="auto"/>
        <w:rPr>
          <w:b/>
          <w:caps/>
          <w:color w:val="0095D5" w:themeColor="accent1"/>
          <w:lang w:val="nl-NL"/>
        </w:rPr>
      </w:pPr>
    </w:p>
    <w:p w14:paraId="4C7105F0" w14:textId="5E68D48D" w:rsidR="00CB79F5" w:rsidRPr="00C42F62" w:rsidRDefault="00CB79F5" w:rsidP="00CB79F5">
      <w:pPr>
        <w:spacing w:line="276" w:lineRule="auto"/>
        <w:rPr>
          <w:b/>
          <w:caps/>
          <w:color w:val="0095D5" w:themeColor="accent1"/>
          <w:lang w:val="nl-NL"/>
        </w:rPr>
      </w:pPr>
      <w:r w:rsidRPr="00C42F62">
        <w:rPr>
          <w:b/>
          <w:caps/>
          <w:color w:val="0095D5" w:themeColor="accent1"/>
          <w:lang w:val="nl-NL"/>
        </w:rPr>
        <w:lastRenderedPageBreak/>
        <w:t>Over Sennheiser</w:t>
      </w:r>
    </w:p>
    <w:p w14:paraId="26FDB523" w14:textId="77777777" w:rsidR="00CB79F5" w:rsidRPr="00994A59" w:rsidRDefault="00CB79F5" w:rsidP="00CB79F5">
      <w:pPr>
        <w:spacing w:line="276" w:lineRule="auto"/>
        <w:rPr>
          <w:lang w:val="nl-NL"/>
        </w:rPr>
      </w:pPr>
      <w:r>
        <w:rPr>
          <w:bCs/>
          <w:lang w:val="nl-NL"/>
        </w:rPr>
        <w:t>Sennheiser o</w:t>
      </w:r>
      <w:r w:rsidRPr="00651779">
        <w:rPr>
          <w:bCs/>
          <w:lang w:val="nl-NL"/>
        </w:rPr>
        <w:t>pgericht in 1945</w:t>
      </w:r>
      <w:r>
        <w:rPr>
          <w:bCs/>
          <w:lang w:val="nl-NL"/>
        </w:rPr>
        <w:t xml:space="preserve"> viert dit jaar zijn 75</w:t>
      </w:r>
      <w:r w:rsidRPr="00651779">
        <w:rPr>
          <w:bCs/>
          <w:vertAlign w:val="superscript"/>
          <w:lang w:val="nl-NL"/>
        </w:rPr>
        <w:t>e</w:t>
      </w:r>
      <w:r>
        <w:rPr>
          <w:bCs/>
          <w:lang w:val="nl-NL"/>
        </w:rPr>
        <w:t xml:space="preserve"> verjaardag. </w:t>
      </w:r>
      <w:r w:rsidRPr="00EF6B86">
        <w:rPr>
          <w:lang w:val="nl-NL"/>
        </w:rPr>
        <w:t>Vormgeven aan de toekomst van audio en het creëren van unieke geluidservaringen voor klanten – dit doel brengt wereldwijd medewerkers en partners van Sennheiser bijeen. Sinds de oprichting in 1945 behoort Sennheiser tot één van ’s werelds meest toonaangevende fabrikanten van hoofdtelefoons, microfoons en draadloze transmissiesystemen. Sinds 2013 wordt Sennheiser geleid door Dr. Andreas Sennheiser</w:t>
      </w:r>
      <w:r>
        <w:rPr>
          <w:lang w:val="nl-NL"/>
        </w:rPr>
        <w:t xml:space="preserve"> </w:t>
      </w:r>
      <w:r w:rsidRPr="00EF6B86">
        <w:rPr>
          <w:lang w:val="nl-NL"/>
        </w:rPr>
        <w:t>en Daniel Sennheiser</w:t>
      </w:r>
      <w:r>
        <w:rPr>
          <w:lang w:val="nl-NL"/>
        </w:rPr>
        <w:t xml:space="preserve">, </w:t>
      </w:r>
      <w:r w:rsidRPr="00EF6B86">
        <w:rPr>
          <w:lang w:val="nl-NL"/>
        </w:rPr>
        <w:t>de derde generatie van de familie Sennheiser die het bedrijf runt. De Sennheiser Groep genereerde in 2018 een totale omzet van €710.7 miljoen.</w:t>
      </w:r>
    </w:p>
    <w:p w14:paraId="6E1AB73C" w14:textId="3B55B0FE" w:rsidR="00CB79F5" w:rsidRPr="00651779" w:rsidRDefault="00315D2D" w:rsidP="00CB79F5">
      <w:pPr>
        <w:spacing w:line="276" w:lineRule="auto"/>
        <w:rPr>
          <w:color w:val="0095D5" w:themeColor="accent1"/>
          <w:szCs w:val="18"/>
          <w:lang w:val="en-US"/>
        </w:rPr>
      </w:pPr>
      <w:hyperlink r:id="rId11" w:history="1">
        <w:r w:rsidR="00CB79F5" w:rsidRPr="00651779">
          <w:rPr>
            <w:color w:val="0095D5" w:themeColor="accent1"/>
            <w:lang w:val="en-US"/>
          </w:rPr>
          <w:t>www.sennheiser.com</w:t>
        </w:r>
      </w:hyperlink>
      <w:bookmarkStart w:id="1" w:name="_GoBack"/>
      <w:bookmarkEnd w:id="1"/>
    </w:p>
    <w:p w14:paraId="11F4697E" w14:textId="77777777" w:rsidR="00CB79F5" w:rsidRPr="00D577F6" w:rsidRDefault="00CB79F5" w:rsidP="00CB79F5">
      <w:pPr>
        <w:pStyle w:val="Contact"/>
        <w:rPr>
          <w:highlight w:val="yellow"/>
        </w:rPr>
      </w:pPr>
    </w:p>
    <w:p w14:paraId="3F67F299" w14:textId="77777777" w:rsidR="00484C3C" w:rsidRDefault="00CB79F5" w:rsidP="00CB79F5">
      <w:pPr>
        <w:spacing w:line="276" w:lineRule="auto"/>
        <w:rPr>
          <w:rFonts w:ascii="Sennheiser Office" w:eastAsia="Sennheiser Office" w:hAnsi="Sennheiser Office" w:cs="Sennheiser Office"/>
          <w:szCs w:val="18"/>
          <w:lang w:eastAsia="de-DE"/>
        </w:rPr>
      </w:pPr>
      <w:r w:rsidRPr="006B613F">
        <w:rPr>
          <w:rFonts w:ascii="Sennheiser Office" w:eastAsia="Sennheiser Office" w:hAnsi="Sennheiser Office" w:cs="Sennheiser Office"/>
          <w:b/>
          <w:szCs w:val="18"/>
          <w:lang w:eastAsia="de-DE"/>
        </w:rPr>
        <w:t>Contact:</w:t>
      </w:r>
      <w:r>
        <w:rPr>
          <w:rFonts w:ascii="Sennheiser Office" w:eastAsia="Sennheiser Office" w:hAnsi="Sennheiser Office" w:cs="Sennheiser Office"/>
          <w:szCs w:val="18"/>
          <w:lang w:eastAsia="de-DE"/>
        </w:rPr>
        <w:br/>
      </w:r>
      <w:r w:rsidRPr="006B613F">
        <w:rPr>
          <w:rFonts w:ascii="Sennheiser Office" w:eastAsia="Sennheiser Office" w:hAnsi="Sennheiser Office" w:cs="Sennheiser Office"/>
          <w:color w:val="0095D5"/>
          <w:szCs w:val="18"/>
          <w:lang w:eastAsia="de-DE"/>
        </w:rPr>
        <w:t>Max van de Riet</w:t>
      </w:r>
      <w:r>
        <w:rPr>
          <w:rFonts w:ascii="Sennheiser Office" w:eastAsia="Sennheiser Office" w:hAnsi="Sennheiser Office" w:cs="Sennheiser Office"/>
          <w:szCs w:val="18"/>
          <w:lang w:eastAsia="de-DE"/>
        </w:rPr>
        <w:br/>
      </w:r>
      <w:r w:rsidRPr="006B613F">
        <w:rPr>
          <w:rFonts w:ascii="Sennheiser Office" w:eastAsia="Sennheiser Office" w:hAnsi="Sennheiser Office" w:cs="Sennheiser Office"/>
          <w:szCs w:val="18"/>
          <w:lang w:eastAsia="de-DE"/>
        </w:rPr>
        <w:t>Omnicom Public Relations Group</w:t>
      </w:r>
      <w:r>
        <w:rPr>
          <w:rFonts w:ascii="Sennheiser Office" w:eastAsia="Sennheiser Office" w:hAnsi="Sennheiser Office" w:cs="Sennheiser Office"/>
          <w:szCs w:val="18"/>
          <w:lang w:eastAsia="de-DE"/>
        </w:rPr>
        <w:br/>
      </w:r>
      <w:r w:rsidRPr="006B613F">
        <w:rPr>
          <w:rFonts w:ascii="Sennheiser Office" w:eastAsia="Sennheiser Office" w:hAnsi="Sennheiser Office" w:cs="Sennheiser Office"/>
          <w:szCs w:val="18"/>
          <w:lang w:eastAsia="de-DE"/>
        </w:rPr>
        <w:t>T: +31646487412</w:t>
      </w:r>
    </w:p>
    <w:p w14:paraId="687FC171" w14:textId="46AD231D" w:rsidR="00CB79F5" w:rsidRPr="004F63ED" w:rsidRDefault="00315D2D" w:rsidP="00CB79F5">
      <w:pPr>
        <w:spacing w:line="276" w:lineRule="auto"/>
        <w:rPr>
          <w:rFonts w:ascii="Sennheiser Office" w:eastAsia="Sennheiser Office" w:hAnsi="Sennheiser Office" w:cs="Sennheiser Office"/>
          <w:szCs w:val="18"/>
          <w:lang w:eastAsia="de-DE"/>
        </w:rPr>
      </w:pPr>
      <w:hyperlink r:id="rId12" w:history="1">
        <w:r w:rsidR="00484C3C" w:rsidRPr="00066256">
          <w:rPr>
            <w:rStyle w:val="Hyperlink"/>
            <w:rFonts w:ascii="Sennheiser Office" w:eastAsia="Sennheiser Office" w:hAnsi="Sennheiser Office" w:cs="Sennheiser Office"/>
            <w:szCs w:val="18"/>
            <w:lang w:val="en-US" w:eastAsia="de-DE"/>
          </w:rPr>
          <w:t>Max.vanderiet@omnicomprgroup.com</w:t>
        </w:r>
      </w:hyperlink>
    </w:p>
    <w:p w14:paraId="1B8B5CBA" w14:textId="77777777" w:rsidR="00CB79F5" w:rsidRPr="002919C4" w:rsidRDefault="00CB79F5" w:rsidP="003B102B"/>
    <w:p w14:paraId="0A0FD65D" w14:textId="77777777" w:rsidR="00BF4129" w:rsidRPr="00FE7545" w:rsidRDefault="00BF4129" w:rsidP="00BF4129">
      <w:pPr>
        <w:pStyle w:val="Contact"/>
        <w:rPr>
          <w:lang w:val="en-US"/>
        </w:rPr>
      </w:pPr>
      <w:r w:rsidRPr="00FE7545">
        <w:rPr>
          <w:lang w:val="en-US"/>
        </w:rPr>
        <w:t xml:space="preserve"> </w:t>
      </w:r>
    </w:p>
    <w:p w14:paraId="66944C8B" w14:textId="77777777" w:rsidR="00BF4129" w:rsidRPr="00FE7545" w:rsidRDefault="00BF4129" w:rsidP="00A22777">
      <w:pPr>
        <w:pStyle w:val="Contact"/>
        <w:rPr>
          <w:b/>
          <w:lang w:val="en-US"/>
        </w:rPr>
      </w:pPr>
    </w:p>
    <w:p w14:paraId="7E77BACA" w14:textId="77777777" w:rsidR="00A22777" w:rsidRPr="00FE7545" w:rsidRDefault="00A22777" w:rsidP="00A22777">
      <w:pPr>
        <w:pStyle w:val="Contact"/>
        <w:rPr>
          <w:lang w:val="en-US"/>
        </w:rPr>
      </w:pPr>
    </w:p>
    <w:bookmarkEnd w:id="0"/>
    <w:p w14:paraId="38E9F586" w14:textId="77777777" w:rsidR="00A22777" w:rsidRPr="00FE7545" w:rsidRDefault="00A22777" w:rsidP="00054681">
      <w:pPr>
        <w:spacing w:line="240" w:lineRule="auto"/>
        <w:rPr>
          <w:szCs w:val="18"/>
          <w:lang w:val="en-US"/>
        </w:rPr>
      </w:pPr>
    </w:p>
    <w:sectPr w:rsidR="00A22777" w:rsidRPr="00FE7545" w:rsidSect="0090639D">
      <w:headerReference w:type="default" r:id="rId13"/>
      <w:headerReference w:type="first" r:id="rId14"/>
      <w:footerReference w:type="first" r:id="rId15"/>
      <w:pgSz w:w="11906" w:h="16838" w:code="9"/>
      <w:pgMar w:top="2756"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EDDF6" w14:textId="77777777" w:rsidR="00D627F6" w:rsidRDefault="00D627F6" w:rsidP="00CA1EB9">
      <w:pPr>
        <w:spacing w:line="240" w:lineRule="auto"/>
      </w:pPr>
      <w:r>
        <w:separator/>
      </w:r>
    </w:p>
  </w:endnote>
  <w:endnote w:type="continuationSeparator" w:id="0">
    <w:p w14:paraId="12D42DAA" w14:textId="77777777" w:rsidR="00D627F6" w:rsidRDefault="00D627F6" w:rsidP="00CA1EB9">
      <w:pPr>
        <w:spacing w:line="240" w:lineRule="auto"/>
      </w:pPr>
      <w:r>
        <w:continuationSeparator/>
      </w:r>
    </w:p>
  </w:endnote>
  <w:endnote w:type="continuationNotice" w:id="1">
    <w:p w14:paraId="22E5A3CF" w14:textId="77777777" w:rsidR="00D627F6" w:rsidRDefault="00D627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912C6CD3-29BA-48DF-87A2-85F3ECC88127}"/>
    <w:embedBold r:id="rId2" w:fontKey="{72033BFD-0577-4010-963E-21DE63A434FC}"/>
    <w:embedBoldItalic r:id="rId3" w:fontKey="{F3363D02-972F-4C14-97BD-03930BD3E427}"/>
  </w:font>
  <w:font w:name="Tahoma">
    <w:panose1 w:val="020B0604030504040204"/>
    <w:charset w:val="00"/>
    <w:family w:val="swiss"/>
    <w:pitch w:val="variable"/>
    <w:sig w:usb0="E1002EFF" w:usb1="C000605B" w:usb2="00000029" w:usb3="00000000" w:csb0="000101FF" w:csb1="00000000"/>
    <w:embedRegular r:id="rId4" w:fontKey="{57303CA4-F57E-4BFF-9025-7BD1718EAA0C}"/>
  </w:font>
  <w:font w:name="Sennheiser-Bold">
    <w:charset w:val="00"/>
    <w:family w:val="swiss"/>
    <w:pitch w:val="variable"/>
    <w:sig w:usb0="8000002F" w:usb1="1000004A"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E911E" w14:textId="72F08B44" w:rsidR="00AB7262" w:rsidRDefault="0090639D">
    <w:pPr>
      <w:pStyle w:val="Voettekst"/>
    </w:pPr>
    <w:r>
      <w:rPr>
        <w:noProof/>
        <w:lang w:val="nl-NL" w:eastAsia="nl-NL"/>
      </w:rPr>
      <w:drawing>
        <wp:anchor distT="0" distB="0" distL="114300" distR="114300" simplePos="0" relativeHeight="251675648" behindDoc="1" locked="0" layoutInCell="1" allowOverlap="1" wp14:anchorId="111B98D5" wp14:editId="09FCC1F7">
          <wp:simplePos x="0" y="0"/>
          <wp:positionH relativeFrom="page">
            <wp:posOffset>4552950</wp:posOffset>
          </wp:positionH>
          <wp:positionV relativeFrom="paragraph">
            <wp:posOffset>15240</wp:posOffset>
          </wp:positionV>
          <wp:extent cx="1633220" cy="935990"/>
          <wp:effectExtent l="0" t="0" r="0" b="0"/>
          <wp:wrapTight wrapText="bothSides">
            <wp:wrapPolygon edited="0">
              <wp:start x="2771" y="4836"/>
              <wp:lineTo x="3527" y="13628"/>
              <wp:lineTo x="6047" y="16266"/>
              <wp:lineTo x="8818" y="16266"/>
              <wp:lineTo x="9574" y="12749"/>
              <wp:lineTo x="18644" y="10111"/>
              <wp:lineTo x="18392" y="6594"/>
              <wp:lineTo x="6802" y="4836"/>
              <wp:lineTo x="2771" y="4836"/>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nheiser_75_Years_wide_blue_RGB_4x.png"/>
                  <pic:cNvPicPr/>
                </pic:nvPicPr>
                <pic:blipFill>
                  <a:blip r:embed="rId1">
                    <a:extLst>
                      <a:ext uri="{28A0092B-C50C-407E-A947-70E740481C1C}">
                        <a14:useLocalDpi xmlns:a14="http://schemas.microsoft.com/office/drawing/2010/main" val="0"/>
                      </a:ext>
                    </a:extLst>
                  </a:blip>
                  <a:stretch>
                    <a:fillRect/>
                  </a:stretch>
                </pic:blipFill>
                <pic:spPr>
                  <a:xfrm>
                    <a:off x="0" y="0"/>
                    <a:ext cx="1633220" cy="935990"/>
                  </a:xfrm>
                  <a:prstGeom prst="rect">
                    <a:avLst/>
                  </a:prstGeom>
                  <a:ln>
                    <a:noFill/>
                  </a:ln>
                </pic:spPr>
              </pic:pic>
            </a:graphicData>
          </a:graphic>
          <wp14:sizeRelH relativeFrom="margin">
            <wp14:pctWidth>0</wp14:pctWidth>
          </wp14:sizeRelH>
          <wp14:sizeRelV relativeFrom="margin">
            <wp14:pctHeight>0</wp14:pctHeight>
          </wp14:sizeRelV>
        </wp:anchor>
      </w:drawing>
    </w:r>
    <w:r w:rsidR="00AB7262">
      <w:rPr>
        <w:noProof/>
        <w:lang w:val="nl-NL" w:eastAsia="nl-NL"/>
      </w:rPr>
      <w:drawing>
        <wp:anchor distT="0" distB="0" distL="114300" distR="114300" simplePos="0" relativeHeight="251673600" behindDoc="0" locked="1" layoutInCell="1" allowOverlap="1" wp14:anchorId="7146E2B4" wp14:editId="47740189">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2">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FB737" w14:textId="77777777" w:rsidR="00D627F6" w:rsidRDefault="00D627F6" w:rsidP="00CA1EB9">
      <w:pPr>
        <w:spacing w:line="240" w:lineRule="auto"/>
      </w:pPr>
      <w:r>
        <w:separator/>
      </w:r>
    </w:p>
  </w:footnote>
  <w:footnote w:type="continuationSeparator" w:id="0">
    <w:p w14:paraId="7A7C5710" w14:textId="77777777" w:rsidR="00D627F6" w:rsidRDefault="00D627F6" w:rsidP="00CA1EB9">
      <w:pPr>
        <w:spacing w:line="240" w:lineRule="auto"/>
      </w:pPr>
      <w:r>
        <w:continuationSeparator/>
      </w:r>
    </w:p>
  </w:footnote>
  <w:footnote w:type="continuationNotice" w:id="1">
    <w:p w14:paraId="172C64A8" w14:textId="77777777" w:rsidR="00D627F6" w:rsidRDefault="00D627F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A373" w14:textId="372325A6" w:rsidR="00AB7262" w:rsidRPr="008E5D5C" w:rsidRDefault="00AB7262" w:rsidP="008E5D5C">
    <w:pPr>
      <w:pStyle w:val="Koptekst"/>
      <w:rPr>
        <w:color w:val="0095D5" w:themeColor="accent1"/>
      </w:rPr>
    </w:pPr>
    <w:r w:rsidRPr="008E5D5C">
      <w:rPr>
        <w:noProof/>
        <w:color w:val="0095D5" w:themeColor="accent1"/>
        <w:lang w:val="nl-NL" w:eastAsia="nl-NL"/>
      </w:rPr>
      <w:drawing>
        <wp:anchor distT="0" distB="0" distL="114300" distR="114300" simplePos="0" relativeHeight="251656704" behindDoc="0" locked="1" layoutInCell="1" allowOverlap="1" wp14:anchorId="412C9980" wp14:editId="6709ADB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w:t>
    </w:r>
    <w:r w:rsidR="00202B9C">
      <w:rPr>
        <w:color w:val="0095D5" w:themeColor="accent1"/>
      </w:rPr>
      <w:t>ersbericht</w:t>
    </w:r>
  </w:p>
  <w:p w14:paraId="10DC4BF2" w14:textId="084A0D7C" w:rsidR="00AB7262" w:rsidRPr="008E5D5C" w:rsidRDefault="00AB7262" w:rsidP="008E5D5C">
    <w:pPr>
      <w:pStyle w:val="Koptekst"/>
    </w:pPr>
    <w:r>
      <w:fldChar w:fldCharType="begin"/>
    </w:r>
    <w:r>
      <w:instrText xml:space="preserve"> PAGE  \* Arabic  \* MERGEFORMAT </w:instrText>
    </w:r>
    <w:r>
      <w:fldChar w:fldCharType="separate"/>
    </w:r>
    <w:r w:rsidR="007C6788">
      <w:rPr>
        <w:noProof/>
      </w:rPr>
      <w:t>4</w:t>
    </w:r>
    <w:r>
      <w:fldChar w:fldCharType="end"/>
    </w:r>
    <w:r>
      <w:t>/</w:t>
    </w:r>
    <w:r w:rsidR="00F03EA4">
      <w:rPr>
        <w:noProof/>
      </w:rPr>
      <w:fldChar w:fldCharType="begin"/>
    </w:r>
    <w:r w:rsidR="00F03EA4">
      <w:rPr>
        <w:noProof/>
      </w:rPr>
      <w:instrText xml:space="preserve"> NUMPAGES  \* Arabic  \* MERGEFORMAT </w:instrText>
    </w:r>
    <w:r w:rsidR="00F03EA4">
      <w:rPr>
        <w:noProof/>
      </w:rPr>
      <w:fldChar w:fldCharType="separate"/>
    </w:r>
    <w:r w:rsidR="007C6788">
      <w:rPr>
        <w:noProof/>
      </w:rPr>
      <w:t>4</w:t>
    </w:r>
    <w:r w:rsidR="00F03EA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5CD30" w14:textId="77777777" w:rsidR="00202B9C" w:rsidRDefault="00AB7262" w:rsidP="008E5D5C">
    <w:pPr>
      <w:pStyle w:val="Koptekst"/>
      <w:rPr>
        <w:color w:val="0095D5" w:themeColor="accent1"/>
      </w:rPr>
    </w:pPr>
    <w:r w:rsidRPr="008E5D5C">
      <w:rPr>
        <w:noProof/>
        <w:color w:val="0095D5" w:themeColor="accent1"/>
        <w:lang w:val="nl-NL" w:eastAsia="nl-NL"/>
      </w:rPr>
      <w:drawing>
        <wp:anchor distT="0" distB="0" distL="114300" distR="114300" simplePos="0" relativeHeight="251656192" behindDoc="0" locked="1" layoutInCell="1" allowOverlap="1" wp14:anchorId="795B67F4" wp14:editId="42AFE73D">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w:t>
    </w:r>
    <w:r w:rsidR="00202B9C">
      <w:rPr>
        <w:color w:val="0095D5" w:themeColor="accent1"/>
      </w:rPr>
      <w:t>ersbericht</w:t>
    </w:r>
  </w:p>
  <w:p w14:paraId="36E158DD" w14:textId="27086F10" w:rsidR="00AB7262" w:rsidRPr="008E5D5C" w:rsidRDefault="00AB7262" w:rsidP="008E5D5C">
    <w:pPr>
      <w:pStyle w:val="Koptekst"/>
    </w:pPr>
    <w:r>
      <w:fldChar w:fldCharType="begin"/>
    </w:r>
    <w:r>
      <w:instrText xml:space="preserve"> PAGE  \* Arabic  \* MERGEFORMAT </w:instrText>
    </w:r>
    <w:r>
      <w:fldChar w:fldCharType="separate"/>
    </w:r>
    <w:r w:rsidR="006B5C45">
      <w:rPr>
        <w:noProof/>
      </w:rPr>
      <w:t>1</w:t>
    </w:r>
    <w:r>
      <w:fldChar w:fldCharType="end"/>
    </w:r>
    <w:r>
      <w:t>/</w:t>
    </w:r>
    <w:r w:rsidR="00F03EA4">
      <w:rPr>
        <w:noProof/>
      </w:rPr>
      <w:fldChar w:fldCharType="begin"/>
    </w:r>
    <w:r w:rsidR="00F03EA4">
      <w:rPr>
        <w:noProof/>
      </w:rPr>
      <w:instrText xml:space="preserve"> NUMPAGES  \* Arabic  \* MERGEFORMAT </w:instrText>
    </w:r>
    <w:r w:rsidR="00F03EA4">
      <w:rPr>
        <w:noProof/>
      </w:rPr>
      <w:fldChar w:fldCharType="separate"/>
    </w:r>
    <w:r w:rsidR="006B5C45">
      <w:rPr>
        <w:noProof/>
      </w:rPr>
      <w:t>4</w:t>
    </w:r>
    <w:r w:rsidR="00F03EA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3705"/>
    <w:multiLevelType w:val="hybridMultilevel"/>
    <w:tmpl w:val="D46CDAA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209A797B"/>
    <w:multiLevelType w:val="hybridMultilevel"/>
    <w:tmpl w:val="60D2BAB6"/>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 w15:restartNumberingAfterBreak="0">
    <w:nsid w:val="25DC1164"/>
    <w:multiLevelType w:val="hybridMultilevel"/>
    <w:tmpl w:val="9D26594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8E103E"/>
    <w:multiLevelType w:val="hybridMultilevel"/>
    <w:tmpl w:val="8946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5794206"/>
    <w:multiLevelType w:val="hybridMultilevel"/>
    <w:tmpl w:val="5F1E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771A8B"/>
    <w:multiLevelType w:val="hybridMultilevel"/>
    <w:tmpl w:val="F9001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embedTrueTypeFonts/>
  <w:proofState w:spelling="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2D4D"/>
    <w:rsid w:val="000038D7"/>
    <w:rsid w:val="000047EB"/>
    <w:rsid w:val="000125F9"/>
    <w:rsid w:val="000150F5"/>
    <w:rsid w:val="0001645C"/>
    <w:rsid w:val="00016B39"/>
    <w:rsid w:val="000177E4"/>
    <w:rsid w:val="00022F1D"/>
    <w:rsid w:val="0002345F"/>
    <w:rsid w:val="000337EF"/>
    <w:rsid w:val="00035364"/>
    <w:rsid w:val="000401EE"/>
    <w:rsid w:val="00040E1F"/>
    <w:rsid w:val="00044BFE"/>
    <w:rsid w:val="00047854"/>
    <w:rsid w:val="000478B5"/>
    <w:rsid w:val="000511BE"/>
    <w:rsid w:val="00052FEE"/>
    <w:rsid w:val="00053C6E"/>
    <w:rsid w:val="00054492"/>
    <w:rsid w:val="00054681"/>
    <w:rsid w:val="00055D34"/>
    <w:rsid w:val="00057BEA"/>
    <w:rsid w:val="00061CA9"/>
    <w:rsid w:val="00064AC4"/>
    <w:rsid w:val="000668B0"/>
    <w:rsid w:val="00074135"/>
    <w:rsid w:val="000770A7"/>
    <w:rsid w:val="00080D3E"/>
    <w:rsid w:val="000839CB"/>
    <w:rsid w:val="00084855"/>
    <w:rsid w:val="00093D62"/>
    <w:rsid w:val="00096A74"/>
    <w:rsid w:val="000A1506"/>
    <w:rsid w:val="000A27EE"/>
    <w:rsid w:val="000A5C70"/>
    <w:rsid w:val="000A5DB4"/>
    <w:rsid w:val="000A6EC3"/>
    <w:rsid w:val="000B1B7F"/>
    <w:rsid w:val="000B5FC5"/>
    <w:rsid w:val="000B6E78"/>
    <w:rsid w:val="000C6C8D"/>
    <w:rsid w:val="000D01F1"/>
    <w:rsid w:val="000D47C4"/>
    <w:rsid w:val="000D7ACF"/>
    <w:rsid w:val="000D7C0F"/>
    <w:rsid w:val="000E1E26"/>
    <w:rsid w:val="000E75BF"/>
    <w:rsid w:val="000F1CC4"/>
    <w:rsid w:val="000F2D8D"/>
    <w:rsid w:val="001044E9"/>
    <w:rsid w:val="001137A5"/>
    <w:rsid w:val="00113E3C"/>
    <w:rsid w:val="0011685F"/>
    <w:rsid w:val="00120DEA"/>
    <w:rsid w:val="00121501"/>
    <w:rsid w:val="00122735"/>
    <w:rsid w:val="0012474D"/>
    <w:rsid w:val="001272FE"/>
    <w:rsid w:val="001320DA"/>
    <w:rsid w:val="00133136"/>
    <w:rsid w:val="001357A8"/>
    <w:rsid w:val="001359E3"/>
    <w:rsid w:val="0014006E"/>
    <w:rsid w:val="001416D8"/>
    <w:rsid w:val="00142745"/>
    <w:rsid w:val="00142C57"/>
    <w:rsid w:val="0014308F"/>
    <w:rsid w:val="00145A5A"/>
    <w:rsid w:val="00152F59"/>
    <w:rsid w:val="0015315E"/>
    <w:rsid w:val="00157AE1"/>
    <w:rsid w:val="00170271"/>
    <w:rsid w:val="001713A4"/>
    <w:rsid w:val="00171D56"/>
    <w:rsid w:val="00171DA1"/>
    <w:rsid w:val="00173387"/>
    <w:rsid w:val="0017606E"/>
    <w:rsid w:val="00180C61"/>
    <w:rsid w:val="00181A1C"/>
    <w:rsid w:val="00181F89"/>
    <w:rsid w:val="00183688"/>
    <w:rsid w:val="0018506C"/>
    <w:rsid w:val="001863C9"/>
    <w:rsid w:val="00186F92"/>
    <w:rsid w:val="00191B3A"/>
    <w:rsid w:val="0019228F"/>
    <w:rsid w:val="0019588F"/>
    <w:rsid w:val="00197625"/>
    <w:rsid w:val="001A033B"/>
    <w:rsid w:val="001A0B88"/>
    <w:rsid w:val="001A1635"/>
    <w:rsid w:val="001A42A6"/>
    <w:rsid w:val="001A7125"/>
    <w:rsid w:val="001B2AFB"/>
    <w:rsid w:val="001B46A8"/>
    <w:rsid w:val="001C371F"/>
    <w:rsid w:val="001C491F"/>
    <w:rsid w:val="001C6161"/>
    <w:rsid w:val="001C63D8"/>
    <w:rsid w:val="001C65F6"/>
    <w:rsid w:val="001D4E25"/>
    <w:rsid w:val="001E1328"/>
    <w:rsid w:val="001E4AD4"/>
    <w:rsid w:val="001E6E4C"/>
    <w:rsid w:val="001E706A"/>
    <w:rsid w:val="001E7C9C"/>
    <w:rsid w:val="001F3001"/>
    <w:rsid w:val="001F43A2"/>
    <w:rsid w:val="001F567A"/>
    <w:rsid w:val="00201571"/>
    <w:rsid w:val="00202018"/>
    <w:rsid w:val="00202B9C"/>
    <w:rsid w:val="0020316D"/>
    <w:rsid w:val="00203983"/>
    <w:rsid w:val="00203F7A"/>
    <w:rsid w:val="002057CE"/>
    <w:rsid w:val="002063FC"/>
    <w:rsid w:val="002116E9"/>
    <w:rsid w:val="00212A65"/>
    <w:rsid w:val="002243BB"/>
    <w:rsid w:val="00227072"/>
    <w:rsid w:val="0023385D"/>
    <w:rsid w:val="00240AD1"/>
    <w:rsid w:val="00245CF0"/>
    <w:rsid w:val="00245F0D"/>
    <w:rsid w:val="00247223"/>
    <w:rsid w:val="00261917"/>
    <w:rsid w:val="0026200A"/>
    <w:rsid w:val="00262D92"/>
    <w:rsid w:val="00263DD6"/>
    <w:rsid w:val="00264678"/>
    <w:rsid w:val="00275873"/>
    <w:rsid w:val="002763C9"/>
    <w:rsid w:val="002815EB"/>
    <w:rsid w:val="00282A8D"/>
    <w:rsid w:val="002842E6"/>
    <w:rsid w:val="002942A3"/>
    <w:rsid w:val="002959A4"/>
    <w:rsid w:val="00295B85"/>
    <w:rsid w:val="002A019D"/>
    <w:rsid w:val="002A34D9"/>
    <w:rsid w:val="002A474A"/>
    <w:rsid w:val="002A5FE0"/>
    <w:rsid w:val="002A7FF9"/>
    <w:rsid w:val="002B2BDF"/>
    <w:rsid w:val="002C16F9"/>
    <w:rsid w:val="002C6F4D"/>
    <w:rsid w:val="002D0E3C"/>
    <w:rsid w:val="002D30B3"/>
    <w:rsid w:val="002D4094"/>
    <w:rsid w:val="002D7C6B"/>
    <w:rsid w:val="002F7D3D"/>
    <w:rsid w:val="003030A3"/>
    <w:rsid w:val="0030347E"/>
    <w:rsid w:val="00306A02"/>
    <w:rsid w:val="00311C6F"/>
    <w:rsid w:val="00312E0B"/>
    <w:rsid w:val="00315D2D"/>
    <w:rsid w:val="003160AB"/>
    <w:rsid w:val="00322339"/>
    <w:rsid w:val="00324C3E"/>
    <w:rsid w:val="00326E5E"/>
    <w:rsid w:val="00326FB8"/>
    <w:rsid w:val="00331049"/>
    <w:rsid w:val="00334907"/>
    <w:rsid w:val="00334AD0"/>
    <w:rsid w:val="00334CFE"/>
    <w:rsid w:val="00336BD8"/>
    <w:rsid w:val="003422F0"/>
    <w:rsid w:val="003438F4"/>
    <w:rsid w:val="00343B06"/>
    <w:rsid w:val="0034443E"/>
    <w:rsid w:val="00351F11"/>
    <w:rsid w:val="00355396"/>
    <w:rsid w:val="003558A3"/>
    <w:rsid w:val="00375ACD"/>
    <w:rsid w:val="00377782"/>
    <w:rsid w:val="0038364F"/>
    <w:rsid w:val="003843F5"/>
    <w:rsid w:val="003869AA"/>
    <w:rsid w:val="00386DB6"/>
    <w:rsid w:val="00391823"/>
    <w:rsid w:val="003928CD"/>
    <w:rsid w:val="003973AD"/>
    <w:rsid w:val="003A037D"/>
    <w:rsid w:val="003A2696"/>
    <w:rsid w:val="003A2CD8"/>
    <w:rsid w:val="003A51E6"/>
    <w:rsid w:val="003A782A"/>
    <w:rsid w:val="003B102B"/>
    <w:rsid w:val="003B21DB"/>
    <w:rsid w:val="003B3D7A"/>
    <w:rsid w:val="003B7B3B"/>
    <w:rsid w:val="003C099F"/>
    <w:rsid w:val="003C52BD"/>
    <w:rsid w:val="003C6F81"/>
    <w:rsid w:val="003C7131"/>
    <w:rsid w:val="003D01A9"/>
    <w:rsid w:val="003D06A1"/>
    <w:rsid w:val="003D64D8"/>
    <w:rsid w:val="003D69AC"/>
    <w:rsid w:val="003F0564"/>
    <w:rsid w:val="003F0CB5"/>
    <w:rsid w:val="003F405D"/>
    <w:rsid w:val="003F5479"/>
    <w:rsid w:val="003F5DF5"/>
    <w:rsid w:val="003F77F5"/>
    <w:rsid w:val="003F783C"/>
    <w:rsid w:val="004010F5"/>
    <w:rsid w:val="00402578"/>
    <w:rsid w:val="0041044D"/>
    <w:rsid w:val="004134F9"/>
    <w:rsid w:val="00414469"/>
    <w:rsid w:val="00427CE9"/>
    <w:rsid w:val="00435C44"/>
    <w:rsid w:val="00435CDC"/>
    <w:rsid w:val="0043688A"/>
    <w:rsid w:val="0044023F"/>
    <w:rsid w:val="00441F2E"/>
    <w:rsid w:val="0044420C"/>
    <w:rsid w:val="00450734"/>
    <w:rsid w:val="00451B2E"/>
    <w:rsid w:val="00453B3E"/>
    <w:rsid w:val="00454AA2"/>
    <w:rsid w:val="00457388"/>
    <w:rsid w:val="004608D6"/>
    <w:rsid w:val="004709B7"/>
    <w:rsid w:val="00470F90"/>
    <w:rsid w:val="00471EAD"/>
    <w:rsid w:val="00471FE9"/>
    <w:rsid w:val="00473140"/>
    <w:rsid w:val="00476320"/>
    <w:rsid w:val="00476AB0"/>
    <w:rsid w:val="0048329C"/>
    <w:rsid w:val="004835BF"/>
    <w:rsid w:val="00484C3C"/>
    <w:rsid w:val="00484C3D"/>
    <w:rsid w:val="00484D81"/>
    <w:rsid w:val="004869B8"/>
    <w:rsid w:val="00493817"/>
    <w:rsid w:val="004A5CBB"/>
    <w:rsid w:val="004A6D5F"/>
    <w:rsid w:val="004B217A"/>
    <w:rsid w:val="004B4D43"/>
    <w:rsid w:val="004B6CB1"/>
    <w:rsid w:val="004D05A5"/>
    <w:rsid w:val="004D05E8"/>
    <w:rsid w:val="004D194C"/>
    <w:rsid w:val="004D22A2"/>
    <w:rsid w:val="004D2862"/>
    <w:rsid w:val="004D636E"/>
    <w:rsid w:val="004D7B77"/>
    <w:rsid w:val="004E051B"/>
    <w:rsid w:val="004E0CDD"/>
    <w:rsid w:val="004E286E"/>
    <w:rsid w:val="004E32C6"/>
    <w:rsid w:val="004E49B8"/>
    <w:rsid w:val="004E71C8"/>
    <w:rsid w:val="004F0673"/>
    <w:rsid w:val="004F133E"/>
    <w:rsid w:val="004F5242"/>
    <w:rsid w:val="004F6DFE"/>
    <w:rsid w:val="004F7096"/>
    <w:rsid w:val="005014C3"/>
    <w:rsid w:val="00504FC5"/>
    <w:rsid w:val="00512EA4"/>
    <w:rsid w:val="00515150"/>
    <w:rsid w:val="00517A71"/>
    <w:rsid w:val="00521C8D"/>
    <w:rsid w:val="005259DF"/>
    <w:rsid w:val="00525B22"/>
    <w:rsid w:val="00527871"/>
    <w:rsid w:val="005311A6"/>
    <w:rsid w:val="005327DB"/>
    <w:rsid w:val="005336CE"/>
    <w:rsid w:val="0053435F"/>
    <w:rsid w:val="0053531D"/>
    <w:rsid w:val="00536707"/>
    <w:rsid w:val="00540039"/>
    <w:rsid w:val="00542D4D"/>
    <w:rsid w:val="00544340"/>
    <w:rsid w:val="00550589"/>
    <w:rsid w:val="00552E35"/>
    <w:rsid w:val="005619A4"/>
    <w:rsid w:val="00561D90"/>
    <w:rsid w:val="005631C4"/>
    <w:rsid w:val="00571109"/>
    <w:rsid w:val="00573373"/>
    <w:rsid w:val="0058058E"/>
    <w:rsid w:val="00581D67"/>
    <w:rsid w:val="005857C5"/>
    <w:rsid w:val="00586775"/>
    <w:rsid w:val="00590252"/>
    <w:rsid w:val="00594756"/>
    <w:rsid w:val="005A08AF"/>
    <w:rsid w:val="005A382D"/>
    <w:rsid w:val="005A46FE"/>
    <w:rsid w:val="005B39C7"/>
    <w:rsid w:val="005B7465"/>
    <w:rsid w:val="005C0980"/>
    <w:rsid w:val="005C1D85"/>
    <w:rsid w:val="005C1F67"/>
    <w:rsid w:val="005C55C4"/>
    <w:rsid w:val="005D0B60"/>
    <w:rsid w:val="005D10C1"/>
    <w:rsid w:val="005D1DCD"/>
    <w:rsid w:val="005D3436"/>
    <w:rsid w:val="005D571F"/>
    <w:rsid w:val="005D6548"/>
    <w:rsid w:val="005E022D"/>
    <w:rsid w:val="005E6B07"/>
    <w:rsid w:val="005F1A42"/>
    <w:rsid w:val="005F2226"/>
    <w:rsid w:val="005F4721"/>
    <w:rsid w:val="005F4FE7"/>
    <w:rsid w:val="005F788B"/>
    <w:rsid w:val="0060142B"/>
    <w:rsid w:val="0060379C"/>
    <w:rsid w:val="00606A85"/>
    <w:rsid w:val="00606CB8"/>
    <w:rsid w:val="00607B4B"/>
    <w:rsid w:val="006108B6"/>
    <w:rsid w:val="00610B8A"/>
    <w:rsid w:val="00620E71"/>
    <w:rsid w:val="00623F58"/>
    <w:rsid w:val="00625F38"/>
    <w:rsid w:val="006409E3"/>
    <w:rsid w:val="00654ACD"/>
    <w:rsid w:val="00654F20"/>
    <w:rsid w:val="0065680A"/>
    <w:rsid w:val="00663354"/>
    <w:rsid w:val="0066350D"/>
    <w:rsid w:val="0067444F"/>
    <w:rsid w:val="00692990"/>
    <w:rsid w:val="0069506C"/>
    <w:rsid w:val="006960A5"/>
    <w:rsid w:val="006A125D"/>
    <w:rsid w:val="006A2EE9"/>
    <w:rsid w:val="006A3338"/>
    <w:rsid w:val="006B4BEE"/>
    <w:rsid w:val="006B5C45"/>
    <w:rsid w:val="006C0155"/>
    <w:rsid w:val="006C4AD2"/>
    <w:rsid w:val="006C722B"/>
    <w:rsid w:val="006C7927"/>
    <w:rsid w:val="006D0C3A"/>
    <w:rsid w:val="006D1209"/>
    <w:rsid w:val="006D1BAF"/>
    <w:rsid w:val="006D4CF6"/>
    <w:rsid w:val="006E01F6"/>
    <w:rsid w:val="006E2084"/>
    <w:rsid w:val="006E4416"/>
    <w:rsid w:val="006E4655"/>
    <w:rsid w:val="006E638F"/>
    <w:rsid w:val="006F058F"/>
    <w:rsid w:val="006F54D1"/>
    <w:rsid w:val="00700154"/>
    <w:rsid w:val="00702179"/>
    <w:rsid w:val="0070485A"/>
    <w:rsid w:val="0071202C"/>
    <w:rsid w:val="00713818"/>
    <w:rsid w:val="00713C60"/>
    <w:rsid w:val="00715D40"/>
    <w:rsid w:val="00716B3F"/>
    <w:rsid w:val="007218CD"/>
    <w:rsid w:val="007237E9"/>
    <w:rsid w:val="00725621"/>
    <w:rsid w:val="00727E24"/>
    <w:rsid w:val="007305CF"/>
    <w:rsid w:val="00731E84"/>
    <w:rsid w:val="00732897"/>
    <w:rsid w:val="00733FC7"/>
    <w:rsid w:val="00747AB0"/>
    <w:rsid w:val="00750927"/>
    <w:rsid w:val="00751B48"/>
    <w:rsid w:val="00752BF4"/>
    <w:rsid w:val="00752EA3"/>
    <w:rsid w:val="0075357B"/>
    <w:rsid w:val="00757CA7"/>
    <w:rsid w:val="0076348C"/>
    <w:rsid w:val="00763F56"/>
    <w:rsid w:val="00766E21"/>
    <w:rsid w:val="007701A5"/>
    <w:rsid w:val="00771737"/>
    <w:rsid w:val="00773464"/>
    <w:rsid w:val="00775A87"/>
    <w:rsid w:val="007761C7"/>
    <w:rsid w:val="0077761C"/>
    <w:rsid w:val="00787315"/>
    <w:rsid w:val="00790961"/>
    <w:rsid w:val="00790F4E"/>
    <w:rsid w:val="007948CC"/>
    <w:rsid w:val="00795BCA"/>
    <w:rsid w:val="00797F56"/>
    <w:rsid w:val="007A0F3C"/>
    <w:rsid w:val="007A50DA"/>
    <w:rsid w:val="007B05CA"/>
    <w:rsid w:val="007B4269"/>
    <w:rsid w:val="007B55B3"/>
    <w:rsid w:val="007C2B23"/>
    <w:rsid w:val="007C4268"/>
    <w:rsid w:val="007C4F79"/>
    <w:rsid w:val="007C6788"/>
    <w:rsid w:val="007C76AD"/>
    <w:rsid w:val="007C786C"/>
    <w:rsid w:val="007D0F9C"/>
    <w:rsid w:val="007D520D"/>
    <w:rsid w:val="007D73FB"/>
    <w:rsid w:val="007D7B4B"/>
    <w:rsid w:val="007E4C84"/>
    <w:rsid w:val="007E60F8"/>
    <w:rsid w:val="007F5FAF"/>
    <w:rsid w:val="00803E33"/>
    <w:rsid w:val="00803F2B"/>
    <w:rsid w:val="00804527"/>
    <w:rsid w:val="00804B72"/>
    <w:rsid w:val="008077D0"/>
    <w:rsid w:val="00814029"/>
    <w:rsid w:val="00817AF9"/>
    <w:rsid w:val="00817FC0"/>
    <w:rsid w:val="00822D5B"/>
    <w:rsid w:val="00823549"/>
    <w:rsid w:val="00823B7C"/>
    <w:rsid w:val="00826017"/>
    <w:rsid w:val="008309A4"/>
    <w:rsid w:val="00830C18"/>
    <w:rsid w:val="00835AF7"/>
    <w:rsid w:val="00850400"/>
    <w:rsid w:val="00854217"/>
    <w:rsid w:val="008542C2"/>
    <w:rsid w:val="00854480"/>
    <w:rsid w:val="00864992"/>
    <w:rsid w:val="008713B7"/>
    <w:rsid w:val="00871483"/>
    <w:rsid w:val="00880DA2"/>
    <w:rsid w:val="0088359F"/>
    <w:rsid w:val="0088467E"/>
    <w:rsid w:val="0089240A"/>
    <w:rsid w:val="008963E1"/>
    <w:rsid w:val="008A457F"/>
    <w:rsid w:val="008B1C78"/>
    <w:rsid w:val="008B3683"/>
    <w:rsid w:val="008B5C6C"/>
    <w:rsid w:val="008B6DFA"/>
    <w:rsid w:val="008D030C"/>
    <w:rsid w:val="008D3C87"/>
    <w:rsid w:val="008D6CAB"/>
    <w:rsid w:val="008D7B2E"/>
    <w:rsid w:val="008E5160"/>
    <w:rsid w:val="008E5D5C"/>
    <w:rsid w:val="008F088F"/>
    <w:rsid w:val="008F0EF4"/>
    <w:rsid w:val="008F2D3E"/>
    <w:rsid w:val="00900184"/>
    <w:rsid w:val="009010C1"/>
    <w:rsid w:val="009014B3"/>
    <w:rsid w:val="0090639D"/>
    <w:rsid w:val="00907497"/>
    <w:rsid w:val="00907D89"/>
    <w:rsid w:val="00912585"/>
    <w:rsid w:val="009142D7"/>
    <w:rsid w:val="00921782"/>
    <w:rsid w:val="009222A3"/>
    <w:rsid w:val="009302B0"/>
    <w:rsid w:val="009320A9"/>
    <w:rsid w:val="0093628F"/>
    <w:rsid w:val="00944C60"/>
    <w:rsid w:val="00955722"/>
    <w:rsid w:val="00957258"/>
    <w:rsid w:val="00957B7F"/>
    <w:rsid w:val="0096225D"/>
    <w:rsid w:val="009622C8"/>
    <w:rsid w:val="0096404E"/>
    <w:rsid w:val="00965211"/>
    <w:rsid w:val="00965794"/>
    <w:rsid w:val="00965EBA"/>
    <w:rsid w:val="009721CB"/>
    <w:rsid w:val="00977493"/>
    <w:rsid w:val="009900FA"/>
    <w:rsid w:val="00992519"/>
    <w:rsid w:val="009A7FD8"/>
    <w:rsid w:val="009B6CDA"/>
    <w:rsid w:val="009C45A2"/>
    <w:rsid w:val="009C5E3F"/>
    <w:rsid w:val="009C6924"/>
    <w:rsid w:val="009C7999"/>
    <w:rsid w:val="009D03B7"/>
    <w:rsid w:val="009D4397"/>
    <w:rsid w:val="009D6AD5"/>
    <w:rsid w:val="009E004E"/>
    <w:rsid w:val="009E29C2"/>
    <w:rsid w:val="009F07B2"/>
    <w:rsid w:val="009F1518"/>
    <w:rsid w:val="009F1A54"/>
    <w:rsid w:val="009F2CAC"/>
    <w:rsid w:val="009F5901"/>
    <w:rsid w:val="009F68E6"/>
    <w:rsid w:val="00A008A1"/>
    <w:rsid w:val="00A0182F"/>
    <w:rsid w:val="00A07915"/>
    <w:rsid w:val="00A07C2C"/>
    <w:rsid w:val="00A102E1"/>
    <w:rsid w:val="00A1128E"/>
    <w:rsid w:val="00A20636"/>
    <w:rsid w:val="00A209D9"/>
    <w:rsid w:val="00A21F84"/>
    <w:rsid w:val="00A22777"/>
    <w:rsid w:val="00A236F5"/>
    <w:rsid w:val="00A2798C"/>
    <w:rsid w:val="00A35C00"/>
    <w:rsid w:val="00A41150"/>
    <w:rsid w:val="00A4674C"/>
    <w:rsid w:val="00A47EA2"/>
    <w:rsid w:val="00A5041D"/>
    <w:rsid w:val="00A50799"/>
    <w:rsid w:val="00A509C8"/>
    <w:rsid w:val="00A527F4"/>
    <w:rsid w:val="00A6272F"/>
    <w:rsid w:val="00A63BB2"/>
    <w:rsid w:val="00A641F2"/>
    <w:rsid w:val="00A71C86"/>
    <w:rsid w:val="00A81FD4"/>
    <w:rsid w:val="00A93355"/>
    <w:rsid w:val="00A93FD2"/>
    <w:rsid w:val="00AA269A"/>
    <w:rsid w:val="00AA521A"/>
    <w:rsid w:val="00AA5720"/>
    <w:rsid w:val="00AB0C5A"/>
    <w:rsid w:val="00AB48ED"/>
    <w:rsid w:val="00AB5767"/>
    <w:rsid w:val="00AB6847"/>
    <w:rsid w:val="00AB7262"/>
    <w:rsid w:val="00AC4D26"/>
    <w:rsid w:val="00AC4E77"/>
    <w:rsid w:val="00AC4FEC"/>
    <w:rsid w:val="00AC7BE0"/>
    <w:rsid w:val="00AD75E0"/>
    <w:rsid w:val="00AD7D84"/>
    <w:rsid w:val="00AE0EF3"/>
    <w:rsid w:val="00AE13AF"/>
    <w:rsid w:val="00AE1FA6"/>
    <w:rsid w:val="00AE2057"/>
    <w:rsid w:val="00AE2C2A"/>
    <w:rsid w:val="00AE3219"/>
    <w:rsid w:val="00AE487B"/>
    <w:rsid w:val="00AF40CB"/>
    <w:rsid w:val="00AF5500"/>
    <w:rsid w:val="00AF5560"/>
    <w:rsid w:val="00B04437"/>
    <w:rsid w:val="00B13524"/>
    <w:rsid w:val="00B16C76"/>
    <w:rsid w:val="00B20E88"/>
    <w:rsid w:val="00B211D5"/>
    <w:rsid w:val="00B2165B"/>
    <w:rsid w:val="00B218C1"/>
    <w:rsid w:val="00B2215C"/>
    <w:rsid w:val="00B26BC7"/>
    <w:rsid w:val="00B366BE"/>
    <w:rsid w:val="00B37F25"/>
    <w:rsid w:val="00B403B5"/>
    <w:rsid w:val="00B476AD"/>
    <w:rsid w:val="00B5211B"/>
    <w:rsid w:val="00B634B4"/>
    <w:rsid w:val="00B64F64"/>
    <w:rsid w:val="00B662BD"/>
    <w:rsid w:val="00B768E9"/>
    <w:rsid w:val="00B85EC4"/>
    <w:rsid w:val="00B86076"/>
    <w:rsid w:val="00B9233D"/>
    <w:rsid w:val="00B92F00"/>
    <w:rsid w:val="00B92FE3"/>
    <w:rsid w:val="00BA1427"/>
    <w:rsid w:val="00BA286C"/>
    <w:rsid w:val="00BA688E"/>
    <w:rsid w:val="00BA7AC2"/>
    <w:rsid w:val="00BB08F1"/>
    <w:rsid w:val="00BC1A06"/>
    <w:rsid w:val="00BC3088"/>
    <w:rsid w:val="00BC7143"/>
    <w:rsid w:val="00BC7B61"/>
    <w:rsid w:val="00BD043C"/>
    <w:rsid w:val="00BD1F80"/>
    <w:rsid w:val="00BD2603"/>
    <w:rsid w:val="00BD4EF4"/>
    <w:rsid w:val="00BE06F2"/>
    <w:rsid w:val="00BE32B9"/>
    <w:rsid w:val="00BE3DA9"/>
    <w:rsid w:val="00BE5514"/>
    <w:rsid w:val="00BE6607"/>
    <w:rsid w:val="00BE766E"/>
    <w:rsid w:val="00BF4129"/>
    <w:rsid w:val="00BF5AFD"/>
    <w:rsid w:val="00BF7691"/>
    <w:rsid w:val="00C005CE"/>
    <w:rsid w:val="00C03988"/>
    <w:rsid w:val="00C11EF0"/>
    <w:rsid w:val="00C11FA4"/>
    <w:rsid w:val="00C128D6"/>
    <w:rsid w:val="00C20F7B"/>
    <w:rsid w:val="00C23186"/>
    <w:rsid w:val="00C23A68"/>
    <w:rsid w:val="00C24DAB"/>
    <w:rsid w:val="00C24FB7"/>
    <w:rsid w:val="00C25477"/>
    <w:rsid w:val="00C25A78"/>
    <w:rsid w:val="00C33923"/>
    <w:rsid w:val="00C366DA"/>
    <w:rsid w:val="00C45277"/>
    <w:rsid w:val="00C4770C"/>
    <w:rsid w:val="00C51494"/>
    <w:rsid w:val="00C52DBB"/>
    <w:rsid w:val="00C53EFF"/>
    <w:rsid w:val="00C5418D"/>
    <w:rsid w:val="00C56852"/>
    <w:rsid w:val="00C5766E"/>
    <w:rsid w:val="00C6408C"/>
    <w:rsid w:val="00C67F87"/>
    <w:rsid w:val="00C70484"/>
    <w:rsid w:val="00C72973"/>
    <w:rsid w:val="00C743D1"/>
    <w:rsid w:val="00C74E35"/>
    <w:rsid w:val="00C8099E"/>
    <w:rsid w:val="00C81E79"/>
    <w:rsid w:val="00C8240A"/>
    <w:rsid w:val="00C825DF"/>
    <w:rsid w:val="00C86F06"/>
    <w:rsid w:val="00C91ACD"/>
    <w:rsid w:val="00C9514F"/>
    <w:rsid w:val="00CA1EB9"/>
    <w:rsid w:val="00CA66FC"/>
    <w:rsid w:val="00CB1CCF"/>
    <w:rsid w:val="00CB2BCF"/>
    <w:rsid w:val="00CB6DE4"/>
    <w:rsid w:val="00CB79F5"/>
    <w:rsid w:val="00CC06C6"/>
    <w:rsid w:val="00CC1C7C"/>
    <w:rsid w:val="00CC790F"/>
    <w:rsid w:val="00CD0687"/>
    <w:rsid w:val="00CD3E72"/>
    <w:rsid w:val="00CD5010"/>
    <w:rsid w:val="00CD51A4"/>
    <w:rsid w:val="00CD52D7"/>
    <w:rsid w:val="00CD5497"/>
    <w:rsid w:val="00CD739D"/>
    <w:rsid w:val="00CE1105"/>
    <w:rsid w:val="00CE4200"/>
    <w:rsid w:val="00CE48C2"/>
    <w:rsid w:val="00CF14DC"/>
    <w:rsid w:val="00CF5466"/>
    <w:rsid w:val="00CF592D"/>
    <w:rsid w:val="00CF7173"/>
    <w:rsid w:val="00CF77B1"/>
    <w:rsid w:val="00D06FD7"/>
    <w:rsid w:val="00D11BBA"/>
    <w:rsid w:val="00D1478D"/>
    <w:rsid w:val="00D20887"/>
    <w:rsid w:val="00D22EA6"/>
    <w:rsid w:val="00D27C82"/>
    <w:rsid w:val="00D33E54"/>
    <w:rsid w:val="00D36840"/>
    <w:rsid w:val="00D36A1E"/>
    <w:rsid w:val="00D43077"/>
    <w:rsid w:val="00D43391"/>
    <w:rsid w:val="00D43F35"/>
    <w:rsid w:val="00D46FFC"/>
    <w:rsid w:val="00D526EB"/>
    <w:rsid w:val="00D60BF1"/>
    <w:rsid w:val="00D627F6"/>
    <w:rsid w:val="00D633E0"/>
    <w:rsid w:val="00D644ED"/>
    <w:rsid w:val="00D65075"/>
    <w:rsid w:val="00D73498"/>
    <w:rsid w:val="00D74B97"/>
    <w:rsid w:val="00D76B05"/>
    <w:rsid w:val="00D8253F"/>
    <w:rsid w:val="00D82CEB"/>
    <w:rsid w:val="00D82F1F"/>
    <w:rsid w:val="00D83361"/>
    <w:rsid w:val="00D83F46"/>
    <w:rsid w:val="00D852C1"/>
    <w:rsid w:val="00D902FE"/>
    <w:rsid w:val="00D90E4D"/>
    <w:rsid w:val="00D91F4B"/>
    <w:rsid w:val="00D93234"/>
    <w:rsid w:val="00D976F7"/>
    <w:rsid w:val="00D97A6E"/>
    <w:rsid w:val="00DA0939"/>
    <w:rsid w:val="00DA48C6"/>
    <w:rsid w:val="00DA65DC"/>
    <w:rsid w:val="00DC29E1"/>
    <w:rsid w:val="00DC39D9"/>
    <w:rsid w:val="00DC69CF"/>
    <w:rsid w:val="00DC7894"/>
    <w:rsid w:val="00DD515D"/>
    <w:rsid w:val="00DE245E"/>
    <w:rsid w:val="00DE253E"/>
    <w:rsid w:val="00DF2EAD"/>
    <w:rsid w:val="00DF7B7B"/>
    <w:rsid w:val="00E008CA"/>
    <w:rsid w:val="00E02E41"/>
    <w:rsid w:val="00E05133"/>
    <w:rsid w:val="00E05B46"/>
    <w:rsid w:val="00E11BA3"/>
    <w:rsid w:val="00E12F5F"/>
    <w:rsid w:val="00E1347C"/>
    <w:rsid w:val="00E17928"/>
    <w:rsid w:val="00E17F1D"/>
    <w:rsid w:val="00E20B13"/>
    <w:rsid w:val="00E233E0"/>
    <w:rsid w:val="00E2674C"/>
    <w:rsid w:val="00E271A4"/>
    <w:rsid w:val="00E32251"/>
    <w:rsid w:val="00E32DA9"/>
    <w:rsid w:val="00E32DC5"/>
    <w:rsid w:val="00E33A14"/>
    <w:rsid w:val="00E369DA"/>
    <w:rsid w:val="00E42C92"/>
    <w:rsid w:val="00E446C8"/>
    <w:rsid w:val="00E525B7"/>
    <w:rsid w:val="00E54833"/>
    <w:rsid w:val="00E5648F"/>
    <w:rsid w:val="00E6008B"/>
    <w:rsid w:val="00E60500"/>
    <w:rsid w:val="00E6094B"/>
    <w:rsid w:val="00E613BF"/>
    <w:rsid w:val="00E704AF"/>
    <w:rsid w:val="00E717E3"/>
    <w:rsid w:val="00E723DB"/>
    <w:rsid w:val="00E74DF2"/>
    <w:rsid w:val="00E75F1B"/>
    <w:rsid w:val="00E82F46"/>
    <w:rsid w:val="00E855CD"/>
    <w:rsid w:val="00E85C2B"/>
    <w:rsid w:val="00E873E5"/>
    <w:rsid w:val="00E8782F"/>
    <w:rsid w:val="00E87B3B"/>
    <w:rsid w:val="00E90215"/>
    <w:rsid w:val="00E90B4D"/>
    <w:rsid w:val="00E95F4D"/>
    <w:rsid w:val="00E97A2B"/>
    <w:rsid w:val="00EA279B"/>
    <w:rsid w:val="00EA280C"/>
    <w:rsid w:val="00EB1B5C"/>
    <w:rsid w:val="00EB2C0C"/>
    <w:rsid w:val="00EB6084"/>
    <w:rsid w:val="00EB7226"/>
    <w:rsid w:val="00EC18F2"/>
    <w:rsid w:val="00EC2478"/>
    <w:rsid w:val="00EC2DAA"/>
    <w:rsid w:val="00EC576E"/>
    <w:rsid w:val="00EC799F"/>
    <w:rsid w:val="00ED12EA"/>
    <w:rsid w:val="00ED19E6"/>
    <w:rsid w:val="00ED5522"/>
    <w:rsid w:val="00ED7CAE"/>
    <w:rsid w:val="00EE1EA0"/>
    <w:rsid w:val="00EE24C8"/>
    <w:rsid w:val="00EF0F2E"/>
    <w:rsid w:val="00F00DBA"/>
    <w:rsid w:val="00F01ED4"/>
    <w:rsid w:val="00F027FE"/>
    <w:rsid w:val="00F02BC0"/>
    <w:rsid w:val="00F03EA4"/>
    <w:rsid w:val="00F04DA6"/>
    <w:rsid w:val="00F05FB2"/>
    <w:rsid w:val="00F10661"/>
    <w:rsid w:val="00F1265E"/>
    <w:rsid w:val="00F14985"/>
    <w:rsid w:val="00F22C09"/>
    <w:rsid w:val="00F25FE1"/>
    <w:rsid w:val="00F266D4"/>
    <w:rsid w:val="00F30301"/>
    <w:rsid w:val="00F3295D"/>
    <w:rsid w:val="00F35152"/>
    <w:rsid w:val="00F4065F"/>
    <w:rsid w:val="00F40738"/>
    <w:rsid w:val="00F427FD"/>
    <w:rsid w:val="00F43838"/>
    <w:rsid w:val="00F4453E"/>
    <w:rsid w:val="00F45AA6"/>
    <w:rsid w:val="00F45F5C"/>
    <w:rsid w:val="00F46A48"/>
    <w:rsid w:val="00F511AD"/>
    <w:rsid w:val="00F6399A"/>
    <w:rsid w:val="00F650D5"/>
    <w:rsid w:val="00F655F8"/>
    <w:rsid w:val="00F67680"/>
    <w:rsid w:val="00F7415E"/>
    <w:rsid w:val="00F75316"/>
    <w:rsid w:val="00F76684"/>
    <w:rsid w:val="00F7685B"/>
    <w:rsid w:val="00F81003"/>
    <w:rsid w:val="00F81711"/>
    <w:rsid w:val="00F81E86"/>
    <w:rsid w:val="00F84755"/>
    <w:rsid w:val="00F84EBC"/>
    <w:rsid w:val="00F86B97"/>
    <w:rsid w:val="00F8791B"/>
    <w:rsid w:val="00F91956"/>
    <w:rsid w:val="00F937E2"/>
    <w:rsid w:val="00F954CD"/>
    <w:rsid w:val="00FA173B"/>
    <w:rsid w:val="00FA3168"/>
    <w:rsid w:val="00FB08AC"/>
    <w:rsid w:val="00FC3EB2"/>
    <w:rsid w:val="00FC4D98"/>
    <w:rsid w:val="00FD0129"/>
    <w:rsid w:val="00FD24BC"/>
    <w:rsid w:val="00FD36E8"/>
    <w:rsid w:val="00FD6959"/>
    <w:rsid w:val="00FD69BF"/>
    <w:rsid w:val="00FE1372"/>
    <w:rsid w:val="00FE4751"/>
    <w:rsid w:val="00FE7272"/>
    <w:rsid w:val="00FE7545"/>
    <w:rsid w:val="00FF3771"/>
    <w:rsid w:val="00FF4A38"/>
    <w:rsid w:val="00FF5D4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2285644"/>
  <w15:docId w15:val="{CFE20F80-92DB-CE4E-AE37-1F51F09DA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9C45A2"/>
    <w:pPr>
      <w:spacing w:after="0" w:line="360" w:lineRule="auto"/>
    </w:pPr>
    <w:rPr>
      <w:sz w:val="18"/>
    </w:rPr>
  </w:style>
  <w:style w:type="paragraph" w:styleId="Kop1">
    <w:name w:val="heading 1"/>
    <w:basedOn w:val="Standaard"/>
    <w:next w:val="Standaard"/>
    <w:link w:val="Kop1Char"/>
    <w:uiPriority w:val="9"/>
    <w:qFormat/>
    <w:rsid w:val="009C45A2"/>
    <w:pPr>
      <w:outlineLvl w:val="0"/>
    </w:pPr>
    <w:rPr>
      <w:b/>
      <w:caps/>
      <w:color w:val="0095D5" w:themeColor="accent1"/>
    </w:rPr>
  </w:style>
  <w:style w:type="paragraph" w:styleId="Kop2">
    <w:name w:val="heading 2"/>
    <w:basedOn w:val="Standaard"/>
    <w:next w:val="Standaard"/>
    <w:link w:val="Kop2Char"/>
    <w:uiPriority w:val="9"/>
    <w:unhideWhenUsed/>
    <w:rsid w:val="009C45A2"/>
    <w:pPr>
      <w:outlineLvl w:val="1"/>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5D5C"/>
    <w:pPr>
      <w:spacing w:line="195" w:lineRule="atLeast"/>
      <w:ind w:right="-1737"/>
      <w:jc w:val="right"/>
    </w:pPr>
    <w:rPr>
      <w:caps/>
      <w:spacing w:val="12"/>
      <w:sz w:val="15"/>
    </w:rPr>
  </w:style>
  <w:style w:type="character" w:customStyle="1" w:styleId="KoptekstChar">
    <w:name w:val="Koptekst Char"/>
    <w:basedOn w:val="Standaardalinea-lettertype"/>
    <w:link w:val="Koptekst"/>
    <w:uiPriority w:val="99"/>
    <w:rsid w:val="008E5D5C"/>
    <w:rPr>
      <w:caps/>
      <w:spacing w:val="12"/>
      <w:sz w:val="15"/>
      <w:lang w:val="en-GB"/>
    </w:rPr>
  </w:style>
  <w:style w:type="paragraph" w:styleId="Voettekst">
    <w:name w:val="footer"/>
    <w:basedOn w:val="Standaard"/>
    <w:link w:val="VoettekstChar"/>
    <w:uiPriority w:val="99"/>
    <w:unhideWhenUsed/>
    <w:rsid w:val="00AB5767"/>
    <w:pPr>
      <w:spacing w:line="180" w:lineRule="atLeast"/>
    </w:pPr>
    <w:rPr>
      <w:sz w:val="12"/>
    </w:rPr>
  </w:style>
  <w:style w:type="character" w:customStyle="1" w:styleId="VoettekstChar">
    <w:name w:val="Voettekst Char"/>
    <w:basedOn w:val="Standaardalinea-lettertype"/>
    <w:link w:val="Voettekst"/>
    <w:uiPriority w:val="99"/>
    <w:rsid w:val="00AB5767"/>
    <w:rPr>
      <w:sz w:val="12"/>
      <w:lang w:val="en-GB"/>
    </w:rPr>
  </w:style>
  <w:style w:type="table" w:styleId="Tabelraster">
    <w:name w:val="Table Grid"/>
    <w:basedOn w:val="Standaardtabe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ard"/>
    <w:qFormat/>
    <w:rsid w:val="00AE2057"/>
    <w:pPr>
      <w:spacing w:line="180" w:lineRule="atLeast"/>
    </w:pPr>
    <w:rPr>
      <w:sz w:val="12"/>
    </w:rPr>
  </w:style>
  <w:style w:type="paragraph" w:styleId="Titel">
    <w:name w:val="Title"/>
    <w:basedOn w:val="Standaard"/>
    <w:next w:val="Standaard"/>
    <w:link w:val="TitelChar"/>
    <w:uiPriority w:val="10"/>
    <w:rsid w:val="00AC4E77"/>
    <w:pPr>
      <w:spacing w:before="440" w:after="200"/>
      <w:contextualSpacing/>
    </w:pPr>
    <w:rPr>
      <w:sz w:val="24"/>
    </w:rPr>
  </w:style>
  <w:style w:type="character" w:customStyle="1" w:styleId="TitelChar">
    <w:name w:val="Titel Char"/>
    <w:basedOn w:val="Standaardalinea-lettertype"/>
    <w:link w:val="Titel"/>
    <w:uiPriority w:val="10"/>
    <w:rsid w:val="00AC4E77"/>
    <w:rPr>
      <w:sz w:val="24"/>
      <w:lang w:val="en-GB"/>
    </w:rPr>
  </w:style>
  <w:style w:type="character" w:customStyle="1" w:styleId="Kop1Char">
    <w:name w:val="Kop 1 Char"/>
    <w:basedOn w:val="Standaardalinea-lettertype"/>
    <w:link w:val="Kop1"/>
    <w:uiPriority w:val="9"/>
    <w:rsid w:val="009C45A2"/>
    <w:rPr>
      <w:b/>
      <w:caps/>
      <w:color w:val="0095D5" w:themeColor="accent1"/>
      <w:sz w:val="18"/>
      <w:lang w:val="en-GB"/>
    </w:rPr>
  </w:style>
  <w:style w:type="paragraph" w:customStyle="1" w:styleId="Marginalnote">
    <w:name w:val="Marginal note"/>
    <w:basedOn w:val="Standaard"/>
    <w:qFormat/>
    <w:rsid w:val="00F45F5C"/>
    <w:pPr>
      <w:framePr w:w="1418" w:wrap="around" w:vAnchor="text" w:hAnchor="text" w:x="8194" w:y="41"/>
      <w:spacing w:line="195" w:lineRule="atLeast"/>
    </w:pPr>
    <w:rPr>
      <w:sz w:val="15"/>
    </w:rPr>
  </w:style>
  <w:style w:type="character" w:customStyle="1" w:styleId="Kop2Char">
    <w:name w:val="Kop 2 Char"/>
    <w:basedOn w:val="Standaardalinea-lettertype"/>
    <w:link w:val="Kop2"/>
    <w:uiPriority w:val="9"/>
    <w:rsid w:val="009C45A2"/>
    <w:rPr>
      <w:b/>
      <w:sz w:val="18"/>
      <w:lang w:val="en-GB"/>
    </w:rPr>
  </w:style>
  <w:style w:type="paragraph" w:customStyle="1" w:styleId="Contact">
    <w:name w:val="Contact"/>
    <w:basedOn w:val="Standaard"/>
    <w:qFormat/>
    <w:rsid w:val="00C24DAB"/>
    <w:pPr>
      <w:tabs>
        <w:tab w:val="left" w:pos="4111"/>
      </w:tabs>
      <w:spacing w:line="210" w:lineRule="atLeast"/>
    </w:pPr>
    <w:rPr>
      <w:sz w:val="15"/>
    </w:rPr>
  </w:style>
  <w:style w:type="character" w:styleId="Hyperlink">
    <w:name w:val="Hyperlink"/>
    <w:basedOn w:val="Standaardalinea-lettertype"/>
    <w:uiPriority w:val="99"/>
    <w:unhideWhenUsed/>
    <w:rsid w:val="00C24DAB"/>
    <w:rPr>
      <w:color w:val="000000" w:themeColor="hyperlink"/>
      <w:u w:val="single"/>
    </w:rPr>
  </w:style>
  <w:style w:type="paragraph" w:customStyle="1" w:styleId="Embargo">
    <w:name w:val="Embargo"/>
    <w:basedOn w:val="Standaard"/>
    <w:qFormat/>
    <w:rsid w:val="009C45A2"/>
    <w:pPr>
      <w:spacing w:after="240"/>
    </w:pPr>
    <w:rPr>
      <w:b/>
      <w:color w:val="FF0A14"/>
    </w:rPr>
  </w:style>
  <w:style w:type="paragraph" w:styleId="Bijschrift">
    <w:name w:val="caption"/>
    <w:basedOn w:val="Standaard"/>
    <w:next w:val="Standaard"/>
    <w:uiPriority w:val="35"/>
    <w:unhideWhenUsed/>
    <w:qFormat/>
    <w:rsid w:val="009320A9"/>
    <w:pPr>
      <w:spacing w:line="210" w:lineRule="atLeast"/>
    </w:pPr>
    <w:rPr>
      <w:sz w:val="15"/>
    </w:rPr>
  </w:style>
  <w:style w:type="paragraph" w:customStyle="1" w:styleId="About">
    <w:name w:val="About"/>
    <w:basedOn w:val="Standaard"/>
    <w:qFormat/>
    <w:rsid w:val="00B476AD"/>
    <w:pPr>
      <w:spacing w:line="240" w:lineRule="auto"/>
    </w:pPr>
  </w:style>
  <w:style w:type="character" w:styleId="Verwijzingopmerking">
    <w:name w:val="annotation reference"/>
    <w:basedOn w:val="Standaardalinea-lettertype"/>
    <w:uiPriority w:val="99"/>
    <w:semiHidden/>
    <w:unhideWhenUsed/>
    <w:rsid w:val="00FD36E8"/>
    <w:rPr>
      <w:sz w:val="16"/>
      <w:szCs w:val="16"/>
    </w:rPr>
  </w:style>
  <w:style w:type="paragraph" w:styleId="Tekstopmerking">
    <w:name w:val="annotation text"/>
    <w:basedOn w:val="Standaard"/>
    <w:link w:val="TekstopmerkingChar"/>
    <w:uiPriority w:val="99"/>
    <w:unhideWhenUsed/>
    <w:rsid w:val="00FD36E8"/>
    <w:pPr>
      <w:spacing w:line="240" w:lineRule="auto"/>
    </w:pPr>
    <w:rPr>
      <w:sz w:val="20"/>
      <w:szCs w:val="20"/>
    </w:rPr>
  </w:style>
  <w:style w:type="character" w:customStyle="1" w:styleId="TekstopmerkingChar">
    <w:name w:val="Tekst opmerking Char"/>
    <w:basedOn w:val="Standaardalinea-lettertype"/>
    <w:link w:val="Tekstopmerking"/>
    <w:uiPriority w:val="99"/>
    <w:rsid w:val="00FD36E8"/>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FD36E8"/>
    <w:rPr>
      <w:b/>
      <w:bCs/>
    </w:rPr>
  </w:style>
  <w:style w:type="character" w:customStyle="1" w:styleId="OnderwerpvanopmerkingChar">
    <w:name w:val="Onderwerp van opmerking Char"/>
    <w:basedOn w:val="TekstopmerkingChar"/>
    <w:link w:val="Onderwerpvanopmerking"/>
    <w:uiPriority w:val="99"/>
    <w:semiHidden/>
    <w:rsid w:val="00FD36E8"/>
    <w:rPr>
      <w:b/>
      <w:bCs/>
      <w:sz w:val="20"/>
      <w:szCs w:val="20"/>
      <w:lang w:val="en-GB"/>
    </w:rPr>
  </w:style>
  <w:style w:type="paragraph" w:styleId="Ballontekst">
    <w:name w:val="Balloon Text"/>
    <w:basedOn w:val="Standaard"/>
    <w:link w:val="BallontekstChar"/>
    <w:uiPriority w:val="99"/>
    <w:semiHidden/>
    <w:unhideWhenUsed/>
    <w:rsid w:val="00FD36E8"/>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D36E8"/>
    <w:rPr>
      <w:rFonts w:ascii="Tahoma" w:hAnsi="Tahoma" w:cs="Tahoma"/>
      <w:sz w:val="16"/>
      <w:szCs w:val="16"/>
      <w:lang w:val="en-GB"/>
    </w:rPr>
  </w:style>
  <w:style w:type="paragraph" w:styleId="Revisie">
    <w:name w:val="Revision"/>
    <w:hidden/>
    <w:uiPriority w:val="99"/>
    <w:semiHidden/>
    <w:rsid w:val="00D11BBA"/>
    <w:pPr>
      <w:spacing w:after="0" w:line="240" w:lineRule="auto"/>
    </w:pPr>
    <w:rPr>
      <w:sz w:val="18"/>
    </w:rPr>
  </w:style>
  <w:style w:type="paragraph" w:customStyle="1" w:styleId="Default">
    <w:name w:val="Default"/>
    <w:rsid w:val="009C5E3F"/>
    <w:pPr>
      <w:autoSpaceDE w:val="0"/>
      <w:autoSpaceDN w:val="0"/>
      <w:adjustRightInd w:val="0"/>
      <w:spacing w:after="0" w:line="240" w:lineRule="auto"/>
    </w:pPr>
    <w:rPr>
      <w:rFonts w:ascii="Sennheiser-Bold" w:eastAsia="PMingLiU" w:hAnsi="Sennheiser-Bold" w:cs="Sennheiser-Bold"/>
      <w:color w:val="000000"/>
      <w:sz w:val="24"/>
      <w:szCs w:val="24"/>
      <w:lang w:eastAsia="de-DE"/>
    </w:rPr>
  </w:style>
  <w:style w:type="character" w:customStyle="1" w:styleId="s2">
    <w:name w:val="s2"/>
    <w:basedOn w:val="Standaardalinea-lettertype"/>
    <w:rsid w:val="00336BD8"/>
  </w:style>
  <w:style w:type="character" w:customStyle="1" w:styleId="Erwhnung1">
    <w:name w:val="Erwähnung1"/>
    <w:basedOn w:val="Standaardalinea-lettertype"/>
    <w:uiPriority w:val="99"/>
    <w:semiHidden/>
    <w:unhideWhenUsed/>
    <w:rsid w:val="0020316D"/>
    <w:rPr>
      <w:color w:val="2B579A"/>
      <w:shd w:val="clear" w:color="auto" w:fill="E6E6E6"/>
    </w:rPr>
  </w:style>
  <w:style w:type="character" w:customStyle="1" w:styleId="NichtaufgelsteErwhnung1">
    <w:name w:val="Nicht aufgelöste Erwähnung1"/>
    <w:basedOn w:val="Standaardalinea-lettertype"/>
    <w:uiPriority w:val="99"/>
    <w:semiHidden/>
    <w:unhideWhenUsed/>
    <w:rsid w:val="003973AD"/>
    <w:rPr>
      <w:color w:val="808080"/>
      <w:shd w:val="clear" w:color="auto" w:fill="E6E6E6"/>
    </w:rPr>
  </w:style>
  <w:style w:type="paragraph" w:styleId="Lijstalinea">
    <w:name w:val="List Paragraph"/>
    <w:basedOn w:val="Standaard"/>
    <w:uiPriority w:val="34"/>
    <w:qFormat/>
    <w:rsid w:val="000770A7"/>
    <w:pPr>
      <w:ind w:left="720"/>
      <w:contextualSpacing/>
    </w:pPr>
  </w:style>
  <w:style w:type="character" w:customStyle="1" w:styleId="UnresolvedMention1">
    <w:name w:val="Unresolved Mention1"/>
    <w:basedOn w:val="Standaardalinea-lettertype"/>
    <w:uiPriority w:val="99"/>
    <w:semiHidden/>
    <w:unhideWhenUsed/>
    <w:rsid w:val="00261917"/>
    <w:rPr>
      <w:color w:val="605E5C"/>
      <w:shd w:val="clear" w:color="auto" w:fill="E1DFDD"/>
    </w:rPr>
  </w:style>
  <w:style w:type="character" w:customStyle="1" w:styleId="Onopgelostemelding1">
    <w:name w:val="Onopgeloste melding1"/>
    <w:basedOn w:val="Standaardalinea-lettertype"/>
    <w:uiPriority w:val="99"/>
    <w:semiHidden/>
    <w:unhideWhenUsed/>
    <w:rsid w:val="00FE7545"/>
    <w:rPr>
      <w:color w:val="605E5C"/>
      <w:shd w:val="clear" w:color="auto" w:fill="E1DFDD"/>
    </w:rPr>
  </w:style>
  <w:style w:type="character" w:styleId="GevolgdeHyperlink">
    <w:name w:val="FollowedHyperlink"/>
    <w:basedOn w:val="Standaardalinea-lettertype"/>
    <w:uiPriority w:val="99"/>
    <w:semiHidden/>
    <w:unhideWhenUsed/>
    <w:rsid w:val="00E90215"/>
    <w:rPr>
      <w:color w:val="000000" w:themeColor="followedHyperlink"/>
      <w:u w:val="single"/>
    </w:rPr>
  </w:style>
  <w:style w:type="character" w:styleId="Onopgelostemelding">
    <w:name w:val="Unresolved Mention"/>
    <w:basedOn w:val="Standaardalinea-lettertype"/>
    <w:uiPriority w:val="99"/>
    <w:semiHidden/>
    <w:unhideWhenUsed/>
    <w:rsid w:val="000177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16609">
      <w:bodyDiv w:val="1"/>
      <w:marLeft w:val="0"/>
      <w:marRight w:val="0"/>
      <w:marTop w:val="0"/>
      <w:marBottom w:val="0"/>
      <w:divBdr>
        <w:top w:val="none" w:sz="0" w:space="0" w:color="auto"/>
        <w:left w:val="none" w:sz="0" w:space="0" w:color="auto"/>
        <w:bottom w:val="none" w:sz="0" w:space="0" w:color="auto"/>
        <w:right w:val="none" w:sz="0" w:space="0" w:color="auto"/>
      </w:divBdr>
    </w:div>
    <w:div w:id="332071245">
      <w:bodyDiv w:val="1"/>
      <w:marLeft w:val="0"/>
      <w:marRight w:val="0"/>
      <w:marTop w:val="0"/>
      <w:marBottom w:val="0"/>
      <w:divBdr>
        <w:top w:val="none" w:sz="0" w:space="0" w:color="auto"/>
        <w:left w:val="none" w:sz="0" w:space="0" w:color="auto"/>
        <w:bottom w:val="none" w:sz="0" w:space="0" w:color="auto"/>
        <w:right w:val="none" w:sz="0" w:space="0" w:color="auto"/>
      </w:divBdr>
    </w:div>
    <w:div w:id="395127992">
      <w:bodyDiv w:val="1"/>
      <w:marLeft w:val="0"/>
      <w:marRight w:val="0"/>
      <w:marTop w:val="0"/>
      <w:marBottom w:val="0"/>
      <w:divBdr>
        <w:top w:val="none" w:sz="0" w:space="0" w:color="auto"/>
        <w:left w:val="none" w:sz="0" w:space="0" w:color="auto"/>
        <w:bottom w:val="none" w:sz="0" w:space="0" w:color="auto"/>
        <w:right w:val="none" w:sz="0" w:space="0" w:color="auto"/>
      </w:divBdr>
    </w:div>
    <w:div w:id="404376792">
      <w:bodyDiv w:val="1"/>
      <w:marLeft w:val="0"/>
      <w:marRight w:val="0"/>
      <w:marTop w:val="0"/>
      <w:marBottom w:val="0"/>
      <w:divBdr>
        <w:top w:val="none" w:sz="0" w:space="0" w:color="auto"/>
        <w:left w:val="none" w:sz="0" w:space="0" w:color="auto"/>
        <w:bottom w:val="none" w:sz="0" w:space="0" w:color="auto"/>
        <w:right w:val="none" w:sz="0" w:space="0" w:color="auto"/>
      </w:divBdr>
    </w:div>
    <w:div w:id="462621891">
      <w:bodyDiv w:val="1"/>
      <w:marLeft w:val="0"/>
      <w:marRight w:val="0"/>
      <w:marTop w:val="0"/>
      <w:marBottom w:val="0"/>
      <w:divBdr>
        <w:top w:val="none" w:sz="0" w:space="0" w:color="auto"/>
        <w:left w:val="none" w:sz="0" w:space="0" w:color="auto"/>
        <w:bottom w:val="none" w:sz="0" w:space="0" w:color="auto"/>
        <w:right w:val="none" w:sz="0" w:space="0" w:color="auto"/>
      </w:divBdr>
    </w:div>
    <w:div w:id="756636660">
      <w:bodyDiv w:val="1"/>
      <w:marLeft w:val="0"/>
      <w:marRight w:val="0"/>
      <w:marTop w:val="0"/>
      <w:marBottom w:val="0"/>
      <w:divBdr>
        <w:top w:val="none" w:sz="0" w:space="0" w:color="auto"/>
        <w:left w:val="none" w:sz="0" w:space="0" w:color="auto"/>
        <w:bottom w:val="none" w:sz="0" w:space="0" w:color="auto"/>
        <w:right w:val="none" w:sz="0" w:space="0" w:color="auto"/>
      </w:divBdr>
    </w:div>
    <w:div w:id="981469739">
      <w:bodyDiv w:val="1"/>
      <w:marLeft w:val="0"/>
      <w:marRight w:val="0"/>
      <w:marTop w:val="0"/>
      <w:marBottom w:val="0"/>
      <w:divBdr>
        <w:top w:val="none" w:sz="0" w:space="0" w:color="auto"/>
        <w:left w:val="none" w:sz="0" w:space="0" w:color="auto"/>
        <w:bottom w:val="none" w:sz="0" w:space="0" w:color="auto"/>
        <w:right w:val="none" w:sz="0" w:space="0" w:color="auto"/>
      </w:divBdr>
    </w:div>
    <w:div w:id="1128234847">
      <w:bodyDiv w:val="1"/>
      <w:marLeft w:val="0"/>
      <w:marRight w:val="0"/>
      <w:marTop w:val="0"/>
      <w:marBottom w:val="0"/>
      <w:divBdr>
        <w:top w:val="none" w:sz="0" w:space="0" w:color="auto"/>
        <w:left w:val="none" w:sz="0" w:space="0" w:color="auto"/>
        <w:bottom w:val="none" w:sz="0" w:space="0" w:color="auto"/>
        <w:right w:val="none" w:sz="0" w:space="0" w:color="auto"/>
      </w:divBdr>
      <w:divsChild>
        <w:div w:id="1374814523">
          <w:marLeft w:val="0"/>
          <w:marRight w:val="0"/>
          <w:marTop w:val="0"/>
          <w:marBottom w:val="0"/>
          <w:divBdr>
            <w:top w:val="none" w:sz="0" w:space="0" w:color="auto"/>
            <w:left w:val="none" w:sz="0" w:space="0" w:color="auto"/>
            <w:bottom w:val="none" w:sz="0" w:space="0" w:color="auto"/>
            <w:right w:val="none" w:sz="0" w:space="0" w:color="auto"/>
          </w:divBdr>
        </w:div>
      </w:divsChild>
    </w:div>
    <w:div w:id="1291668945">
      <w:bodyDiv w:val="1"/>
      <w:marLeft w:val="0"/>
      <w:marRight w:val="0"/>
      <w:marTop w:val="0"/>
      <w:marBottom w:val="0"/>
      <w:divBdr>
        <w:top w:val="none" w:sz="0" w:space="0" w:color="auto"/>
        <w:left w:val="none" w:sz="0" w:space="0" w:color="auto"/>
        <w:bottom w:val="none" w:sz="0" w:space="0" w:color="auto"/>
        <w:right w:val="none" w:sz="0" w:space="0" w:color="auto"/>
      </w:divBdr>
    </w:div>
    <w:div w:id="1300652522">
      <w:bodyDiv w:val="1"/>
      <w:marLeft w:val="0"/>
      <w:marRight w:val="0"/>
      <w:marTop w:val="0"/>
      <w:marBottom w:val="0"/>
      <w:divBdr>
        <w:top w:val="none" w:sz="0" w:space="0" w:color="auto"/>
        <w:left w:val="none" w:sz="0" w:space="0" w:color="auto"/>
        <w:bottom w:val="none" w:sz="0" w:space="0" w:color="auto"/>
        <w:right w:val="none" w:sz="0" w:space="0" w:color="auto"/>
      </w:divBdr>
    </w:div>
    <w:div w:id="1681154091">
      <w:bodyDiv w:val="1"/>
      <w:marLeft w:val="0"/>
      <w:marRight w:val="0"/>
      <w:marTop w:val="0"/>
      <w:marBottom w:val="0"/>
      <w:divBdr>
        <w:top w:val="none" w:sz="0" w:space="0" w:color="auto"/>
        <w:left w:val="none" w:sz="0" w:space="0" w:color="auto"/>
        <w:bottom w:val="none" w:sz="0" w:space="0" w:color="auto"/>
        <w:right w:val="none" w:sz="0" w:space="0" w:color="auto"/>
      </w:divBdr>
    </w:div>
    <w:div w:id="1854026917">
      <w:bodyDiv w:val="1"/>
      <w:marLeft w:val="0"/>
      <w:marRight w:val="0"/>
      <w:marTop w:val="0"/>
      <w:marBottom w:val="0"/>
      <w:divBdr>
        <w:top w:val="none" w:sz="0" w:space="0" w:color="auto"/>
        <w:left w:val="none" w:sz="0" w:space="0" w:color="auto"/>
        <w:bottom w:val="none" w:sz="0" w:space="0" w:color="auto"/>
        <w:right w:val="none" w:sz="0" w:space="0" w:color="auto"/>
      </w:divBdr>
    </w:div>
    <w:div w:id="1887796555">
      <w:bodyDiv w:val="1"/>
      <w:marLeft w:val="0"/>
      <w:marRight w:val="0"/>
      <w:marTop w:val="0"/>
      <w:marBottom w:val="0"/>
      <w:divBdr>
        <w:top w:val="none" w:sz="0" w:space="0" w:color="auto"/>
        <w:left w:val="none" w:sz="0" w:space="0" w:color="auto"/>
        <w:bottom w:val="none" w:sz="0" w:space="0" w:color="auto"/>
        <w:right w:val="none" w:sz="0" w:space="0" w:color="auto"/>
      </w:divBdr>
    </w:div>
    <w:div w:id="1983583703">
      <w:bodyDiv w:val="1"/>
      <w:marLeft w:val="0"/>
      <w:marRight w:val="0"/>
      <w:marTop w:val="0"/>
      <w:marBottom w:val="0"/>
      <w:divBdr>
        <w:top w:val="none" w:sz="0" w:space="0" w:color="auto"/>
        <w:left w:val="none" w:sz="0" w:space="0" w:color="auto"/>
        <w:bottom w:val="none" w:sz="0" w:space="0" w:color="auto"/>
        <w:right w:val="none" w:sz="0" w:space="0" w:color="auto"/>
      </w:divBdr>
    </w:div>
    <w:div w:id="2010251797">
      <w:bodyDiv w:val="1"/>
      <w:marLeft w:val="0"/>
      <w:marRight w:val="0"/>
      <w:marTop w:val="0"/>
      <w:marBottom w:val="0"/>
      <w:divBdr>
        <w:top w:val="none" w:sz="0" w:space="0" w:color="auto"/>
        <w:left w:val="none" w:sz="0" w:space="0" w:color="auto"/>
        <w:bottom w:val="none" w:sz="0" w:space="0" w:color="auto"/>
        <w:right w:val="none" w:sz="0" w:space="0" w:color="auto"/>
      </w:divBdr>
    </w:div>
    <w:div w:id="2096628877">
      <w:bodyDiv w:val="1"/>
      <w:marLeft w:val="0"/>
      <w:marRight w:val="0"/>
      <w:marTop w:val="0"/>
      <w:marBottom w:val="0"/>
      <w:divBdr>
        <w:top w:val="none" w:sz="0" w:space="0" w:color="auto"/>
        <w:left w:val="none" w:sz="0" w:space="0" w:color="auto"/>
        <w:bottom w:val="none" w:sz="0" w:space="0" w:color="auto"/>
        <w:right w:val="none" w:sz="0" w:space="0" w:color="auto"/>
      </w:divBdr>
    </w:div>
    <w:div w:id="2121602094">
      <w:bodyDiv w:val="1"/>
      <w:marLeft w:val="0"/>
      <w:marRight w:val="0"/>
      <w:marTop w:val="0"/>
      <w:marBottom w:val="0"/>
      <w:divBdr>
        <w:top w:val="none" w:sz="0" w:space="0" w:color="auto"/>
        <w:left w:val="none" w:sz="0" w:space="0" w:color="auto"/>
        <w:bottom w:val="none" w:sz="0" w:space="0" w:color="auto"/>
        <w:right w:val="none" w:sz="0" w:space="0" w:color="auto"/>
      </w:divBdr>
    </w:div>
    <w:div w:id="212704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x.vanderiet@omnicomprgroup.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nnheiser.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4A4B5-F659-4DD8-B1F2-D3CA5A1A7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92EEA64D</Template>
  <TotalTime>25</TotalTime>
  <Pages>4</Pages>
  <Words>923</Words>
  <Characters>5081</Characters>
  <Application>Microsoft Office Word</Application>
  <DocSecurity>0</DocSecurity>
  <Lines>42</Lines>
  <Paragraphs>11</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Meijer, Amber</cp:lastModifiedBy>
  <cp:revision>4</cp:revision>
  <cp:lastPrinted>2020-03-12T13:31:00Z</cp:lastPrinted>
  <dcterms:created xsi:type="dcterms:W3CDTF">2020-03-12T15:00:00Z</dcterms:created>
  <dcterms:modified xsi:type="dcterms:W3CDTF">2020-03-12T17:00:00Z</dcterms:modified>
</cp:coreProperties>
</file>