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09B2" w14:textId="5F06726A" w:rsidR="00E75B6D" w:rsidRPr="002D6FD4" w:rsidRDefault="002D6FD4" w:rsidP="00E40A05">
      <w:pPr>
        <w:rPr>
          <w:rFonts w:ascii="Sennheiser Neue Regular" w:hAnsi="Sennheiser Neue Regular" w:cstheme="minorHAnsi"/>
          <w:bCs/>
          <w:iCs/>
          <w:color w:val="868686"/>
          <w:lang w:val="en-US"/>
        </w:rPr>
      </w:pPr>
      <w:proofErr w:type="gramStart"/>
      <w:r>
        <w:rPr>
          <w:rFonts w:ascii="Sennheiser Neue Regular" w:hAnsi="Sennheiser Neue Regular" w:cstheme="minorHAnsi"/>
          <w:b/>
          <w:iCs/>
          <w:sz w:val="28"/>
          <w:szCs w:val="28"/>
          <w:lang w:val="en-US"/>
        </w:rPr>
        <w:t>Tout</w:t>
      </w:r>
      <w:proofErr w:type="gramEnd"/>
      <w:r>
        <w:rPr>
          <w:rFonts w:ascii="Sennheiser Neue Regular" w:hAnsi="Sennheiser Neue Regular" w:cstheme="minorHAnsi"/>
          <w:b/>
          <w:iCs/>
          <w:sz w:val="28"/>
          <w:szCs w:val="28"/>
          <w:lang w:val="en-US"/>
        </w:rPr>
        <w:t xml:space="preserve"> commence à</w:t>
      </w:r>
      <w:r w:rsidRPr="002D6FD4">
        <w:rPr>
          <w:rFonts w:ascii="Sennheiser Neue Regular" w:hAnsi="Sennheiser Neue Regular" w:cstheme="minorHAnsi"/>
          <w:b/>
          <w:iCs/>
          <w:sz w:val="28"/>
          <w:szCs w:val="28"/>
          <w:lang w:val="en-US"/>
        </w:rPr>
        <w:t xml:space="preserve"> la source</w:t>
      </w:r>
      <w:r w:rsidR="00696CA5" w:rsidRPr="002D6FD4">
        <w:rPr>
          <w:rFonts w:ascii="Sennheiser Neue Regular" w:hAnsi="Sennheiser Neue Regular" w:cstheme="minorHAnsi"/>
          <w:b/>
          <w:iCs/>
          <w:sz w:val="28"/>
          <w:szCs w:val="28"/>
          <w:lang w:val="en-US"/>
        </w:rPr>
        <w:br/>
      </w:r>
      <w:r w:rsidRPr="002D6FD4">
        <w:rPr>
          <w:rFonts w:ascii="Sennheiser Neue Regular" w:hAnsi="Sennheiser Neue Regular" w:cstheme="minorHAnsi"/>
          <w:bCs/>
          <w:iCs/>
          <w:color w:val="868686"/>
          <w:lang w:val="en-US"/>
        </w:rPr>
        <w:t xml:space="preserve">Les microphones Neumann au </w:t>
      </w:r>
      <w:proofErr w:type="spellStart"/>
      <w:r w:rsidRPr="002D6FD4">
        <w:rPr>
          <w:rFonts w:ascii="Sennheiser Neue Regular" w:hAnsi="Sennheiser Neue Regular" w:cstheme="minorHAnsi"/>
          <w:bCs/>
          <w:iCs/>
          <w:color w:val="868686"/>
          <w:lang w:val="en-US"/>
        </w:rPr>
        <w:t>cœur</w:t>
      </w:r>
      <w:proofErr w:type="spellEnd"/>
      <w:r w:rsidRPr="002D6FD4">
        <w:rPr>
          <w:rFonts w:ascii="Sennheiser Neue Regular" w:hAnsi="Sennheiser Neue Regular" w:cstheme="minorHAnsi"/>
          <w:bCs/>
          <w:iCs/>
          <w:color w:val="868686"/>
          <w:lang w:val="en-US"/>
        </w:rPr>
        <w:t xml:space="preserve"> du concert </w:t>
      </w:r>
      <w:r w:rsidRPr="002D6FD4">
        <w:rPr>
          <w:rFonts w:ascii="Sennheiser Neue Regular" w:hAnsi="Sennheiser Neue Regular" w:cstheme="minorHAnsi"/>
          <w:bCs/>
          <w:i/>
          <w:color w:val="868686"/>
          <w:lang w:val="en-US"/>
        </w:rPr>
        <w:t>Bare Bones</w:t>
      </w:r>
      <w:r w:rsidRPr="002D6FD4">
        <w:rPr>
          <w:rFonts w:ascii="Sennheiser Neue Regular" w:hAnsi="Sennheiser Neue Regular" w:cstheme="minorHAnsi"/>
          <w:bCs/>
          <w:iCs/>
          <w:color w:val="868686"/>
          <w:lang w:val="en-US"/>
        </w:rPr>
        <w:t xml:space="preserve"> de Bryan Adams à Pompéi, </w:t>
      </w:r>
      <w:proofErr w:type="spellStart"/>
      <w:r w:rsidRPr="002D6FD4">
        <w:rPr>
          <w:rFonts w:ascii="Sennheiser Neue Regular" w:hAnsi="Sennheiser Neue Regular" w:cstheme="minorHAnsi"/>
          <w:bCs/>
          <w:iCs/>
          <w:color w:val="868686"/>
          <w:lang w:val="en-US"/>
        </w:rPr>
        <w:t>mixé</w:t>
      </w:r>
      <w:proofErr w:type="spellEnd"/>
      <w:r w:rsidRPr="002D6FD4">
        <w:rPr>
          <w:rFonts w:ascii="Sennheiser Neue Regular" w:hAnsi="Sennheiser Neue Regular" w:cstheme="minorHAnsi"/>
          <w:bCs/>
          <w:iCs/>
          <w:color w:val="868686"/>
          <w:lang w:val="en-US"/>
        </w:rPr>
        <w:t xml:space="preserve"> par Stefan Holtz</w:t>
      </w:r>
    </w:p>
    <w:p w14:paraId="330CF5B0" w14:textId="77777777" w:rsidR="00945A95" w:rsidRPr="002D6FD4" w:rsidRDefault="00E40A05" w:rsidP="003D0B73">
      <w:pPr>
        <w:rPr>
          <w:rFonts w:ascii="Sennheiser Neue Regular" w:hAnsi="Sennheiser Neue Regular" w:cstheme="minorHAnsi"/>
          <w:bCs/>
          <w:iCs/>
          <w:sz w:val="10"/>
          <w:szCs w:val="10"/>
          <w:lang w:val="en-US"/>
        </w:rPr>
      </w:pPr>
      <w:r w:rsidRPr="002D6FD4">
        <w:rPr>
          <w:rFonts w:ascii="Sennheiser Neue Regular" w:hAnsi="Sennheiser Neue Regular" w:cstheme="minorHAnsi"/>
          <w:bCs/>
          <w:iCs/>
          <w:noProof/>
          <w:sz w:val="10"/>
          <w:szCs w:val="10"/>
          <w:lang w:val="en-US"/>
        </w:rPr>
        <w:drawing>
          <wp:inline distT="0" distB="0" distL="0" distR="0" wp14:anchorId="2FD01976" wp14:editId="1BF377D7">
            <wp:extent cx="5232063" cy="3488042"/>
            <wp:effectExtent l="0" t="0" r="635" b="5080"/>
            <wp:docPr id="143289091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890913" name="Grafik 1"/>
                    <pic:cNvPicPr/>
                  </pic:nvPicPr>
                  <pic:blipFill>
                    <a:blip r:embed="rId8"/>
                    <a:stretch>
                      <a:fillRect/>
                    </a:stretch>
                  </pic:blipFill>
                  <pic:spPr bwMode="auto">
                    <a:xfrm>
                      <a:off x="0" y="0"/>
                      <a:ext cx="5283861" cy="3522574"/>
                    </a:xfrm>
                    <a:prstGeom prst="rect">
                      <a:avLst/>
                    </a:prstGeom>
                    <a:ln>
                      <a:noFill/>
                    </a:ln>
                    <a:extLst>
                      <a:ext uri="{53640926-AAD7-44D8-BBD7-CCE9431645EC}">
                        <a14:shadowObscured xmlns:a14="http://schemas.microsoft.com/office/drawing/2010/main"/>
                      </a:ext>
                    </a:extLst>
                  </pic:spPr>
                </pic:pic>
              </a:graphicData>
            </a:graphic>
          </wp:inline>
        </w:drawing>
      </w:r>
    </w:p>
    <w:p w14:paraId="2B82745F" w14:textId="46B73269" w:rsidR="00EC2E67" w:rsidRPr="002D6FD4" w:rsidRDefault="00EC2E67" w:rsidP="003D0B73">
      <w:pPr>
        <w:rPr>
          <w:rFonts w:ascii="Sennheiser Neue Regular" w:hAnsi="Sennheiser Neue Regular" w:cstheme="minorHAnsi"/>
          <w:bCs/>
          <w:i/>
          <w:sz w:val="16"/>
          <w:szCs w:val="16"/>
          <w:lang w:val="en-US"/>
        </w:rPr>
      </w:pPr>
      <w:r w:rsidRPr="002D6FD4">
        <w:rPr>
          <w:rFonts w:ascii="Sennheiser Neue Regular" w:hAnsi="Sennheiser Neue Regular" w:cstheme="minorHAnsi"/>
          <w:bCs/>
          <w:i/>
          <w:sz w:val="16"/>
          <w:szCs w:val="16"/>
          <w:lang w:val="en-US"/>
        </w:rPr>
        <w:t xml:space="preserve">Photo: Katarína </w:t>
      </w:r>
      <w:proofErr w:type="spellStart"/>
      <w:r w:rsidRPr="002D6FD4">
        <w:rPr>
          <w:rFonts w:ascii="Sennheiser Neue Regular" w:hAnsi="Sennheiser Neue Regular" w:cstheme="minorHAnsi"/>
          <w:bCs/>
          <w:i/>
          <w:sz w:val="16"/>
          <w:szCs w:val="16"/>
          <w:lang w:val="en-US"/>
        </w:rPr>
        <w:t>Orešanská</w:t>
      </w:r>
      <w:proofErr w:type="spellEnd"/>
    </w:p>
    <w:p w14:paraId="3F142CFD" w14:textId="77777777" w:rsidR="00EC2E67" w:rsidRPr="002D6FD4" w:rsidRDefault="00EC2E67" w:rsidP="003D0B73">
      <w:pPr>
        <w:rPr>
          <w:rFonts w:ascii="Sennheiser Neue Regular" w:hAnsi="Sennheiser Neue Regular" w:cstheme="minorHAnsi"/>
          <w:bCs/>
          <w:iCs/>
          <w:sz w:val="10"/>
          <w:szCs w:val="10"/>
          <w:lang w:val="en-US"/>
        </w:rPr>
      </w:pPr>
    </w:p>
    <w:p w14:paraId="5C915F47" w14:textId="74801018" w:rsidR="00E40A05" w:rsidRPr="002D6FD4" w:rsidRDefault="00F82F98" w:rsidP="007F362A">
      <w:pPr>
        <w:ind w:right="-284"/>
        <w:rPr>
          <w:rFonts w:ascii="Sennheiser Neue Regular" w:hAnsi="Sennheiser Neue Regular" w:cstheme="minorHAnsi"/>
          <w:b/>
          <w:iCs/>
          <w:lang w:val="en-US"/>
        </w:rPr>
      </w:pPr>
      <w:proofErr w:type="spellStart"/>
      <w:r w:rsidRPr="002D6FD4">
        <w:rPr>
          <w:rFonts w:ascii="Sennheiser Neue Regular" w:hAnsi="Sennheiser Neue Regular" w:cstheme="minorHAnsi"/>
          <w:b/>
          <w:i/>
          <w:lang w:val="en-US"/>
        </w:rPr>
        <w:t>Pomp</w:t>
      </w:r>
      <w:r w:rsidR="002D6FD4">
        <w:rPr>
          <w:rFonts w:ascii="Sennheiser Neue Regular" w:hAnsi="Sennheiser Neue Regular" w:cstheme="minorHAnsi"/>
          <w:b/>
          <w:i/>
          <w:lang w:val="en-US"/>
        </w:rPr>
        <w:t>é</w:t>
      </w:r>
      <w:r w:rsidRPr="002D6FD4">
        <w:rPr>
          <w:rFonts w:ascii="Sennheiser Neue Regular" w:hAnsi="Sennheiser Neue Regular" w:cstheme="minorHAnsi"/>
          <w:b/>
          <w:i/>
          <w:lang w:val="en-US"/>
        </w:rPr>
        <w:t>i</w:t>
      </w:r>
      <w:proofErr w:type="spellEnd"/>
      <w:r w:rsidRPr="002D6FD4">
        <w:rPr>
          <w:rFonts w:ascii="Sennheiser Neue Regular" w:hAnsi="Sennheiser Neue Regular" w:cstheme="minorHAnsi"/>
          <w:b/>
          <w:i/>
          <w:lang w:val="en-US"/>
        </w:rPr>
        <w:t xml:space="preserve">, </w:t>
      </w:r>
      <w:proofErr w:type="spellStart"/>
      <w:r w:rsidR="002D6FD4">
        <w:rPr>
          <w:rFonts w:ascii="Sennheiser Neue Regular" w:hAnsi="Sennheiser Neue Regular" w:cstheme="minorHAnsi"/>
          <w:b/>
          <w:i/>
          <w:lang w:val="en-US"/>
        </w:rPr>
        <w:t>juillet</w:t>
      </w:r>
      <w:proofErr w:type="spellEnd"/>
      <w:r w:rsidRPr="002D6FD4">
        <w:rPr>
          <w:rFonts w:ascii="Sennheiser Neue Regular" w:hAnsi="Sennheiser Neue Regular" w:cstheme="minorHAnsi"/>
          <w:b/>
          <w:i/>
          <w:lang w:val="en-US"/>
        </w:rPr>
        <w:t xml:space="preserve"> 2025</w:t>
      </w:r>
      <w:r w:rsidRPr="002D6FD4">
        <w:rPr>
          <w:rFonts w:ascii="Sennheiser Neue Regular" w:hAnsi="Sennheiser Neue Regular" w:cstheme="minorHAnsi"/>
          <w:b/>
          <w:iCs/>
          <w:lang w:val="en-US"/>
        </w:rPr>
        <w:t xml:space="preserve"> –</w:t>
      </w:r>
      <w:r w:rsidR="002D6FD4">
        <w:rPr>
          <w:rFonts w:ascii="Sennheiser Neue Regular" w:hAnsi="Sennheiser Neue Regular" w:cstheme="minorHAnsi"/>
          <w:b/>
          <w:iCs/>
          <w:lang w:val="en-US"/>
        </w:rPr>
        <w:t xml:space="preserve"> </w:t>
      </w:r>
      <w:r w:rsidR="002D6FD4" w:rsidRPr="002D6FD4">
        <w:rPr>
          <w:rFonts w:ascii="Sennheiser Neue Regular" w:hAnsi="Sennheiser Neue Regular" w:cstheme="minorHAnsi"/>
          <w:b/>
          <w:iCs/>
          <w:lang w:val="en-US"/>
        </w:rPr>
        <w:t xml:space="preserve">Bryan Adams se </w:t>
      </w:r>
      <w:proofErr w:type="spellStart"/>
      <w:r w:rsidR="002D6FD4" w:rsidRPr="002D6FD4">
        <w:rPr>
          <w:rFonts w:ascii="Sennheiser Neue Regular" w:hAnsi="Sennheiser Neue Regular" w:cstheme="minorHAnsi"/>
          <w:b/>
          <w:iCs/>
          <w:lang w:val="en-US"/>
        </w:rPr>
        <w:t>tient</w:t>
      </w:r>
      <w:proofErr w:type="spellEnd"/>
      <w:r w:rsidR="002D6FD4" w:rsidRPr="002D6FD4">
        <w:rPr>
          <w:rFonts w:ascii="Sennheiser Neue Regular" w:hAnsi="Sennheiser Neue Regular" w:cstheme="minorHAnsi"/>
          <w:b/>
          <w:iCs/>
          <w:lang w:val="en-US"/>
        </w:rPr>
        <w:t xml:space="preserve"> seul avec </w:t>
      </w:r>
      <w:proofErr w:type="spellStart"/>
      <w:r w:rsidR="002D6FD4" w:rsidRPr="002D6FD4">
        <w:rPr>
          <w:rFonts w:ascii="Sennheiser Neue Regular" w:hAnsi="Sennheiser Neue Regular" w:cstheme="minorHAnsi"/>
          <w:b/>
          <w:iCs/>
          <w:lang w:val="en-US"/>
        </w:rPr>
        <w:t>sa</w:t>
      </w:r>
      <w:proofErr w:type="spellEnd"/>
      <w:r w:rsidR="002D6FD4" w:rsidRPr="002D6FD4">
        <w:rPr>
          <w:rFonts w:ascii="Sennheiser Neue Regular" w:hAnsi="Sennheiser Neue Regular" w:cstheme="minorHAnsi"/>
          <w:b/>
          <w:iCs/>
          <w:lang w:val="en-US"/>
        </w:rPr>
        <w:t xml:space="preserve"> </w:t>
      </w:r>
      <w:proofErr w:type="spellStart"/>
      <w:r w:rsidR="002D6FD4" w:rsidRPr="002D6FD4">
        <w:rPr>
          <w:rFonts w:ascii="Sennheiser Neue Regular" w:hAnsi="Sennheiser Neue Regular" w:cstheme="minorHAnsi"/>
          <w:b/>
          <w:iCs/>
          <w:lang w:val="en-US"/>
        </w:rPr>
        <w:t>guitare</w:t>
      </w:r>
      <w:proofErr w:type="spellEnd"/>
      <w:r w:rsidR="002D6FD4" w:rsidRPr="002D6FD4">
        <w:rPr>
          <w:rFonts w:ascii="Sennheiser Neue Regular" w:hAnsi="Sennheiser Neue Regular" w:cstheme="minorHAnsi"/>
          <w:b/>
          <w:iCs/>
          <w:lang w:val="en-US"/>
        </w:rPr>
        <w:t xml:space="preserve"> </w:t>
      </w:r>
      <w:proofErr w:type="spellStart"/>
      <w:r w:rsidR="002D6FD4" w:rsidRPr="002D6FD4">
        <w:rPr>
          <w:rFonts w:ascii="Sennheiser Neue Regular" w:hAnsi="Sennheiser Neue Regular" w:cstheme="minorHAnsi"/>
          <w:b/>
          <w:iCs/>
          <w:lang w:val="en-US"/>
        </w:rPr>
        <w:t>acoustique</w:t>
      </w:r>
      <w:proofErr w:type="spellEnd"/>
      <w:r w:rsidR="002D6FD4" w:rsidRPr="002D6FD4">
        <w:rPr>
          <w:rFonts w:ascii="Sennheiser Neue Regular" w:hAnsi="Sennheiser Neue Regular" w:cstheme="minorHAnsi"/>
          <w:b/>
          <w:iCs/>
          <w:lang w:val="en-US"/>
        </w:rPr>
        <w:t xml:space="preserve"> dans </w:t>
      </w:r>
      <w:proofErr w:type="spellStart"/>
      <w:r w:rsidR="002D6FD4" w:rsidRPr="002D6FD4">
        <w:rPr>
          <w:rFonts w:ascii="Sennheiser Neue Regular" w:hAnsi="Sennheiser Neue Regular" w:cstheme="minorHAnsi"/>
          <w:b/>
          <w:iCs/>
          <w:lang w:val="en-US"/>
        </w:rPr>
        <w:t>l’amphithéâtre</w:t>
      </w:r>
      <w:proofErr w:type="spellEnd"/>
      <w:r w:rsidR="002D6FD4" w:rsidRPr="002D6FD4">
        <w:rPr>
          <w:rFonts w:ascii="Sennheiser Neue Regular" w:hAnsi="Sennheiser Neue Regular" w:cstheme="minorHAnsi"/>
          <w:b/>
          <w:iCs/>
          <w:lang w:val="en-US"/>
        </w:rPr>
        <w:t xml:space="preserve"> antique de </w:t>
      </w:r>
      <w:proofErr w:type="spellStart"/>
      <w:r w:rsidR="002D6FD4" w:rsidRPr="002D6FD4">
        <w:rPr>
          <w:rFonts w:ascii="Sennheiser Neue Regular" w:hAnsi="Sennheiser Neue Regular" w:cstheme="minorHAnsi"/>
          <w:b/>
          <w:iCs/>
          <w:lang w:val="en-US"/>
        </w:rPr>
        <w:t>Pompéi</w:t>
      </w:r>
      <w:proofErr w:type="spellEnd"/>
      <w:r w:rsidR="002D6FD4" w:rsidRPr="002D6FD4">
        <w:rPr>
          <w:rFonts w:ascii="Sennheiser Neue Regular" w:hAnsi="Sennheiser Neue Regular" w:cstheme="minorHAnsi"/>
          <w:b/>
          <w:iCs/>
          <w:lang w:val="en-US"/>
        </w:rPr>
        <w:t xml:space="preserve">, </w:t>
      </w:r>
      <w:proofErr w:type="spellStart"/>
      <w:r w:rsidR="002D6FD4" w:rsidRPr="002D6FD4">
        <w:rPr>
          <w:rFonts w:ascii="Sennheiser Neue Regular" w:hAnsi="Sennheiser Neue Regular" w:cstheme="minorHAnsi"/>
          <w:b/>
          <w:iCs/>
          <w:lang w:val="en-US"/>
        </w:rPr>
        <w:t>là</w:t>
      </w:r>
      <w:proofErr w:type="spellEnd"/>
      <w:r w:rsidR="002D6FD4" w:rsidRPr="002D6FD4">
        <w:rPr>
          <w:rFonts w:ascii="Sennheiser Neue Regular" w:hAnsi="Sennheiser Neue Regular" w:cstheme="minorHAnsi"/>
          <w:b/>
          <w:iCs/>
          <w:lang w:val="en-US"/>
        </w:rPr>
        <w:t xml:space="preserve"> </w:t>
      </w:r>
      <w:proofErr w:type="spellStart"/>
      <w:r w:rsidR="002D6FD4" w:rsidRPr="002D6FD4">
        <w:rPr>
          <w:rFonts w:ascii="Sennheiser Neue Regular" w:hAnsi="Sennheiser Neue Regular" w:cstheme="minorHAnsi"/>
          <w:b/>
          <w:iCs/>
          <w:lang w:val="en-US"/>
        </w:rPr>
        <w:t>même</w:t>
      </w:r>
      <w:proofErr w:type="spellEnd"/>
      <w:r w:rsidR="002D6FD4" w:rsidRPr="002D6FD4">
        <w:rPr>
          <w:rFonts w:ascii="Sennheiser Neue Regular" w:hAnsi="Sennheiser Neue Regular" w:cstheme="minorHAnsi"/>
          <w:b/>
          <w:iCs/>
          <w:lang w:val="en-US"/>
        </w:rPr>
        <w:t xml:space="preserve"> </w:t>
      </w:r>
      <w:proofErr w:type="spellStart"/>
      <w:r w:rsidR="002D6FD4" w:rsidRPr="002D6FD4">
        <w:rPr>
          <w:rFonts w:ascii="Sennheiser Neue Regular" w:hAnsi="Sennheiser Neue Regular" w:cstheme="minorHAnsi"/>
          <w:b/>
          <w:iCs/>
          <w:lang w:val="en-US"/>
        </w:rPr>
        <w:t>où</w:t>
      </w:r>
      <w:proofErr w:type="spellEnd"/>
      <w:r w:rsidR="002D6FD4" w:rsidRPr="002D6FD4">
        <w:rPr>
          <w:rFonts w:ascii="Sennheiser Neue Regular" w:hAnsi="Sennheiser Neue Regular" w:cstheme="minorHAnsi"/>
          <w:b/>
          <w:iCs/>
          <w:lang w:val="en-US"/>
        </w:rPr>
        <w:t xml:space="preserve"> Pink Floyd a </w:t>
      </w:r>
      <w:proofErr w:type="spellStart"/>
      <w:r w:rsidR="002D6FD4" w:rsidRPr="002D6FD4">
        <w:rPr>
          <w:rFonts w:ascii="Sennheiser Neue Regular" w:hAnsi="Sennheiser Neue Regular" w:cstheme="minorHAnsi"/>
          <w:b/>
          <w:iCs/>
          <w:lang w:val="en-US"/>
        </w:rPr>
        <w:t>marqué</w:t>
      </w:r>
      <w:proofErr w:type="spellEnd"/>
      <w:r w:rsidR="002D6FD4" w:rsidRPr="002D6FD4">
        <w:rPr>
          <w:rFonts w:ascii="Sennheiser Neue Regular" w:hAnsi="Sennheiser Neue Regular" w:cstheme="minorHAnsi"/>
          <w:b/>
          <w:iCs/>
          <w:lang w:val="en-US"/>
        </w:rPr>
        <w:t xml:space="preserve"> </w:t>
      </w:r>
      <w:proofErr w:type="spellStart"/>
      <w:r w:rsidR="002D6FD4" w:rsidRPr="002D6FD4">
        <w:rPr>
          <w:rFonts w:ascii="Sennheiser Neue Regular" w:hAnsi="Sennheiser Neue Regular" w:cstheme="minorHAnsi"/>
          <w:b/>
          <w:iCs/>
          <w:lang w:val="en-US"/>
        </w:rPr>
        <w:t>l’histoire</w:t>
      </w:r>
      <w:proofErr w:type="spellEnd"/>
      <w:r w:rsidR="002D6FD4" w:rsidRPr="002D6FD4">
        <w:rPr>
          <w:rFonts w:ascii="Sennheiser Neue Regular" w:hAnsi="Sennheiser Neue Regular" w:cstheme="minorHAnsi"/>
          <w:b/>
          <w:iCs/>
          <w:lang w:val="en-US"/>
        </w:rPr>
        <w:t xml:space="preserve">. Pas de </w:t>
      </w:r>
      <w:proofErr w:type="spellStart"/>
      <w:r w:rsidR="002D6FD4" w:rsidRPr="002D6FD4">
        <w:rPr>
          <w:rFonts w:ascii="Sennheiser Neue Regular" w:hAnsi="Sennheiser Neue Regular" w:cstheme="minorHAnsi"/>
          <w:b/>
          <w:iCs/>
          <w:lang w:val="en-US"/>
        </w:rPr>
        <w:t>groupe</w:t>
      </w:r>
      <w:proofErr w:type="spellEnd"/>
      <w:r w:rsidR="002D6FD4" w:rsidRPr="002D6FD4">
        <w:rPr>
          <w:rFonts w:ascii="Sennheiser Neue Regular" w:hAnsi="Sennheiser Neue Regular" w:cstheme="minorHAnsi"/>
          <w:b/>
          <w:iCs/>
          <w:lang w:val="en-US"/>
        </w:rPr>
        <w:t xml:space="preserve">, pas </w:t>
      </w:r>
      <w:proofErr w:type="spellStart"/>
      <w:r w:rsidR="002D6FD4" w:rsidRPr="002D6FD4">
        <w:rPr>
          <w:rFonts w:ascii="Sennheiser Neue Regular" w:hAnsi="Sennheiser Neue Regular" w:cstheme="minorHAnsi"/>
          <w:b/>
          <w:iCs/>
          <w:lang w:val="en-US"/>
        </w:rPr>
        <w:t>d’artifices</w:t>
      </w:r>
      <w:proofErr w:type="spellEnd"/>
      <w:r w:rsidR="002D6FD4" w:rsidRPr="002D6FD4">
        <w:rPr>
          <w:rFonts w:ascii="Sennheiser Neue Regular" w:hAnsi="Sennheiser Neue Regular" w:cstheme="minorHAnsi"/>
          <w:b/>
          <w:iCs/>
          <w:lang w:val="en-US"/>
        </w:rPr>
        <w:t xml:space="preserve">, pas </w:t>
      </w:r>
      <w:proofErr w:type="spellStart"/>
      <w:r w:rsidR="002D6FD4" w:rsidRPr="002D6FD4">
        <w:rPr>
          <w:rFonts w:ascii="Sennheiser Neue Regular" w:hAnsi="Sennheiser Neue Regular" w:cstheme="minorHAnsi"/>
          <w:b/>
          <w:iCs/>
          <w:lang w:val="en-US"/>
        </w:rPr>
        <w:t>d’in</w:t>
      </w:r>
      <w:proofErr w:type="spellEnd"/>
      <w:r w:rsidR="002D6FD4" w:rsidRPr="002D6FD4">
        <w:rPr>
          <w:rFonts w:ascii="Sennheiser Neue Regular" w:hAnsi="Sennheiser Neue Regular" w:cstheme="minorHAnsi"/>
          <w:b/>
          <w:iCs/>
          <w:lang w:val="en-US"/>
        </w:rPr>
        <w:t xml:space="preserve">-ear. </w:t>
      </w:r>
      <w:proofErr w:type="spellStart"/>
      <w:r w:rsidR="002D6FD4" w:rsidRPr="002D6FD4">
        <w:rPr>
          <w:rFonts w:ascii="Sennheiser Neue Regular" w:hAnsi="Sennheiser Neue Regular" w:cstheme="minorHAnsi"/>
          <w:b/>
          <w:iCs/>
          <w:lang w:val="en-US"/>
        </w:rPr>
        <w:t>Seulement</w:t>
      </w:r>
      <w:proofErr w:type="spellEnd"/>
      <w:r w:rsidR="002D6FD4" w:rsidRPr="002D6FD4">
        <w:rPr>
          <w:rFonts w:ascii="Sennheiser Neue Regular" w:hAnsi="Sennheiser Neue Regular" w:cstheme="minorHAnsi"/>
          <w:b/>
          <w:iCs/>
          <w:lang w:val="en-US"/>
        </w:rPr>
        <w:t xml:space="preserve"> </w:t>
      </w:r>
      <w:proofErr w:type="spellStart"/>
      <w:r w:rsidR="002D6FD4" w:rsidRPr="002D6FD4">
        <w:rPr>
          <w:rFonts w:ascii="Sennheiser Neue Regular" w:hAnsi="Sennheiser Neue Regular" w:cstheme="minorHAnsi"/>
          <w:b/>
          <w:iCs/>
          <w:lang w:val="en-US"/>
        </w:rPr>
        <w:t>sa</w:t>
      </w:r>
      <w:proofErr w:type="spellEnd"/>
      <w:r w:rsidR="002D6FD4" w:rsidRPr="002D6FD4">
        <w:rPr>
          <w:rFonts w:ascii="Sennheiser Neue Regular" w:hAnsi="Sennheiser Neue Regular" w:cstheme="minorHAnsi"/>
          <w:b/>
          <w:iCs/>
          <w:lang w:val="en-US"/>
        </w:rPr>
        <w:t xml:space="preserve"> voix, </w:t>
      </w:r>
      <w:proofErr w:type="spellStart"/>
      <w:r w:rsidR="002D6FD4" w:rsidRPr="002D6FD4">
        <w:rPr>
          <w:rFonts w:ascii="Sennheiser Neue Regular" w:hAnsi="Sennheiser Neue Regular" w:cstheme="minorHAnsi"/>
          <w:b/>
          <w:iCs/>
          <w:lang w:val="en-US"/>
        </w:rPr>
        <w:t>sa</w:t>
      </w:r>
      <w:proofErr w:type="spellEnd"/>
      <w:r w:rsidR="002D6FD4" w:rsidRPr="002D6FD4">
        <w:rPr>
          <w:rFonts w:ascii="Sennheiser Neue Regular" w:hAnsi="Sennheiser Neue Regular" w:cstheme="minorHAnsi"/>
          <w:b/>
          <w:iCs/>
          <w:lang w:val="en-US"/>
        </w:rPr>
        <w:t xml:space="preserve"> </w:t>
      </w:r>
      <w:proofErr w:type="spellStart"/>
      <w:r w:rsidR="002D6FD4" w:rsidRPr="002D6FD4">
        <w:rPr>
          <w:rFonts w:ascii="Sennheiser Neue Regular" w:hAnsi="Sennheiser Neue Regular" w:cstheme="minorHAnsi"/>
          <w:b/>
          <w:iCs/>
          <w:lang w:val="en-US"/>
        </w:rPr>
        <w:t>guitare</w:t>
      </w:r>
      <w:proofErr w:type="spellEnd"/>
      <w:r w:rsidR="002D6FD4" w:rsidRPr="002D6FD4">
        <w:rPr>
          <w:rFonts w:ascii="Sennheiser Neue Regular" w:hAnsi="Sennheiser Neue Regular" w:cstheme="minorHAnsi"/>
          <w:b/>
          <w:iCs/>
          <w:lang w:val="en-US"/>
        </w:rPr>
        <w:t xml:space="preserve">, un piano, et </w:t>
      </w:r>
      <w:proofErr w:type="spellStart"/>
      <w:r w:rsidR="002D6FD4" w:rsidRPr="002D6FD4">
        <w:rPr>
          <w:rFonts w:ascii="Sennheiser Neue Regular" w:hAnsi="Sennheiser Neue Regular" w:cstheme="minorHAnsi"/>
          <w:b/>
          <w:iCs/>
          <w:lang w:val="en-US"/>
        </w:rPr>
        <w:t>ces</w:t>
      </w:r>
      <w:proofErr w:type="spellEnd"/>
      <w:r w:rsidR="002D6FD4" w:rsidRPr="002D6FD4">
        <w:rPr>
          <w:rFonts w:ascii="Sennheiser Neue Regular" w:hAnsi="Sennheiser Neue Regular" w:cstheme="minorHAnsi"/>
          <w:b/>
          <w:iCs/>
          <w:lang w:val="en-US"/>
        </w:rPr>
        <w:t xml:space="preserve"> </w:t>
      </w:r>
      <w:proofErr w:type="spellStart"/>
      <w:r w:rsidR="002D6FD4" w:rsidRPr="002D6FD4">
        <w:rPr>
          <w:rFonts w:ascii="Sennheiser Neue Regular" w:hAnsi="Sennheiser Neue Regular" w:cstheme="minorHAnsi"/>
          <w:b/>
          <w:iCs/>
          <w:lang w:val="en-US"/>
        </w:rPr>
        <w:t>murs</w:t>
      </w:r>
      <w:proofErr w:type="spellEnd"/>
      <w:r w:rsidR="002D6FD4" w:rsidRPr="002D6FD4">
        <w:rPr>
          <w:rFonts w:ascii="Sennheiser Neue Regular" w:hAnsi="Sennheiser Neue Regular" w:cstheme="minorHAnsi"/>
          <w:b/>
          <w:iCs/>
          <w:lang w:val="en-US"/>
        </w:rPr>
        <w:t xml:space="preserve"> de </w:t>
      </w:r>
      <w:proofErr w:type="spellStart"/>
      <w:r w:rsidR="002D6FD4" w:rsidRPr="002D6FD4">
        <w:rPr>
          <w:rFonts w:ascii="Sennheiser Neue Regular" w:hAnsi="Sennheiser Neue Regular" w:cstheme="minorHAnsi"/>
          <w:b/>
          <w:iCs/>
          <w:lang w:val="en-US"/>
        </w:rPr>
        <w:t>pierre</w:t>
      </w:r>
      <w:proofErr w:type="spellEnd"/>
      <w:r w:rsidR="002D6FD4" w:rsidRPr="002D6FD4">
        <w:rPr>
          <w:rFonts w:ascii="Sennheiser Neue Regular" w:hAnsi="Sennheiser Neue Regular" w:cstheme="minorHAnsi"/>
          <w:b/>
          <w:iCs/>
          <w:lang w:val="en-US"/>
        </w:rPr>
        <w:t xml:space="preserve"> qui </w:t>
      </w:r>
      <w:proofErr w:type="spellStart"/>
      <w:r w:rsidR="002D6FD4" w:rsidRPr="002D6FD4">
        <w:rPr>
          <w:rFonts w:ascii="Sennheiser Neue Regular" w:hAnsi="Sennheiser Neue Regular" w:cstheme="minorHAnsi"/>
          <w:b/>
          <w:iCs/>
          <w:lang w:val="en-US"/>
        </w:rPr>
        <w:t>résonnent</w:t>
      </w:r>
      <w:proofErr w:type="spellEnd"/>
      <w:r w:rsidR="002D6FD4" w:rsidRPr="002D6FD4">
        <w:rPr>
          <w:rFonts w:ascii="Sennheiser Neue Regular" w:hAnsi="Sennheiser Neue Regular" w:cstheme="minorHAnsi"/>
          <w:b/>
          <w:iCs/>
          <w:lang w:val="en-US"/>
        </w:rPr>
        <w:t xml:space="preserve"> </w:t>
      </w:r>
      <w:proofErr w:type="spellStart"/>
      <w:r w:rsidR="002D6FD4" w:rsidRPr="002D6FD4">
        <w:rPr>
          <w:rFonts w:ascii="Sennheiser Neue Regular" w:hAnsi="Sennheiser Neue Regular" w:cstheme="minorHAnsi"/>
          <w:b/>
          <w:iCs/>
          <w:lang w:val="en-US"/>
        </w:rPr>
        <w:t>depuis</w:t>
      </w:r>
      <w:proofErr w:type="spellEnd"/>
      <w:r w:rsidR="002D6FD4" w:rsidRPr="002D6FD4">
        <w:rPr>
          <w:rFonts w:ascii="Sennheiser Neue Regular" w:hAnsi="Sennheiser Neue Regular" w:cstheme="minorHAnsi"/>
          <w:b/>
          <w:iCs/>
          <w:lang w:val="en-US"/>
        </w:rPr>
        <w:t xml:space="preserve"> plus de deux </w:t>
      </w:r>
      <w:proofErr w:type="spellStart"/>
      <w:r w:rsidR="002D6FD4" w:rsidRPr="002D6FD4">
        <w:rPr>
          <w:rFonts w:ascii="Sennheiser Neue Regular" w:hAnsi="Sennheiser Neue Regular" w:cstheme="minorHAnsi"/>
          <w:b/>
          <w:iCs/>
          <w:lang w:val="en-US"/>
        </w:rPr>
        <w:t>millénaires</w:t>
      </w:r>
      <w:proofErr w:type="spellEnd"/>
      <w:r w:rsidR="002D6FD4" w:rsidRPr="002D6FD4">
        <w:rPr>
          <w:rFonts w:ascii="Sennheiser Neue Regular" w:hAnsi="Sennheiser Neue Regular" w:cstheme="minorHAnsi"/>
          <w:b/>
          <w:iCs/>
          <w:lang w:val="en-US"/>
        </w:rPr>
        <w:t xml:space="preserve">. </w:t>
      </w:r>
      <w:proofErr w:type="spellStart"/>
      <w:r w:rsidR="002D6FD4" w:rsidRPr="002D6FD4">
        <w:rPr>
          <w:rFonts w:ascii="Sennheiser Neue Regular" w:hAnsi="Sennheiser Neue Regular" w:cstheme="minorHAnsi"/>
          <w:b/>
          <w:iCs/>
          <w:lang w:val="en-US"/>
        </w:rPr>
        <w:t>C’est</w:t>
      </w:r>
      <w:proofErr w:type="spellEnd"/>
      <w:r w:rsidR="002D6FD4" w:rsidRPr="002D6FD4">
        <w:rPr>
          <w:rFonts w:ascii="Sennheiser Neue Regular" w:hAnsi="Sennheiser Neue Regular" w:cstheme="minorHAnsi"/>
          <w:b/>
          <w:iCs/>
          <w:lang w:val="en-US"/>
        </w:rPr>
        <w:t xml:space="preserve"> </w:t>
      </w:r>
      <w:proofErr w:type="spellStart"/>
      <w:r w:rsidR="002D6FD4" w:rsidRPr="002D6FD4">
        <w:rPr>
          <w:rFonts w:ascii="Sennheiser Neue Regular" w:hAnsi="Sennheiser Neue Regular" w:cstheme="minorHAnsi"/>
          <w:b/>
          <w:iCs/>
          <w:lang w:val="en-US"/>
        </w:rPr>
        <w:t>l’essence</w:t>
      </w:r>
      <w:proofErr w:type="spellEnd"/>
      <w:r w:rsidR="002D6FD4" w:rsidRPr="002D6FD4">
        <w:rPr>
          <w:rFonts w:ascii="Sennheiser Neue Regular" w:hAnsi="Sennheiser Neue Regular" w:cstheme="minorHAnsi"/>
          <w:b/>
          <w:iCs/>
          <w:lang w:val="en-US"/>
        </w:rPr>
        <w:t xml:space="preserve"> </w:t>
      </w:r>
      <w:proofErr w:type="spellStart"/>
      <w:r w:rsidR="002D6FD4" w:rsidRPr="002D6FD4">
        <w:rPr>
          <w:rFonts w:ascii="Sennheiser Neue Regular" w:hAnsi="Sennheiser Neue Regular" w:cstheme="minorHAnsi"/>
          <w:b/>
          <w:iCs/>
          <w:lang w:val="en-US"/>
        </w:rPr>
        <w:t>même</w:t>
      </w:r>
      <w:proofErr w:type="spellEnd"/>
      <w:r w:rsidR="002D6FD4" w:rsidRPr="002D6FD4">
        <w:rPr>
          <w:rFonts w:ascii="Sennheiser Neue Regular" w:hAnsi="Sennheiser Neue Regular" w:cstheme="minorHAnsi"/>
          <w:b/>
          <w:iCs/>
          <w:lang w:val="en-US"/>
        </w:rPr>
        <w:t xml:space="preserve"> de </w:t>
      </w:r>
      <w:proofErr w:type="spellStart"/>
      <w:r w:rsidR="002D6FD4" w:rsidRPr="002D6FD4">
        <w:rPr>
          <w:rFonts w:ascii="Sennheiser Neue Regular" w:hAnsi="Sennheiser Neue Regular" w:cstheme="minorHAnsi"/>
          <w:b/>
          <w:iCs/>
          <w:lang w:val="en-US"/>
        </w:rPr>
        <w:t>sa</w:t>
      </w:r>
      <w:proofErr w:type="spellEnd"/>
      <w:r w:rsidR="002D6FD4" w:rsidRPr="002D6FD4">
        <w:rPr>
          <w:rFonts w:ascii="Sennheiser Neue Regular" w:hAnsi="Sennheiser Neue Regular" w:cstheme="minorHAnsi"/>
          <w:b/>
          <w:iCs/>
          <w:lang w:val="en-US"/>
        </w:rPr>
        <w:t xml:space="preserve"> musique</w:t>
      </w:r>
    </w:p>
    <w:p w14:paraId="4F8B7EBC" w14:textId="77777777" w:rsidR="00F82F98" w:rsidRPr="002D6FD4" w:rsidRDefault="00F82F98" w:rsidP="00B03197">
      <w:pPr>
        <w:ind w:right="-284"/>
        <w:rPr>
          <w:rFonts w:ascii="Sennheiser Neue Regular" w:hAnsi="Sennheiser Neue Regular" w:cstheme="minorHAnsi"/>
          <w:b/>
          <w:iCs/>
          <w:lang w:val="en-US"/>
        </w:rPr>
      </w:pPr>
    </w:p>
    <w:p w14:paraId="6C3F56FA" w14:textId="12C68A19" w:rsidR="00F82F98" w:rsidRPr="002D6FD4" w:rsidRDefault="002D6FD4" w:rsidP="00F82F98">
      <w:pPr>
        <w:ind w:right="-284"/>
        <w:rPr>
          <w:rFonts w:ascii="Sennheiser Neue Regular" w:hAnsi="Sennheiser Neue Regular" w:cstheme="minorHAnsi"/>
          <w:bCs/>
          <w:iCs/>
          <w:lang w:val="en-US"/>
        </w:rPr>
      </w:pPr>
      <w:r w:rsidRPr="002D6FD4">
        <w:rPr>
          <w:rFonts w:ascii="Sennheiser Neue Regular" w:hAnsi="Sennheiser Neue Regular" w:cstheme="minorHAnsi"/>
          <w:bCs/>
          <w:iCs/>
          <w:lang w:val="en-US"/>
        </w:rPr>
        <w:t xml:space="preserve">Derrière la console, </w:t>
      </w:r>
      <w:proofErr w:type="spellStart"/>
      <w:r w:rsidRPr="002D6FD4">
        <w:rPr>
          <w:rFonts w:ascii="Sennheiser Neue Regular" w:hAnsi="Sennheiser Neue Regular" w:cstheme="minorHAnsi"/>
          <w:bCs/>
          <w:iCs/>
          <w:lang w:val="en-US"/>
        </w:rPr>
        <w:t>l’ingénieur</w:t>
      </w:r>
      <w:proofErr w:type="spellEnd"/>
      <w:r w:rsidRPr="002D6FD4">
        <w:rPr>
          <w:rFonts w:ascii="Sennheiser Neue Regular" w:hAnsi="Sennheiser Neue Regular" w:cstheme="minorHAnsi"/>
          <w:bCs/>
          <w:iCs/>
          <w:lang w:val="en-US"/>
        </w:rPr>
        <w:t xml:space="preserve"> du son </w:t>
      </w:r>
      <w:r w:rsidRPr="004C0BC9">
        <w:rPr>
          <w:rFonts w:ascii="Sennheiser Neue Regular" w:hAnsi="Sennheiser Neue Regular" w:cstheme="minorHAnsi"/>
          <w:bCs/>
          <w:iCs/>
          <w:lang w:val="en-US"/>
        </w:rPr>
        <w:t>Stefan Holtz</w:t>
      </w:r>
      <w:r w:rsidRPr="002D6FD4">
        <w:rPr>
          <w:rFonts w:ascii="Sennheiser Neue Regular" w:hAnsi="Sennheiser Neue Regular" w:cstheme="minorHAnsi"/>
          <w:bCs/>
          <w:iCs/>
          <w:lang w:val="en-US"/>
        </w:rPr>
        <w:t> </w:t>
      </w:r>
      <w:proofErr w:type="spellStart"/>
      <w:r w:rsidRPr="002D6FD4">
        <w:rPr>
          <w:rFonts w:ascii="Sennheiser Neue Regular" w:hAnsi="Sennheiser Neue Regular" w:cstheme="minorHAnsi"/>
          <w:bCs/>
          <w:iCs/>
          <w:lang w:val="en-US"/>
        </w:rPr>
        <w:t>travaille</w:t>
      </w:r>
      <w:proofErr w:type="spellEnd"/>
      <w:r w:rsidRPr="002D6FD4">
        <w:rPr>
          <w:rFonts w:ascii="Sennheiser Neue Regular" w:hAnsi="Sennheiser Neue Regular" w:cstheme="minorHAnsi"/>
          <w:bCs/>
          <w:iCs/>
          <w:lang w:val="en-US"/>
        </w:rPr>
        <w:t xml:space="preserve"> sur </w:t>
      </w:r>
      <w:proofErr w:type="spellStart"/>
      <w:r w:rsidRPr="002D6FD4">
        <w:rPr>
          <w:rFonts w:ascii="Sennheiser Neue Regular" w:hAnsi="Sennheiser Neue Regular" w:cstheme="minorHAnsi"/>
          <w:bCs/>
          <w:iCs/>
          <w:lang w:val="en-US"/>
        </w:rPr>
        <w:t>une</w:t>
      </w:r>
      <w:proofErr w:type="spellEnd"/>
      <w:r w:rsidRPr="002D6FD4">
        <w:rPr>
          <w:rFonts w:ascii="Sennheiser Neue Regular" w:hAnsi="Sennheiser Neue Regular" w:cstheme="minorHAnsi"/>
          <w:bCs/>
          <w:iCs/>
          <w:lang w:val="en-US"/>
        </w:rPr>
        <w:t xml:space="preserve"> table numérique </w:t>
      </w:r>
      <w:proofErr w:type="spellStart"/>
      <w:r w:rsidRPr="002D6FD4">
        <w:rPr>
          <w:rFonts w:ascii="Sennheiser Neue Regular" w:hAnsi="Sennheiser Neue Regular" w:cstheme="minorHAnsi"/>
          <w:bCs/>
          <w:iCs/>
          <w:lang w:val="en-US"/>
        </w:rPr>
        <w:t>louée</w:t>
      </w:r>
      <w:proofErr w:type="spellEnd"/>
      <w:r w:rsidRPr="002D6FD4">
        <w:rPr>
          <w:rFonts w:ascii="Sennheiser Neue Regular" w:hAnsi="Sennheiser Neue Regular" w:cstheme="minorHAnsi"/>
          <w:bCs/>
          <w:iCs/>
          <w:lang w:val="en-US"/>
        </w:rPr>
        <w:t xml:space="preserve"> sur place </w:t>
      </w:r>
      <w:r w:rsidR="004C0BC9">
        <w:rPr>
          <w:rFonts w:ascii="Sennheiser Neue Regular" w:hAnsi="Sennheiser Neue Regular" w:cstheme="minorHAnsi"/>
          <w:bCs/>
          <w:iCs/>
          <w:lang w:val="en-US"/>
        </w:rPr>
        <w:t xml:space="preserve">avec </w:t>
      </w:r>
      <w:proofErr w:type="spellStart"/>
      <w:r w:rsidRPr="002D6FD4">
        <w:rPr>
          <w:rFonts w:ascii="Sennheiser Neue Regular" w:hAnsi="Sennheiser Neue Regular" w:cstheme="minorHAnsi"/>
          <w:bCs/>
          <w:iCs/>
          <w:lang w:val="en-US"/>
        </w:rPr>
        <w:t>aucun</w:t>
      </w:r>
      <w:proofErr w:type="spellEnd"/>
      <w:r w:rsidRPr="002D6FD4">
        <w:rPr>
          <w:rFonts w:ascii="Sennheiser Neue Regular" w:hAnsi="Sennheiser Neue Regular" w:cstheme="minorHAnsi"/>
          <w:bCs/>
          <w:iCs/>
          <w:lang w:val="en-US"/>
        </w:rPr>
        <w:t xml:space="preserve"> outboard </w:t>
      </w:r>
      <w:proofErr w:type="spellStart"/>
      <w:r w:rsidRPr="002D6FD4">
        <w:rPr>
          <w:rFonts w:ascii="Sennheiser Neue Regular" w:hAnsi="Sennheiser Neue Regular" w:cstheme="minorHAnsi"/>
          <w:bCs/>
          <w:iCs/>
          <w:lang w:val="en-US"/>
        </w:rPr>
        <w:t>analogique</w:t>
      </w:r>
      <w:proofErr w:type="spellEnd"/>
      <w:r w:rsidR="004C0BC9">
        <w:rPr>
          <w:rFonts w:ascii="Sennheiser Neue Regular" w:hAnsi="Sennheiser Neue Regular" w:cstheme="minorHAnsi"/>
          <w:bCs/>
          <w:iCs/>
          <w:lang w:val="en-US"/>
        </w:rPr>
        <w:t xml:space="preserve"> et </w:t>
      </w:r>
      <w:proofErr w:type="spellStart"/>
      <w:r w:rsidRPr="002D6FD4">
        <w:rPr>
          <w:rFonts w:ascii="Sennheiser Neue Regular" w:hAnsi="Sennheiser Neue Regular" w:cstheme="minorHAnsi"/>
          <w:bCs/>
          <w:iCs/>
          <w:lang w:val="en-US"/>
        </w:rPr>
        <w:t>aucun</w:t>
      </w:r>
      <w:proofErr w:type="spellEnd"/>
      <w:r w:rsidRPr="002D6FD4">
        <w:rPr>
          <w:rFonts w:ascii="Sennheiser Neue Regular" w:hAnsi="Sennheiser Neue Regular" w:cstheme="minorHAnsi"/>
          <w:bCs/>
          <w:iCs/>
          <w:lang w:val="en-US"/>
        </w:rPr>
        <w:t xml:space="preserve"> rack de </w:t>
      </w:r>
      <w:proofErr w:type="spellStart"/>
      <w:r w:rsidRPr="002D6FD4">
        <w:rPr>
          <w:rFonts w:ascii="Sennheiser Neue Regular" w:hAnsi="Sennheiser Neue Regular" w:cstheme="minorHAnsi"/>
          <w:bCs/>
          <w:iCs/>
          <w:lang w:val="en-US"/>
        </w:rPr>
        <w:t>traitement</w:t>
      </w:r>
      <w:proofErr w:type="spellEnd"/>
      <w:r w:rsidRPr="002D6FD4">
        <w:rPr>
          <w:rFonts w:ascii="Sennheiser Neue Regular" w:hAnsi="Sennheiser Neue Regular" w:cstheme="minorHAnsi"/>
          <w:bCs/>
          <w:iCs/>
          <w:lang w:val="en-US"/>
        </w:rPr>
        <w:t xml:space="preserve"> </w:t>
      </w:r>
      <w:proofErr w:type="spellStart"/>
      <w:r w:rsidRPr="002D6FD4">
        <w:rPr>
          <w:rFonts w:ascii="Sennheiser Neue Regular" w:hAnsi="Sennheiser Neue Regular" w:cstheme="minorHAnsi"/>
          <w:bCs/>
          <w:iCs/>
          <w:lang w:val="en-US"/>
        </w:rPr>
        <w:t>sophistiqué</w:t>
      </w:r>
      <w:proofErr w:type="spellEnd"/>
      <w:r w:rsidRPr="002D6FD4">
        <w:rPr>
          <w:rFonts w:ascii="Sennheiser Neue Regular" w:hAnsi="Sennheiser Neue Regular" w:cstheme="minorHAnsi"/>
          <w:bCs/>
          <w:iCs/>
          <w:lang w:val="en-US"/>
        </w:rPr>
        <w:t xml:space="preserve">. Mais </w:t>
      </w:r>
      <w:proofErr w:type="spellStart"/>
      <w:r w:rsidRPr="002D6FD4">
        <w:rPr>
          <w:rFonts w:ascii="Sennheiser Neue Regular" w:hAnsi="Sennheiser Neue Regular" w:cstheme="minorHAnsi"/>
          <w:bCs/>
          <w:iCs/>
          <w:lang w:val="en-US"/>
        </w:rPr>
        <w:t>celui</w:t>
      </w:r>
      <w:proofErr w:type="spellEnd"/>
      <w:r w:rsidRPr="002D6FD4">
        <w:rPr>
          <w:rFonts w:ascii="Sennheiser Neue Regular" w:hAnsi="Sennheiser Neue Regular" w:cstheme="minorHAnsi"/>
          <w:bCs/>
          <w:iCs/>
          <w:lang w:val="en-US"/>
        </w:rPr>
        <w:t xml:space="preserve"> qui </w:t>
      </w:r>
      <w:proofErr w:type="spellStart"/>
      <w:r w:rsidRPr="002D6FD4">
        <w:rPr>
          <w:rFonts w:ascii="Sennheiser Neue Regular" w:hAnsi="Sennheiser Neue Regular" w:cstheme="minorHAnsi"/>
          <w:bCs/>
          <w:iCs/>
          <w:lang w:val="en-US"/>
        </w:rPr>
        <w:t>accompagne</w:t>
      </w:r>
      <w:proofErr w:type="spellEnd"/>
      <w:r w:rsidRPr="002D6FD4">
        <w:rPr>
          <w:rFonts w:ascii="Sennheiser Neue Regular" w:hAnsi="Sennheiser Neue Regular" w:cstheme="minorHAnsi"/>
          <w:bCs/>
          <w:iCs/>
          <w:lang w:val="en-US"/>
        </w:rPr>
        <w:t xml:space="preserve"> </w:t>
      </w:r>
      <w:proofErr w:type="spellStart"/>
      <w:r w:rsidRPr="002D6FD4">
        <w:rPr>
          <w:rFonts w:ascii="Sennheiser Neue Regular" w:hAnsi="Sennheiser Neue Regular" w:cstheme="minorHAnsi"/>
          <w:bCs/>
          <w:iCs/>
          <w:lang w:val="en-US"/>
        </w:rPr>
        <w:t>depuis</w:t>
      </w:r>
      <w:proofErr w:type="spellEnd"/>
      <w:r w:rsidRPr="002D6FD4">
        <w:rPr>
          <w:rFonts w:ascii="Sennheiser Neue Regular" w:hAnsi="Sennheiser Neue Regular" w:cstheme="minorHAnsi"/>
          <w:bCs/>
          <w:iCs/>
          <w:lang w:val="en-US"/>
        </w:rPr>
        <w:t xml:space="preserve"> </w:t>
      </w:r>
      <w:proofErr w:type="spellStart"/>
      <w:r w:rsidRPr="002D6FD4">
        <w:rPr>
          <w:rFonts w:ascii="Sennheiser Neue Regular" w:hAnsi="Sennheiser Neue Regular" w:cstheme="minorHAnsi"/>
          <w:bCs/>
          <w:iCs/>
          <w:lang w:val="en-US"/>
        </w:rPr>
        <w:t>vingt</w:t>
      </w:r>
      <w:proofErr w:type="spellEnd"/>
      <w:r w:rsidRPr="002D6FD4">
        <w:rPr>
          <w:rFonts w:ascii="Sennheiser Neue Regular" w:hAnsi="Sennheiser Neue Regular" w:cstheme="minorHAnsi"/>
          <w:bCs/>
          <w:iCs/>
          <w:lang w:val="en-US"/>
        </w:rPr>
        <w:t xml:space="preserve"> </w:t>
      </w:r>
      <w:proofErr w:type="spellStart"/>
      <w:r w:rsidRPr="002D6FD4">
        <w:rPr>
          <w:rFonts w:ascii="Sennheiser Neue Regular" w:hAnsi="Sennheiser Neue Regular" w:cstheme="minorHAnsi"/>
          <w:bCs/>
          <w:iCs/>
          <w:lang w:val="en-US"/>
        </w:rPr>
        <w:t>ans</w:t>
      </w:r>
      <w:proofErr w:type="spellEnd"/>
      <w:r w:rsidRPr="002D6FD4">
        <w:rPr>
          <w:rFonts w:ascii="Sennheiser Neue Regular" w:hAnsi="Sennheiser Neue Regular" w:cstheme="minorHAnsi"/>
          <w:bCs/>
          <w:iCs/>
          <w:lang w:val="en-US"/>
        </w:rPr>
        <w:t xml:space="preserve"> les plus grands </w:t>
      </w:r>
      <w:proofErr w:type="spellStart"/>
      <w:r w:rsidRPr="002D6FD4">
        <w:rPr>
          <w:rFonts w:ascii="Sennheiser Neue Regular" w:hAnsi="Sennheiser Neue Regular" w:cstheme="minorHAnsi"/>
          <w:bCs/>
          <w:iCs/>
          <w:lang w:val="en-US"/>
        </w:rPr>
        <w:t>noms</w:t>
      </w:r>
      <w:proofErr w:type="spellEnd"/>
      <w:r w:rsidRPr="002D6FD4">
        <w:rPr>
          <w:rFonts w:ascii="Sennheiser Neue Regular" w:hAnsi="Sennheiser Neue Regular" w:cstheme="minorHAnsi"/>
          <w:bCs/>
          <w:iCs/>
          <w:lang w:val="en-US"/>
        </w:rPr>
        <w:t xml:space="preserve"> de la </w:t>
      </w:r>
      <w:proofErr w:type="spellStart"/>
      <w:r w:rsidRPr="002D6FD4">
        <w:rPr>
          <w:rFonts w:ascii="Sennheiser Neue Regular" w:hAnsi="Sennheiser Neue Regular" w:cstheme="minorHAnsi"/>
          <w:bCs/>
          <w:iCs/>
          <w:lang w:val="en-US"/>
        </w:rPr>
        <w:t>scène</w:t>
      </w:r>
      <w:proofErr w:type="spellEnd"/>
      <w:r w:rsidRPr="002D6FD4">
        <w:rPr>
          <w:rFonts w:ascii="Sennheiser Neue Regular" w:hAnsi="Sennheiser Neue Regular" w:cstheme="minorHAnsi"/>
          <w:bCs/>
          <w:iCs/>
          <w:lang w:val="en-US"/>
        </w:rPr>
        <w:t xml:space="preserve"> allemande</w:t>
      </w:r>
      <w:r w:rsidR="004C0BC9">
        <w:rPr>
          <w:rFonts w:ascii="Sennheiser Neue Regular" w:hAnsi="Sennheiser Neue Regular" w:cstheme="minorHAnsi"/>
          <w:bCs/>
          <w:iCs/>
          <w:lang w:val="en-US"/>
        </w:rPr>
        <w:t xml:space="preserve">, </w:t>
      </w:r>
      <w:r w:rsidRPr="004C0BC9">
        <w:rPr>
          <w:rFonts w:ascii="Sennheiser Neue Regular" w:hAnsi="Sennheiser Neue Regular" w:cstheme="minorHAnsi"/>
          <w:bCs/>
          <w:iCs/>
          <w:lang w:val="en-US"/>
        </w:rPr>
        <w:t>Die Toten Hosen, </w:t>
      </w:r>
      <w:proofErr w:type="spellStart"/>
      <w:r w:rsidRPr="004C0BC9">
        <w:rPr>
          <w:rFonts w:ascii="Sennheiser Neue Regular" w:hAnsi="Sennheiser Neue Regular" w:cstheme="minorHAnsi"/>
          <w:bCs/>
          <w:iCs/>
          <w:lang w:val="en-US"/>
        </w:rPr>
        <w:t>Westernhagen</w:t>
      </w:r>
      <w:proofErr w:type="spellEnd"/>
      <w:r w:rsidRPr="004C0BC9">
        <w:rPr>
          <w:rFonts w:ascii="Sennheiser Neue Regular" w:hAnsi="Sennheiser Neue Regular" w:cstheme="minorHAnsi"/>
          <w:bCs/>
          <w:iCs/>
          <w:lang w:val="en-US"/>
        </w:rPr>
        <w:t xml:space="preserve">, et plus </w:t>
      </w:r>
      <w:proofErr w:type="spellStart"/>
      <w:r w:rsidRPr="004C0BC9">
        <w:rPr>
          <w:rFonts w:ascii="Sennheiser Neue Regular" w:hAnsi="Sennheiser Neue Regular" w:cstheme="minorHAnsi"/>
          <w:bCs/>
          <w:iCs/>
          <w:lang w:val="en-US"/>
        </w:rPr>
        <w:t>récemment</w:t>
      </w:r>
      <w:proofErr w:type="spellEnd"/>
      <w:r w:rsidRPr="004C0BC9">
        <w:rPr>
          <w:rFonts w:ascii="Sennheiser Neue Regular" w:hAnsi="Sennheiser Neue Regular" w:cstheme="minorHAnsi"/>
          <w:bCs/>
          <w:iCs/>
          <w:lang w:val="en-US"/>
        </w:rPr>
        <w:t xml:space="preserve"> Die </w:t>
      </w:r>
      <w:proofErr w:type="spellStart"/>
      <w:proofErr w:type="gramStart"/>
      <w:r w:rsidRPr="004C0BC9">
        <w:rPr>
          <w:rFonts w:ascii="Sennheiser Neue Regular" w:hAnsi="Sennheiser Neue Regular" w:cstheme="minorHAnsi"/>
          <w:bCs/>
          <w:iCs/>
          <w:lang w:val="en-US"/>
        </w:rPr>
        <w:t>Ärzte</w:t>
      </w:r>
      <w:r w:rsidR="004C0BC9">
        <w:rPr>
          <w:rFonts w:ascii="Sennheiser Neue Regular" w:hAnsi="Sennheiser Neue Regular" w:cstheme="minorHAnsi"/>
          <w:bCs/>
          <w:iCs/>
          <w:lang w:val="en-US"/>
        </w:rPr>
        <w:t>,</w:t>
      </w:r>
      <w:r w:rsidRPr="002D6FD4">
        <w:rPr>
          <w:rFonts w:ascii="Sennheiser Neue Regular" w:hAnsi="Sennheiser Neue Regular" w:cstheme="minorHAnsi"/>
          <w:bCs/>
          <w:iCs/>
          <w:lang w:val="en-US"/>
        </w:rPr>
        <w:t>reste</w:t>
      </w:r>
      <w:proofErr w:type="spellEnd"/>
      <w:proofErr w:type="gramEnd"/>
      <w:r w:rsidRPr="002D6FD4">
        <w:rPr>
          <w:rFonts w:ascii="Sennheiser Neue Regular" w:hAnsi="Sennheiser Neue Regular" w:cstheme="minorHAnsi"/>
          <w:bCs/>
          <w:iCs/>
          <w:lang w:val="en-US"/>
        </w:rPr>
        <w:t xml:space="preserve"> serein. Sa </w:t>
      </w:r>
      <w:proofErr w:type="spellStart"/>
      <w:r w:rsidRPr="002D6FD4">
        <w:rPr>
          <w:rFonts w:ascii="Sennheiser Neue Regular" w:hAnsi="Sennheiser Neue Regular" w:cstheme="minorHAnsi"/>
          <w:bCs/>
          <w:iCs/>
          <w:lang w:val="en-US"/>
        </w:rPr>
        <w:t>philosophie</w:t>
      </w:r>
      <w:proofErr w:type="spellEnd"/>
      <w:r w:rsidRPr="002D6FD4">
        <w:rPr>
          <w:rFonts w:ascii="Sennheiser Neue Regular" w:hAnsi="Sennheiser Neue Regular" w:cstheme="minorHAnsi"/>
          <w:bCs/>
          <w:iCs/>
          <w:lang w:val="en-US"/>
        </w:rPr>
        <w:t xml:space="preserve"> </w:t>
      </w:r>
      <w:proofErr w:type="spellStart"/>
      <w:r w:rsidRPr="002D6FD4">
        <w:rPr>
          <w:rFonts w:ascii="Sennheiser Neue Regular" w:hAnsi="Sennheiser Neue Regular" w:cstheme="minorHAnsi"/>
          <w:bCs/>
          <w:iCs/>
          <w:lang w:val="en-US"/>
        </w:rPr>
        <w:t>est</w:t>
      </w:r>
      <w:proofErr w:type="spellEnd"/>
      <w:r w:rsidRPr="002D6FD4">
        <w:rPr>
          <w:rFonts w:ascii="Sennheiser Neue Regular" w:hAnsi="Sennheiser Neue Regular" w:cstheme="minorHAnsi"/>
          <w:bCs/>
          <w:iCs/>
          <w:lang w:val="en-US"/>
        </w:rPr>
        <w:t xml:space="preserve"> </w:t>
      </w:r>
      <w:proofErr w:type="gramStart"/>
      <w:r w:rsidRPr="002D6FD4">
        <w:rPr>
          <w:rFonts w:ascii="Sennheiser Neue Regular" w:hAnsi="Sennheiser Neue Regular" w:cstheme="minorHAnsi"/>
          <w:bCs/>
          <w:iCs/>
          <w:lang w:val="en-US"/>
        </w:rPr>
        <w:t>simple :</w:t>
      </w:r>
      <w:proofErr w:type="gramEnd"/>
      <w:r w:rsidRPr="002D6FD4">
        <w:rPr>
          <w:rFonts w:ascii="Sennheiser Neue Regular" w:hAnsi="Sennheiser Neue Regular" w:cstheme="minorHAnsi"/>
          <w:bCs/>
          <w:iCs/>
          <w:lang w:val="en-US"/>
        </w:rPr>
        <w:t> </w:t>
      </w:r>
      <w:r w:rsidRPr="002D6FD4">
        <w:rPr>
          <w:rFonts w:ascii="Sennheiser Neue Regular" w:hAnsi="Sennheiser Neue Regular" w:cstheme="minorHAnsi"/>
          <w:bCs/>
          <w:i/>
          <w:lang w:val="en-US"/>
        </w:rPr>
        <w:t>tout commence à la source</w:t>
      </w:r>
      <w:r w:rsidRPr="002D6FD4">
        <w:rPr>
          <w:rFonts w:ascii="Sennheiser Neue Regular" w:hAnsi="Sennheiser Neue Regular" w:cstheme="minorHAnsi"/>
          <w:bCs/>
          <w:iCs/>
          <w:lang w:val="en-US"/>
        </w:rPr>
        <w:t>.</w:t>
      </w:r>
    </w:p>
    <w:p w14:paraId="54F8B792" w14:textId="77777777" w:rsidR="00F82F98" w:rsidRPr="002D6FD4" w:rsidRDefault="00F82F98" w:rsidP="00F82F98">
      <w:pPr>
        <w:ind w:right="-284"/>
        <w:rPr>
          <w:rFonts w:ascii="Sennheiser Neue Regular" w:hAnsi="Sennheiser Neue Regular" w:cstheme="minorHAnsi"/>
          <w:bCs/>
          <w:iCs/>
          <w:lang w:val="en-US"/>
        </w:rPr>
      </w:pPr>
    </w:p>
    <w:p w14:paraId="64A73487" w14:textId="6BAC17EA" w:rsidR="00F82F98" w:rsidRPr="002D6FD4" w:rsidRDefault="002D6FD4" w:rsidP="00F82F98">
      <w:pPr>
        <w:ind w:right="-284"/>
        <w:rPr>
          <w:rFonts w:ascii="Sennheiser Neue Regular" w:hAnsi="Sennheiser Neue Regular" w:cstheme="minorHAnsi"/>
          <w:bCs/>
          <w:iCs/>
          <w:lang w:val="en-US"/>
        </w:rPr>
      </w:pPr>
      <w:r w:rsidRPr="004C0BC9">
        <w:rPr>
          <w:rFonts w:ascii="Sennheiser Neue Regular" w:hAnsi="Sennheiser Neue Regular" w:cstheme="minorHAnsi"/>
          <w:bCs/>
          <w:i/>
          <w:lang w:val="en-US"/>
        </w:rPr>
        <w:t xml:space="preserve">« Les </w:t>
      </w:r>
      <w:proofErr w:type="spellStart"/>
      <w:r w:rsidRPr="004C0BC9">
        <w:rPr>
          <w:rFonts w:ascii="Sennheiser Neue Regular" w:hAnsi="Sennheiser Neue Regular" w:cstheme="minorHAnsi"/>
          <w:bCs/>
          <w:i/>
          <w:lang w:val="en-US"/>
        </w:rPr>
        <w:t>spectateurs</w:t>
      </w:r>
      <w:proofErr w:type="spellEnd"/>
      <w:r w:rsidRPr="004C0BC9">
        <w:rPr>
          <w:rFonts w:ascii="Sennheiser Neue Regular" w:hAnsi="Sennheiser Neue Regular" w:cstheme="minorHAnsi"/>
          <w:bCs/>
          <w:i/>
          <w:lang w:val="en-US"/>
        </w:rPr>
        <w:t xml:space="preserve"> </w:t>
      </w:r>
      <w:proofErr w:type="spellStart"/>
      <w:r w:rsidRPr="004C0BC9">
        <w:rPr>
          <w:rFonts w:ascii="Sennheiser Neue Regular" w:hAnsi="Sennheiser Neue Regular" w:cstheme="minorHAnsi"/>
          <w:bCs/>
          <w:i/>
          <w:lang w:val="en-US"/>
        </w:rPr>
        <w:t>veulent</w:t>
      </w:r>
      <w:proofErr w:type="spellEnd"/>
      <w:r w:rsidRPr="004C0BC9">
        <w:rPr>
          <w:rFonts w:ascii="Sennheiser Neue Regular" w:hAnsi="Sennheiser Neue Regular" w:cstheme="minorHAnsi"/>
          <w:bCs/>
          <w:i/>
          <w:lang w:val="en-US"/>
        </w:rPr>
        <w:t xml:space="preserve"> </w:t>
      </w:r>
      <w:proofErr w:type="spellStart"/>
      <w:r w:rsidRPr="004C0BC9">
        <w:rPr>
          <w:rFonts w:ascii="Sennheiser Neue Regular" w:hAnsi="Sennheiser Neue Regular" w:cstheme="minorHAnsi"/>
          <w:bCs/>
          <w:i/>
          <w:lang w:val="en-US"/>
        </w:rPr>
        <w:t>avoir</w:t>
      </w:r>
      <w:proofErr w:type="spellEnd"/>
      <w:r w:rsidRPr="004C0BC9">
        <w:rPr>
          <w:rFonts w:ascii="Sennheiser Neue Regular" w:hAnsi="Sennheiser Neue Regular" w:cstheme="minorHAnsi"/>
          <w:bCs/>
          <w:i/>
          <w:lang w:val="en-US"/>
        </w:rPr>
        <w:t xml:space="preserve"> </w:t>
      </w:r>
      <w:proofErr w:type="spellStart"/>
      <w:r w:rsidRPr="004C0BC9">
        <w:rPr>
          <w:rFonts w:ascii="Sennheiser Neue Regular" w:hAnsi="Sennheiser Neue Regular" w:cstheme="minorHAnsi"/>
          <w:bCs/>
          <w:i/>
          <w:lang w:val="en-US"/>
        </w:rPr>
        <w:t>l’impression</w:t>
      </w:r>
      <w:proofErr w:type="spellEnd"/>
      <w:r w:rsidRPr="004C0BC9">
        <w:rPr>
          <w:rFonts w:ascii="Sennheiser Neue Regular" w:hAnsi="Sennheiser Neue Regular" w:cstheme="minorHAnsi"/>
          <w:bCs/>
          <w:i/>
          <w:lang w:val="en-US"/>
        </w:rPr>
        <w:t xml:space="preserve"> </w:t>
      </w:r>
      <w:proofErr w:type="spellStart"/>
      <w:r w:rsidRPr="004C0BC9">
        <w:rPr>
          <w:rFonts w:ascii="Sennheiser Neue Regular" w:hAnsi="Sennheiser Neue Regular" w:cstheme="minorHAnsi"/>
          <w:bCs/>
          <w:i/>
          <w:lang w:val="en-US"/>
        </w:rPr>
        <w:t>que</w:t>
      </w:r>
      <w:proofErr w:type="spellEnd"/>
      <w:r w:rsidRPr="004C0BC9">
        <w:rPr>
          <w:rFonts w:ascii="Sennheiser Neue Regular" w:hAnsi="Sennheiser Neue Regular" w:cstheme="minorHAnsi"/>
          <w:bCs/>
          <w:i/>
          <w:lang w:val="en-US"/>
        </w:rPr>
        <w:t xml:space="preserve"> Bryan se </w:t>
      </w:r>
      <w:proofErr w:type="spellStart"/>
      <w:r w:rsidRPr="004C0BC9">
        <w:rPr>
          <w:rFonts w:ascii="Sennheiser Neue Regular" w:hAnsi="Sennheiser Neue Regular" w:cstheme="minorHAnsi"/>
          <w:bCs/>
          <w:i/>
          <w:lang w:val="en-US"/>
        </w:rPr>
        <w:t>tient</w:t>
      </w:r>
      <w:proofErr w:type="spellEnd"/>
      <w:r w:rsidRPr="004C0BC9">
        <w:rPr>
          <w:rFonts w:ascii="Sennheiser Neue Regular" w:hAnsi="Sennheiser Neue Regular" w:cstheme="minorHAnsi"/>
          <w:bCs/>
          <w:i/>
          <w:lang w:val="en-US"/>
        </w:rPr>
        <w:t xml:space="preserve"> </w:t>
      </w:r>
      <w:proofErr w:type="spellStart"/>
      <w:r w:rsidRPr="004C0BC9">
        <w:rPr>
          <w:rFonts w:ascii="Sennheiser Neue Regular" w:hAnsi="Sennheiser Neue Regular" w:cstheme="minorHAnsi"/>
          <w:bCs/>
          <w:i/>
          <w:lang w:val="en-US"/>
        </w:rPr>
        <w:t>devant</w:t>
      </w:r>
      <w:proofErr w:type="spellEnd"/>
      <w:r w:rsidRPr="004C0BC9">
        <w:rPr>
          <w:rFonts w:ascii="Sennheiser Neue Regular" w:hAnsi="Sennheiser Neue Regular" w:cstheme="minorHAnsi"/>
          <w:bCs/>
          <w:i/>
          <w:lang w:val="en-US"/>
        </w:rPr>
        <w:t xml:space="preserve"> </w:t>
      </w:r>
      <w:proofErr w:type="spellStart"/>
      <w:r w:rsidRPr="004C0BC9">
        <w:rPr>
          <w:rFonts w:ascii="Sennheiser Neue Regular" w:hAnsi="Sennheiser Neue Regular" w:cstheme="minorHAnsi"/>
          <w:bCs/>
          <w:i/>
          <w:lang w:val="en-US"/>
        </w:rPr>
        <w:t>eux</w:t>
      </w:r>
      <w:proofErr w:type="spellEnd"/>
      <w:r w:rsidRPr="004C0BC9">
        <w:rPr>
          <w:rFonts w:ascii="Sennheiser Neue Regular" w:hAnsi="Sennheiser Neue Regular" w:cstheme="minorHAnsi"/>
          <w:bCs/>
          <w:i/>
          <w:lang w:val="en-US"/>
        </w:rPr>
        <w:t xml:space="preserve"> sans micro »</w:t>
      </w:r>
      <w:r w:rsidRPr="002D6FD4">
        <w:rPr>
          <w:rFonts w:ascii="Sennheiser Neue Regular" w:hAnsi="Sennheiser Neue Regular" w:cstheme="minorHAnsi"/>
          <w:bCs/>
          <w:iCs/>
          <w:lang w:val="en-US"/>
        </w:rPr>
        <w:t xml:space="preserve">, </w:t>
      </w:r>
      <w:proofErr w:type="spellStart"/>
      <w:r w:rsidRPr="002D6FD4">
        <w:rPr>
          <w:rFonts w:ascii="Sennheiser Neue Regular" w:hAnsi="Sennheiser Neue Regular" w:cstheme="minorHAnsi"/>
          <w:bCs/>
          <w:iCs/>
          <w:lang w:val="en-US"/>
        </w:rPr>
        <w:t>explique</w:t>
      </w:r>
      <w:proofErr w:type="spellEnd"/>
      <w:r w:rsidRPr="002D6FD4">
        <w:rPr>
          <w:rFonts w:ascii="Sennheiser Neue Regular" w:hAnsi="Sennheiser Neue Regular" w:cstheme="minorHAnsi"/>
          <w:bCs/>
          <w:iCs/>
          <w:lang w:val="en-US"/>
        </w:rPr>
        <w:t xml:space="preserve"> Stefan, qui suit Adams </w:t>
      </w:r>
      <w:proofErr w:type="spellStart"/>
      <w:r w:rsidRPr="002D6FD4">
        <w:rPr>
          <w:rFonts w:ascii="Sennheiser Neue Regular" w:hAnsi="Sennheiser Neue Regular" w:cstheme="minorHAnsi"/>
          <w:bCs/>
          <w:iCs/>
          <w:lang w:val="en-US"/>
        </w:rPr>
        <w:t>depuis</w:t>
      </w:r>
      <w:proofErr w:type="spellEnd"/>
      <w:r w:rsidRPr="002D6FD4">
        <w:rPr>
          <w:rFonts w:ascii="Sennheiser Neue Regular" w:hAnsi="Sennheiser Neue Regular" w:cstheme="minorHAnsi"/>
          <w:bCs/>
          <w:iCs/>
          <w:lang w:val="en-US"/>
        </w:rPr>
        <w:t xml:space="preserve"> 2023 </w:t>
      </w:r>
      <w:proofErr w:type="spellStart"/>
      <w:r w:rsidRPr="002D6FD4">
        <w:rPr>
          <w:rFonts w:ascii="Sennheiser Neue Regular" w:hAnsi="Sennheiser Neue Regular" w:cstheme="minorHAnsi"/>
          <w:bCs/>
          <w:iCs/>
          <w:lang w:val="en-US"/>
        </w:rPr>
        <w:t>aussi</w:t>
      </w:r>
      <w:proofErr w:type="spellEnd"/>
      <w:r w:rsidRPr="002D6FD4">
        <w:rPr>
          <w:rFonts w:ascii="Sennheiser Neue Regular" w:hAnsi="Sennheiser Neue Regular" w:cstheme="minorHAnsi"/>
          <w:bCs/>
          <w:iCs/>
          <w:lang w:val="en-US"/>
        </w:rPr>
        <w:t xml:space="preserve"> bien sur la </w:t>
      </w:r>
      <w:proofErr w:type="spellStart"/>
      <w:r w:rsidRPr="002D6FD4">
        <w:rPr>
          <w:rFonts w:ascii="Sennheiser Neue Regular" w:hAnsi="Sennheiser Neue Regular" w:cstheme="minorHAnsi"/>
          <w:bCs/>
          <w:iCs/>
          <w:lang w:val="en-US"/>
        </w:rPr>
        <w:t>tournée</w:t>
      </w:r>
      <w:proofErr w:type="spellEnd"/>
      <w:r w:rsidRPr="002D6FD4">
        <w:rPr>
          <w:rFonts w:ascii="Sennheiser Neue Regular" w:hAnsi="Sennheiser Neue Regular" w:cstheme="minorHAnsi"/>
          <w:bCs/>
          <w:iCs/>
          <w:lang w:val="en-US"/>
        </w:rPr>
        <w:t> </w:t>
      </w:r>
      <w:r w:rsidRPr="002D6FD4">
        <w:rPr>
          <w:rFonts w:ascii="Sennheiser Neue Regular" w:hAnsi="Sennheiser Neue Regular" w:cstheme="minorHAnsi"/>
          <w:bCs/>
          <w:i/>
          <w:lang w:val="en-US"/>
        </w:rPr>
        <w:t>Bare Bones</w:t>
      </w:r>
      <w:r w:rsidRPr="002D6FD4">
        <w:rPr>
          <w:rFonts w:ascii="Sennheiser Neue Regular" w:hAnsi="Sennheiser Neue Regular" w:cstheme="minorHAnsi"/>
          <w:bCs/>
          <w:iCs/>
          <w:lang w:val="en-US"/>
        </w:rPr>
        <w:t> </w:t>
      </w:r>
      <w:proofErr w:type="spellStart"/>
      <w:r w:rsidRPr="002D6FD4">
        <w:rPr>
          <w:rFonts w:ascii="Sennheiser Neue Regular" w:hAnsi="Sennheiser Neue Regular" w:cstheme="minorHAnsi"/>
          <w:bCs/>
          <w:iCs/>
          <w:lang w:val="en-US"/>
        </w:rPr>
        <w:t>que</w:t>
      </w:r>
      <w:proofErr w:type="spellEnd"/>
      <w:r w:rsidRPr="002D6FD4">
        <w:rPr>
          <w:rFonts w:ascii="Sennheiser Neue Regular" w:hAnsi="Sennheiser Neue Regular" w:cstheme="minorHAnsi"/>
          <w:bCs/>
          <w:iCs/>
          <w:lang w:val="en-US"/>
        </w:rPr>
        <w:t xml:space="preserve"> sur </w:t>
      </w:r>
      <w:r w:rsidRPr="002D6FD4">
        <w:rPr>
          <w:rFonts w:ascii="Sennheiser Neue Regular" w:hAnsi="Sennheiser Neue Regular" w:cstheme="minorHAnsi"/>
          <w:bCs/>
          <w:iCs/>
          <w:lang w:val="en-US"/>
        </w:rPr>
        <w:lastRenderedPageBreak/>
        <w:t xml:space="preserve">les concerts avec le </w:t>
      </w:r>
      <w:proofErr w:type="spellStart"/>
      <w:r w:rsidRPr="002D6FD4">
        <w:rPr>
          <w:rFonts w:ascii="Sennheiser Neue Regular" w:hAnsi="Sennheiser Neue Regular" w:cstheme="minorHAnsi"/>
          <w:bCs/>
          <w:iCs/>
          <w:lang w:val="en-US"/>
        </w:rPr>
        <w:t>groupe</w:t>
      </w:r>
      <w:proofErr w:type="spellEnd"/>
      <w:r w:rsidRPr="002D6FD4">
        <w:rPr>
          <w:rFonts w:ascii="Sennheiser Neue Regular" w:hAnsi="Sennheiser Neue Regular" w:cstheme="minorHAnsi"/>
          <w:bCs/>
          <w:iCs/>
          <w:lang w:val="en-US"/>
        </w:rPr>
        <w:t xml:space="preserve"> complet. </w:t>
      </w:r>
      <w:r w:rsidRPr="004C0BC9">
        <w:rPr>
          <w:rFonts w:ascii="Sennheiser Neue Regular" w:hAnsi="Sennheiser Neue Regular" w:cstheme="minorHAnsi"/>
          <w:bCs/>
          <w:i/>
          <w:lang w:val="en-US"/>
        </w:rPr>
        <w:t xml:space="preserve">« Le jour </w:t>
      </w:r>
      <w:proofErr w:type="spellStart"/>
      <w:r w:rsidRPr="004C0BC9">
        <w:rPr>
          <w:rFonts w:ascii="Sennheiser Neue Regular" w:hAnsi="Sennheiser Neue Regular" w:cstheme="minorHAnsi"/>
          <w:bCs/>
          <w:i/>
          <w:lang w:val="en-US"/>
        </w:rPr>
        <w:t>où</w:t>
      </w:r>
      <w:proofErr w:type="spellEnd"/>
      <w:r w:rsidRPr="004C0BC9">
        <w:rPr>
          <w:rFonts w:ascii="Sennheiser Neue Regular" w:hAnsi="Sennheiser Neue Regular" w:cstheme="minorHAnsi"/>
          <w:bCs/>
          <w:i/>
          <w:lang w:val="en-US"/>
        </w:rPr>
        <w:t xml:space="preserve"> </w:t>
      </w:r>
      <w:proofErr w:type="spellStart"/>
      <w:r w:rsidRPr="004C0BC9">
        <w:rPr>
          <w:rFonts w:ascii="Sennheiser Neue Regular" w:hAnsi="Sennheiser Neue Regular" w:cstheme="minorHAnsi"/>
          <w:bCs/>
          <w:i/>
          <w:lang w:val="en-US"/>
        </w:rPr>
        <w:t>l’on</w:t>
      </w:r>
      <w:proofErr w:type="spellEnd"/>
      <w:r w:rsidRPr="004C0BC9">
        <w:rPr>
          <w:rFonts w:ascii="Sennheiser Neue Regular" w:hAnsi="Sennheiser Neue Regular" w:cstheme="minorHAnsi"/>
          <w:bCs/>
          <w:i/>
          <w:lang w:val="en-US"/>
        </w:rPr>
        <w:t xml:space="preserve"> </w:t>
      </w:r>
      <w:proofErr w:type="spellStart"/>
      <w:r w:rsidRPr="004C0BC9">
        <w:rPr>
          <w:rFonts w:ascii="Sennheiser Neue Regular" w:hAnsi="Sennheiser Neue Regular" w:cstheme="minorHAnsi"/>
          <w:bCs/>
          <w:i/>
          <w:lang w:val="en-US"/>
        </w:rPr>
        <w:t>entend</w:t>
      </w:r>
      <w:proofErr w:type="spellEnd"/>
      <w:r w:rsidRPr="004C0BC9">
        <w:rPr>
          <w:rFonts w:ascii="Sennheiser Neue Regular" w:hAnsi="Sennheiser Neue Regular" w:cstheme="minorHAnsi"/>
          <w:bCs/>
          <w:i/>
          <w:lang w:val="en-US"/>
        </w:rPr>
        <w:t xml:space="preserve"> la main de </w:t>
      </w:r>
      <w:proofErr w:type="spellStart"/>
      <w:r w:rsidRPr="004C0BC9">
        <w:rPr>
          <w:rFonts w:ascii="Sennheiser Neue Regular" w:hAnsi="Sennheiser Neue Regular" w:cstheme="minorHAnsi"/>
          <w:bCs/>
          <w:i/>
          <w:lang w:val="en-US"/>
        </w:rPr>
        <w:t>l’ingénieur</w:t>
      </w:r>
      <w:proofErr w:type="spellEnd"/>
      <w:r w:rsidRPr="004C0BC9">
        <w:rPr>
          <w:rFonts w:ascii="Sennheiser Neue Regular" w:hAnsi="Sennheiser Neue Regular" w:cstheme="minorHAnsi"/>
          <w:bCs/>
          <w:i/>
          <w:lang w:val="en-US"/>
        </w:rPr>
        <w:t xml:space="preserve">, la </w:t>
      </w:r>
      <w:proofErr w:type="spellStart"/>
      <w:r w:rsidRPr="004C0BC9">
        <w:rPr>
          <w:rFonts w:ascii="Sennheiser Neue Regular" w:hAnsi="Sennheiser Neue Regular" w:cstheme="minorHAnsi"/>
          <w:bCs/>
          <w:i/>
          <w:lang w:val="en-US"/>
        </w:rPr>
        <w:t>magie</w:t>
      </w:r>
      <w:proofErr w:type="spellEnd"/>
      <w:r w:rsidRPr="004C0BC9">
        <w:rPr>
          <w:rFonts w:ascii="Sennheiser Neue Regular" w:hAnsi="Sennheiser Neue Regular" w:cstheme="minorHAnsi"/>
          <w:bCs/>
          <w:i/>
          <w:lang w:val="en-US"/>
        </w:rPr>
        <w:t xml:space="preserve"> </w:t>
      </w:r>
      <w:proofErr w:type="spellStart"/>
      <w:r w:rsidRPr="004C0BC9">
        <w:rPr>
          <w:rFonts w:ascii="Sennheiser Neue Regular" w:hAnsi="Sennheiser Neue Regular" w:cstheme="minorHAnsi"/>
          <w:bCs/>
          <w:i/>
          <w:lang w:val="en-US"/>
        </w:rPr>
        <w:t>disparaît</w:t>
      </w:r>
      <w:proofErr w:type="spellEnd"/>
      <w:r w:rsidRPr="004C0BC9">
        <w:rPr>
          <w:rFonts w:ascii="Sennheiser Neue Regular" w:hAnsi="Sennheiser Neue Regular" w:cstheme="minorHAnsi"/>
          <w:bCs/>
          <w:i/>
          <w:lang w:val="en-US"/>
        </w:rPr>
        <w:t xml:space="preserve">. La </w:t>
      </w:r>
      <w:proofErr w:type="spellStart"/>
      <w:r w:rsidRPr="004C0BC9">
        <w:rPr>
          <w:rFonts w:ascii="Sennheiser Neue Regular" w:hAnsi="Sennheiser Neue Regular" w:cstheme="minorHAnsi"/>
          <w:bCs/>
          <w:i/>
          <w:lang w:val="en-US"/>
        </w:rPr>
        <w:t>technologie</w:t>
      </w:r>
      <w:proofErr w:type="spellEnd"/>
      <w:r w:rsidRPr="004C0BC9">
        <w:rPr>
          <w:rFonts w:ascii="Sennheiser Neue Regular" w:hAnsi="Sennheiser Neue Regular" w:cstheme="minorHAnsi"/>
          <w:bCs/>
          <w:i/>
          <w:lang w:val="en-US"/>
        </w:rPr>
        <w:t xml:space="preserve"> doit </w:t>
      </w:r>
      <w:proofErr w:type="spellStart"/>
      <w:r w:rsidRPr="004C0BC9">
        <w:rPr>
          <w:rFonts w:ascii="Sennheiser Neue Regular" w:hAnsi="Sennheiser Neue Regular" w:cstheme="minorHAnsi"/>
          <w:bCs/>
          <w:i/>
          <w:lang w:val="en-US"/>
        </w:rPr>
        <w:t>s’effacer</w:t>
      </w:r>
      <w:proofErr w:type="spellEnd"/>
      <w:r w:rsidRPr="004C0BC9">
        <w:rPr>
          <w:rFonts w:ascii="Sennheiser Neue Regular" w:hAnsi="Sennheiser Neue Regular" w:cstheme="minorHAnsi"/>
          <w:bCs/>
          <w:i/>
          <w:lang w:val="en-US"/>
        </w:rPr>
        <w:t>. »</w:t>
      </w:r>
      <w:r w:rsidRPr="004C0BC9">
        <w:rPr>
          <w:rFonts w:ascii="Sennheiser Neue Regular" w:hAnsi="Sennheiser Neue Regular" w:cstheme="minorHAnsi"/>
          <w:bCs/>
          <w:i/>
          <w:lang w:val="en-US"/>
        </w:rPr>
        <w:br/>
      </w:r>
    </w:p>
    <w:p w14:paraId="42134ECE" w14:textId="145E2BC6" w:rsidR="00F564BB" w:rsidRPr="002D6FD4" w:rsidRDefault="002D6FD4" w:rsidP="00F82F98">
      <w:pPr>
        <w:ind w:right="-284"/>
        <w:rPr>
          <w:rFonts w:ascii="Sennheiser Neue Regular" w:hAnsi="Sennheiser Neue Regular" w:cstheme="minorHAnsi"/>
          <w:bCs/>
          <w:iCs/>
          <w:lang w:val="en-US"/>
        </w:rPr>
      </w:pPr>
      <w:r w:rsidRPr="002D6FD4">
        <w:rPr>
          <w:rFonts w:ascii="Sennheiser Neue Regular" w:hAnsi="Sennheiser Neue Regular" w:cstheme="minorHAnsi"/>
          <w:bCs/>
          <w:iCs/>
          <w:lang w:val="en-US"/>
        </w:rPr>
        <w:t xml:space="preserve">Alors, comment </w:t>
      </w:r>
      <w:proofErr w:type="spellStart"/>
      <w:r w:rsidRPr="002D6FD4">
        <w:rPr>
          <w:rFonts w:ascii="Sennheiser Neue Regular" w:hAnsi="Sennheiser Neue Regular" w:cstheme="minorHAnsi"/>
          <w:bCs/>
          <w:iCs/>
          <w:lang w:val="en-US"/>
        </w:rPr>
        <w:t>obtenir</w:t>
      </w:r>
      <w:proofErr w:type="spellEnd"/>
      <w:r w:rsidRPr="002D6FD4">
        <w:rPr>
          <w:rFonts w:ascii="Sennheiser Neue Regular" w:hAnsi="Sennheiser Neue Regular" w:cstheme="minorHAnsi"/>
          <w:bCs/>
          <w:iCs/>
          <w:lang w:val="en-US"/>
        </w:rPr>
        <w:t xml:space="preserve"> un son live transparent, </w:t>
      </w:r>
      <w:proofErr w:type="spellStart"/>
      <w:r w:rsidRPr="002D6FD4">
        <w:rPr>
          <w:rFonts w:ascii="Sennheiser Neue Regular" w:hAnsi="Sennheiser Neue Regular" w:cstheme="minorHAnsi"/>
          <w:bCs/>
          <w:iCs/>
          <w:lang w:val="en-US"/>
        </w:rPr>
        <w:t>fidèle</w:t>
      </w:r>
      <w:proofErr w:type="spellEnd"/>
      <w:r w:rsidRPr="002D6FD4">
        <w:rPr>
          <w:rFonts w:ascii="Sennheiser Neue Regular" w:hAnsi="Sennheiser Neue Regular" w:cstheme="minorHAnsi"/>
          <w:bCs/>
          <w:iCs/>
          <w:lang w:val="en-US"/>
        </w:rPr>
        <w:t xml:space="preserve"> et chargé </w:t>
      </w:r>
      <w:proofErr w:type="spellStart"/>
      <w:proofErr w:type="gramStart"/>
      <w:r w:rsidRPr="002D6FD4">
        <w:rPr>
          <w:rFonts w:ascii="Sennheiser Neue Regular" w:hAnsi="Sennheiser Neue Regular" w:cstheme="minorHAnsi"/>
          <w:bCs/>
          <w:iCs/>
          <w:lang w:val="en-US"/>
        </w:rPr>
        <w:t>d’émotion</w:t>
      </w:r>
      <w:proofErr w:type="spellEnd"/>
      <w:r w:rsidRPr="002D6FD4">
        <w:rPr>
          <w:rFonts w:ascii="Sennheiser Neue Regular" w:hAnsi="Sennheiser Neue Regular" w:cstheme="minorHAnsi"/>
          <w:bCs/>
          <w:iCs/>
          <w:lang w:val="en-US"/>
        </w:rPr>
        <w:t xml:space="preserve"> ?</w:t>
      </w:r>
      <w:proofErr w:type="gramEnd"/>
    </w:p>
    <w:p w14:paraId="79C2F9B1" w14:textId="217BDD4A" w:rsidR="00F564BB" w:rsidRPr="002D6FD4" w:rsidRDefault="000A0869" w:rsidP="00696CA5">
      <w:pPr>
        <w:ind w:right="-284"/>
        <w:rPr>
          <w:rFonts w:ascii="Sennheiser Neue Regular" w:hAnsi="Sennheiser Neue Regular" w:cstheme="minorHAnsi"/>
          <w:bCs/>
          <w:iCs/>
          <w:lang w:val="en-US"/>
        </w:rPr>
      </w:pPr>
      <w:r w:rsidRPr="002D6FD4">
        <w:rPr>
          <w:rFonts w:ascii="Sennheiser Neue Regular" w:hAnsi="Sennheiser Neue Regular" w:cstheme="minorHAnsi"/>
          <w:bCs/>
          <w:iCs/>
          <w:noProof/>
          <w:lang w:val="en-US"/>
        </w:rPr>
        <w:drawing>
          <wp:inline distT="0" distB="0" distL="0" distR="0" wp14:anchorId="27E51F6C" wp14:editId="69B6B1B1">
            <wp:extent cx="5220970" cy="3754120"/>
            <wp:effectExtent l="0" t="0" r="0" b="5080"/>
            <wp:docPr id="1256927454" name="Grafik 1" descr="Ein Bild, das Konzert, Person, Musik, Musikinstrumen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927454" name="Grafik 1" descr="Ein Bild, das Konzert, Person, Musik, Musikinstrument enthält.&#10;&#10;KI-generierte Inhalte können fehlerhaft sein."/>
                    <pic:cNvPicPr/>
                  </pic:nvPicPr>
                  <pic:blipFill>
                    <a:blip r:embed="rId9"/>
                    <a:stretch>
                      <a:fillRect/>
                    </a:stretch>
                  </pic:blipFill>
                  <pic:spPr>
                    <a:xfrm>
                      <a:off x="0" y="0"/>
                      <a:ext cx="5220970" cy="3754120"/>
                    </a:xfrm>
                    <a:prstGeom prst="rect">
                      <a:avLst/>
                    </a:prstGeom>
                  </pic:spPr>
                </pic:pic>
              </a:graphicData>
            </a:graphic>
          </wp:inline>
        </w:drawing>
      </w:r>
    </w:p>
    <w:p w14:paraId="47F1F8BB" w14:textId="4328E05D" w:rsidR="00F564BB" w:rsidRPr="002D6FD4" w:rsidRDefault="00091C73" w:rsidP="00696CA5">
      <w:pPr>
        <w:ind w:right="-284"/>
        <w:rPr>
          <w:rFonts w:ascii="Sennheiser Neue Regular" w:hAnsi="Sennheiser Neue Regular" w:cstheme="minorHAnsi"/>
          <w:bCs/>
          <w:i/>
          <w:sz w:val="16"/>
          <w:szCs w:val="16"/>
          <w:lang w:val="en-US"/>
        </w:rPr>
      </w:pPr>
      <w:r w:rsidRPr="00091C73">
        <w:rPr>
          <w:rFonts w:ascii="Sennheiser Neue Regular" w:hAnsi="Sennheiser Neue Regular" w:cstheme="minorHAnsi"/>
          <w:bCs/>
          <w:i/>
          <w:sz w:val="16"/>
          <w:szCs w:val="16"/>
          <w:lang w:val="en-US"/>
        </w:rPr>
        <w:t xml:space="preserve">Sur la </w:t>
      </w:r>
      <w:proofErr w:type="spellStart"/>
      <w:r w:rsidRPr="00091C73">
        <w:rPr>
          <w:rFonts w:ascii="Sennheiser Neue Regular" w:hAnsi="Sennheiser Neue Regular" w:cstheme="minorHAnsi"/>
          <w:bCs/>
          <w:i/>
          <w:sz w:val="16"/>
          <w:szCs w:val="16"/>
          <w:lang w:val="en-US"/>
        </w:rPr>
        <w:t>guitare</w:t>
      </w:r>
      <w:proofErr w:type="spellEnd"/>
      <w:r w:rsidRPr="00091C73">
        <w:rPr>
          <w:rFonts w:ascii="Sennheiser Neue Regular" w:hAnsi="Sennheiser Neue Regular" w:cstheme="minorHAnsi"/>
          <w:bCs/>
          <w:i/>
          <w:sz w:val="16"/>
          <w:szCs w:val="16"/>
          <w:lang w:val="en-US"/>
        </w:rPr>
        <w:t xml:space="preserve"> </w:t>
      </w:r>
      <w:proofErr w:type="spellStart"/>
      <w:r w:rsidRPr="00091C73">
        <w:rPr>
          <w:rFonts w:ascii="Sennheiser Neue Regular" w:hAnsi="Sennheiser Neue Regular" w:cstheme="minorHAnsi"/>
          <w:bCs/>
          <w:i/>
          <w:sz w:val="16"/>
          <w:szCs w:val="16"/>
          <w:lang w:val="en-US"/>
        </w:rPr>
        <w:t>acoustique</w:t>
      </w:r>
      <w:proofErr w:type="spellEnd"/>
      <w:r w:rsidRPr="00091C73">
        <w:rPr>
          <w:rFonts w:ascii="Sennheiser Neue Regular" w:hAnsi="Sennheiser Neue Regular" w:cstheme="minorHAnsi"/>
          <w:bCs/>
          <w:i/>
          <w:sz w:val="16"/>
          <w:szCs w:val="16"/>
          <w:lang w:val="en-US"/>
        </w:rPr>
        <w:t xml:space="preserve">, le Neumann KM 185, </w:t>
      </w:r>
      <w:proofErr w:type="spellStart"/>
      <w:r w:rsidRPr="00091C73">
        <w:rPr>
          <w:rFonts w:ascii="Sennheiser Neue Regular" w:hAnsi="Sennheiser Neue Regular" w:cstheme="minorHAnsi"/>
          <w:bCs/>
          <w:i/>
          <w:sz w:val="16"/>
          <w:szCs w:val="16"/>
          <w:lang w:val="en-US"/>
        </w:rPr>
        <w:t>associé</w:t>
      </w:r>
      <w:proofErr w:type="spellEnd"/>
      <w:r w:rsidRPr="00091C73">
        <w:rPr>
          <w:rFonts w:ascii="Sennheiser Neue Regular" w:hAnsi="Sennheiser Neue Regular" w:cstheme="minorHAnsi"/>
          <w:bCs/>
          <w:i/>
          <w:sz w:val="16"/>
          <w:szCs w:val="16"/>
          <w:lang w:val="en-US"/>
        </w:rPr>
        <w:t xml:space="preserve"> au </w:t>
      </w:r>
      <w:proofErr w:type="spellStart"/>
      <w:r w:rsidRPr="00091C73">
        <w:rPr>
          <w:rFonts w:ascii="Sennheiser Neue Regular" w:hAnsi="Sennheiser Neue Regular" w:cstheme="minorHAnsi"/>
          <w:bCs/>
          <w:i/>
          <w:sz w:val="16"/>
          <w:szCs w:val="16"/>
          <w:lang w:val="en-US"/>
        </w:rPr>
        <w:t>capteur</w:t>
      </w:r>
      <w:proofErr w:type="spellEnd"/>
      <w:r w:rsidRPr="00091C73">
        <w:rPr>
          <w:rFonts w:ascii="Sennheiser Neue Regular" w:hAnsi="Sennheiser Neue Regular" w:cstheme="minorHAnsi"/>
          <w:bCs/>
          <w:i/>
          <w:sz w:val="16"/>
          <w:szCs w:val="16"/>
          <w:lang w:val="en-US"/>
        </w:rPr>
        <w:t xml:space="preserve"> </w:t>
      </w:r>
      <w:proofErr w:type="spellStart"/>
      <w:r w:rsidRPr="00091C73">
        <w:rPr>
          <w:rFonts w:ascii="Sennheiser Neue Regular" w:hAnsi="Sennheiser Neue Regular" w:cstheme="minorHAnsi"/>
          <w:bCs/>
          <w:i/>
          <w:sz w:val="16"/>
          <w:szCs w:val="16"/>
          <w:lang w:val="en-US"/>
        </w:rPr>
        <w:t>intégré</w:t>
      </w:r>
      <w:proofErr w:type="spellEnd"/>
      <w:r w:rsidRPr="00091C73">
        <w:rPr>
          <w:rFonts w:ascii="Sennheiser Neue Regular" w:hAnsi="Sennheiser Neue Regular" w:cstheme="minorHAnsi"/>
          <w:bCs/>
          <w:i/>
          <w:sz w:val="16"/>
          <w:szCs w:val="16"/>
          <w:lang w:val="en-US"/>
        </w:rPr>
        <w:t xml:space="preserve">, </w:t>
      </w:r>
      <w:proofErr w:type="spellStart"/>
      <w:r w:rsidRPr="00091C73">
        <w:rPr>
          <w:rFonts w:ascii="Sennheiser Neue Regular" w:hAnsi="Sennheiser Neue Regular" w:cstheme="minorHAnsi"/>
          <w:bCs/>
          <w:i/>
          <w:sz w:val="16"/>
          <w:szCs w:val="16"/>
          <w:lang w:val="en-US"/>
        </w:rPr>
        <w:t>offre</w:t>
      </w:r>
      <w:proofErr w:type="spellEnd"/>
      <w:r w:rsidRPr="00091C73">
        <w:rPr>
          <w:rFonts w:ascii="Sennheiser Neue Regular" w:hAnsi="Sennheiser Neue Regular" w:cstheme="minorHAnsi"/>
          <w:bCs/>
          <w:i/>
          <w:sz w:val="16"/>
          <w:szCs w:val="16"/>
          <w:lang w:val="en-US"/>
        </w:rPr>
        <w:t xml:space="preserve"> </w:t>
      </w:r>
      <w:proofErr w:type="spellStart"/>
      <w:r w:rsidRPr="00091C73">
        <w:rPr>
          <w:rFonts w:ascii="Sennheiser Neue Regular" w:hAnsi="Sennheiser Neue Regular" w:cstheme="minorHAnsi"/>
          <w:bCs/>
          <w:i/>
          <w:sz w:val="16"/>
          <w:szCs w:val="16"/>
          <w:lang w:val="en-US"/>
        </w:rPr>
        <w:t>l’équilibre</w:t>
      </w:r>
      <w:proofErr w:type="spellEnd"/>
      <w:r w:rsidRPr="00091C73">
        <w:rPr>
          <w:rFonts w:ascii="Sennheiser Neue Regular" w:hAnsi="Sennheiser Neue Regular" w:cstheme="minorHAnsi"/>
          <w:bCs/>
          <w:i/>
          <w:sz w:val="16"/>
          <w:szCs w:val="16"/>
          <w:lang w:val="en-US"/>
        </w:rPr>
        <w:t xml:space="preserve"> </w:t>
      </w:r>
      <w:proofErr w:type="spellStart"/>
      <w:r w:rsidRPr="00091C73">
        <w:rPr>
          <w:rFonts w:ascii="Sennheiser Neue Regular" w:hAnsi="Sennheiser Neue Regular" w:cstheme="minorHAnsi"/>
          <w:bCs/>
          <w:i/>
          <w:sz w:val="16"/>
          <w:szCs w:val="16"/>
          <w:lang w:val="en-US"/>
        </w:rPr>
        <w:t>idéal</w:t>
      </w:r>
      <w:proofErr w:type="spellEnd"/>
      <w:r w:rsidRPr="00091C73">
        <w:rPr>
          <w:rFonts w:ascii="Sennheiser Neue Regular" w:hAnsi="Sennheiser Neue Regular" w:cstheme="minorHAnsi"/>
          <w:bCs/>
          <w:i/>
          <w:sz w:val="16"/>
          <w:szCs w:val="16"/>
          <w:lang w:val="en-US"/>
        </w:rPr>
        <w:t xml:space="preserve"> entre </w:t>
      </w:r>
      <w:proofErr w:type="spellStart"/>
      <w:r w:rsidRPr="00091C73">
        <w:rPr>
          <w:rFonts w:ascii="Sennheiser Neue Regular" w:hAnsi="Sennheiser Neue Regular" w:cstheme="minorHAnsi"/>
          <w:bCs/>
          <w:i/>
          <w:sz w:val="16"/>
          <w:szCs w:val="16"/>
          <w:lang w:val="en-US"/>
        </w:rPr>
        <w:t>présence</w:t>
      </w:r>
      <w:proofErr w:type="spellEnd"/>
      <w:r w:rsidRPr="00091C73">
        <w:rPr>
          <w:rFonts w:ascii="Sennheiser Neue Regular" w:hAnsi="Sennheiser Neue Regular" w:cstheme="minorHAnsi"/>
          <w:bCs/>
          <w:i/>
          <w:sz w:val="16"/>
          <w:szCs w:val="16"/>
          <w:lang w:val="en-US"/>
        </w:rPr>
        <w:t xml:space="preserve"> </w:t>
      </w:r>
      <w:proofErr w:type="spellStart"/>
      <w:r w:rsidRPr="00091C73">
        <w:rPr>
          <w:rFonts w:ascii="Sennheiser Neue Regular" w:hAnsi="Sennheiser Neue Regular" w:cstheme="minorHAnsi"/>
          <w:bCs/>
          <w:i/>
          <w:sz w:val="16"/>
          <w:szCs w:val="16"/>
          <w:lang w:val="en-US"/>
        </w:rPr>
        <w:t>immédiate</w:t>
      </w:r>
      <w:proofErr w:type="spellEnd"/>
      <w:r w:rsidRPr="00091C73">
        <w:rPr>
          <w:rFonts w:ascii="Sennheiser Neue Regular" w:hAnsi="Sennheiser Neue Regular" w:cstheme="minorHAnsi"/>
          <w:bCs/>
          <w:i/>
          <w:sz w:val="16"/>
          <w:szCs w:val="16"/>
          <w:lang w:val="en-US"/>
        </w:rPr>
        <w:t xml:space="preserve"> et naturel du timbre</w:t>
      </w:r>
      <w:r w:rsidR="000A0869" w:rsidRPr="002D6FD4">
        <w:rPr>
          <w:rFonts w:ascii="Sennheiser Neue Regular" w:hAnsi="Sennheiser Neue Regular" w:cstheme="minorHAnsi"/>
          <w:bCs/>
          <w:i/>
          <w:sz w:val="16"/>
          <w:szCs w:val="16"/>
          <w:lang w:val="en-US"/>
        </w:rPr>
        <w:t xml:space="preserve">. </w:t>
      </w:r>
      <w:r w:rsidR="00EC2E67" w:rsidRPr="002D6FD4">
        <w:rPr>
          <w:rFonts w:ascii="Sennheiser Neue Regular" w:hAnsi="Sennheiser Neue Regular" w:cstheme="minorHAnsi"/>
          <w:bCs/>
          <w:i/>
          <w:sz w:val="16"/>
          <w:szCs w:val="16"/>
          <w:lang w:val="en-US"/>
        </w:rPr>
        <w:t>Ph</w:t>
      </w:r>
      <w:r w:rsidR="000A0869" w:rsidRPr="002D6FD4">
        <w:rPr>
          <w:rFonts w:ascii="Sennheiser Neue Regular" w:hAnsi="Sennheiser Neue Regular" w:cstheme="minorHAnsi"/>
          <w:bCs/>
          <w:i/>
          <w:sz w:val="16"/>
          <w:szCs w:val="16"/>
          <w:lang w:val="en-US"/>
        </w:rPr>
        <w:t xml:space="preserve">oto: Katarína </w:t>
      </w:r>
      <w:proofErr w:type="spellStart"/>
      <w:r w:rsidR="000A0869" w:rsidRPr="002D6FD4">
        <w:rPr>
          <w:rFonts w:ascii="Sennheiser Neue Regular" w:hAnsi="Sennheiser Neue Regular" w:cstheme="minorHAnsi"/>
          <w:bCs/>
          <w:i/>
          <w:sz w:val="16"/>
          <w:szCs w:val="16"/>
          <w:lang w:val="en-US"/>
        </w:rPr>
        <w:t>Orešanská</w:t>
      </w:r>
      <w:proofErr w:type="spellEnd"/>
    </w:p>
    <w:p w14:paraId="0C74695D" w14:textId="77777777" w:rsidR="00E75B6D" w:rsidRPr="002D6FD4" w:rsidRDefault="00E75B6D" w:rsidP="00696CA5">
      <w:pPr>
        <w:ind w:right="-284"/>
        <w:rPr>
          <w:rFonts w:ascii="Sennheiser Neue Regular" w:hAnsi="Sennheiser Neue Regular" w:cstheme="minorHAnsi"/>
          <w:bCs/>
          <w:iCs/>
          <w:lang w:val="en-US"/>
        </w:rPr>
      </w:pPr>
    </w:p>
    <w:p w14:paraId="49143BD9" w14:textId="27C70551" w:rsidR="00F82F98" w:rsidRPr="002D6FD4" w:rsidRDefault="002D6FD4" w:rsidP="00F82F98">
      <w:pPr>
        <w:ind w:right="-284"/>
        <w:rPr>
          <w:rFonts w:ascii="Sennheiser Neue Regular" w:hAnsi="Sennheiser Neue Regular" w:cstheme="minorHAnsi"/>
          <w:b/>
          <w:iCs/>
          <w:lang w:val="en-US"/>
        </w:rPr>
      </w:pPr>
      <w:proofErr w:type="spellStart"/>
      <w:r w:rsidRPr="002D6FD4">
        <w:rPr>
          <w:rFonts w:ascii="Sennheiser Neue Regular" w:hAnsi="Sennheiser Neue Regular" w:cstheme="minorHAnsi"/>
          <w:b/>
          <w:iCs/>
          <w:lang w:val="en-US"/>
        </w:rPr>
        <w:t>L’art</w:t>
      </w:r>
      <w:proofErr w:type="spellEnd"/>
      <w:r w:rsidRPr="002D6FD4">
        <w:rPr>
          <w:rFonts w:ascii="Sennheiser Neue Regular" w:hAnsi="Sennheiser Neue Regular" w:cstheme="minorHAnsi"/>
          <w:b/>
          <w:iCs/>
          <w:lang w:val="en-US"/>
        </w:rPr>
        <w:t xml:space="preserve"> de la </w:t>
      </w:r>
      <w:proofErr w:type="spellStart"/>
      <w:r w:rsidRPr="002D6FD4">
        <w:rPr>
          <w:rFonts w:ascii="Sennheiser Neue Regular" w:hAnsi="Sennheiser Neue Regular" w:cstheme="minorHAnsi"/>
          <w:b/>
          <w:iCs/>
          <w:lang w:val="en-US"/>
        </w:rPr>
        <w:t>réduction</w:t>
      </w:r>
      <w:proofErr w:type="spellEnd"/>
    </w:p>
    <w:p w14:paraId="069C087D" w14:textId="387BA8D0" w:rsidR="002D6FD4" w:rsidRPr="002D6FD4" w:rsidRDefault="002D6FD4" w:rsidP="002D6FD4">
      <w:pPr>
        <w:ind w:right="-284"/>
        <w:rPr>
          <w:rFonts w:ascii="Sennheiser Neue Regular" w:hAnsi="Sennheiser Neue Regular" w:cstheme="minorHAnsi"/>
          <w:bCs/>
          <w:iCs/>
          <w:lang w:val="en-US"/>
        </w:rPr>
      </w:pPr>
      <w:r w:rsidRPr="004C0BC9">
        <w:rPr>
          <w:rFonts w:ascii="Sennheiser Neue Regular" w:hAnsi="Sennheiser Neue Regular" w:cstheme="minorHAnsi"/>
          <w:bCs/>
          <w:i/>
          <w:lang w:val="en-US"/>
        </w:rPr>
        <w:t>Bare Bones</w:t>
      </w:r>
      <w:r w:rsidRPr="002D6FD4">
        <w:rPr>
          <w:rFonts w:ascii="Sennheiser Neue Regular" w:hAnsi="Sennheiser Neue Regular" w:cstheme="minorHAnsi"/>
          <w:bCs/>
          <w:iCs/>
          <w:lang w:val="en-US"/>
        </w:rPr>
        <w:t> </w:t>
      </w:r>
      <w:proofErr w:type="spellStart"/>
      <w:r w:rsidRPr="002D6FD4">
        <w:rPr>
          <w:rFonts w:ascii="Sennheiser Neue Regular" w:hAnsi="Sennheiser Neue Regular" w:cstheme="minorHAnsi"/>
          <w:bCs/>
          <w:iCs/>
          <w:lang w:val="en-US"/>
        </w:rPr>
        <w:t>n’est</w:t>
      </w:r>
      <w:proofErr w:type="spellEnd"/>
      <w:r w:rsidRPr="002D6FD4">
        <w:rPr>
          <w:rFonts w:ascii="Sennheiser Neue Regular" w:hAnsi="Sennheiser Neue Regular" w:cstheme="minorHAnsi"/>
          <w:bCs/>
          <w:iCs/>
          <w:lang w:val="en-US"/>
        </w:rPr>
        <w:t xml:space="preserve"> pas </w:t>
      </w:r>
      <w:proofErr w:type="spellStart"/>
      <w:r w:rsidRPr="002D6FD4">
        <w:rPr>
          <w:rFonts w:ascii="Sennheiser Neue Regular" w:hAnsi="Sennheiser Neue Regular" w:cstheme="minorHAnsi"/>
          <w:bCs/>
          <w:iCs/>
          <w:lang w:val="en-US"/>
        </w:rPr>
        <w:t>une</w:t>
      </w:r>
      <w:proofErr w:type="spellEnd"/>
      <w:r w:rsidRPr="002D6FD4">
        <w:rPr>
          <w:rFonts w:ascii="Sennheiser Neue Regular" w:hAnsi="Sennheiser Neue Regular" w:cstheme="minorHAnsi"/>
          <w:bCs/>
          <w:iCs/>
          <w:lang w:val="en-US"/>
        </w:rPr>
        <w:t xml:space="preserve"> tournée classique mais une série de concerts uniques et choisis avec soin. En 2025, ils ne furent que cinq ou six : Rome en janvier, les îles Féroé, l’Islande, l’Écosse, et enfin Pompéi en juillet. Ces dates offrent un moment </w:t>
      </w:r>
      <w:proofErr w:type="gramStart"/>
      <w:r w:rsidRPr="002D6FD4">
        <w:rPr>
          <w:rFonts w:ascii="Sennheiser Neue Regular" w:hAnsi="Sennheiser Neue Regular" w:cstheme="minorHAnsi"/>
          <w:bCs/>
          <w:iCs/>
          <w:lang w:val="en-US"/>
        </w:rPr>
        <w:t xml:space="preserve">privilégié </w:t>
      </w:r>
      <w:r w:rsidR="004C0BC9">
        <w:rPr>
          <w:rFonts w:ascii="Sennheiser Neue Regular" w:hAnsi="Sennheiser Neue Regular" w:cstheme="minorHAnsi"/>
          <w:bCs/>
          <w:iCs/>
          <w:lang w:val="en-US"/>
        </w:rPr>
        <w:t>!</w:t>
      </w:r>
      <w:proofErr w:type="gramEnd"/>
      <w:r w:rsidR="004C0BC9">
        <w:rPr>
          <w:rFonts w:ascii="Sennheiser Neue Regular" w:hAnsi="Sennheiser Neue Regular" w:cstheme="minorHAnsi"/>
          <w:bCs/>
          <w:iCs/>
          <w:lang w:val="en-US"/>
        </w:rPr>
        <w:t xml:space="preserve"> </w:t>
      </w:r>
      <w:proofErr w:type="spellStart"/>
      <w:r w:rsidR="004C0BC9">
        <w:rPr>
          <w:rFonts w:ascii="Sennheiser Neue Regular" w:hAnsi="Sennheiser Neue Regular" w:cstheme="minorHAnsi"/>
          <w:bCs/>
          <w:iCs/>
          <w:lang w:val="en-US"/>
        </w:rPr>
        <w:t>C</w:t>
      </w:r>
      <w:r w:rsidRPr="002D6FD4">
        <w:rPr>
          <w:rFonts w:ascii="Sennheiser Neue Regular" w:hAnsi="Sennheiser Neue Regular" w:cstheme="minorHAnsi"/>
          <w:bCs/>
          <w:iCs/>
          <w:lang w:val="en-US"/>
        </w:rPr>
        <w:t>elui</w:t>
      </w:r>
      <w:proofErr w:type="spellEnd"/>
      <w:r w:rsidRPr="002D6FD4">
        <w:rPr>
          <w:rFonts w:ascii="Sennheiser Neue Regular" w:hAnsi="Sennheiser Neue Regular" w:cstheme="minorHAnsi"/>
          <w:bCs/>
          <w:iCs/>
          <w:lang w:val="en-US"/>
        </w:rPr>
        <w:t xml:space="preserve"> de </w:t>
      </w:r>
      <w:proofErr w:type="spellStart"/>
      <w:r w:rsidRPr="002D6FD4">
        <w:rPr>
          <w:rFonts w:ascii="Sennheiser Neue Regular" w:hAnsi="Sennheiser Neue Regular" w:cstheme="minorHAnsi"/>
          <w:bCs/>
          <w:iCs/>
          <w:lang w:val="en-US"/>
        </w:rPr>
        <w:t>découvrir</w:t>
      </w:r>
      <w:proofErr w:type="spellEnd"/>
      <w:r w:rsidRPr="002D6FD4">
        <w:rPr>
          <w:rFonts w:ascii="Sennheiser Neue Regular" w:hAnsi="Sennheiser Neue Regular" w:cstheme="minorHAnsi"/>
          <w:bCs/>
          <w:iCs/>
          <w:lang w:val="en-US"/>
        </w:rPr>
        <w:t xml:space="preserve"> comment Bryan Adams compose ses chansons, simplement avec sa voix et sa guitare, parfois accompagnée du piano. </w:t>
      </w:r>
      <w:r w:rsidRPr="004C0BC9">
        <w:rPr>
          <w:rFonts w:ascii="Sennheiser Neue Regular" w:hAnsi="Sennheiser Neue Regular" w:cstheme="minorHAnsi"/>
          <w:bCs/>
          <w:i/>
          <w:lang w:val="en-US"/>
        </w:rPr>
        <w:t xml:space="preserve">« </w:t>
      </w:r>
      <w:proofErr w:type="spellStart"/>
      <w:r w:rsidRPr="004C0BC9">
        <w:rPr>
          <w:rFonts w:ascii="Sennheiser Neue Regular" w:hAnsi="Sennheiser Neue Regular" w:cstheme="minorHAnsi"/>
          <w:bCs/>
          <w:i/>
          <w:lang w:val="en-US"/>
        </w:rPr>
        <w:t>C’est</w:t>
      </w:r>
      <w:proofErr w:type="spellEnd"/>
      <w:r w:rsidRPr="004C0BC9">
        <w:rPr>
          <w:rFonts w:ascii="Sennheiser Neue Regular" w:hAnsi="Sennheiser Neue Regular" w:cstheme="minorHAnsi"/>
          <w:bCs/>
          <w:i/>
          <w:lang w:val="en-US"/>
        </w:rPr>
        <w:t xml:space="preserve"> </w:t>
      </w:r>
      <w:proofErr w:type="spellStart"/>
      <w:r w:rsidRPr="004C0BC9">
        <w:rPr>
          <w:rFonts w:ascii="Sennheiser Neue Regular" w:hAnsi="Sennheiser Neue Regular" w:cstheme="minorHAnsi"/>
          <w:bCs/>
          <w:i/>
          <w:lang w:val="en-US"/>
        </w:rPr>
        <w:t>ainsi</w:t>
      </w:r>
      <w:proofErr w:type="spellEnd"/>
      <w:r w:rsidRPr="004C0BC9">
        <w:rPr>
          <w:rFonts w:ascii="Sennheiser Neue Regular" w:hAnsi="Sennheiser Neue Regular" w:cstheme="minorHAnsi"/>
          <w:bCs/>
          <w:i/>
          <w:lang w:val="en-US"/>
        </w:rPr>
        <w:t xml:space="preserve"> </w:t>
      </w:r>
      <w:proofErr w:type="spellStart"/>
      <w:r w:rsidRPr="004C0BC9">
        <w:rPr>
          <w:rFonts w:ascii="Sennheiser Neue Regular" w:hAnsi="Sennheiser Neue Regular" w:cstheme="minorHAnsi"/>
          <w:bCs/>
          <w:i/>
          <w:lang w:val="en-US"/>
        </w:rPr>
        <w:t>qu’il</w:t>
      </w:r>
      <w:proofErr w:type="spellEnd"/>
      <w:r w:rsidRPr="004C0BC9">
        <w:rPr>
          <w:rFonts w:ascii="Sennheiser Neue Regular" w:hAnsi="Sennheiser Neue Regular" w:cstheme="minorHAnsi"/>
          <w:bCs/>
          <w:i/>
          <w:lang w:val="en-US"/>
        </w:rPr>
        <w:t xml:space="preserve"> </w:t>
      </w:r>
      <w:proofErr w:type="spellStart"/>
      <w:r w:rsidRPr="004C0BC9">
        <w:rPr>
          <w:rFonts w:ascii="Sennheiser Neue Regular" w:hAnsi="Sennheiser Neue Regular" w:cstheme="minorHAnsi"/>
          <w:bCs/>
          <w:i/>
          <w:lang w:val="en-US"/>
        </w:rPr>
        <w:t>écrit</w:t>
      </w:r>
      <w:proofErr w:type="spellEnd"/>
      <w:r w:rsidRPr="004C0BC9">
        <w:rPr>
          <w:rFonts w:ascii="Sennheiser Neue Regular" w:hAnsi="Sennheiser Neue Regular" w:cstheme="minorHAnsi"/>
          <w:bCs/>
          <w:i/>
          <w:lang w:val="en-US"/>
        </w:rPr>
        <w:t>. Il veut partager cette intimité créative avec le public. »</w:t>
      </w:r>
      <w:r w:rsidR="004B4E70">
        <w:rPr>
          <w:rFonts w:ascii="Sennheiser Neue Regular" w:hAnsi="Sennheiser Neue Regular" w:cstheme="minorHAnsi"/>
          <w:bCs/>
          <w:i/>
          <w:lang w:val="en-US"/>
        </w:rPr>
        <w:t xml:space="preserve">, </w:t>
      </w:r>
      <w:proofErr w:type="spellStart"/>
      <w:r w:rsidR="004B4E70" w:rsidRPr="004B4E70">
        <w:rPr>
          <w:rFonts w:ascii="Sennheiser Neue Regular" w:hAnsi="Sennheiser Neue Regular" w:cstheme="minorHAnsi"/>
          <w:bCs/>
          <w:iCs/>
          <w:lang w:val="en-US"/>
        </w:rPr>
        <w:t>confie</w:t>
      </w:r>
      <w:proofErr w:type="spellEnd"/>
      <w:r w:rsidR="004B4E70" w:rsidRPr="004B4E70">
        <w:rPr>
          <w:rFonts w:ascii="Sennheiser Neue Regular" w:hAnsi="Sennheiser Neue Regular" w:cstheme="minorHAnsi"/>
          <w:bCs/>
          <w:iCs/>
          <w:lang w:val="en-US"/>
        </w:rPr>
        <w:t xml:space="preserve"> Stefan</w:t>
      </w:r>
      <w:r w:rsidR="004B4E70" w:rsidRPr="004B4E70">
        <w:rPr>
          <w:rFonts w:ascii="Sennheiser Neue Regular" w:hAnsi="Sennheiser Neue Regular" w:cstheme="minorHAnsi"/>
          <w:bCs/>
          <w:iCs/>
          <w:lang w:val="en-US"/>
        </w:rPr>
        <w:t>.</w:t>
      </w:r>
      <w:r w:rsidRPr="004C0BC9">
        <w:rPr>
          <w:rFonts w:ascii="Sennheiser Neue Regular" w:hAnsi="Sennheiser Neue Regular" w:cstheme="minorHAnsi"/>
          <w:bCs/>
          <w:i/>
          <w:lang w:val="en-US"/>
        </w:rPr>
        <w:br/>
      </w:r>
    </w:p>
    <w:p w14:paraId="2AFE60B4" w14:textId="77777777" w:rsidR="002D6FD4" w:rsidRPr="0080388C" w:rsidRDefault="002D6FD4" w:rsidP="002D6FD4">
      <w:pPr>
        <w:ind w:right="-284"/>
        <w:rPr>
          <w:rFonts w:ascii="Sennheiser Neue Regular" w:hAnsi="Sennheiser Neue Regular" w:cstheme="minorHAnsi"/>
          <w:bCs/>
          <w:i/>
          <w:lang w:val="en-US"/>
        </w:rPr>
      </w:pPr>
      <w:r w:rsidRPr="002D6FD4">
        <w:rPr>
          <w:rFonts w:ascii="Sennheiser Neue Regular" w:hAnsi="Sennheiser Neue Regular" w:cstheme="minorHAnsi"/>
          <w:bCs/>
          <w:iCs/>
          <w:lang w:val="en-US"/>
        </w:rPr>
        <w:t xml:space="preserve">Pour ces rendez-vous exclusifs, l’équipe s’appuie volontairement sur les moyens techniques locaux. </w:t>
      </w:r>
      <w:r w:rsidRPr="004C0BC9">
        <w:rPr>
          <w:rFonts w:ascii="Sennheiser Neue Regular" w:hAnsi="Sennheiser Neue Regular" w:cstheme="minorHAnsi"/>
          <w:bCs/>
          <w:i/>
          <w:lang w:val="en-US"/>
        </w:rPr>
        <w:t>« Nous n’apportons presque rien en dehors des micros et de deux guitares »,</w:t>
      </w:r>
      <w:r w:rsidRPr="002D6FD4">
        <w:rPr>
          <w:rFonts w:ascii="Sennheiser Neue Regular" w:hAnsi="Sennheiser Neue Regular" w:cstheme="minorHAnsi"/>
          <w:bCs/>
          <w:iCs/>
          <w:lang w:val="en-US"/>
        </w:rPr>
        <w:t xml:space="preserve"> </w:t>
      </w:r>
      <w:r w:rsidRPr="002D6FD4">
        <w:rPr>
          <w:rFonts w:ascii="Sennheiser Neue Regular" w:hAnsi="Sennheiser Neue Regular" w:cstheme="minorHAnsi"/>
          <w:bCs/>
          <w:iCs/>
          <w:lang w:val="en-US"/>
        </w:rPr>
        <w:lastRenderedPageBreak/>
        <w:t xml:space="preserve">explique Stefan. Piano, console et système de diffusion sont fournis sur place. Risqué ? Pas vraiment selon </w:t>
      </w:r>
      <w:proofErr w:type="gramStart"/>
      <w:r w:rsidRPr="002D6FD4">
        <w:rPr>
          <w:rFonts w:ascii="Sennheiser Neue Regular" w:hAnsi="Sennheiser Neue Regular" w:cstheme="minorHAnsi"/>
          <w:bCs/>
          <w:iCs/>
          <w:lang w:val="en-US"/>
        </w:rPr>
        <w:t>lui :</w:t>
      </w:r>
      <w:proofErr w:type="gramEnd"/>
      <w:r w:rsidRPr="002D6FD4">
        <w:rPr>
          <w:rFonts w:ascii="Sennheiser Neue Regular" w:hAnsi="Sennheiser Neue Regular" w:cstheme="minorHAnsi"/>
          <w:bCs/>
          <w:iCs/>
          <w:lang w:val="en-US"/>
        </w:rPr>
        <w:t xml:space="preserve"> </w:t>
      </w:r>
      <w:r w:rsidRPr="0080388C">
        <w:rPr>
          <w:rFonts w:ascii="Sennheiser Neue Regular" w:hAnsi="Sennheiser Neue Regular" w:cstheme="minorHAnsi"/>
          <w:bCs/>
          <w:i/>
          <w:lang w:val="en-US"/>
        </w:rPr>
        <w:t>« Si la source est juste, n’importe quelle console fera l’affaire. »</w:t>
      </w:r>
    </w:p>
    <w:p w14:paraId="0F57B21E" w14:textId="59DD9E99" w:rsidR="00F82F98" w:rsidRPr="002D6FD4" w:rsidRDefault="002D6FD4" w:rsidP="00F82F98">
      <w:pPr>
        <w:ind w:right="-284"/>
        <w:rPr>
          <w:rFonts w:ascii="Sennheiser Neue Regular" w:hAnsi="Sennheiser Neue Regular" w:cstheme="minorHAnsi"/>
          <w:bCs/>
          <w:iCs/>
          <w:lang w:val="en-US"/>
        </w:rPr>
      </w:pPr>
      <w:r w:rsidRPr="002D6FD4">
        <w:rPr>
          <w:rFonts w:ascii="Sennheiser Neue Regular" w:hAnsi="Sennheiser Neue Regular" w:cstheme="minorHAnsi"/>
          <w:bCs/>
          <w:iCs/>
          <w:lang w:val="en-US"/>
        </w:rPr>
        <w:t xml:space="preserve">Et à la source, depuis toujours, il y a une </w:t>
      </w:r>
      <w:proofErr w:type="gramStart"/>
      <w:r w:rsidRPr="002D6FD4">
        <w:rPr>
          <w:rFonts w:ascii="Sennheiser Neue Regular" w:hAnsi="Sennheiser Neue Regular" w:cstheme="minorHAnsi"/>
          <w:bCs/>
          <w:iCs/>
          <w:lang w:val="en-US"/>
        </w:rPr>
        <w:t>constante :</w:t>
      </w:r>
      <w:proofErr w:type="gramEnd"/>
      <w:r w:rsidRPr="002D6FD4">
        <w:rPr>
          <w:rFonts w:ascii="Sennheiser Neue Regular" w:hAnsi="Sennheiser Neue Regular" w:cstheme="minorHAnsi"/>
          <w:bCs/>
          <w:iCs/>
          <w:lang w:val="en-US"/>
        </w:rPr>
        <w:t xml:space="preserve"> les microphones </w:t>
      </w:r>
      <w:r w:rsidRPr="002D6FD4">
        <w:rPr>
          <w:rFonts w:ascii="Sennheiser Neue Regular" w:hAnsi="Sennheiser Neue Regular" w:cstheme="minorHAnsi"/>
          <w:b/>
          <w:iCs/>
          <w:lang w:val="en-US"/>
        </w:rPr>
        <w:t>Neumann</w:t>
      </w:r>
      <w:r w:rsidR="00F82F98" w:rsidRPr="002D6FD4">
        <w:rPr>
          <w:rFonts w:ascii="Sennheiser Neue Regular" w:hAnsi="Sennheiser Neue Regular" w:cstheme="minorHAnsi"/>
          <w:bCs/>
          <w:iCs/>
          <w:lang w:val="en-US"/>
        </w:rPr>
        <w:t>.</w:t>
      </w:r>
    </w:p>
    <w:p w14:paraId="2EFC6B13" w14:textId="77777777" w:rsidR="00F82F98" w:rsidRPr="002D6FD4" w:rsidRDefault="00F82F98" w:rsidP="00F82F98">
      <w:pPr>
        <w:ind w:right="-284"/>
        <w:rPr>
          <w:rFonts w:ascii="Sennheiser Neue Regular" w:hAnsi="Sennheiser Neue Regular" w:cstheme="minorHAnsi"/>
          <w:bCs/>
          <w:iCs/>
          <w:lang w:val="en-US"/>
        </w:rPr>
      </w:pPr>
    </w:p>
    <w:p w14:paraId="15AD027A" w14:textId="4C8C0863" w:rsidR="00F82F98" w:rsidRPr="002D6FD4" w:rsidRDefault="000A0869" w:rsidP="00F82F98">
      <w:pPr>
        <w:ind w:right="-284"/>
        <w:rPr>
          <w:rFonts w:ascii="Sennheiser Neue Regular" w:hAnsi="Sennheiser Neue Regular" w:cstheme="minorHAnsi"/>
          <w:bCs/>
          <w:iCs/>
          <w:lang w:val="en-US"/>
        </w:rPr>
      </w:pPr>
      <w:r w:rsidRPr="002D6FD4">
        <w:rPr>
          <w:rFonts w:ascii="Sennheiser Neue Regular" w:hAnsi="Sennheiser Neue Regular" w:cstheme="minorHAnsi"/>
          <w:bCs/>
          <w:iCs/>
          <w:noProof/>
          <w:lang w:val="en-US"/>
        </w:rPr>
        <w:drawing>
          <wp:inline distT="0" distB="0" distL="0" distR="0" wp14:anchorId="332AA538" wp14:editId="1ECA8EF9">
            <wp:extent cx="5220970" cy="3437255"/>
            <wp:effectExtent l="0" t="0" r="0" b="4445"/>
            <wp:docPr id="414586904" name="Grafik 3" descr="Ein Bild, das Konzert, Person, Musik, Musiker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86904" name="Grafik 3" descr="Ein Bild, das Konzert, Person, Musik, Musiker enthält.&#10;&#10;KI-generierte Inhalte können fehlerhaft sein."/>
                    <pic:cNvPicPr/>
                  </pic:nvPicPr>
                  <pic:blipFill>
                    <a:blip r:embed="rId10"/>
                    <a:stretch>
                      <a:fillRect/>
                    </a:stretch>
                  </pic:blipFill>
                  <pic:spPr>
                    <a:xfrm>
                      <a:off x="0" y="0"/>
                      <a:ext cx="5220970" cy="3437255"/>
                    </a:xfrm>
                    <a:prstGeom prst="rect">
                      <a:avLst/>
                    </a:prstGeom>
                  </pic:spPr>
                </pic:pic>
              </a:graphicData>
            </a:graphic>
          </wp:inline>
        </w:drawing>
      </w:r>
    </w:p>
    <w:p w14:paraId="4D5DD501" w14:textId="616EB4D0" w:rsidR="00F82F98" w:rsidRPr="00091C73" w:rsidRDefault="00091C73" w:rsidP="00F82F98">
      <w:pPr>
        <w:ind w:right="-284"/>
        <w:rPr>
          <w:rFonts w:ascii="Sennheiser Neue Regular" w:hAnsi="Sennheiser Neue Regular" w:cstheme="minorHAnsi"/>
          <w:bCs/>
          <w:i/>
          <w:sz w:val="16"/>
          <w:szCs w:val="16"/>
          <w:lang w:val="en-US"/>
        </w:rPr>
      </w:pPr>
      <w:r w:rsidRPr="00091C73">
        <w:rPr>
          <w:rFonts w:ascii="Sennheiser Neue Regular" w:hAnsi="Sennheiser Neue Regular" w:cstheme="minorHAnsi"/>
          <w:bCs/>
          <w:i/>
          <w:sz w:val="16"/>
          <w:szCs w:val="16"/>
          <w:lang w:val="en-US"/>
        </w:rPr>
        <w:t xml:space="preserve">Sur </w:t>
      </w:r>
      <w:proofErr w:type="spellStart"/>
      <w:r w:rsidRPr="00091C73">
        <w:rPr>
          <w:rFonts w:ascii="Sennheiser Neue Regular" w:hAnsi="Sennheiser Neue Regular" w:cstheme="minorHAnsi"/>
          <w:bCs/>
          <w:i/>
          <w:sz w:val="16"/>
          <w:szCs w:val="16"/>
          <w:lang w:val="en-US"/>
        </w:rPr>
        <w:t>scène</w:t>
      </w:r>
      <w:proofErr w:type="spellEnd"/>
      <w:r w:rsidRPr="00091C73">
        <w:rPr>
          <w:rFonts w:ascii="Sennheiser Neue Regular" w:hAnsi="Sennheiser Neue Regular" w:cstheme="minorHAnsi"/>
          <w:bCs/>
          <w:i/>
          <w:sz w:val="16"/>
          <w:szCs w:val="16"/>
          <w:lang w:val="en-US"/>
        </w:rPr>
        <w:t xml:space="preserve">, Bryan Adams fait </w:t>
      </w:r>
      <w:proofErr w:type="spellStart"/>
      <w:r w:rsidRPr="00091C73">
        <w:rPr>
          <w:rFonts w:ascii="Sennheiser Neue Regular" w:hAnsi="Sennheiser Neue Regular" w:cstheme="minorHAnsi"/>
          <w:bCs/>
          <w:i/>
          <w:sz w:val="16"/>
          <w:szCs w:val="16"/>
          <w:lang w:val="en-US"/>
        </w:rPr>
        <w:t>confiance</w:t>
      </w:r>
      <w:proofErr w:type="spellEnd"/>
      <w:r w:rsidRPr="00091C73">
        <w:rPr>
          <w:rFonts w:ascii="Sennheiser Neue Regular" w:hAnsi="Sennheiser Neue Regular" w:cstheme="minorHAnsi"/>
          <w:bCs/>
          <w:i/>
          <w:sz w:val="16"/>
          <w:szCs w:val="16"/>
          <w:lang w:val="en-US"/>
        </w:rPr>
        <w:t xml:space="preserve"> au KMS 104 Plus</w:t>
      </w:r>
      <w:r w:rsidR="00F82F98" w:rsidRPr="002D6FD4">
        <w:rPr>
          <w:rFonts w:ascii="Sennheiser Neue Regular" w:hAnsi="Sennheiser Neue Regular" w:cstheme="minorHAnsi"/>
          <w:bCs/>
          <w:i/>
          <w:sz w:val="16"/>
          <w:szCs w:val="16"/>
          <w:lang w:val="en-US"/>
        </w:rPr>
        <w:t>.</w:t>
      </w:r>
      <w:r w:rsidR="00EC2E67" w:rsidRPr="002D6FD4">
        <w:rPr>
          <w:rFonts w:ascii="Sennheiser Neue Regular" w:hAnsi="Sennheiser Neue Regular" w:cstheme="minorHAnsi"/>
          <w:bCs/>
          <w:i/>
          <w:sz w:val="16"/>
          <w:szCs w:val="16"/>
          <w:lang w:val="en-US"/>
        </w:rPr>
        <w:t xml:space="preserve"> Photo: Katarína </w:t>
      </w:r>
      <w:proofErr w:type="spellStart"/>
      <w:r w:rsidR="00EC2E67" w:rsidRPr="002D6FD4">
        <w:rPr>
          <w:rFonts w:ascii="Sennheiser Neue Regular" w:hAnsi="Sennheiser Neue Regular" w:cstheme="minorHAnsi"/>
          <w:bCs/>
          <w:i/>
          <w:sz w:val="16"/>
          <w:szCs w:val="16"/>
          <w:lang w:val="en-US"/>
        </w:rPr>
        <w:t>Orešanská</w:t>
      </w:r>
      <w:proofErr w:type="spellEnd"/>
    </w:p>
    <w:p w14:paraId="545EC6E6" w14:textId="77777777" w:rsidR="00F82F98" w:rsidRPr="002D6FD4" w:rsidRDefault="00F82F98" w:rsidP="00F82F98">
      <w:pPr>
        <w:ind w:right="-284"/>
        <w:rPr>
          <w:rFonts w:ascii="Sennheiser Neue Regular" w:hAnsi="Sennheiser Neue Regular" w:cstheme="minorHAnsi"/>
          <w:bCs/>
          <w:iCs/>
          <w:lang w:val="en-US"/>
        </w:rPr>
      </w:pPr>
    </w:p>
    <w:p w14:paraId="709D58B5" w14:textId="20696F74" w:rsidR="002D6FD4" w:rsidRDefault="002D6FD4" w:rsidP="002D6FD4">
      <w:pPr>
        <w:ind w:right="-284"/>
        <w:rPr>
          <w:rFonts w:ascii="Sennheiser Neue Regular" w:hAnsi="Sennheiser Neue Regular" w:cstheme="minorHAnsi"/>
          <w:bCs/>
          <w:iCs/>
          <w:lang w:val="en-US"/>
        </w:rPr>
      </w:pPr>
      <w:r>
        <w:rPr>
          <w:rFonts w:ascii="Sennheiser Neue Regular" w:hAnsi="Sennheiser Neue Regular" w:cstheme="minorHAnsi"/>
          <w:b/>
          <w:iCs/>
          <w:lang w:val="en-US"/>
        </w:rPr>
        <w:t>Une voix et son alter ego</w:t>
      </w:r>
      <w:r>
        <w:rPr>
          <w:rFonts w:ascii="Sennheiser Neue Regular" w:hAnsi="Sennheiser Neue Regular" w:cstheme="minorHAnsi"/>
          <w:b/>
          <w:iCs/>
          <w:lang w:val="en-US"/>
        </w:rPr>
        <w:br/>
      </w:r>
      <w:r w:rsidRPr="002D6FD4">
        <w:rPr>
          <w:rFonts w:ascii="Sennheiser Neue Regular" w:hAnsi="Sennheiser Neue Regular" w:cstheme="minorHAnsi"/>
          <w:bCs/>
          <w:iCs/>
          <w:lang w:val="en-US"/>
        </w:rPr>
        <w:t>La relation entre Bryan Adams et </w:t>
      </w:r>
      <w:proofErr w:type="spellStart"/>
      <w:r w:rsidRPr="002D6FD4">
        <w:rPr>
          <w:rFonts w:ascii="Sennheiser Neue Regular" w:hAnsi="Sennheiser Neue Regular" w:cstheme="minorHAnsi"/>
          <w:b/>
          <w:iCs/>
          <w:lang w:val="en-US"/>
        </w:rPr>
        <w:t>Neumann.Berlin</w:t>
      </w:r>
      <w:proofErr w:type="spellEnd"/>
      <w:r w:rsidRPr="002D6FD4">
        <w:rPr>
          <w:rFonts w:ascii="Sennheiser Neue Regular" w:hAnsi="Sennheiser Neue Regular" w:cstheme="minorHAnsi"/>
          <w:bCs/>
          <w:iCs/>
          <w:lang w:val="en-US"/>
        </w:rPr>
        <w:t> </w:t>
      </w:r>
      <w:proofErr w:type="spellStart"/>
      <w:r w:rsidRPr="002D6FD4">
        <w:rPr>
          <w:rFonts w:ascii="Sennheiser Neue Regular" w:hAnsi="Sennheiser Neue Regular" w:cstheme="minorHAnsi"/>
          <w:bCs/>
          <w:iCs/>
          <w:lang w:val="en-US"/>
        </w:rPr>
        <w:t>remonte</w:t>
      </w:r>
      <w:proofErr w:type="spellEnd"/>
      <w:r w:rsidRPr="002D6FD4">
        <w:rPr>
          <w:rFonts w:ascii="Sennheiser Neue Regular" w:hAnsi="Sennheiser Neue Regular" w:cstheme="minorHAnsi"/>
          <w:bCs/>
          <w:iCs/>
          <w:lang w:val="en-US"/>
        </w:rPr>
        <w:t xml:space="preserve"> à </w:t>
      </w:r>
      <w:proofErr w:type="spellStart"/>
      <w:r w:rsidRPr="002D6FD4">
        <w:rPr>
          <w:rFonts w:ascii="Sennheiser Neue Regular" w:hAnsi="Sennheiser Neue Regular" w:cstheme="minorHAnsi"/>
          <w:bCs/>
          <w:iCs/>
          <w:lang w:val="en-US"/>
        </w:rPr>
        <w:t>plusieurs</w:t>
      </w:r>
      <w:proofErr w:type="spellEnd"/>
      <w:r w:rsidRPr="002D6FD4">
        <w:rPr>
          <w:rFonts w:ascii="Sennheiser Neue Regular" w:hAnsi="Sennheiser Neue Regular" w:cstheme="minorHAnsi"/>
          <w:bCs/>
          <w:iCs/>
          <w:lang w:val="en-US"/>
        </w:rPr>
        <w:t xml:space="preserve"> </w:t>
      </w:r>
      <w:proofErr w:type="spellStart"/>
      <w:r w:rsidRPr="002D6FD4">
        <w:rPr>
          <w:rFonts w:ascii="Sennheiser Neue Regular" w:hAnsi="Sennheiser Neue Regular" w:cstheme="minorHAnsi"/>
          <w:bCs/>
          <w:iCs/>
          <w:lang w:val="en-US"/>
        </w:rPr>
        <w:t>décennies</w:t>
      </w:r>
      <w:proofErr w:type="spellEnd"/>
      <w:r w:rsidRPr="002D6FD4">
        <w:rPr>
          <w:rFonts w:ascii="Sennheiser Neue Regular" w:hAnsi="Sennheiser Neue Regular" w:cstheme="minorHAnsi"/>
          <w:bCs/>
          <w:iCs/>
          <w:lang w:val="en-US"/>
        </w:rPr>
        <w:t>. En studio, le Canadien utilisait d’abord un </w:t>
      </w:r>
      <w:r w:rsidRPr="002D6FD4">
        <w:rPr>
          <w:rFonts w:ascii="Sennheiser Neue Regular" w:hAnsi="Sennheiser Neue Regular" w:cstheme="minorHAnsi"/>
          <w:b/>
          <w:iCs/>
          <w:lang w:val="en-US"/>
        </w:rPr>
        <w:t>M 49</w:t>
      </w:r>
      <w:r w:rsidRPr="002D6FD4">
        <w:rPr>
          <w:rFonts w:ascii="Sennheiser Neue Regular" w:hAnsi="Sennheiser Neue Regular" w:cstheme="minorHAnsi"/>
          <w:bCs/>
          <w:iCs/>
          <w:lang w:val="en-US"/>
        </w:rPr>
        <w:t> jusqu’en 1993, avant de passer au </w:t>
      </w:r>
      <w:r w:rsidRPr="002D6FD4">
        <w:rPr>
          <w:rFonts w:ascii="Sennheiser Neue Regular" w:hAnsi="Sennheiser Neue Regular" w:cstheme="minorHAnsi"/>
          <w:b/>
          <w:iCs/>
          <w:lang w:val="en-US"/>
        </w:rPr>
        <w:t>U 87</w:t>
      </w:r>
      <w:r w:rsidRPr="002D6FD4">
        <w:rPr>
          <w:rFonts w:ascii="Sennheiser Neue Regular" w:hAnsi="Sennheiser Neue Regular" w:cstheme="minorHAnsi"/>
          <w:bCs/>
          <w:iCs/>
          <w:lang w:val="en-US"/>
        </w:rPr>
        <w:t>. Sur scène, il a débuté avec un </w:t>
      </w:r>
      <w:r w:rsidRPr="002D6FD4">
        <w:rPr>
          <w:rFonts w:ascii="Sennheiser Neue Regular" w:hAnsi="Sennheiser Neue Regular" w:cstheme="minorHAnsi"/>
          <w:b/>
          <w:iCs/>
          <w:lang w:val="en-US"/>
        </w:rPr>
        <w:t>KMS 140</w:t>
      </w:r>
      <w:r w:rsidRPr="002D6FD4">
        <w:rPr>
          <w:rFonts w:ascii="Sennheiser Neue Regular" w:hAnsi="Sennheiser Neue Regular" w:cstheme="minorHAnsi"/>
          <w:bCs/>
          <w:iCs/>
          <w:lang w:val="en-US"/>
        </w:rPr>
        <w:t xml:space="preserve">, </w:t>
      </w:r>
      <w:proofErr w:type="spellStart"/>
      <w:r w:rsidRPr="002D6FD4">
        <w:rPr>
          <w:rFonts w:ascii="Sennheiser Neue Regular" w:hAnsi="Sennheiser Neue Regular" w:cstheme="minorHAnsi"/>
          <w:bCs/>
          <w:iCs/>
          <w:lang w:val="en-US"/>
        </w:rPr>
        <w:t>puis</w:t>
      </w:r>
      <w:proofErr w:type="spellEnd"/>
      <w:r w:rsidRPr="002D6FD4">
        <w:rPr>
          <w:rFonts w:ascii="Sennheiser Neue Regular" w:hAnsi="Sennheiser Neue Regular" w:cstheme="minorHAnsi"/>
          <w:bCs/>
          <w:iCs/>
          <w:lang w:val="en-US"/>
        </w:rPr>
        <w:t xml:space="preserve"> un </w:t>
      </w:r>
      <w:r w:rsidRPr="002D6FD4">
        <w:rPr>
          <w:rFonts w:ascii="Sennheiser Neue Regular" w:hAnsi="Sennheiser Neue Regular" w:cstheme="minorHAnsi"/>
          <w:b/>
          <w:iCs/>
          <w:lang w:val="en-US"/>
        </w:rPr>
        <w:t>KMS 104</w:t>
      </w:r>
      <w:r w:rsidR="0080388C">
        <w:rPr>
          <w:rFonts w:ascii="Sennheiser Neue Regular" w:hAnsi="Sennheiser Neue Regular" w:cstheme="minorHAnsi"/>
          <w:b/>
          <w:iCs/>
          <w:lang w:val="en-US"/>
        </w:rPr>
        <w:t xml:space="preserve"> </w:t>
      </w:r>
      <w:proofErr w:type="spellStart"/>
      <w:r w:rsidRPr="002D6FD4">
        <w:rPr>
          <w:rFonts w:ascii="Sennheiser Neue Regular" w:hAnsi="Sennheiser Neue Regular" w:cstheme="minorHAnsi"/>
          <w:bCs/>
          <w:iCs/>
          <w:lang w:val="en-US"/>
        </w:rPr>
        <w:t>spécialement</w:t>
      </w:r>
      <w:proofErr w:type="spellEnd"/>
      <w:r w:rsidRPr="002D6FD4">
        <w:rPr>
          <w:rFonts w:ascii="Sennheiser Neue Regular" w:hAnsi="Sennheiser Neue Regular" w:cstheme="minorHAnsi"/>
          <w:bCs/>
          <w:iCs/>
          <w:lang w:val="en-US"/>
        </w:rPr>
        <w:t xml:space="preserve"> </w:t>
      </w:r>
      <w:proofErr w:type="spellStart"/>
      <w:r w:rsidRPr="002D6FD4">
        <w:rPr>
          <w:rFonts w:ascii="Sennheiser Neue Regular" w:hAnsi="Sennheiser Neue Regular" w:cstheme="minorHAnsi"/>
          <w:bCs/>
          <w:iCs/>
          <w:lang w:val="en-US"/>
        </w:rPr>
        <w:t>modifié</w:t>
      </w:r>
      <w:proofErr w:type="spellEnd"/>
      <w:r w:rsidRPr="002D6FD4">
        <w:rPr>
          <w:rFonts w:ascii="Sennheiser Neue Regular" w:hAnsi="Sennheiser Neue Regular" w:cstheme="minorHAnsi"/>
          <w:bCs/>
          <w:iCs/>
          <w:lang w:val="en-US"/>
        </w:rPr>
        <w:t>.</w:t>
      </w:r>
    </w:p>
    <w:p w14:paraId="28881EB5" w14:textId="77777777" w:rsidR="002D6FD4" w:rsidRDefault="002D6FD4" w:rsidP="002D6FD4">
      <w:pPr>
        <w:ind w:right="-284"/>
        <w:rPr>
          <w:rFonts w:ascii="Sennheiser Neue Regular" w:hAnsi="Sennheiser Neue Regular" w:cstheme="minorHAnsi"/>
          <w:bCs/>
          <w:iCs/>
          <w:lang w:val="en-US"/>
        </w:rPr>
      </w:pPr>
    </w:p>
    <w:p w14:paraId="61446552" w14:textId="556DDF59" w:rsidR="002D6FD4" w:rsidRPr="0080388C" w:rsidRDefault="002D6FD4" w:rsidP="002D6FD4">
      <w:pPr>
        <w:ind w:right="-284"/>
        <w:rPr>
          <w:rFonts w:ascii="Sennheiser Neue Regular" w:hAnsi="Sennheiser Neue Regular" w:cstheme="minorHAnsi"/>
          <w:bCs/>
          <w:i/>
          <w:lang w:val="en-US"/>
        </w:rPr>
      </w:pPr>
      <w:r w:rsidRPr="002D6FD4">
        <w:rPr>
          <w:rFonts w:ascii="Sennheiser Neue Regular" w:hAnsi="Sennheiser Neue Regular" w:cstheme="minorHAnsi"/>
          <w:bCs/>
          <w:iCs/>
          <w:lang w:val="en-US"/>
        </w:rPr>
        <w:t xml:space="preserve">Début 2025, </w:t>
      </w:r>
      <w:proofErr w:type="spellStart"/>
      <w:r w:rsidRPr="002D6FD4">
        <w:rPr>
          <w:rFonts w:ascii="Sennheiser Neue Regular" w:hAnsi="Sennheiser Neue Regular" w:cstheme="minorHAnsi"/>
          <w:bCs/>
          <w:iCs/>
          <w:lang w:val="en-US"/>
        </w:rPr>
        <w:t>une</w:t>
      </w:r>
      <w:proofErr w:type="spellEnd"/>
      <w:r w:rsidRPr="002D6FD4">
        <w:rPr>
          <w:rFonts w:ascii="Sennheiser Neue Regular" w:hAnsi="Sennheiser Neue Regular" w:cstheme="minorHAnsi"/>
          <w:bCs/>
          <w:iCs/>
          <w:lang w:val="en-US"/>
        </w:rPr>
        <w:t xml:space="preserve"> nouvelle étape a été franchie avec le </w:t>
      </w:r>
      <w:r w:rsidRPr="002D6FD4">
        <w:rPr>
          <w:rFonts w:ascii="Sennheiser Neue Regular" w:hAnsi="Sennheiser Neue Regular" w:cstheme="minorHAnsi"/>
          <w:b/>
          <w:iCs/>
          <w:lang w:val="en-US"/>
        </w:rPr>
        <w:t>KMS 104 Plus</w:t>
      </w:r>
      <w:r w:rsidRPr="002D6FD4">
        <w:rPr>
          <w:rFonts w:ascii="Sennheiser Neue Regular" w:hAnsi="Sennheiser Neue Regular" w:cstheme="minorHAnsi"/>
          <w:bCs/>
          <w:iCs/>
          <w:lang w:val="en-US"/>
        </w:rPr>
        <w:t xml:space="preserve">. </w:t>
      </w:r>
      <w:r w:rsidRPr="0080388C">
        <w:rPr>
          <w:rFonts w:ascii="Sennheiser Neue Regular" w:hAnsi="Sennheiser Neue Regular" w:cstheme="minorHAnsi"/>
          <w:bCs/>
          <w:i/>
          <w:lang w:val="en-US"/>
        </w:rPr>
        <w:t xml:space="preserve">« Nous l’avons essayé et tout le monde a </w:t>
      </w:r>
      <w:proofErr w:type="spellStart"/>
      <w:r w:rsidRPr="0080388C">
        <w:rPr>
          <w:rFonts w:ascii="Sennheiser Neue Regular" w:hAnsi="Sennheiser Neue Regular" w:cstheme="minorHAnsi"/>
          <w:bCs/>
          <w:i/>
          <w:lang w:val="en-US"/>
        </w:rPr>
        <w:t>été</w:t>
      </w:r>
      <w:proofErr w:type="spellEnd"/>
      <w:r w:rsidRPr="0080388C">
        <w:rPr>
          <w:rFonts w:ascii="Sennheiser Neue Regular" w:hAnsi="Sennheiser Neue Regular" w:cstheme="minorHAnsi"/>
          <w:bCs/>
          <w:i/>
          <w:lang w:val="en-US"/>
        </w:rPr>
        <w:t xml:space="preserve"> </w:t>
      </w:r>
      <w:proofErr w:type="spellStart"/>
      <w:r w:rsidRPr="0080388C">
        <w:rPr>
          <w:rFonts w:ascii="Sennheiser Neue Regular" w:hAnsi="Sennheiser Neue Regular" w:cstheme="minorHAnsi"/>
          <w:bCs/>
          <w:i/>
          <w:lang w:val="en-US"/>
        </w:rPr>
        <w:t>d’accord</w:t>
      </w:r>
      <w:proofErr w:type="spellEnd"/>
      <w:r w:rsidRPr="0080388C">
        <w:rPr>
          <w:rFonts w:ascii="Sennheiser Neue Regular" w:hAnsi="Sennheiser Neue Regular" w:cstheme="minorHAnsi"/>
          <w:bCs/>
          <w:i/>
          <w:lang w:val="en-US"/>
        </w:rPr>
        <w:t xml:space="preserve"> </w:t>
      </w:r>
      <w:proofErr w:type="spellStart"/>
      <w:r w:rsidRPr="0080388C">
        <w:rPr>
          <w:rFonts w:ascii="Sennheiser Neue Regular" w:hAnsi="Sennheiser Neue Regular" w:cstheme="minorHAnsi"/>
          <w:bCs/>
          <w:i/>
          <w:lang w:val="en-US"/>
        </w:rPr>
        <w:t>immédiatement</w:t>
      </w:r>
      <w:proofErr w:type="spellEnd"/>
      <w:r w:rsidR="0080388C" w:rsidRPr="0080388C">
        <w:rPr>
          <w:rFonts w:ascii="Sennheiser Neue Regular" w:hAnsi="Sennheiser Neue Regular" w:cstheme="minorHAnsi"/>
          <w:bCs/>
          <w:i/>
          <w:lang w:val="en-US"/>
        </w:rPr>
        <w:t>,</w:t>
      </w:r>
      <w:r w:rsidRPr="0080388C">
        <w:rPr>
          <w:rFonts w:ascii="Sennheiser Neue Regular" w:hAnsi="Sennheiser Neue Regular" w:cstheme="minorHAnsi"/>
          <w:bCs/>
          <w:i/>
          <w:lang w:val="en-US"/>
        </w:rPr>
        <w:t xml:space="preserve"> Bryan, les retours et la façade</w:t>
      </w:r>
      <w:r w:rsidR="0080388C" w:rsidRPr="0080388C">
        <w:rPr>
          <w:rFonts w:ascii="Sennheiser Neue Regular" w:hAnsi="Sennheiser Neue Regular" w:cstheme="minorHAnsi"/>
          <w:bCs/>
          <w:i/>
          <w:lang w:val="en-US"/>
        </w:rPr>
        <w:t xml:space="preserve">. </w:t>
      </w:r>
      <w:proofErr w:type="spellStart"/>
      <w:r w:rsidR="0080388C" w:rsidRPr="0080388C">
        <w:rPr>
          <w:rFonts w:ascii="Sennheiser Neue Regular" w:hAnsi="Sennheiser Neue Regular" w:cstheme="minorHAnsi"/>
          <w:bCs/>
          <w:i/>
          <w:lang w:val="en-US"/>
        </w:rPr>
        <w:t>C</w:t>
      </w:r>
      <w:r w:rsidRPr="0080388C">
        <w:rPr>
          <w:rFonts w:ascii="Sennheiser Neue Regular" w:hAnsi="Sennheiser Neue Regular" w:cstheme="minorHAnsi"/>
          <w:bCs/>
          <w:i/>
          <w:lang w:val="en-US"/>
        </w:rPr>
        <w:t>’est</w:t>
      </w:r>
      <w:proofErr w:type="spellEnd"/>
      <w:r w:rsidRPr="0080388C">
        <w:rPr>
          <w:rFonts w:ascii="Sennheiser Neue Regular" w:hAnsi="Sennheiser Neue Regular" w:cstheme="minorHAnsi"/>
          <w:bCs/>
          <w:i/>
          <w:lang w:val="en-US"/>
        </w:rPr>
        <w:t xml:space="preserve"> </w:t>
      </w:r>
      <w:proofErr w:type="spellStart"/>
      <w:r w:rsidRPr="0080388C">
        <w:rPr>
          <w:rFonts w:ascii="Sennheiser Neue Regular" w:hAnsi="Sennheiser Neue Regular" w:cstheme="minorHAnsi"/>
          <w:bCs/>
          <w:i/>
          <w:lang w:val="en-US"/>
        </w:rPr>
        <w:t>une</w:t>
      </w:r>
      <w:proofErr w:type="spellEnd"/>
      <w:r w:rsidRPr="0080388C">
        <w:rPr>
          <w:rFonts w:ascii="Sennheiser Neue Regular" w:hAnsi="Sennheiser Neue Regular" w:cstheme="minorHAnsi"/>
          <w:bCs/>
          <w:i/>
          <w:lang w:val="en-US"/>
        </w:rPr>
        <w:t xml:space="preserve"> </w:t>
      </w:r>
      <w:proofErr w:type="spellStart"/>
      <w:r w:rsidRPr="0080388C">
        <w:rPr>
          <w:rFonts w:ascii="Sennheiser Neue Regular" w:hAnsi="Sennheiser Neue Regular" w:cstheme="minorHAnsi"/>
          <w:bCs/>
          <w:i/>
          <w:lang w:val="en-US"/>
        </w:rPr>
        <w:t>vraie</w:t>
      </w:r>
      <w:proofErr w:type="spellEnd"/>
      <w:r w:rsidRPr="0080388C">
        <w:rPr>
          <w:rFonts w:ascii="Sennheiser Neue Regular" w:hAnsi="Sennheiser Neue Regular" w:cstheme="minorHAnsi"/>
          <w:bCs/>
          <w:i/>
          <w:lang w:val="en-US"/>
        </w:rPr>
        <w:t xml:space="preserve"> </w:t>
      </w:r>
      <w:proofErr w:type="spellStart"/>
      <w:r w:rsidRPr="0080388C">
        <w:rPr>
          <w:rFonts w:ascii="Sennheiser Neue Regular" w:hAnsi="Sennheiser Neue Regular" w:cstheme="minorHAnsi"/>
          <w:bCs/>
          <w:i/>
          <w:lang w:val="en-US"/>
        </w:rPr>
        <w:t>avancée</w:t>
      </w:r>
      <w:proofErr w:type="spellEnd"/>
      <w:r w:rsidRPr="0080388C">
        <w:rPr>
          <w:rFonts w:ascii="Sennheiser Neue Regular" w:hAnsi="Sennheiser Neue Regular" w:cstheme="minorHAnsi"/>
          <w:bCs/>
          <w:i/>
          <w:lang w:val="en-US"/>
        </w:rPr>
        <w:t xml:space="preserve"> »</w:t>
      </w:r>
      <w:r w:rsidRPr="002D6FD4">
        <w:rPr>
          <w:rFonts w:ascii="Sennheiser Neue Regular" w:hAnsi="Sennheiser Neue Regular" w:cstheme="minorHAnsi"/>
          <w:bCs/>
          <w:iCs/>
          <w:lang w:val="en-US"/>
        </w:rPr>
        <w:t xml:space="preserve">, se souvient Stefan. </w:t>
      </w:r>
      <w:r w:rsidRPr="0080388C">
        <w:rPr>
          <w:rFonts w:ascii="Sennheiser Neue Regular" w:hAnsi="Sennheiser Neue Regular" w:cstheme="minorHAnsi"/>
          <w:bCs/>
          <w:i/>
          <w:lang w:val="en-US"/>
        </w:rPr>
        <w:t>« La bonnette anti-vent est plus efficace, les plosives disparaissent, et la couleur du micro épouse parfaitement sa voix. »</w:t>
      </w:r>
    </w:p>
    <w:p w14:paraId="69D65DEE" w14:textId="77777777" w:rsidR="002D6FD4" w:rsidRDefault="002D6FD4" w:rsidP="002D6FD4">
      <w:pPr>
        <w:ind w:right="-284"/>
        <w:rPr>
          <w:rFonts w:ascii="Sennheiser Neue Regular" w:hAnsi="Sennheiser Neue Regular" w:cstheme="minorHAnsi"/>
          <w:bCs/>
          <w:iCs/>
          <w:lang w:val="en-US"/>
        </w:rPr>
      </w:pPr>
    </w:p>
    <w:p w14:paraId="435EDFB8" w14:textId="2295CC95" w:rsidR="002D6FD4" w:rsidRDefault="002D6FD4" w:rsidP="002D6FD4">
      <w:pPr>
        <w:ind w:right="-284"/>
        <w:rPr>
          <w:rFonts w:ascii="Sennheiser Neue Regular" w:hAnsi="Sennheiser Neue Regular" w:cstheme="minorHAnsi"/>
          <w:bCs/>
          <w:iCs/>
          <w:lang w:val="en-US"/>
        </w:rPr>
      </w:pPr>
      <w:r w:rsidRPr="002D6FD4">
        <w:rPr>
          <w:rFonts w:ascii="Sennheiser Neue Regular" w:hAnsi="Sennheiser Neue Regular" w:cstheme="minorHAnsi"/>
          <w:bCs/>
          <w:iCs/>
          <w:lang w:val="en-US"/>
        </w:rPr>
        <w:t xml:space="preserve">Cette longue </w:t>
      </w:r>
      <w:proofErr w:type="spellStart"/>
      <w:r w:rsidRPr="002D6FD4">
        <w:rPr>
          <w:rFonts w:ascii="Sennheiser Neue Regular" w:hAnsi="Sennheiser Neue Regular" w:cstheme="minorHAnsi"/>
          <w:bCs/>
          <w:iCs/>
          <w:lang w:val="en-US"/>
        </w:rPr>
        <w:t>expérience</w:t>
      </w:r>
      <w:proofErr w:type="spellEnd"/>
      <w:r w:rsidRPr="002D6FD4">
        <w:rPr>
          <w:rFonts w:ascii="Sennheiser Neue Regular" w:hAnsi="Sennheiser Neue Regular" w:cstheme="minorHAnsi"/>
          <w:bCs/>
          <w:iCs/>
          <w:lang w:val="en-US"/>
        </w:rPr>
        <w:t xml:space="preserve"> </w:t>
      </w:r>
      <w:proofErr w:type="spellStart"/>
      <w:r w:rsidRPr="002D6FD4">
        <w:rPr>
          <w:rFonts w:ascii="Sennheiser Neue Regular" w:hAnsi="Sennheiser Neue Regular" w:cstheme="minorHAnsi"/>
          <w:bCs/>
          <w:iCs/>
          <w:lang w:val="en-US"/>
        </w:rPr>
        <w:t>s’entend</w:t>
      </w:r>
      <w:proofErr w:type="spellEnd"/>
      <w:r w:rsidRPr="002D6FD4">
        <w:rPr>
          <w:rFonts w:ascii="Sennheiser Neue Regular" w:hAnsi="Sennheiser Neue Regular" w:cstheme="minorHAnsi"/>
          <w:bCs/>
          <w:iCs/>
          <w:lang w:val="en-US"/>
        </w:rPr>
        <w:t xml:space="preserve"> </w:t>
      </w:r>
      <w:proofErr w:type="spellStart"/>
      <w:r w:rsidRPr="002D6FD4">
        <w:rPr>
          <w:rFonts w:ascii="Sennheiser Neue Regular" w:hAnsi="Sennheiser Neue Regular" w:cstheme="minorHAnsi"/>
          <w:bCs/>
          <w:iCs/>
          <w:lang w:val="en-US"/>
        </w:rPr>
        <w:t>en</w:t>
      </w:r>
      <w:proofErr w:type="spellEnd"/>
      <w:r w:rsidRPr="002D6FD4">
        <w:rPr>
          <w:rFonts w:ascii="Sennheiser Neue Regular" w:hAnsi="Sennheiser Neue Regular" w:cstheme="minorHAnsi"/>
          <w:bCs/>
          <w:iCs/>
          <w:lang w:val="en-US"/>
        </w:rPr>
        <w:t xml:space="preserve"> live. </w:t>
      </w:r>
      <w:r w:rsidRPr="0080388C">
        <w:rPr>
          <w:rFonts w:ascii="Sennheiser Neue Regular" w:hAnsi="Sennheiser Neue Regular" w:cstheme="minorHAnsi"/>
          <w:bCs/>
          <w:i/>
          <w:lang w:val="en-US"/>
        </w:rPr>
        <w:t>«</w:t>
      </w:r>
      <w:r w:rsidR="0080388C" w:rsidRPr="0080388C">
        <w:rPr>
          <w:rFonts w:ascii="Sennheiser Neue Regular" w:hAnsi="Sennheiser Neue Regular" w:cstheme="minorHAnsi"/>
          <w:bCs/>
          <w:i/>
          <w:lang w:val="en-US"/>
        </w:rPr>
        <w:t xml:space="preserve"> </w:t>
      </w:r>
      <w:r w:rsidRPr="0080388C">
        <w:rPr>
          <w:rFonts w:ascii="Sennheiser Neue Regular" w:hAnsi="Sennheiser Neue Regular" w:cstheme="minorHAnsi"/>
          <w:bCs/>
          <w:i/>
          <w:lang w:val="en-US"/>
        </w:rPr>
        <w:t xml:space="preserve">Bryan fait corps avec </w:t>
      </w:r>
      <w:proofErr w:type="spellStart"/>
      <w:r w:rsidRPr="0080388C">
        <w:rPr>
          <w:rFonts w:ascii="Sennheiser Neue Regular" w:hAnsi="Sennheiser Neue Regular" w:cstheme="minorHAnsi"/>
          <w:bCs/>
          <w:i/>
          <w:lang w:val="en-US"/>
        </w:rPr>
        <w:t>ce</w:t>
      </w:r>
      <w:proofErr w:type="spellEnd"/>
      <w:r w:rsidRPr="0080388C">
        <w:rPr>
          <w:rFonts w:ascii="Sennheiser Neue Regular" w:hAnsi="Sennheiser Neue Regular" w:cstheme="minorHAnsi"/>
          <w:bCs/>
          <w:i/>
          <w:lang w:val="en-US"/>
        </w:rPr>
        <w:t xml:space="preserve"> </w:t>
      </w:r>
      <w:proofErr w:type="gramStart"/>
      <w:r w:rsidR="0080388C" w:rsidRPr="0080388C">
        <w:rPr>
          <w:rFonts w:ascii="Sennheiser Neue Regular" w:hAnsi="Sennheiser Neue Regular" w:cstheme="minorHAnsi"/>
          <w:bCs/>
          <w:i/>
          <w:lang w:val="en-US"/>
        </w:rPr>
        <w:t>micro</w:t>
      </w:r>
      <w:r w:rsidR="0080388C">
        <w:rPr>
          <w:rFonts w:ascii="Sennheiser Neue Regular" w:hAnsi="Sennheiser Neue Regular" w:cstheme="minorHAnsi"/>
          <w:bCs/>
          <w:i/>
          <w:lang w:val="en-US"/>
        </w:rPr>
        <w:t xml:space="preserve"> </w:t>
      </w:r>
      <w:r w:rsidRPr="0080388C">
        <w:rPr>
          <w:rFonts w:ascii="Sennheiser Neue Regular" w:hAnsi="Sennheiser Neue Regular" w:cstheme="minorHAnsi"/>
          <w:bCs/>
          <w:i/>
          <w:lang w:val="en-US"/>
        </w:rPr>
        <w:t>.</w:t>
      </w:r>
      <w:proofErr w:type="gramEnd"/>
      <w:r w:rsidRPr="0080388C">
        <w:rPr>
          <w:rFonts w:ascii="Sennheiser Neue Regular" w:hAnsi="Sennheiser Neue Regular" w:cstheme="minorHAnsi"/>
          <w:bCs/>
          <w:i/>
          <w:lang w:val="en-US"/>
        </w:rPr>
        <w:t xml:space="preserve"> Il connaît parfaitement sa directivité cardioïde, il sait instinctivement quand s’écarter, quand tourner la tête. C’est devenu un instrument à part entière. »</w:t>
      </w:r>
      <w:r w:rsidR="0080388C">
        <w:rPr>
          <w:rFonts w:ascii="Sennheiser Neue Regular" w:hAnsi="Sennheiser Neue Regular" w:cstheme="minorHAnsi"/>
          <w:bCs/>
          <w:iCs/>
          <w:lang w:val="en-US"/>
        </w:rPr>
        <w:t xml:space="preserve">, </w:t>
      </w:r>
      <w:r w:rsidR="0080388C" w:rsidRPr="002D6FD4">
        <w:rPr>
          <w:rFonts w:ascii="Sennheiser Neue Regular" w:hAnsi="Sennheiser Neue Regular" w:cstheme="minorHAnsi"/>
          <w:bCs/>
          <w:iCs/>
          <w:lang w:val="en-US"/>
        </w:rPr>
        <w:t>observe Stefan</w:t>
      </w:r>
      <w:r w:rsidR="0080388C">
        <w:rPr>
          <w:rFonts w:ascii="Sennheiser Neue Regular" w:hAnsi="Sennheiser Neue Regular" w:cstheme="minorHAnsi"/>
          <w:bCs/>
          <w:iCs/>
          <w:lang w:val="en-US"/>
        </w:rPr>
        <w:t>.</w:t>
      </w:r>
    </w:p>
    <w:p w14:paraId="5D4EE117" w14:textId="275667B5" w:rsidR="00F82F98" w:rsidRPr="0080388C" w:rsidRDefault="002D6FD4" w:rsidP="00F82F98">
      <w:pPr>
        <w:ind w:right="-284"/>
        <w:rPr>
          <w:rFonts w:ascii="Sennheiser Neue Regular" w:hAnsi="Sennheiser Neue Regular" w:cstheme="minorHAnsi"/>
          <w:b/>
          <w:iCs/>
          <w:lang w:val="en-US"/>
        </w:rPr>
      </w:pPr>
      <w:r w:rsidRPr="002D6FD4">
        <w:rPr>
          <w:rFonts w:ascii="Sennheiser Neue Regular" w:hAnsi="Sennheiser Neue Regular" w:cstheme="minorHAnsi"/>
          <w:bCs/>
          <w:iCs/>
          <w:lang w:val="en-US"/>
        </w:rPr>
        <w:lastRenderedPageBreak/>
        <w:t>Sur </w:t>
      </w:r>
      <w:r w:rsidRPr="002D6FD4">
        <w:rPr>
          <w:rFonts w:ascii="Sennheiser Neue Regular" w:hAnsi="Sennheiser Neue Regular" w:cstheme="minorHAnsi"/>
          <w:bCs/>
          <w:i/>
          <w:lang w:val="en-US"/>
        </w:rPr>
        <w:t>Bare Bones</w:t>
      </w:r>
      <w:r w:rsidRPr="002D6FD4">
        <w:rPr>
          <w:rFonts w:ascii="Sennheiser Neue Regular" w:hAnsi="Sennheiser Neue Regular" w:cstheme="minorHAnsi"/>
          <w:bCs/>
          <w:iCs/>
          <w:lang w:val="en-US"/>
        </w:rPr>
        <w:t xml:space="preserve">, Adams </w:t>
      </w:r>
      <w:proofErr w:type="spellStart"/>
      <w:r w:rsidRPr="002D6FD4">
        <w:rPr>
          <w:rFonts w:ascii="Sennheiser Neue Regular" w:hAnsi="Sennheiser Neue Regular" w:cstheme="minorHAnsi"/>
          <w:bCs/>
          <w:iCs/>
          <w:lang w:val="en-US"/>
        </w:rPr>
        <w:t>privilégie</w:t>
      </w:r>
      <w:proofErr w:type="spellEnd"/>
      <w:r w:rsidRPr="002D6FD4">
        <w:rPr>
          <w:rFonts w:ascii="Sennheiser Neue Regular" w:hAnsi="Sennheiser Neue Regular" w:cstheme="minorHAnsi"/>
          <w:bCs/>
          <w:iCs/>
          <w:lang w:val="en-US"/>
        </w:rPr>
        <w:t xml:space="preserve"> </w:t>
      </w:r>
      <w:proofErr w:type="spellStart"/>
      <w:r w:rsidRPr="002D6FD4">
        <w:rPr>
          <w:rFonts w:ascii="Sennheiser Neue Regular" w:hAnsi="Sennheiser Neue Regular" w:cstheme="minorHAnsi"/>
          <w:bCs/>
          <w:iCs/>
          <w:lang w:val="en-US"/>
        </w:rPr>
        <w:t>volontairement</w:t>
      </w:r>
      <w:proofErr w:type="spellEnd"/>
      <w:r w:rsidRPr="002D6FD4">
        <w:rPr>
          <w:rFonts w:ascii="Sennheiser Neue Regular" w:hAnsi="Sennheiser Neue Regular" w:cstheme="minorHAnsi"/>
          <w:bCs/>
          <w:iCs/>
          <w:lang w:val="en-US"/>
        </w:rPr>
        <w:t xml:space="preserve"> les retours de </w:t>
      </w:r>
      <w:proofErr w:type="spellStart"/>
      <w:r w:rsidRPr="002D6FD4">
        <w:rPr>
          <w:rFonts w:ascii="Sennheiser Neue Regular" w:hAnsi="Sennheiser Neue Regular" w:cstheme="minorHAnsi"/>
          <w:bCs/>
          <w:iCs/>
          <w:lang w:val="en-US"/>
        </w:rPr>
        <w:t>scène</w:t>
      </w:r>
      <w:proofErr w:type="spellEnd"/>
      <w:r w:rsidRPr="002D6FD4">
        <w:rPr>
          <w:rFonts w:ascii="Sennheiser Neue Regular" w:hAnsi="Sennheiser Neue Regular" w:cstheme="minorHAnsi"/>
          <w:bCs/>
          <w:iCs/>
          <w:lang w:val="en-US"/>
        </w:rPr>
        <w:t xml:space="preserve"> </w:t>
      </w:r>
      <w:proofErr w:type="spellStart"/>
      <w:r w:rsidRPr="002D6FD4">
        <w:rPr>
          <w:rFonts w:ascii="Sennheiser Neue Regular" w:hAnsi="Sennheiser Neue Regular" w:cstheme="minorHAnsi"/>
          <w:bCs/>
          <w:iCs/>
          <w:lang w:val="en-US"/>
        </w:rPr>
        <w:t>classiques</w:t>
      </w:r>
      <w:proofErr w:type="spellEnd"/>
      <w:r w:rsidRPr="002D6FD4">
        <w:rPr>
          <w:rFonts w:ascii="Sennheiser Neue Regular" w:hAnsi="Sennheiser Neue Regular" w:cstheme="minorHAnsi"/>
          <w:bCs/>
          <w:iCs/>
          <w:lang w:val="en-US"/>
        </w:rPr>
        <w:t xml:space="preserve"> aux in-ears. Ce choix favorise l’intimité et la connexion avec le public, mais impose aussi des contraintes techniques dans des lieux à l’acoustique exceptionnelle. </w:t>
      </w:r>
      <w:r w:rsidRPr="0080388C">
        <w:rPr>
          <w:rFonts w:ascii="Sennheiser Neue Regular" w:hAnsi="Sennheiser Neue Regular" w:cstheme="minorHAnsi"/>
          <w:bCs/>
          <w:i/>
          <w:lang w:val="en-US"/>
        </w:rPr>
        <w:t xml:space="preserve">« Ce n’est pas toujours simple avec des wedges dans des sites </w:t>
      </w:r>
      <w:proofErr w:type="spellStart"/>
      <w:r w:rsidRPr="0080388C">
        <w:rPr>
          <w:rFonts w:ascii="Sennheiser Neue Regular" w:hAnsi="Sennheiser Neue Regular" w:cstheme="minorHAnsi"/>
          <w:bCs/>
          <w:i/>
          <w:lang w:val="en-US"/>
        </w:rPr>
        <w:t>aussi</w:t>
      </w:r>
      <w:proofErr w:type="spellEnd"/>
      <w:r w:rsidRPr="0080388C">
        <w:rPr>
          <w:rFonts w:ascii="Sennheiser Neue Regular" w:hAnsi="Sennheiser Neue Regular" w:cstheme="minorHAnsi"/>
          <w:bCs/>
          <w:i/>
          <w:lang w:val="en-US"/>
        </w:rPr>
        <w:t xml:space="preserve"> </w:t>
      </w:r>
      <w:proofErr w:type="spellStart"/>
      <w:r w:rsidRPr="0080388C">
        <w:rPr>
          <w:rFonts w:ascii="Sennheiser Neue Regular" w:hAnsi="Sennheiser Neue Regular" w:cstheme="minorHAnsi"/>
          <w:bCs/>
          <w:i/>
          <w:lang w:val="en-US"/>
        </w:rPr>
        <w:t>réverbérants</w:t>
      </w:r>
      <w:proofErr w:type="spellEnd"/>
      <w:r w:rsidRPr="0080388C">
        <w:rPr>
          <w:rFonts w:ascii="Sennheiser Neue Regular" w:hAnsi="Sennheiser Neue Regular" w:cstheme="minorHAnsi"/>
          <w:bCs/>
          <w:i/>
          <w:lang w:val="en-US"/>
        </w:rPr>
        <w:t xml:space="preserve"> »</w:t>
      </w:r>
      <w:r w:rsidRPr="002D6FD4">
        <w:rPr>
          <w:rFonts w:ascii="Sennheiser Neue Regular" w:hAnsi="Sennheiser Neue Regular" w:cstheme="minorHAnsi"/>
          <w:bCs/>
          <w:iCs/>
          <w:lang w:val="en-US"/>
        </w:rPr>
        <w:t xml:space="preserve">, </w:t>
      </w:r>
      <w:proofErr w:type="spellStart"/>
      <w:r w:rsidRPr="002D6FD4">
        <w:rPr>
          <w:rFonts w:ascii="Sennheiser Neue Regular" w:hAnsi="Sennheiser Neue Regular" w:cstheme="minorHAnsi"/>
          <w:bCs/>
          <w:iCs/>
          <w:lang w:val="en-US"/>
        </w:rPr>
        <w:t>reconnaît</w:t>
      </w:r>
      <w:proofErr w:type="spellEnd"/>
      <w:r w:rsidRPr="002D6FD4">
        <w:rPr>
          <w:rFonts w:ascii="Sennheiser Neue Regular" w:hAnsi="Sennheiser Neue Regular" w:cstheme="minorHAnsi"/>
          <w:bCs/>
          <w:iCs/>
          <w:lang w:val="en-US"/>
        </w:rPr>
        <w:t xml:space="preserve"> Stefan. </w:t>
      </w:r>
      <w:proofErr w:type="spellStart"/>
      <w:r w:rsidRPr="002D6FD4">
        <w:rPr>
          <w:rFonts w:ascii="Sennheiser Neue Regular" w:hAnsi="Sennheiser Neue Regular" w:cstheme="minorHAnsi"/>
          <w:bCs/>
          <w:iCs/>
          <w:lang w:val="en-US"/>
        </w:rPr>
        <w:t>Pourtant</w:t>
      </w:r>
      <w:proofErr w:type="spellEnd"/>
      <w:r w:rsidRPr="002D6FD4">
        <w:rPr>
          <w:rFonts w:ascii="Sennheiser Neue Regular" w:hAnsi="Sennheiser Neue Regular" w:cstheme="minorHAnsi"/>
          <w:bCs/>
          <w:iCs/>
          <w:lang w:val="en-US"/>
        </w:rPr>
        <w:t xml:space="preserve">, malgré </w:t>
      </w:r>
      <w:proofErr w:type="spellStart"/>
      <w:r w:rsidRPr="002D6FD4">
        <w:rPr>
          <w:rFonts w:ascii="Sennheiser Neue Regular" w:hAnsi="Sennheiser Neue Regular" w:cstheme="minorHAnsi"/>
          <w:bCs/>
          <w:iCs/>
          <w:lang w:val="en-US"/>
        </w:rPr>
        <w:t>sa</w:t>
      </w:r>
      <w:proofErr w:type="spellEnd"/>
      <w:r w:rsidRPr="002D6FD4">
        <w:rPr>
          <w:rFonts w:ascii="Sennheiser Neue Regular" w:hAnsi="Sennheiser Neue Regular" w:cstheme="minorHAnsi"/>
          <w:bCs/>
          <w:iCs/>
          <w:lang w:val="en-US"/>
        </w:rPr>
        <w:t xml:space="preserve"> simple </w:t>
      </w:r>
      <w:proofErr w:type="spellStart"/>
      <w:r w:rsidRPr="002D6FD4">
        <w:rPr>
          <w:rFonts w:ascii="Sennheiser Neue Regular" w:hAnsi="Sennheiser Neue Regular" w:cstheme="minorHAnsi"/>
          <w:bCs/>
          <w:iCs/>
          <w:lang w:val="en-US"/>
        </w:rPr>
        <w:t>directivité</w:t>
      </w:r>
      <w:proofErr w:type="spellEnd"/>
      <w:r w:rsidRPr="002D6FD4">
        <w:rPr>
          <w:rFonts w:ascii="Sennheiser Neue Regular" w:hAnsi="Sennheiser Neue Regular" w:cstheme="minorHAnsi"/>
          <w:bCs/>
          <w:iCs/>
          <w:lang w:val="en-US"/>
        </w:rPr>
        <w:t xml:space="preserve"> </w:t>
      </w:r>
      <w:proofErr w:type="spellStart"/>
      <w:r w:rsidRPr="002D6FD4">
        <w:rPr>
          <w:rFonts w:ascii="Sennheiser Neue Regular" w:hAnsi="Sennheiser Neue Regular" w:cstheme="minorHAnsi"/>
          <w:bCs/>
          <w:iCs/>
          <w:lang w:val="en-US"/>
        </w:rPr>
        <w:t>cardioïde</w:t>
      </w:r>
      <w:proofErr w:type="spellEnd"/>
      <w:r w:rsidR="0080388C">
        <w:rPr>
          <w:rFonts w:ascii="Sennheiser Neue Regular" w:hAnsi="Sennheiser Neue Regular" w:cstheme="minorHAnsi"/>
          <w:bCs/>
          <w:iCs/>
          <w:lang w:val="en-US"/>
        </w:rPr>
        <w:t xml:space="preserve">, </w:t>
      </w:r>
      <w:proofErr w:type="spellStart"/>
      <w:r w:rsidRPr="002D6FD4">
        <w:rPr>
          <w:rFonts w:ascii="Sennheiser Neue Regular" w:hAnsi="Sennheiser Neue Regular" w:cstheme="minorHAnsi"/>
          <w:bCs/>
          <w:iCs/>
          <w:lang w:val="en-US"/>
        </w:rPr>
        <w:t>moins</w:t>
      </w:r>
      <w:proofErr w:type="spellEnd"/>
      <w:r w:rsidRPr="002D6FD4">
        <w:rPr>
          <w:rFonts w:ascii="Sennheiser Neue Regular" w:hAnsi="Sennheiser Neue Regular" w:cstheme="minorHAnsi"/>
          <w:bCs/>
          <w:iCs/>
          <w:lang w:val="en-US"/>
        </w:rPr>
        <w:t xml:space="preserve"> </w:t>
      </w:r>
      <w:proofErr w:type="spellStart"/>
      <w:r w:rsidRPr="002D6FD4">
        <w:rPr>
          <w:rFonts w:ascii="Sennheiser Neue Regular" w:hAnsi="Sennheiser Neue Regular" w:cstheme="minorHAnsi"/>
          <w:bCs/>
          <w:iCs/>
          <w:lang w:val="en-US"/>
        </w:rPr>
        <w:t>serrée</w:t>
      </w:r>
      <w:proofErr w:type="spellEnd"/>
      <w:r w:rsidRPr="002D6FD4">
        <w:rPr>
          <w:rFonts w:ascii="Sennheiser Neue Regular" w:hAnsi="Sennheiser Neue Regular" w:cstheme="minorHAnsi"/>
          <w:bCs/>
          <w:iCs/>
          <w:lang w:val="en-US"/>
        </w:rPr>
        <w:t xml:space="preserve"> </w:t>
      </w:r>
      <w:proofErr w:type="spellStart"/>
      <w:r w:rsidRPr="002D6FD4">
        <w:rPr>
          <w:rFonts w:ascii="Sennheiser Neue Regular" w:hAnsi="Sennheiser Neue Regular" w:cstheme="minorHAnsi"/>
          <w:bCs/>
          <w:iCs/>
          <w:lang w:val="en-US"/>
        </w:rPr>
        <w:t>que</w:t>
      </w:r>
      <w:proofErr w:type="spellEnd"/>
      <w:r w:rsidRPr="002D6FD4">
        <w:rPr>
          <w:rFonts w:ascii="Sennheiser Neue Regular" w:hAnsi="Sennheiser Neue Regular" w:cstheme="minorHAnsi"/>
          <w:bCs/>
          <w:iCs/>
          <w:lang w:val="en-US"/>
        </w:rPr>
        <w:t xml:space="preserve"> </w:t>
      </w:r>
      <w:proofErr w:type="spellStart"/>
      <w:r w:rsidRPr="002D6FD4">
        <w:rPr>
          <w:rFonts w:ascii="Sennheiser Neue Regular" w:hAnsi="Sennheiser Neue Regular" w:cstheme="minorHAnsi"/>
          <w:bCs/>
          <w:iCs/>
          <w:lang w:val="en-US"/>
        </w:rPr>
        <w:t>celle</w:t>
      </w:r>
      <w:proofErr w:type="spellEnd"/>
      <w:r w:rsidRPr="002D6FD4">
        <w:rPr>
          <w:rFonts w:ascii="Sennheiser Neue Regular" w:hAnsi="Sennheiser Neue Regular" w:cstheme="minorHAnsi"/>
          <w:bCs/>
          <w:iCs/>
          <w:lang w:val="en-US"/>
        </w:rPr>
        <w:t xml:space="preserve"> du </w:t>
      </w:r>
      <w:r w:rsidRPr="002D6FD4">
        <w:rPr>
          <w:rFonts w:ascii="Sennheiser Neue Regular" w:hAnsi="Sennheiser Neue Regular" w:cstheme="minorHAnsi"/>
          <w:b/>
          <w:iCs/>
          <w:lang w:val="en-US"/>
        </w:rPr>
        <w:t>KMS 105</w:t>
      </w:r>
      <w:r w:rsidRPr="002D6FD4">
        <w:rPr>
          <w:rFonts w:ascii="Sennheiser Neue Regular" w:hAnsi="Sennheiser Neue Regular" w:cstheme="minorHAnsi"/>
          <w:bCs/>
          <w:iCs/>
          <w:lang w:val="en-US"/>
        </w:rPr>
        <w:t>, le </w:t>
      </w:r>
      <w:r w:rsidRPr="002D6FD4">
        <w:rPr>
          <w:rFonts w:ascii="Sennheiser Neue Regular" w:hAnsi="Sennheiser Neue Regular" w:cstheme="minorHAnsi"/>
          <w:b/>
          <w:iCs/>
          <w:lang w:val="en-US"/>
        </w:rPr>
        <w:t>KMS 104 Plus</w:t>
      </w:r>
      <w:r w:rsidRPr="002D6FD4">
        <w:rPr>
          <w:rFonts w:ascii="Sennheiser Neue Regular" w:hAnsi="Sennheiser Neue Regular" w:cstheme="minorHAnsi"/>
          <w:bCs/>
          <w:iCs/>
          <w:lang w:val="en-US"/>
        </w:rPr>
        <w:t> </w:t>
      </w:r>
      <w:proofErr w:type="spellStart"/>
      <w:r w:rsidRPr="002D6FD4">
        <w:rPr>
          <w:rFonts w:ascii="Sennheiser Neue Regular" w:hAnsi="Sennheiser Neue Regular" w:cstheme="minorHAnsi"/>
          <w:bCs/>
          <w:iCs/>
          <w:lang w:val="en-US"/>
        </w:rPr>
        <w:t>s’impose</w:t>
      </w:r>
      <w:proofErr w:type="spellEnd"/>
      <w:r w:rsidR="0080388C">
        <w:rPr>
          <w:rFonts w:ascii="Sennheiser Neue Regular" w:hAnsi="Sennheiser Neue Regular" w:cstheme="minorHAnsi"/>
          <w:bCs/>
          <w:iCs/>
          <w:lang w:val="en-US"/>
        </w:rPr>
        <w:t xml:space="preserve">. </w:t>
      </w:r>
      <w:r w:rsidRPr="0080388C">
        <w:rPr>
          <w:rFonts w:ascii="Sennheiser Neue Regular" w:hAnsi="Sennheiser Neue Regular" w:cstheme="minorHAnsi"/>
          <w:bCs/>
          <w:i/>
          <w:lang w:val="en-US"/>
        </w:rPr>
        <w:t xml:space="preserve">« Bryan a de la puissance, et c’est notre force. Je n’essaierais pas ça avec une voix fragile », </w:t>
      </w:r>
      <w:proofErr w:type="spellStart"/>
      <w:r w:rsidRPr="0080388C">
        <w:rPr>
          <w:rFonts w:ascii="Sennheiser Neue Regular" w:hAnsi="Sennheiser Neue Regular" w:cstheme="minorHAnsi"/>
          <w:bCs/>
          <w:iCs/>
          <w:lang w:val="en-US"/>
        </w:rPr>
        <w:t>sourit</w:t>
      </w:r>
      <w:proofErr w:type="spellEnd"/>
      <w:r w:rsidRPr="0080388C">
        <w:rPr>
          <w:rFonts w:ascii="Sennheiser Neue Regular" w:hAnsi="Sennheiser Neue Regular" w:cstheme="minorHAnsi"/>
          <w:bCs/>
          <w:iCs/>
          <w:lang w:val="en-US"/>
        </w:rPr>
        <w:t>-il.</w:t>
      </w:r>
    </w:p>
    <w:p w14:paraId="67B5398B" w14:textId="77777777" w:rsidR="00F82F98" w:rsidRPr="002D6FD4" w:rsidRDefault="00F82F98" w:rsidP="00F82F98">
      <w:pPr>
        <w:ind w:right="-284"/>
        <w:rPr>
          <w:rFonts w:ascii="Sennheiser Neue Regular" w:hAnsi="Sennheiser Neue Regular" w:cstheme="minorHAnsi"/>
          <w:bCs/>
          <w:iCs/>
          <w:lang w:val="en-US"/>
        </w:rPr>
      </w:pPr>
    </w:p>
    <w:p w14:paraId="2E6D897A" w14:textId="11148487" w:rsidR="00F82F98" w:rsidRPr="002D6FD4" w:rsidRDefault="00F82F98" w:rsidP="00F82F98">
      <w:pPr>
        <w:ind w:right="-284"/>
        <w:rPr>
          <w:rFonts w:ascii="Sennheiser Neue Regular" w:hAnsi="Sennheiser Neue Regular" w:cstheme="minorHAnsi"/>
          <w:bCs/>
          <w:iCs/>
          <w:lang w:val="en-US"/>
        </w:rPr>
      </w:pPr>
      <w:r w:rsidRPr="002D6FD4">
        <w:rPr>
          <w:rFonts w:ascii="Sennheiser Neue Regular" w:hAnsi="Sennheiser Neue Regular" w:cstheme="minorHAnsi"/>
          <w:bCs/>
          <w:iCs/>
          <w:noProof/>
          <w:lang w:val="en-US"/>
        </w:rPr>
        <w:drawing>
          <wp:inline distT="0" distB="0" distL="0" distR="0" wp14:anchorId="5B2CED02" wp14:editId="6C606C95">
            <wp:extent cx="5220970" cy="3916045"/>
            <wp:effectExtent l="0" t="0" r="0" b="0"/>
            <wp:docPr id="179436548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365481" name="Grafik 1794365481"/>
                    <pic:cNvPicPr/>
                  </pic:nvPicPr>
                  <pic:blipFill>
                    <a:blip r:embed="rId11"/>
                    <a:stretch>
                      <a:fillRect/>
                    </a:stretch>
                  </pic:blipFill>
                  <pic:spPr>
                    <a:xfrm>
                      <a:off x="0" y="0"/>
                      <a:ext cx="5220970" cy="3916045"/>
                    </a:xfrm>
                    <a:prstGeom prst="rect">
                      <a:avLst/>
                    </a:prstGeom>
                  </pic:spPr>
                </pic:pic>
              </a:graphicData>
            </a:graphic>
          </wp:inline>
        </w:drawing>
      </w:r>
    </w:p>
    <w:p w14:paraId="5219A7EC" w14:textId="24C462FE" w:rsidR="0080388C" w:rsidRPr="00091C73" w:rsidRDefault="00091C73" w:rsidP="00F82F98">
      <w:pPr>
        <w:ind w:right="-284"/>
        <w:rPr>
          <w:rFonts w:ascii="Sennheiser Neue Regular" w:hAnsi="Sennheiser Neue Regular" w:cstheme="minorHAnsi"/>
          <w:bCs/>
          <w:i/>
          <w:sz w:val="16"/>
          <w:szCs w:val="16"/>
          <w:lang w:val="en-US"/>
        </w:rPr>
      </w:pPr>
      <w:r w:rsidRPr="00091C73">
        <w:rPr>
          <w:rFonts w:ascii="Sennheiser Neue Regular" w:hAnsi="Sennheiser Neue Regular" w:cstheme="minorHAnsi"/>
          <w:bCs/>
          <w:i/>
          <w:sz w:val="16"/>
          <w:szCs w:val="16"/>
          <w:lang w:val="en-US"/>
        </w:rPr>
        <w:t xml:space="preserve">Quatre Neumann MCM 114 </w:t>
      </w:r>
      <w:proofErr w:type="spellStart"/>
      <w:r w:rsidRPr="00091C73">
        <w:rPr>
          <w:rFonts w:ascii="Sennheiser Neue Regular" w:hAnsi="Sennheiser Neue Regular" w:cstheme="minorHAnsi"/>
          <w:bCs/>
          <w:i/>
          <w:sz w:val="16"/>
          <w:szCs w:val="16"/>
          <w:lang w:val="en-US"/>
        </w:rPr>
        <w:t>saisissent</w:t>
      </w:r>
      <w:proofErr w:type="spellEnd"/>
      <w:r w:rsidRPr="00091C73">
        <w:rPr>
          <w:rFonts w:ascii="Sennheiser Neue Regular" w:hAnsi="Sennheiser Neue Regular" w:cstheme="minorHAnsi"/>
          <w:bCs/>
          <w:i/>
          <w:sz w:val="16"/>
          <w:szCs w:val="16"/>
          <w:lang w:val="en-US"/>
        </w:rPr>
        <w:t xml:space="preserve"> </w:t>
      </w:r>
      <w:proofErr w:type="spellStart"/>
      <w:r w:rsidRPr="00091C73">
        <w:rPr>
          <w:rFonts w:ascii="Sennheiser Neue Regular" w:hAnsi="Sennheiser Neue Regular" w:cstheme="minorHAnsi"/>
          <w:bCs/>
          <w:i/>
          <w:sz w:val="16"/>
          <w:szCs w:val="16"/>
          <w:lang w:val="en-US"/>
        </w:rPr>
        <w:t>chaque</w:t>
      </w:r>
      <w:proofErr w:type="spellEnd"/>
      <w:r w:rsidRPr="00091C73">
        <w:rPr>
          <w:rFonts w:ascii="Sennheiser Neue Regular" w:hAnsi="Sennheiser Neue Regular" w:cstheme="minorHAnsi"/>
          <w:bCs/>
          <w:i/>
          <w:sz w:val="16"/>
          <w:szCs w:val="16"/>
          <w:lang w:val="en-US"/>
        </w:rPr>
        <w:t xml:space="preserve"> nuance du piano à queue</w:t>
      </w:r>
      <w:r w:rsidR="00F82F98" w:rsidRPr="002D6FD4">
        <w:rPr>
          <w:rFonts w:ascii="Sennheiser Neue Regular" w:hAnsi="Sennheiser Neue Regular" w:cstheme="minorHAnsi"/>
          <w:bCs/>
          <w:i/>
          <w:sz w:val="16"/>
          <w:szCs w:val="16"/>
          <w:lang w:val="en-US"/>
        </w:rPr>
        <w:t>. Photo: Stefan Holtz.</w:t>
      </w:r>
    </w:p>
    <w:p w14:paraId="23E98B72" w14:textId="77777777" w:rsidR="0080388C" w:rsidRPr="002D6FD4" w:rsidRDefault="0080388C" w:rsidP="00F82F98">
      <w:pPr>
        <w:ind w:right="-284"/>
        <w:rPr>
          <w:rFonts w:ascii="Sennheiser Neue Regular" w:hAnsi="Sennheiser Neue Regular" w:cstheme="minorHAnsi"/>
          <w:b/>
          <w:iCs/>
          <w:lang w:val="en-US"/>
        </w:rPr>
      </w:pPr>
    </w:p>
    <w:p w14:paraId="70BCAC43" w14:textId="7EE22DD9" w:rsidR="00EE1614" w:rsidRDefault="002D6FD4" w:rsidP="00EE1614">
      <w:pPr>
        <w:ind w:right="-284"/>
        <w:rPr>
          <w:rFonts w:ascii="Sennheiser Neue Regular" w:hAnsi="Sennheiser Neue Regular" w:cstheme="minorHAnsi"/>
          <w:b/>
          <w:iCs/>
          <w:lang w:val="en-US"/>
        </w:rPr>
      </w:pPr>
      <w:r>
        <w:rPr>
          <w:rFonts w:ascii="Sennheiser Neue Regular" w:hAnsi="Sennheiser Neue Regular" w:cstheme="minorHAnsi"/>
          <w:b/>
          <w:iCs/>
          <w:lang w:val="en-US"/>
        </w:rPr>
        <w:t xml:space="preserve">La precision dans le </w:t>
      </w:r>
      <w:r w:rsidR="00EE1614">
        <w:rPr>
          <w:rFonts w:ascii="Sennheiser Neue Regular" w:hAnsi="Sennheiser Neue Regular" w:cstheme="minorHAnsi"/>
          <w:b/>
          <w:iCs/>
          <w:lang w:val="en-US"/>
        </w:rPr>
        <w:t>detail</w:t>
      </w:r>
    </w:p>
    <w:p w14:paraId="5A22D052" w14:textId="77777777" w:rsidR="00EE1614" w:rsidRDefault="00EE1614" w:rsidP="00EE1614">
      <w:pPr>
        <w:ind w:right="-284"/>
        <w:rPr>
          <w:rFonts w:ascii="Sennheiser Neue Regular" w:hAnsi="Sennheiser Neue Regular" w:cstheme="minorHAnsi"/>
          <w:bCs/>
          <w:iCs/>
          <w:lang w:val="en-US"/>
        </w:rPr>
      </w:pPr>
      <w:r w:rsidRPr="00EE1614">
        <w:rPr>
          <w:rFonts w:ascii="Sennheiser Neue Regular" w:hAnsi="Sennheiser Neue Regular" w:cstheme="minorHAnsi"/>
          <w:bCs/>
          <w:iCs/>
          <w:lang w:val="en-US"/>
        </w:rPr>
        <w:t>Pour le piano à queue, Stefan utilise </w:t>
      </w:r>
      <w:r w:rsidRPr="00EE1614">
        <w:rPr>
          <w:rFonts w:ascii="Sennheiser Neue Regular" w:hAnsi="Sennheiser Neue Regular" w:cstheme="minorHAnsi"/>
          <w:b/>
          <w:iCs/>
          <w:lang w:val="en-US"/>
        </w:rPr>
        <w:t xml:space="preserve">quatre systèmes MCM </w:t>
      </w:r>
      <w:proofErr w:type="gramStart"/>
      <w:r w:rsidRPr="00EE1614">
        <w:rPr>
          <w:rFonts w:ascii="Sennheiser Neue Regular" w:hAnsi="Sennheiser Neue Regular" w:cstheme="minorHAnsi"/>
          <w:b/>
          <w:iCs/>
          <w:lang w:val="en-US"/>
        </w:rPr>
        <w:t>114</w:t>
      </w:r>
      <w:r w:rsidRPr="00EE1614">
        <w:rPr>
          <w:rFonts w:ascii="Sennheiser Neue Regular" w:hAnsi="Sennheiser Neue Regular" w:cstheme="minorHAnsi"/>
          <w:bCs/>
          <w:iCs/>
          <w:lang w:val="en-US"/>
        </w:rPr>
        <w:t> :</w:t>
      </w:r>
      <w:proofErr w:type="gramEnd"/>
      <w:r w:rsidRPr="00EE1614">
        <w:rPr>
          <w:rFonts w:ascii="Sennheiser Neue Regular" w:hAnsi="Sennheiser Neue Regular" w:cstheme="minorHAnsi"/>
          <w:bCs/>
          <w:iCs/>
          <w:lang w:val="en-US"/>
        </w:rPr>
        <w:t xml:space="preserve"> une paire ORTF près des marteaux pour la précision et l’éclat, et deux autres au niveau des </w:t>
      </w:r>
      <w:proofErr w:type="spellStart"/>
      <w:r w:rsidRPr="00EE1614">
        <w:rPr>
          <w:rFonts w:ascii="Sennheiser Neue Regular" w:hAnsi="Sennheiser Neue Regular" w:cstheme="minorHAnsi"/>
          <w:bCs/>
          <w:iCs/>
          <w:lang w:val="en-US"/>
        </w:rPr>
        <w:t>ouïes</w:t>
      </w:r>
      <w:proofErr w:type="spellEnd"/>
      <w:r w:rsidRPr="00EE1614">
        <w:rPr>
          <w:rFonts w:ascii="Sennheiser Neue Regular" w:hAnsi="Sennheiser Neue Regular" w:cstheme="minorHAnsi"/>
          <w:bCs/>
          <w:iCs/>
          <w:lang w:val="en-US"/>
        </w:rPr>
        <w:t xml:space="preserve"> pour la </w:t>
      </w:r>
      <w:proofErr w:type="spellStart"/>
      <w:r w:rsidRPr="00EE1614">
        <w:rPr>
          <w:rFonts w:ascii="Sennheiser Neue Regular" w:hAnsi="Sennheiser Neue Regular" w:cstheme="minorHAnsi"/>
          <w:bCs/>
          <w:iCs/>
          <w:lang w:val="en-US"/>
        </w:rPr>
        <w:t>chaleur</w:t>
      </w:r>
      <w:proofErr w:type="spellEnd"/>
      <w:r w:rsidRPr="00EE1614">
        <w:rPr>
          <w:rFonts w:ascii="Sennheiser Neue Regular" w:hAnsi="Sennheiser Neue Regular" w:cstheme="minorHAnsi"/>
          <w:bCs/>
          <w:iCs/>
          <w:lang w:val="en-US"/>
        </w:rPr>
        <w:t xml:space="preserve"> et le corps.</w:t>
      </w:r>
    </w:p>
    <w:p w14:paraId="56C2C025" w14:textId="77777777" w:rsidR="00EE1614" w:rsidRDefault="00EE1614" w:rsidP="00EE1614">
      <w:pPr>
        <w:ind w:right="-284"/>
        <w:rPr>
          <w:rFonts w:ascii="Sennheiser Neue Regular" w:hAnsi="Sennheiser Neue Regular" w:cstheme="minorHAnsi"/>
          <w:bCs/>
          <w:iCs/>
          <w:lang w:val="en-US"/>
        </w:rPr>
      </w:pPr>
    </w:p>
    <w:p w14:paraId="36DD4E37" w14:textId="087AE1B8" w:rsidR="00EE1614" w:rsidRDefault="00EE1614" w:rsidP="00EE1614">
      <w:pPr>
        <w:ind w:right="-284"/>
        <w:rPr>
          <w:rFonts w:ascii="Sennheiser Neue Regular" w:hAnsi="Sennheiser Neue Regular" w:cstheme="minorHAnsi"/>
          <w:bCs/>
          <w:iCs/>
          <w:lang w:val="en-US"/>
        </w:rPr>
      </w:pPr>
      <w:r w:rsidRPr="00EE1614">
        <w:rPr>
          <w:rFonts w:ascii="Sennheiser Neue Regular" w:hAnsi="Sennheiser Neue Regular" w:cstheme="minorHAnsi"/>
          <w:bCs/>
          <w:iCs/>
          <w:lang w:val="en-US"/>
        </w:rPr>
        <w:t>Au-</w:t>
      </w:r>
      <w:proofErr w:type="spellStart"/>
      <w:r w:rsidRPr="00EE1614">
        <w:rPr>
          <w:rFonts w:ascii="Sennheiser Neue Regular" w:hAnsi="Sennheiser Neue Regular" w:cstheme="minorHAnsi"/>
          <w:bCs/>
          <w:iCs/>
          <w:lang w:val="en-US"/>
        </w:rPr>
        <w:t>delà</w:t>
      </w:r>
      <w:proofErr w:type="spellEnd"/>
      <w:r w:rsidRPr="00EE1614">
        <w:rPr>
          <w:rFonts w:ascii="Sennheiser Neue Regular" w:hAnsi="Sennheiser Neue Regular" w:cstheme="minorHAnsi"/>
          <w:bCs/>
          <w:iCs/>
          <w:lang w:val="en-US"/>
        </w:rPr>
        <w:t xml:space="preserve"> de </w:t>
      </w:r>
      <w:proofErr w:type="spellStart"/>
      <w:r w:rsidRPr="00EE1614">
        <w:rPr>
          <w:rFonts w:ascii="Sennheiser Neue Regular" w:hAnsi="Sennheiser Neue Regular" w:cstheme="minorHAnsi"/>
          <w:bCs/>
          <w:iCs/>
          <w:lang w:val="en-US"/>
        </w:rPr>
        <w:t>leur</w:t>
      </w:r>
      <w:proofErr w:type="spellEnd"/>
      <w:r w:rsidRPr="00EE1614">
        <w:rPr>
          <w:rFonts w:ascii="Sennheiser Neue Regular" w:hAnsi="Sennheiser Neue Regular" w:cstheme="minorHAnsi"/>
          <w:bCs/>
          <w:iCs/>
          <w:lang w:val="en-US"/>
        </w:rPr>
        <w:t xml:space="preserve"> son </w:t>
      </w:r>
      <w:proofErr w:type="spellStart"/>
      <w:r w:rsidRPr="00EE1614">
        <w:rPr>
          <w:rFonts w:ascii="Sennheiser Neue Regular" w:hAnsi="Sennheiser Neue Regular" w:cstheme="minorHAnsi"/>
          <w:bCs/>
          <w:iCs/>
          <w:lang w:val="en-US"/>
        </w:rPr>
        <w:t>équilibré</w:t>
      </w:r>
      <w:proofErr w:type="spellEnd"/>
      <w:r w:rsidRPr="00EE1614">
        <w:rPr>
          <w:rFonts w:ascii="Sennheiser Neue Regular" w:hAnsi="Sennheiser Neue Regular" w:cstheme="minorHAnsi"/>
          <w:bCs/>
          <w:iCs/>
          <w:lang w:val="en-US"/>
        </w:rPr>
        <w:t xml:space="preserve"> et naturel, les </w:t>
      </w:r>
      <w:r w:rsidRPr="00EE1614">
        <w:rPr>
          <w:rFonts w:ascii="Sennheiser Neue Regular" w:hAnsi="Sennheiser Neue Regular" w:cstheme="minorHAnsi"/>
          <w:b/>
          <w:iCs/>
          <w:lang w:val="en-US"/>
        </w:rPr>
        <w:t>MCM 114</w:t>
      </w:r>
      <w:r w:rsidRPr="00EE1614">
        <w:rPr>
          <w:rFonts w:ascii="Sennheiser Neue Regular" w:hAnsi="Sennheiser Neue Regular" w:cstheme="minorHAnsi"/>
          <w:bCs/>
          <w:iCs/>
          <w:lang w:val="en-US"/>
        </w:rPr>
        <w:t xml:space="preserve"> séduisent par leur </w:t>
      </w:r>
      <w:proofErr w:type="spellStart"/>
      <w:r w:rsidRPr="00EE1614">
        <w:rPr>
          <w:rFonts w:ascii="Sennheiser Neue Regular" w:hAnsi="Sennheiser Neue Regular" w:cstheme="minorHAnsi"/>
          <w:bCs/>
          <w:iCs/>
          <w:lang w:val="en-US"/>
        </w:rPr>
        <w:t>modularité</w:t>
      </w:r>
      <w:proofErr w:type="spellEnd"/>
      <w:r w:rsidRPr="00EE1614">
        <w:rPr>
          <w:rFonts w:ascii="Sennheiser Neue Regular" w:hAnsi="Sennheiser Neue Regular" w:cstheme="minorHAnsi"/>
          <w:bCs/>
          <w:iCs/>
          <w:lang w:val="en-US"/>
        </w:rPr>
        <w:t xml:space="preserve"> et </w:t>
      </w:r>
      <w:proofErr w:type="spellStart"/>
      <w:r w:rsidRPr="00EE1614">
        <w:rPr>
          <w:rFonts w:ascii="Sennheiser Neue Regular" w:hAnsi="Sennheiser Neue Regular" w:cstheme="minorHAnsi"/>
          <w:bCs/>
          <w:iCs/>
          <w:lang w:val="en-US"/>
        </w:rPr>
        <w:t>leur</w:t>
      </w:r>
      <w:proofErr w:type="spellEnd"/>
      <w:r w:rsidRPr="00EE1614">
        <w:rPr>
          <w:rFonts w:ascii="Sennheiser Neue Regular" w:hAnsi="Sennheiser Neue Regular" w:cstheme="minorHAnsi"/>
          <w:bCs/>
          <w:iCs/>
          <w:lang w:val="en-US"/>
        </w:rPr>
        <w:t xml:space="preserve"> </w:t>
      </w:r>
      <w:proofErr w:type="spellStart"/>
      <w:r w:rsidRPr="00EE1614">
        <w:rPr>
          <w:rFonts w:ascii="Sennheiser Neue Regular" w:hAnsi="Sennheiser Neue Regular" w:cstheme="minorHAnsi"/>
          <w:bCs/>
          <w:iCs/>
          <w:lang w:val="en-US"/>
        </w:rPr>
        <w:t>fiabilité</w:t>
      </w:r>
      <w:proofErr w:type="spellEnd"/>
      <w:r w:rsidRPr="00EE1614">
        <w:rPr>
          <w:rFonts w:ascii="Sennheiser Neue Regular" w:hAnsi="Sennheiser Neue Regular" w:cstheme="minorHAnsi"/>
          <w:bCs/>
          <w:iCs/>
          <w:lang w:val="en-US"/>
        </w:rPr>
        <w:t xml:space="preserve"> sur la route</w:t>
      </w:r>
      <w:r w:rsidR="0080388C">
        <w:rPr>
          <w:rFonts w:ascii="Sennheiser Neue Regular" w:hAnsi="Sennheiser Neue Regular" w:cstheme="minorHAnsi"/>
          <w:bCs/>
          <w:iCs/>
          <w:lang w:val="en-US"/>
        </w:rPr>
        <w:t xml:space="preserve">. </w:t>
      </w:r>
      <w:r w:rsidRPr="0080388C">
        <w:rPr>
          <w:rFonts w:ascii="Sennheiser Neue Regular" w:hAnsi="Sennheiser Neue Regular" w:cstheme="minorHAnsi"/>
          <w:bCs/>
          <w:i/>
          <w:lang w:val="en-US"/>
        </w:rPr>
        <w:t xml:space="preserve">« On </w:t>
      </w:r>
      <w:proofErr w:type="spellStart"/>
      <w:r w:rsidRPr="0080388C">
        <w:rPr>
          <w:rFonts w:ascii="Sennheiser Neue Regular" w:hAnsi="Sennheiser Neue Regular" w:cstheme="minorHAnsi"/>
          <w:bCs/>
          <w:i/>
          <w:lang w:val="en-US"/>
        </w:rPr>
        <w:t>est</w:t>
      </w:r>
      <w:proofErr w:type="spellEnd"/>
      <w:r w:rsidRPr="0080388C">
        <w:rPr>
          <w:rFonts w:ascii="Sennheiser Neue Regular" w:hAnsi="Sennheiser Neue Regular" w:cstheme="minorHAnsi"/>
          <w:bCs/>
          <w:i/>
          <w:lang w:val="en-US"/>
        </w:rPr>
        <w:t xml:space="preserve"> </w:t>
      </w:r>
      <w:proofErr w:type="spellStart"/>
      <w:r w:rsidRPr="0080388C">
        <w:rPr>
          <w:rFonts w:ascii="Sennheiser Neue Regular" w:hAnsi="Sennheiser Neue Regular" w:cstheme="minorHAnsi"/>
          <w:bCs/>
          <w:i/>
          <w:lang w:val="en-US"/>
        </w:rPr>
        <w:t>vraiment</w:t>
      </w:r>
      <w:proofErr w:type="spellEnd"/>
      <w:r w:rsidRPr="0080388C">
        <w:rPr>
          <w:rFonts w:ascii="Sennheiser Neue Regular" w:hAnsi="Sennheiser Neue Regular" w:cstheme="minorHAnsi"/>
          <w:bCs/>
          <w:i/>
          <w:lang w:val="en-US"/>
        </w:rPr>
        <w:t xml:space="preserve"> </w:t>
      </w:r>
      <w:proofErr w:type="spellStart"/>
      <w:r w:rsidRPr="0080388C">
        <w:rPr>
          <w:rFonts w:ascii="Sennheiser Neue Regular" w:hAnsi="Sennheiser Neue Regular" w:cstheme="minorHAnsi"/>
          <w:bCs/>
          <w:i/>
          <w:lang w:val="en-US"/>
        </w:rPr>
        <w:t>rapide</w:t>
      </w:r>
      <w:proofErr w:type="spellEnd"/>
      <w:r w:rsidRPr="0080388C">
        <w:rPr>
          <w:rFonts w:ascii="Sennheiser Neue Regular" w:hAnsi="Sennheiser Neue Regular" w:cstheme="minorHAnsi"/>
          <w:bCs/>
          <w:i/>
          <w:lang w:val="en-US"/>
        </w:rPr>
        <w:t xml:space="preserve"> avec ces micros. Mais ce qui m’impressionne </w:t>
      </w:r>
      <w:r w:rsidRPr="0080388C">
        <w:rPr>
          <w:rFonts w:ascii="Sennheiser Neue Regular" w:hAnsi="Sennheiser Neue Regular" w:cstheme="minorHAnsi"/>
          <w:bCs/>
          <w:i/>
          <w:lang w:val="en-US"/>
        </w:rPr>
        <w:lastRenderedPageBreak/>
        <w:t>le plus, c’est leur conception modulaire en quatre éléments interchangeables. Si une capsule prend l’humidité, on change la capsule. Si un câble lâche, on change le câble. Pas besoin de remplacer le micro complet. »</w:t>
      </w:r>
    </w:p>
    <w:p w14:paraId="3989DAA1" w14:textId="77777777" w:rsidR="00EE1614" w:rsidRDefault="00EE1614" w:rsidP="00EE1614">
      <w:pPr>
        <w:ind w:right="-284"/>
        <w:rPr>
          <w:rFonts w:ascii="Sennheiser Neue Regular" w:hAnsi="Sennheiser Neue Regular" w:cstheme="minorHAnsi"/>
          <w:bCs/>
          <w:iCs/>
          <w:lang w:val="en-US"/>
        </w:rPr>
      </w:pPr>
    </w:p>
    <w:p w14:paraId="639180B1" w14:textId="323519BF" w:rsidR="00EE1614" w:rsidRDefault="00EE1614" w:rsidP="00EE1614">
      <w:pPr>
        <w:ind w:right="-284"/>
        <w:rPr>
          <w:rFonts w:ascii="Sennheiser Neue Regular" w:hAnsi="Sennheiser Neue Regular" w:cstheme="minorHAnsi"/>
          <w:bCs/>
          <w:iCs/>
          <w:lang w:val="en-US"/>
        </w:rPr>
      </w:pPr>
      <w:r w:rsidRPr="00EE1614">
        <w:rPr>
          <w:rFonts w:ascii="Sennheiser Neue Regular" w:hAnsi="Sennheiser Neue Regular" w:cstheme="minorHAnsi"/>
          <w:bCs/>
          <w:iCs/>
          <w:lang w:val="en-US"/>
        </w:rPr>
        <w:t xml:space="preserve">Le montage </w:t>
      </w:r>
      <w:proofErr w:type="spellStart"/>
      <w:r w:rsidRPr="00EE1614">
        <w:rPr>
          <w:rFonts w:ascii="Sennheiser Neue Regular" w:hAnsi="Sennheiser Neue Regular" w:cstheme="minorHAnsi"/>
          <w:bCs/>
          <w:iCs/>
          <w:lang w:val="en-US"/>
        </w:rPr>
        <w:t>magnétique</w:t>
      </w:r>
      <w:proofErr w:type="spellEnd"/>
      <w:r w:rsidRPr="00EE1614">
        <w:rPr>
          <w:rFonts w:ascii="Sennheiser Neue Regular" w:hAnsi="Sennheiser Neue Regular" w:cstheme="minorHAnsi"/>
          <w:bCs/>
          <w:iCs/>
          <w:lang w:val="en-US"/>
        </w:rPr>
        <w:t xml:space="preserve"> </w:t>
      </w:r>
      <w:proofErr w:type="spellStart"/>
      <w:r w:rsidRPr="00EE1614">
        <w:rPr>
          <w:rFonts w:ascii="Sennheiser Neue Regular" w:hAnsi="Sennheiser Neue Regular" w:cstheme="minorHAnsi"/>
          <w:bCs/>
          <w:iCs/>
          <w:lang w:val="en-US"/>
        </w:rPr>
        <w:t>facilite</w:t>
      </w:r>
      <w:proofErr w:type="spellEnd"/>
      <w:r w:rsidRPr="00EE1614">
        <w:rPr>
          <w:rFonts w:ascii="Sennheiser Neue Regular" w:hAnsi="Sennheiser Neue Regular" w:cstheme="minorHAnsi"/>
          <w:bCs/>
          <w:iCs/>
          <w:lang w:val="en-US"/>
        </w:rPr>
        <w:t xml:space="preserve"> le </w:t>
      </w:r>
      <w:proofErr w:type="spellStart"/>
      <w:r w:rsidRPr="00EE1614">
        <w:rPr>
          <w:rFonts w:ascii="Sennheiser Neue Regular" w:hAnsi="Sennheiser Neue Regular" w:cstheme="minorHAnsi"/>
          <w:bCs/>
          <w:iCs/>
          <w:lang w:val="en-US"/>
        </w:rPr>
        <w:t>positionnement</w:t>
      </w:r>
      <w:proofErr w:type="spellEnd"/>
      <w:r w:rsidRPr="00EE1614">
        <w:rPr>
          <w:rFonts w:ascii="Sennheiser Neue Regular" w:hAnsi="Sennheiser Neue Regular" w:cstheme="minorHAnsi"/>
          <w:bCs/>
          <w:iCs/>
          <w:lang w:val="en-US"/>
        </w:rPr>
        <w:t xml:space="preserve"> sur le piano, et la polyvalence </w:t>
      </w:r>
      <w:proofErr w:type="gramStart"/>
      <w:r w:rsidRPr="00EE1614">
        <w:rPr>
          <w:rFonts w:ascii="Sennheiser Neue Regular" w:hAnsi="Sennheiser Neue Regular" w:cstheme="minorHAnsi"/>
          <w:bCs/>
          <w:iCs/>
          <w:lang w:val="en-US"/>
        </w:rPr>
        <w:t>continue</w:t>
      </w:r>
      <w:proofErr w:type="gramEnd"/>
      <w:r w:rsidRPr="00EE1614">
        <w:rPr>
          <w:rFonts w:ascii="Sennheiser Neue Regular" w:hAnsi="Sennheiser Neue Regular" w:cstheme="minorHAnsi"/>
          <w:bCs/>
          <w:iCs/>
          <w:lang w:val="en-US"/>
        </w:rPr>
        <w:t xml:space="preserve"> de le </w:t>
      </w:r>
      <w:proofErr w:type="spellStart"/>
      <w:r w:rsidRPr="00EE1614">
        <w:rPr>
          <w:rFonts w:ascii="Sennheiser Neue Regular" w:hAnsi="Sennheiser Neue Regular" w:cstheme="minorHAnsi"/>
          <w:bCs/>
          <w:iCs/>
          <w:lang w:val="en-US"/>
        </w:rPr>
        <w:t>convaincre</w:t>
      </w:r>
      <w:proofErr w:type="spellEnd"/>
      <w:r w:rsidR="0080388C">
        <w:rPr>
          <w:rFonts w:ascii="Sennheiser Neue Regular" w:hAnsi="Sennheiser Neue Regular" w:cstheme="minorHAnsi"/>
          <w:bCs/>
          <w:iCs/>
          <w:lang w:val="en-US"/>
        </w:rPr>
        <w:t xml:space="preserve">. </w:t>
      </w:r>
      <w:r w:rsidRPr="0080388C">
        <w:rPr>
          <w:rFonts w:ascii="Sennheiser Neue Regular" w:hAnsi="Sennheiser Neue Regular" w:cstheme="minorHAnsi"/>
          <w:bCs/>
          <w:i/>
          <w:lang w:val="en-US"/>
        </w:rPr>
        <w:t xml:space="preserve">« Avec Die Ärzte, </w:t>
      </w:r>
      <w:proofErr w:type="spellStart"/>
      <w:r w:rsidRPr="0080388C">
        <w:rPr>
          <w:rFonts w:ascii="Sennheiser Neue Regular" w:hAnsi="Sennheiser Neue Regular" w:cstheme="minorHAnsi"/>
          <w:bCs/>
          <w:i/>
          <w:lang w:val="en-US"/>
        </w:rPr>
        <w:t>j’en</w:t>
      </w:r>
      <w:proofErr w:type="spellEnd"/>
      <w:r w:rsidRPr="0080388C">
        <w:rPr>
          <w:rFonts w:ascii="Sennheiser Neue Regular" w:hAnsi="Sennheiser Neue Regular" w:cstheme="minorHAnsi"/>
          <w:bCs/>
          <w:i/>
          <w:lang w:val="en-US"/>
        </w:rPr>
        <w:t xml:space="preserve"> </w:t>
      </w:r>
      <w:proofErr w:type="spellStart"/>
      <w:r w:rsidRPr="0080388C">
        <w:rPr>
          <w:rFonts w:ascii="Sennheiser Neue Regular" w:hAnsi="Sennheiser Neue Regular" w:cstheme="minorHAnsi"/>
          <w:bCs/>
          <w:i/>
          <w:lang w:val="en-US"/>
        </w:rPr>
        <w:t>utilise</w:t>
      </w:r>
      <w:proofErr w:type="spellEnd"/>
      <w:r w:rsidRPr="0080388C">
        <w:rPr>
          <w:rFonts w:ascii="Sennheiser Neue Regular" w:hAnsi="Sennheiser Neue Regular" w:cstheme="minorHAnsi"/>
          <w:bCs/>
          <w:i/>
          <w:lang w:val="en-US"/>
        </w:rPr>
        <w:t xml:space="preserve"> </w:t>
      </w:r>
      <w:proofErr w:type="spellStart"/>
      <w:r w:rsidRPr="0080388C">
        <w:rPr>
          <w:rFonts w:ascii="Sennheiser Neue Regular" w:hAnsi="Sennheiser Neue Regular" w:cstheme="minorHAnsi"/>
          <w:bCs/>
          <w:i/>
          <w:lang w:val="en-US"/>
        </w:rPr>
        <w:t>désormais</w:t>
      </w:r>
      <w:proofErr w:type="spellEnd"/>
      <w:r w:rsidRPr="0080388C">
        <w:rPr>
          <w:rFonts w:ascii="Sennheiser Neue Regular" w:hAnsi="Sennheiser Neue Regular" w:cstheme="minorHAnsi"/>
          <w:bCs/>
          <w:i/>
          <w:lang w:val="en-US"/>
        </w:rPr>
        <w:t xml:space="preserve"> </w:t>
      </w:r>
      <w:proofErr w:type="spellStart"/>
      <w:r w:rsidRPr="0080388C">
        <w:rPr>
          <w:rFonts w:ascii="Sennheiser Neue Regular" w:hAnsi="Sennheiser Neue Regular" w:cstheme="minorHAnsi"/>
          <w:bCs/>
          <w:i/>
          <w:lang w:val="en-US"/>
        </w:rPr>
        <w:t>neuf</w:t>
      </w:r>
      <w:proofErr w:type="spellEnd"/>
      <w:r w:rsidRPr="0080388C">
        <w:rPr>
          <w:rFonts w:ascii="Sennheiser Neue Regular" w:hAnsi="Sennheiser Neue Regular" w:cstheme="minorHAnsi"/>
          <w:bCs/>
          <w:i/>
          <w:lang w:val="en-US"/>
        </w:rPr>
        <w:t xml:space="preserve"> sur la batterie. Le </w:t>
      </w:r>
      <w:r w:rsidRPr="0080388C">
        <w:rPr>
          <w:rFonts w:ascii="Sennheiser Neue Regular" w:hAnsi="Sennheiser Neue Regular" w:cstheme="minorHAnsi"/>
          <w:b/>
          <w:i/>
          <w:lang w:val="en-US"/>
        </w:rPr>
        <w:t>MCM 114</w:t>
      </w:r>
      <w:r w:rsidRPr="0080388C">
        <w:rPr>
          <w:rFonts w:ascii="Sennheiser Neue Regular" w:hAnsi="Sennheiser Neue Regular" w:cstheme="minorHAnsi"/>
          <w:bCs/>
          <w:i/>
          <w:lang w:val="en-US"/>
        </w:rPr>
        <w:t xml:space="preserve"> est parfait sur </w:t>
      </w:r>
      <w:proofErr w:type="gramStart"/>
      <w:r w:rsidRPr="0080388C">
        <w:rPr>
          <w:rFonts w:ascii="Sennheiser Neue Regular" w:hAnsi="Sennheiser Neue Regular" w:cstheme="minorHAnsi"/>
          <w:bCs/>
          <w:i/>
          <w:lang w:val="en-US"/>
        </w:rPr>
        <w:t>tout :</w:t>
      </w:r>
      <w:proofErr w:type="gramEnd"/>
      <w:r w:rsidRPr="0080388C">
        <w:rPr>
          <w:rFonts w:ascii="Sennheiser Neue Regular" w:hAnsi="Sennheiser Neue Regular" w:cstheme="minorHAnsi"/>
          <w:bCs/>
          <w:i/>
          <w:lang w:val="en-US"/>
        </w:rPr>
        <w:t xml:space="preserve"> trombone, tuba, guitare acoustique, accordéon. Un seul micro, et ça sonne toujours juste. »</w:t>
      </w:r>
      <w:r w:rsidR="0080388C">
        <w:rPr>
          <w:rFonts w:ascii="Sennheiser Neue Regular" w:hAnsi="Sennheiser Neue Regular" w:cstheme="minorHAnsi"/>
          <w:bCs/>
          <w:iCs/>
          <w:lang w:val="en-US"/>
        </w:rPr>
        <w:t xml:space="preserve">. </w:t>
      </w:r>
      <w:proofErr w:type="spellStart"/>
      <w:r w:rsidRPr="00EE1614">
        <w:rPr>
          <w:rFonts w:ascii="Sennheiser Neue Regular" w:hAnsi="Sennheiser Neue Regular" w:cstheme="minorHAnsi"/>
          <w:bCs/>
          <w:iCs/>
          <w:lang w:val="en-US"/>
        </w:rPr>
        <w:t>Contrairement</w:t>
      </w:r>
      <w:proofErr w:type="spellEnd"/>
      <w:r w:rsidRPr="00EE1614">
        <w:rPr>
          <w:rFonts w:ascii="Sennheiser Neue Regular" w:hAnsi="Sennheiser Neue Regular" w:cstheme="minorHAnsi"/>
          <w:bCs/>
          <w:iCs/>
          <w:lang w:val="en-US"/>
        </w:rPr>
        <w:t xml:space="preserve"> à de </w:t>
      </w:r>
      <w:proofErr w:type="spellStart"/>
      <w:r w:rsidRPr="00EE1614">
        <w:rPr>
          <w:rFonts w:ascii="Sennheiser Neue Regular" w:hAnsi="Sennheiser Neue Regular" w:cstheme="minorHAnsi"/>
          <w:bCs/>
          <w:iCs/>
          <w:lang w:val="en-US"/>
        </w:rPr>
        <w:t>nombreux</w:t>
      </w:r>
      <w:proofErr w:type="spellEnd"/>
      <w:r w:rsidRPr="00EE1614">
        <w:rPr>
          <w:rFonts w:ascii="Sennheiser Neue Regular" w:hAnsi="Sennheiser Neue Regular" w:cstheme="minorHAnsi"/>
          <w:bCs/>
          <w:iCs/>
          <w:lang w:val="en-US"/>
        </w:rPr>
        <w:t xml:space="preserve"> clip-ons, il séduit par son naturel, sans </w:t>
      </w:r>
      <w:proofErr w:type="spellStart"/>
      <w:r w:rsidRPr="00EE1614">
        <w:rPr>
          <w:rFonts w:ascii="Sennheiser Neue Regular" w:hAnsi="Sennheiser Neue Regular" w:cstheme="minorHAnsi"/>
          <w:bCs/>
          <w:iCs/>
          <w:lang w:val="en-US"/>
        </w:rPr>
        <w:t>dureté</w:t>
      </w:r>
      <w:proofErr w:type="spellEnd"/>
      <w:r w:rsidRPr="00EE1614">
        <w:rPr>
          <w:rFonts w:ascii="Sennheiser Neue Regular" w:hAnsi="Sennheiser Neue Regular" w:cstheme="minorHAnsi"/>
          <w:bCs/>
          <w:iCs/>
          <w:lang w:val="en-US"/>
        </w:rPr>
        <w:t xml:space="preserve"> dans les </w:t>
      </w:r>
      <w:proofErr w:type="spellStart"/>
      <w:r w:rsidRPr="00EE1614">
        <w:rPr>
          <w:rFonts w:ascii="Sennheiser Neue Regular" w:hAnsi="Sennheiser Neue Regular" w:cstheme="minorHAnsi"/>
          <w:bCs/>
          <w:iCs/>
          <w:lang w:val="en-US"/>
        </w:rPr>
        <w:t>médiums</w:t>
      </w:r>
      <w:proofErr w:type="spellEnd"/>
      <w:r w:rsidRPr="00EE1614">
        <w:rPr>
          <w:rFonts w:ascii="Sennheiser Neue Regular" w:hAnsi="Sennheiser Neue Regular" w:cstheme="minorHAnsi"/>
          <w:bCs/>
          <w:iCs/>
          <w:lang w:val="en-US"/>
        </w:rPr>
        <w:t>.</w:t>
      </w:r>
    </w:p>
    <w:p w14:paraId="1C0831C1" w14:textId="77777777" w:rsidR="00EE1614" w:rsidRDefault="00EE1614" w:rsidP="00EE1614">
      <w:pPr>
        <w:ind w:right="-284"/>
        <w:rPr>
          <w:rFonts w:ascii="Sennheiser Neue Regular" w:hAnsi="Sennheiser Neue Regular" w:cstheme="minorHAnsi"/>
          <w:bCs/>
          <w:iCs/>
          <w:lang w:val="en-US"/>
        </w:rPr>
      </w:pPr>
    </w:p>
    <w:p w14:paraId="7DE8833B" w14:textId="5FE98109" w:rsidR="00EE1614" w:rsidRPr="00EE1614" w:rsidRDefault="00EE1614" w:rsidP="00EE1614">
      <w:pPr>
        <w:ind w:right="-284"/>
        <w:rPr>
          <w:rFonts w:ascii="Sennheiser Neue Regular" w:hAnsi="Sennheiser Neue Regular" w:cstheme="minorHAnsi"/>
          <w:bCs/>
          <w:iCs/>
          <w:lang w:val="en-US"/>
        </w:rPr>
      </w:pPr>
      <w:r w:rsidRPr="00EE1614">
        <w:rPr>
          <w:rFonts w:ascii="Sennheiser Neue Regular" w:hAnsi="Sennheiser Neue Regular" w:cstheme="minorHAnsi"/>
          <w:bCs/>
          <w:iCs/>
          <w:lang w:val="en-US"/>
        </w:rPr>
        <w:t xml:space="preserve">La </w:t>
      </w:r>
      <w:proofErr w:type="spellStart"/>
      <w:r w:rsidRPr="00EE1614">
        <w:rPr>
          <w:rFonts w:ascii="Sennheiser Neue Regular" w:hAnsi="Sennheiser Neue Regular" w:cstheme="minorHAnsi"/>
          <w:bCs/>
          <w:iCs/>
          <w:lang w:val="en-US"/>
        </w:rPr>
        <w:t>guitare</w:t>
      </w:r>
      <w:proofErr w:type="spellEnd"/>
      <w:r w:rsidRPr="00EE1614">
        <w:rPr>
          <w:rFonts w:ascii="Sennheiser Neue Regular" w:hAnsi="Sennheiser Neue Regular" w:cstheme="minorHAnsi"/>
          <w:bCs/>
          <w:iCs/>
          <w:lang w:val="en-US"/>
        </w:rPr>
        <w:t xml:space="preserve"> </w:t>
      </w:r>
      <w:proofErr w:type="spellStart"/>
      <w:r w:rsidRPr="00EE1614">
        <w:rPr>
          <w:rFonts w:ascii="Sennheiser Neue Regular" w:hAnsi="Sennheiser Neue Regular" w:cstheme="minorHAnsi"/>
          <w:bCs/>
          <w:iCs/>
          <w:lang w:val="en-US"/>
        </w:rPr>
        <w:t>acoustique</w:t>
      </w:r>
      <w:proofErr w:type="spellEnd"/>
      <w:r w:rsidRPr="00EE1614">
        <w:rPr>
          <w:rFonts w:ascii="Sennheiser Neue Regular" w:hAnsi="Sennheiser Neue Regular" w:cstheme="minorHAnsi"/>
          <w:bCs/>
          <w:iCs/>
          <w:lang w:val="en-US"/>
        </w:rPr>
        <w:t xml:space="preserve"> </w:t>
      </w:r>
      <w:proofErr w:type="spellStart"/>
      <w:r w:rsidRPr="00EE1614">
        <w:rPr>
          <w:rFonts w:ascii="Sennheiser Neue Regular" w:hAnsi="Sennheiser Neue Regular" w:cstheme="minorHAnsi"/>
          <w:bCs/>
          <w:iCs/>
          <w:lang w:val="en-US"/>
        </w:rPr>
        <w:t>d’Adams</w:t>
      </w:r>
      <w:proofErr w:type="spellEnd"/>
      <w:r w:rsidRPr="00EE1614">
        <w:rPr>
          <w:rFonts w:ascii="Sennheiser Neue Regular" w:hAnsi="Sennheiser Neue Regular" w:cstheme="minorHAnsi"/>
          <w:bCs/>
          <w:iCs/>
          <w:lang w:val="en-US"/>
        </w:rPr>
        <w:t xml:space="preserve"> </w:t>
      </w:r>
      <w:proofErr w:type="spellStart"/>
      <w:r w:rsidRPr="00EE1614">
        <w:rPr>
          <w:rFonts w:ascii="Sennheiser Neue Regular" w:hAnsi="Sennheiser Neue Regular" w:cstheme="minorHAnsi"/>
          <w:bCs/>
          <w:iCs/>
          <w:lang w:val="en-US"/>
        </w:rPr>
        <w:t>est</w:t>
      </w:r>
      <w:proofErr w:type="spellEnd"/>
      <w:r w:rsidRPr="00EE1614">
        <w:rPr>
          <w:rFonts w:ascii="Sennheiser Neue Regular" w:hAnsi="Sennheiser Neue Regular" w:cstheme="minorHAnsi"/>
          <w:bCs/>
          <w:iCs/>
          <w:lang w:val="en-US"/>
        </w:rPr>
        <w:t xml:space="preserve"> quant à elle reprise avec </w:t>
      </w:r>
      <w:proofErr w:type="gramStart"/>
      <w:r w:rsidRPr="00EE1614">
        <w:rPr>
          <w:rFonts w:ascii="Sennheiser Neue Regular" w:hAnsi="Sennheiser Neue Regular" w:cstheme="minorHAnsi"/>
          <w:bCs/>
          <w:iCs/>
          <w:lang w:val="en-US"/>
        </w:rPr>
        <w:t>un </w:t>
      </w:r>
      <w:r w:rsidRPr="00EE1614">
        <w:rPr>
          <w:rFonts w:ascii="Sennheiser Neue Regular" w:hAnsi="Sennheiser Neue Regular" w:cstheme="minorHAnsi"/>
          <w:b/>
          <w:iCs/>
          <w:lang w:val="en-US"/>
        </w:rPr>
        <w:t>KM</w:t>
      </w:r>
      <w:proofErr w:type="gramEnd"/>
      <w:r w:rsidRPr="00EE1614">
        <w:rPr>
          <w:rFonts w:ascii="Sennheiser Neue Regular" w:hAnsi="Sennheiser Neue Regular" w:cstheme="minorHAnsi"/>
          <w:b/>
          <w:iCs/>
          <w:lang w:val="en-US"/>
        </w:rPr>
        <w:t xml:space="preserve"> 185</w:t>
      </w:r>
      <w:r w:rsidRPr="00EE1614">
        <w:rPr>
          <w:rFonts w:ascii="Sennheiser Neue Regular" w:hAnsi="Sennheiser Neue Regular" w:cstheme="minorHAnsi"/>
          <w:bCs/>
          <w:iCs/>
          <w:lang w:val="en-US"/>
        </w:rPr>
        <w:t xml:space="preserve">, </w:t>
      </w:r>
      <w:proofErr w:type="spellStart"/>
      <w:r w:rsidRPr="00EE1614">
        <w:rPr>
          <w:rFonts w:ascii="Sennheiser Neue Regular" w:hAnsi="Sennheiser Neue Regular" w:cstheme="minorHAnsi"/>
          <w:bCs/>
          <w:iCs/>
          <w:lang w:val="en-US"/>
        </w:rPr>
        <w:t>dont</w:t>
      </w:r>
      <w:proofErr w:type="spellEnd"/>
      <w:r w:rsidRPr="00EE1614">
        <w:rPr>
          <w:rFonts w:ascii="Sennheiser Neue Regular" w:hAnsi="Sennheiser Neue Regular" w:cstheme="minorHAnsi"/>
          <w:bCs/>
          <w:iCs/>
          <w:lang w:val="en-US"/>
        </w:rPr>
        <w:t xml:space="preserve"> la </w:t>
      </w:r>
      <w:proofErr w:type="spellStart"/>
      <w:r w:rsidRPr="00EE1614">
        <w:rPr>
          <w:rFonts w:ascii="Sennheiser Neue Regular" w:hAnsi="Sennheiser Neue Regular" w:cstheme="minorHAnsi"/>
          <w:bCs/>
          <w:iCs/>
          <w:lang w:val="en-US"/>
        </w:rPr>
        <w:t>directivité</w:t>
      </w:r>
      <w:proofErr w:type="spellEnd"/>
      <w:r w:rsidRPr="00EE1614">
        <w:rPr>
          <w:rFonts w:ascii="Sennheiser Neue Regular" w:hAnsi="Sennheiser Neue Regular" w:cstheme="minorHAnsi"/>
          <w:bCs/>
          <w:iCs/>
          <w:lang w:val="en-US"/>
        </w:rPr>
        <w:t xml:space="preserve"> </w:t>
      </w:r>
      <w:proofErr w:type="spellStart"/>
      <w:r w:rsidRPr="00EE1614">
        <w:rPr>
          <w:rFonts w:ascii="Sennheiser Neue Regular" w:hAnsi="Sennheiser Neue Regular" w:cstheme="minorHAnsi"/>
          <w:bCs/>
          <w:iCs/>
          <w:lang w:val="en-US"/>
        </w:rPr>
        <w:t>hypercardioïde</w:t>
      </w:r>
      <w:proofErr w:type="spellEnd"/>
      <w:r w:rsidRPr="00EE1614">
        <w:rPr>
          <w:rFonts w:ascii="Sennheiser Neue Regular" w:hAnsi="Sennheiser Neue Regular" w:cstheme="minorHAnsi"/>
          <w:bCs/>
          <w:iCs/>
          <w:lang w:val="en-US"/>
        </w:rPr>
        <w:t xml:space="preserve"> </w:t>
      </w:r>
      <w:proofErr w:type="spellStart"/>
      <w:r w:rsidRPr="00EE1614">
        <w:rPr>
          <w:rFonts w:ascii="Sennheiser Neue Regular" w:hAnsi="Sennheiser Neue Regular" w:cstheme="minorHAnsi"/>
          <w:bCs/>
          <w:iCs/>
          <w:lang w:val="en-US"/>
        </w:rPr>
        <w:t>rejette</w:t>
      </w:r>
      <w:proofErr w:type="spellEnd"/>
      <w:r w:rsidRPr="00EE1614">
        <w:rPr>
          <w:rFonts w:ascii="Sennheiser Neue Regular" w:hAnsi="Sennheiser Neue Regular" w:cstheme="minorHAnsi"/>
          <w:bCs/>
          <w:iCs/>
          <w:lang w:val="en-US"/>
        </w:rPr>
        <w:t xml:space="preserve"> </w:t>
      </w:r>
      <w:proofErr w:type="spellStart"/>
      <w:r w:rsidRPr="00EE1614">
        <w:rPr>
          <w:rFonts w:ascii="Sennheiser Neue Regular" w:hAnsi="Sennheiser Neue Regular" w:cstheme="minorHAnsi"/>
          <w:bCs/>
          <w:iCs/>
          <w:lang w:val="en-US"/>
        </w:rPr>
        <w:t>efficacement</w:t>
      </w:r>
      <w:proofErr w:type="spellEnd"/>
      <w:r w:rsidRPr="00EE1614">
        <w:rPr>
          <w:rFonts w:ascii="Sennheiser Neue Regular" w:hAnsi="Sennheiser Neue Regular" w:cstheme="minorHAnsi"/>
          <w:bCs/>
          <w:iCs/>
          <w:lang w:val="en-US"/>
        </w:rPr>
        <w:t xml:space="preserve"> les wedges et, </w:t>
      </w:r>
      <w:proofErr w:type="spellStart"/>
      <w:r w:rsidRPr="00EE1614">
        <w:rPr>
          <w:rFonts w:ascii="Sennheiser Neue Regular" w:hAnsi="Sennheiser Neue Regular" w:cstheme="minorHAnsi"/>
          <w:bCs/>
          <w:iCs/>
          <w:lang w:val="en-US"/>
        </w:rPr>
        <w:t>associée</w:t>
      </w:r>
      <w:proofErr w:type="spellEnd"/>
      <w:r w:rsidRPr="00EE1614">
        <w:rPr>
          <w:rFonts w:ascii="Sennheiser Neue Regular" w:hAnsi="Sennheiser Neue Regular" w:cstheme="minorHAnsi"/>
          <w:bCs/>
          <w:iCs/>
          <w:lang w:val="en-US"/>
        </w:rPr>
        <w:t xml:space="preserve"> au </w:t>
      </w:r>
      <w:proofErr w:type="spellStart"/>
      <w:r w:rsidRPr="00EE1614">
        <w:rPr>
          <w:rFonts w:ascii="Sennheiser Neue Regular" w:hAnsi="Sennheiser Neue Regular" w:cstheme="minorHAnsi"/>
          <w:bCs/>
          <w:iCs/>
          <w:lang w:val="en-US"/>
        </w:rPr>
        <w:t>capteur</w:t>
      </w:r>
      <w:proofErr w:type="spellEnd"/>
      <w:r w:rsidRPr="00EE1614">
        <w:rPr>
          <w:rFonts w:ascii="Sennheiser Neue Regular" w:hAnsi="Sennheiser Neue Regular" w:cstheme="minorHAnsi"/>
          <w:bCs/>
          <w:iCs/>
          <w:lang w:val="en-US"/>
        </w:rPr>
        <w:t xml:space="preserve"> </w:t>
      </w:r>
      <w:proofErr w:type="spellStart"/>
      <w:r w:rsidRPr="00EE1614">
        <w:rPr>
          <w:rFonts w:ascii="Sennheiser Neue Regular" w:hAnsi="Sennheiser Neue Regular" w:cstheme="minorHAnsi"/>
          <w:bCs/>
          <w:iCs/>
          <w:lang w:val="en-US"/>
        </w:rPr>
        <w:t>intégré</w:t>
      </w:r>
      <w:proofErr w:type="spellEnd"/>
      <w:r w:rsidRPr="00EE1614">
        <w:rPr>
          <w:rFonts w:ascii="Sennheiser Neue Regular" w:hAnsi="Sennheiser Neue Regular" w:cstheme="minorHAnsi"/>
          <w:bCs/>
          <w:iCs/>
          <w:lang w:val="en-US"/>
        </w:rPr>
        <w:t xml:space="preserve">, </w:t>
      </w:r>
      <w:proofErr w:type="spellStart"/>
      <w:r w:rsidRPr="00EE1614">
        <w:rPr>
          <w:rFonts w:ascii="Sennheiser Neue Regular" w:hAnsi="Sennheiser Neue Regular" w:cstheme="minorHAnsi"/>
          <w:bCs/>
          <w:iCs/>
          <w:lang w:val="en-US"/>
        </w:rPr>
        <w:t>offre</w:t>
      </w:r>
      <w:proofErr w:type="spellEnd"/>
      <w:r w:rsidRPr="00EE1614">
        <w:rPr>
          <w:rFonts w:ascii="Sennheiser Neue Regular" w:hAnsi="Sennheiser Neue Regular" w:cstheme="minorHAnsi"/>
          <w:bCs/>
          <w:iCs/>
          <w:lang w:val="en-US"/>
        </w:rPr>
        <w:t xml:space="preserve"> un </w:t>
      </w:r>
      <w:proofErr w:type="spellStart"/>
      <w:r w:rsidRPr="00EE1614">
        <w:rPr>
          <w:rFonts w:ascii="Sennheiser Neue Regular" w:hAnsi="Sennheiser Neue Regular" w:cstheme="minorHAnsi"/>
          <w:bCs/>
          <w:iCs/>
          <w:lang w:val="en-US"/>
        </w:rPr>
        <w:t>équilibre</w:t>
      </w:r>
      <w:proofErr w:type="spellEnd"/>
      <w:r w:rsidRPr="00EE1614">
        <w:rPr>
          <w:rFonts w:ascii="Sennheiser Neue Regular" w:hAnsi="Sennheiser Neue Regular" w:cstheme="minorHAnsi"/>
          <w:bCs/>
          <w:iCs/>
          <w:lang w:val="en-US"/>
        </w:rPr>
        <w:t xml:space="preserve"> </w:t>
      </w:r>
      <w:proofErr w:type="spellStart"/>
      <w:r w:rsidRPr="00EE1614">
        <w:rPr>
          <w:rFonts w:ascii="Sennheiser Neue Regular" w:hAnsi="Sennheiser Neue Regular" w:cstheme="minorHAnsi"/>
          <w:bCs/>
          <w:iCs/>
          <w:lang w:val="en-US"/>
        </w:rPr>
        <w:t>idéal</w:t>
      </w:r>
      <w:proofErr w:type="spellEnd"/>
      <w:r w:rsidRPr="00EE1614">
        <w:rPr>
          <w:rFonts w:ascii="Sennheiser Neue Regular" w:hAnsi="Sennheiser Neue Regular" w:cstheme="minorHAnsi"/>
          <w:bCs/>
          <w:iCs/>
          <w:lang w:val="en-US"/>
        </w:rPr>
        <w:t xml:space="preserve"> entre précision et naturel.</w:t>
      </w:r>
    </w:p>
    <w:p w14:paraId="44F00A23" w14:textId="76913702" w:rsidR="00F82F98" w:rsidRPr="002D6FD4" w:rsidRDefault="000A0869" w:rsidP="00F82F98">
      <w:pPr>
        <w:ind w:right="-284"/>
        <w:rPr>
          <w:rFonts w:ascii="Sennheiser Neue Regular" w:hAnsi="Sennheiser Neue Regular" w:cstheme="minorHAnsi"/>
          <w:bCs/>
          <w:iCs/>
          <w:lang w:val="en-US"/>
        </w:rPr>
      </w:pPr>
      <w:r w:rsidRPr="002D6FD4">
        <w:rPr>
          <w:rFonts w:ascii="Sennheiser Neue Regular" w:hAnsi="Sennheiser Neue Regular" w:cstheme="minorHAnsi"/>
          <w:bCs/>
          <w:iCs/>
          <w:noProof/>
          <w:lang w:val="en-US"/>
        </w:rPr>
        <w:drawing>
          <wp:inline distT="0" distB="0" distL="0" distR="0" wp14:anchorId="3BF8399E" wp14:editId="373E941E">
            <wp:extent cx="4551494" cy="3034145"/>
            <wp:effectExtent l="0" t="0" r="0" b="1270"/>
            <wp:docPr id="1354531995" name="Grafik 4" descr="Ein Bild, das draußen, Nebel, Bernstein, Nach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531995" name="Grafik 4" descr="Ein Bild, das draußen, Nebel, Bernstein, Nacht enthält.&#10;&#10;KI-generierte Inhalte können fehlerhaft sein."/>
                    <pic:cNvPicPr/>
                  </pic:nvPicPr>
                  <pic:blipFill>
                    <a:blip r:embed="rId12"/>
                    <a:stretch>
                      <a:fillRect/>
                    </a:stretch>
                  </pic:blipFill>
                  <pic:spPr>
                    <a:xfrm>
                      <a:off x="0" y="0"/>
                      <a:ext cx="4572293" cy="3048010"/>
                    </a:xfrm>
                    <a:prstGeom prst="rect">
                      <a:avLst/>
                    </a:prstGeom>
                  </pic:spPr>
                </pic:pic>
              </a:graphicData>
            </a:graphic>
          </wp:inline>
        </w:drawing>
      </w:r>
    </w:p>
    <w:p w14:paraId="47C1B383" w14:textId="1D167A60" w:rsidR="00F82F98" w:rsidRPr="002D6FD4" w:rsidRDefault="00977ABB" w:rsidP="00F82F98">
      <w:pPr>
        <w:ind w:right="-284"/>
        <w:rPr>
          <w:rFonts w:ascii="Sennheiser Neue Regular" w:hAnsi="Sennheiser Neue Regular" w:cstheme="minorHAnsi"/>
          <w:bCs/>
          <w:iCs/>
          <w:lang w:val="en-US"/>
        </w:rPr>
      </w:pPr>
      <w:r w:rsidRPr="002D6FD4">
        <w:rPr>
          <w:rFonts w:ascii="Sennheiser Neue Regular" w:hAnsi="Sennheiser Neue Regular" w:cstheme="minorHAnsi"/>
          <w:bCs/>
          <w:i/>
          <w:sz w:val="16"/>
          <w:szCs w:val="16"/>
          <w:lang w:val="en-US"/>
        </w:rPr>
        <w:t xml:space="preserve">Photo: Katarína </w:t>
      </w:r>
      <w:proofErr w:type="spellStart"/>
      <w:r w:rsidRPr="002D6FD4">
        <w:rPr>
          <w:rFonts w:ascii="Sennheiser Neue Regular" w:hAnsi="Sennheiser Neue Regular" w:cstheme="minorHAnsi"/>
          <w:bCs/>
          <w:i/>
          <w:sz w:val="16"/>
          <w:szCs w:val="16"/>
          <w:lang w:val="en-US"/>
        </w:rPr>
        <w:t>Orešanská</w:t>
      </w:r>
      <w:proofErr w:type="spellEnd"/>
      <w:r w:rsidR="00091C73">
        <w:rPr>
          <w:rFonts w:ascii="Sennheiser Neue Regular" w:hAnsi="Sennheiser Neue Regular" w:cstheme="minorHAnsi"/>
          <w:bCs/>
          <w:i/>
          <w:sz w:val="16"/>
          <w:szCs w:val="16"/>
          <w:lang w:val="en-US"/>
        </w:rPr>
        <w:br/>
      </w:r>
    </w:p>
    <w:p w14:paraId="7D143C8E" w14:textId="3DA64C52" w:rsidR="00EE1614" w:rsidRDefault="00EE1614" w:rsidP="00EE1614">
      <w:pPr>
        <w:ind w:right="-284"/>
        <w:rPr>
          <w:rFonts w:ascii="Sennheiser Neue Regular" w:hAnsi="Sennheiser Neue Regular" w:cstheme="minorHAnsi"/>
          <w:b/>
          <w:iCs/>
          <w:lang w:val="en-US"/>
        </w:rPr>
      </w:pPr>
      <w:proofErr w:type="spellStart"/>
      <w:r>
        <w:rPr>
          <w:rFonts w:ascii="Sennheiser Neue Regular" w:hAnsi="Sennheiser Neue Regular" w:cstheme="minorHAnsi"/>
          <w:b/>
          <w:iCs/>
          <w:lang w:val="en-US"/>
        </w:rPr>
        <w:t>Saisir</w:t>
      </w:r>
      <w:proofErr w:type="spellEnd"/>
      <w:r>
        <w:rPr>
          <w:rFonts w:ascii="Sennheiser Neue Regular" w:hAnsi="Sennheiser Neue Regular" w:cstheme="minorHAnsi"/>
          <w:b/>
          <w:iCs/>
          <w:lang w:val="en-US"/>
        </w:rPr>
        <w:t xml:space="preserve"> </w:t>
      </w:r>
      <w:proofErr w:type="spellStart"/>
      <w:r>
        <w:rPr>
          <w:rFonts w:ascii="Sennheiser Neue Regular" w:hAnsi="Sennheiser Neue Regular" w:cstheme="minorHAnsi"/>
          <w:b/>
          <w:iCs/>
          <w:lang w:val="en-US"/>
        </w:rPr>
        <w:t>l’instant</w:t>
      </w:r>
      <w:proofErr w:type="spellEnd"/>
    </w:p>
    <w:p w14:paraId="69F8291E" w14:textId="2520C78A" w:rsidR="00EE1614" w:rsidRDefault="00EE1614" w:rsidP="00EE1614">
      <w:pPr>
        <w:ind w:right="-284"/>
        <w:rPr>
          <w:color w:val="000000"/>
        </w:rPr>
      </w:pPr>
      <w:r w:rsidRPr="0080388C">
        <w:rPr>
          <w:i/>
          <w:iCs/>
          <w:color w:val="000000"/>
        </w:rPr>
        <w:t xml:space="preserve">« </w:t>
      </w:r>
      <w:proofErr w:type="spellStart"/>
      <w:r w:rsidRPr="0080388C">
        <w:rPr>
          <w:i/>
          <w:iCs/>
          <w:color w:val="000000"/>
        </w:rPr>
        <w:t>Jouer</w:t>
      </w:r>
      <w:proofErr w:type="spellEnd"/>
      <w:r w:rsidRPr="0080388C">
        <w:rPr>
          <w:i/>
          <w:iCs/>
          <w:color w:val="000000"/>
        </w:rPr>
        <w:t xml:space="preserve"> à </w:t>
      </w:r>
      <w:proofErr w:type="spellStart"/>
      <w:r w:rsidRPr="0080388C">
        <w:rPr>
          <w:i/>
          <w:iCs/>
          <w:color w:val="000000"/>
        </w:rPr>
        <w:t>Pompéi</w:t>
      </w:r>
      <w:proofErr w:type="spellEnd"/>
      <w:r w:rsidRPr="0080388C">
        <w:rPr>
          <w:i/>
          <w:iCs/>
          <w:color w:val="000000"/>
        </w:rPr>
        <w:t xml:space="preserve"> </w:t>
      </w:r>
      <w:proofErr w:type="spellStart"/>
      <w:r w:rsidRPr="0080388C">
        <w:rPr>
          <w:i/>
          <w:iCs/>
          <w:color w:val="000000"/>
        </w:rPr>
        <w:t>sans</w:t>
      </w:r>
      <w:proofErr w:type="spellEnd"/>
      <w:r w:rsidRPr="0080388C">
        <w:rPr>
          <w:i/>
          <w:iCs/>
          <w:color w:val="000000"/>
        </w:rPr>
        <w:t xml:space="preserve"> enregistrer devrait être interdit »,</w:t>
      </w:r>
      <w:r>
        <w:rPr>
          <w:color w:val="000000"/>
        </w:rPr>
        <w:t xml:space="preserve"> plaisantait Stefan avant le concert. L’équipe a donc capté la performance avec le même soin que le mix live. Pour l’ambiance, il a choisi des paires de</w:t>
      </w:r>
      <w:r>
        <w:rPr>
          <w:rStyle w:val="apple-converted-space"/>
          <w:color w:val="000000"/>
        </w:rPr>
        <w:t> </w:t>
      </w:r>
      <w:r>
        <w:rPr>
          <w:rStyle w:val="lev"/>
          <w:color w:val="000000"/>
        </w:rPr>
        <w:t>KMR 81</w:t>
      </w:r>
      <w:r>
        <w:rPr>
          <w:rStyle w:val="apple-converted-space"/>
          <w:color w:val="000000"/>
        </w:rPr>
        <w:t> </w:t>
      </w:r>
      <w:r>
        <w:rPr>
          <w:color w:val="000000"/>
        </w:rPr>
        <w:t>(</w:t>
      </w:r>
      <w:proofErr w:type="spellStart"/>
      <w:r>
        <w:rPr>
          <w:color w:val="000000"/>
        </w:rPr>
        <w:t>shotgun</w:t>
      </w:r>
      <w:proofErr w:type="spellEnd"/>
      <w:r>
        <w:rPr>
          <w:color w:val="000000"/>
        </w:rPr>
        <w:t>) et de</w:t>
      </w:r>
      <w:r>
        <w:rPr>
          <w:rStyle w:val="apple-converted-space"/>
          <w:color w:val="000000"/>
        </w:rPr>
        <w:t> </w:t>
      </w:r>
      <w:r>
        <w:rPr>
          <w:rStyle w:val="lev"/>
          <w:color w:val="000000"/>
        </w:rPr>
        <w:t>KM 185</w:t>
      </w:r>
      <w:r>
        <w:rPr>
          <w:rStyle w:val="apple-converted-space"/>
          <w:color w:val="000000"/>
        </w:rPr>
        <w:t> </w:t>
      </w:r>
      <w:r>
        <w:rPr>
          <w:color w:val="000000"/>
        </w:rPr>
        <w:t xml:space="preserve">de part et d’autre de la scène. </w:t>
      </w:r>
      <w:r w:rsidRPr="0080388C">
        <w:rPr>
          <w:i/>
          <w:iCs/>
          <w:color w:val="000000"/>
        </w:rPr>
        <w:t xml:space="preserve">« Ils sont </w:t>
      </w:r>
      <w:proofErr w:type="spellStart"/>
      <w:r w:rsidRPr="0080388C">
        <w:rPr>
          <w:i/>
          <w:iCs/>
          <w:color w:val="000000"/>
        </w:rPr>
        <w:t>un</w:t>
      </w:r>
      <w:proofErr w:type="spellEnd"/>
      <w:r w:rsidRPr="0080388C">
        <w:rPr>
          <w:i/>
          <w:iCs/>
          <w:color w:val="000000"/>
        </w:rPr>
        <w:t xml:space="preserve"> </w:t>
      </w:r>
      <w:proofErr w:type="spellStart"/>
      <w:r w:rsidRPr="0080388C">
        <w:rPr>
          <w:i/>
          <w:iCs/>
          <w:color w:val="000000"/>
        </w:rPr>
        <w:t>peu</w:t>
      </w:r>
      <w:proofErr w:type="spellEnd"/>
      <w:r w:rsidRPr="0080388C">
        <w:rPr>
          <w:i/>
          <w:iCs/>
          <w:color w:val="000000"/>
        </w:rPr>
        <w:t xml:space="preserve"> plus </w:t>
      </w:r>
      <w:proofErr w:type="spellStart"/>
      <w:r w:rsidRPr="0080388C">
        <w:rPr>
          <w:i/>
          <w:iCs/>
          <w:color w:val="000000"/>
        </w:rPr>
        <w:t>neutres</w:t>
      </w:r>
      <w:proofErr w:type="spellEnd"/>
      <w:r w:rsidRPr="0080388C">
        <w:rPr>
          <w:i/>
          <w:iCs/>
          <w:color w:val="000000"/>
        </w:rPr>
        <w:t xml:space="preserve"> </w:t>
      </w:r>
      <w:proofErr w:type="spellStart"/>
      <w:r w:rsidRPr="0080388C">
        <w:rPr>
          <w:i/>
          <w:iCs/>
          <w:color w:val="000000"/>
        </w:rPr>
        <w:t>que</w:t>
      </w:r>
      <w:proofErr w:type="spellEnd"/>
      <w:r w:rsidRPr="0080388C">
        <w:rPr>
          <w:i/>
          <w:iCs/>
          <w:color w:val="000000"/>
        </w:rPr>
        <w:t xml:space="preserve"> </w:t>
      </w:r>
      <w:proofErr w:type="spellStart"/>
      <w:r w:rsidRPr="0080388C">
        <w:rPr>
          <w:i/>
          <w:iCs/>
          <w:color w:val="000000"/>
        </w:rPr>
        <w:t>d’autres</w:t>
      </w:r>
      <w:proofErr w:type="spellEnd"/>
      <w:r w:rsidRPr="0080388C">
        <w:rPr>
          <w:i/>
          <w:iCs/>
          <w:color w:val="000000"/>
        </w:rPr>
        <w:t xml:space="preserve"> </w:t>
      </w:r>
      <w:proofErr w:type="spellStart"/>
      <w:r w:rsidRPr="0080388C">
        <w:rPr>
          <w:i/>
          <w:iCs/>
          <w:color w:val="000000"/>
        </w:rPr>
        <w:t>options</w:t>
      </w:r>
      <w:proofErr w:type="spellEnd"/>
      <w:r w:rsidRPr="0080388C">
        <w:rPr>
          <w:i/>
          <w:iCs/>
          <w:color w:val="000000"/>
        </w:rPr>
        <w:t>. Les applaudissements sonnent comme de vrais applaudissements, pas comme des oignons qui crépitent. »</w:t>
      </w:r>
      <w:r w:rsidR="0080388C">
        <w:rPr>
          <w:color w:val="000000"/>
        </w:rPr>
        <w:t xml:space="preserve">, </w:t>
      </w:r>
      <w:proofErr w:type="spellStart"/>
      <w:r w:rsidR="0080388C">
        <w:rPr>
          <w:color w:val="000000"/>
        </w:rPr>
        <w:t>explique</w:t>
      </w:r>
      <w:proofErr w:type="spellEnd"/>
      <w:r w:rsidR="0080388C">
        <w:rPr>
          <w:color w:val="000000"/>
        </w:rPr>
        <w:t>-t-il</w:t>
      </w:r>
    </w:p>
    <w:p w14:paraId="73351C5B" w14:textId="77777777" w:rsidR="00EE1614" w:rsidRDefault="00EE1614" w:rsidP="00EE1614">
      <w:pPr>
        <w:ind w:right="-284"/>
        <w:rPr>
          <w:color w:val="000000"/>
        </w:rPr>
      </w:pPr>
    </w:p>
    <w:p w14:paraId="07650A46" w14:textId="305A8D92" w:rsidR="00F82F98" w:rsidRPr="00EE1614" w:rsidRDefault="00EE1614" w:rsidP="00F82F98">
      <w:pPr>
        <w:ind w:right="-284"/>
        <w:rPr>
          <w:rFonts w:ascii="Sennheiser Neue Regular" w:hAnsi="Sennheiser Neue Regular" w:cstheme="minorHAnsi"/>
          <w:b/>
          <w:iCs/>
          <w:lang w:val="en-US"/>
        </w:rPr>
      </w:pPr>
      <w:proofErr w:type="spellStart"/>
      <w:r>
        <w:rPr>
          <w:color w:val="000000"/>
        </w:rPr>
        <w:t>Un</w:t>
      </w:r>
      <w:proofErr w:type="spellEnd"/>
      <w:r>
        <w:rPr>
          <w:rStyle w:val="apple-converted-space"/>
          <w:color w:val="000000"/>
        </w:rPr>
        <w:t> </w:t>
      </w:r>
      <w:r>
        <w:rPr>
          <w:rStyle w:val="lev"/>
          <w:color w:val="000000"/>
        </w:rPr>
        <w:t>KU 100</w:t>
      </w:r>
      <w:r>
        <w:rPr>
          <w:rStyle w:val="apple-converted-space"/>
          <w:color w:val="000000"/>
        </w:rPr>
        <w:t> </w:t>
      </w:r>
      <w:r>
        <w:rPr>
          <w:color w:val="000000"/>
        </w:rPr>
        <w:t>(</w:t>
      </w:r>
      <w:proofErr w:type="spellStart"/>
      <w:r>
        <w:rPr>
          <w:color w:val="000000"/>
        </w:rPr>
        <w:t>tête</w:t>
      </w:r>
      <w:proofErr w:type="spellEnd"/>
      <w:r>
        <w:rPr>
          <w:color w:val="000000"/>
        </w:rPr>
        <w:t xml:space="preserve"> </w:t>
      </w:r>
      <w:proofErr w:type="spellStart"/>
      <w:r>
        <w:rPr>
          <w:color w:val="000000"/>
        </w:rPr>
        <w:t>artificielle</w:t>
      </w:r>
      <w:proofErr w:type="spellEnd"/>
      <w:r>
        <w:rPr>
          <w:color w:val="000000"/>
        </w:rPr>
        <w:t xml:space="preserve">) </w:t>
      </w:r>
      <w:proofErr w:type="spellStart"/>
      <w:r>
        <w:rPr>
          <w:color w:val="000000"/>
        </w:rPr>
        <w:t>placé</w:t>
      </w:r>
      <w:proofErr w:type="spellEnd"/>
      <w:r>
        <w:rPr>
          <w:color w:val="000000"/>
        </w:rPr>
        <w:t xml:space="preserve"> devant la scène a permis de restituer l’expérience binaurale. Sur les concerts plus </w:t>
      </w:r>
      <w:proofErr w:type="spellStart"/>
      <w:r>
        <w:rPr>
          <w:color w:val="000000"/>
        </w:rPr>
        <w:t>importants</w:t>
      </w:r>
      <w:proofErr w:type="spellEnd"/>
      <w:r>
        <w:rPr>
          <w:color w:val="000000"/>
        </w:rPr>
        <w:t xml:space="preserve"> </w:t>
      </w:r>
      <w:proofErr w:type="spellStart"/>
      <w:r>
        <w:rPr>
          <w:color w:val="000000"/>
        </w:rPr>
        <w:t>avec</w:t>
      </w:r>
      <w:proofErr w:type="spellEnd"/>
      <w:r>
        <w:rPr>
          <w:color w:val="000000"/>
        </w:rPr>
        <w:t xml:space="preserve"> in-</w:t>
      </w:r>
      <w:proofErr w:type="spellStart"/>
      <w:r>
        <w:rPr>
          <w:color w:val="000000"/>
        </w:rPr>
        <w:t>ears</w:t>
      </w:r>
      <w:proofErr w:type="spellEnd"/>
      <w:r>
        <w:rPr>
          <w:color w:val="000000"/>
        </w:rPr>
        <w:t xml:space="preserve">, </w:t>
      </w:r>
      <w:proofErr w:type="spellStart"/>
      <w:r>
        <w:rPr>
          <w:color w:val="000000"/>
        </w:rPr>
        <w:t>ce</w:t>
      </w:r>
      <w:proofErr w:type="spellEnd"/>
      <w:r>
        <w:rPr>
          <w:color w:val="000000"/>
        </w:rPr>
        <w:t xml:space="preserve"> </w:t>
      </w:r>
      <w:proofErr w:type="spellStart"/>
      <w:r>
        <w:rPr>
          <w:color w:val="000000"/>
        </w:rPr>
        <w:t>signal</w:t>
      </w:r>
      <w:proofErr w:type="spellEnd"/>
      <w:r>
        <w:rPr>
          <w:color w:val="000000"/>
        </w:rPr>
        <w:t xml:space="preserve"> </w:t>
      </w:r>
      <w:proofErr w:type="spellStart"/>
      <w:r>
        <w:rPr>
          <w:color w:val="000000"/>
        </w:rPr>
        <w:t>est</w:t>
      </w:r>
      <w:proofErr w:type="spellEnd"/>
      <w:r>
        <w:rPr>
          <w:color w:val="000000"/>
        </w:rPr>
        <w:t xml:space="preserve"> même intégré au mix retours. Mais il sert aussi de référence précieuse pour Adams, qui peut ainsi réécouter le concert comme un spectateur</w:t>
      </w:r>
      <w:r w:rsidR="00F82F98" w:rsidRPr="002D6FD4">
        <w:rPr>
          <w:rFonts w:ascii="Sennheiser Neue Regular" w:hAnsi="Sennheiser Neue Regular" w:cstheme="minorHAnsi"/>
          <w:bCs/>
          <w:iCs/>
          <w:lang w:val="en-US"/>
        </w:rPr>
        <w:t>.</w:t>
      </w:r>
    </w:p>
    <w:p w14:paraId="7CF6819F" w14:textId="77777777" w:rsidR="00F82F98" w:rsidRPr="002D6FD4" w:rsidRDefault="00F82F98" w:rsidP="00F82F98">
      <w:pPr>
        <w:ind w:right="-284"/>
        <w:rPr>
          <w:rFonts w:ascii="Sennheiser Neue Regular" w:hAnsi="Sennheiser Neue Regular" w:cstheme="minorHAnsi"/>
          <w:bCs/>
          <w:iCs/>
          <w:lang w:val="en-US"/>
        </w:rPr>
      </w:pPr>
    </w:p>
    <w:p w14:paraId="43368FDB" w14:textId="647C0DB1" w:rsidR="00F82F98" w:rsidRPr="002D6FD4" w:rsidRDefault="000A0869" w:rsidP="00F82F98">
      <w:pPr>
        <w:ind w:right="-284"/>
        <w:rPr>
          <w:rFonts w:ascii="Sennheiser Neue Regular" w:hAnsi="Sennheiser Neue Regular" w:cstheme="minorHAnsi"/>
          <w:bCs/>
          <w:iCs/>
          <w:lang w:val="en-US"/>
        </w:rPr>
      </w:pPr>
      <w:r w:rsidRPr="002D6FD4">
        <w:rPr>
          <w:rFonts w:ascii="Sennheiser Neue Regular" w:hAnsi="Sennheiser Neue Regular" w:cstheme="minorHAnsi"/>
          <w:bCs/>
          <w:iCs/>
          <w:noProof/>
          <w:lang w:val="en-US"/>
        </w:rPr>
        <w:drawing>
          <wp:inline distT="0" distB="0" distL="0" distR="0" wp14:anchorId="3C9BC119" wp14:editId="5F5BFF3E">
            <wp:extent cx="5220695" cy="4299496"/>
            <wp:effectExtent l="0" t="0" r="0" b="6350"/>
            <wp:docPr id="2067049567" name="Grafik 5" descr="Ein Bild, das draußen, Himmel, Wolke, Geländ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049567" name="Grafik 5" descr="Ein Bild, das draußen, Himmel, Wolke, Gelände enthält.&#10;&#10;KI-generierte Inhalte können fehlerhaft sein."/>
                    <pic:cNvPicPr/>
                  </pic:nvPicPr>
                  <pic:blipFill rotWithShape="1">
                    <a:blip r:embed="rId13"/>
                    <a:srcRect t="27662" b="10574"/>
                    <a:stretch>
                      <a:fillRect/>
                    </a:stretch>
                  </pic:blipFill>
                  <pic:spPr bwMode="auto">
                    <a:xfrm>
                      <a:off x="0" y="0"/>
                      <a:ext cx="5220970" cy="4299722"/>
                    </a:xfrm>
                    <a:prstGeom prst="rect">
                      <a:avLst/>
                    </a:prstGeom>
                    <a:ln>
                      <a:noFill/>
                    </a:ln>
                    <a:extLst>
                      <a:ext uri="{53640926-AAD7-44D8-BBD7-CCE9431645EC}">
                        <a14:shadowObscured xmlns:a14="http://schemas.microsoft.com/office/drawing/2010/main"/>
                      </a:ext>
                    </a:extLst>
                  </pic:spPr>
                </pic:pic>
              </a:graphicData>
            </a:graphic>
          </wp:inline>
        </w:drawing>
      </w:r>
    </w:p>
    <w:p w14:paraId="4E0ECE60" w14:textId="0D397E33" w:rsidR="00F82F98" w:rsidRDefault="00091C73" w:rsidP="00F82F98">
      <w:pPr>
        <w:ind w:right="-284"/>
        <w:rPr>
          <w:rFonts w:ascii="Sennheiser Neue Regular" w:hAnsi="Sennheiser Neue Regular" w:cstheme="minorHAnsi"/>
          <w:bCs/>
          <w:i/>
          <w:sz w:val="16"/>
          <w:szCs w:val="16"/>
          <w:lang w:val="en-US"/>
        </w:rPr>
      </w:pPr>
      <w:r w:rsidRPr="00091C73">
        <w:rPr>
          <w:rFonts w:ascii="Sennheiser Neue Regular" w:hAnsi="Sennheiser Neue Regular" w:cstheme="minorHAnsi"/>
          <w:bCs/>
          <w:i/>
          <w:sz w:val="16"/>
          <w:szCs w:val="16"/>
          <w:lang w:val="en-US"/>
        </w:rPr>
        <w:t xml:space="preserve">Une tête </w:t>
      </w:r>
      <w:proofErr w:type="spellStart"/>
      <w:r w:rsidRPr="00091C73">
        <w:rPr>
          <w:rFonts w:ascii="Sennheiser Neue Regular" w:hAnsi="Sennheiser Neue Regular" w:cstheme="minorHAnsi"/>
          <w:bCs/>
          <w:i/>
          <w:sz w:val="16"/>
          <w:szCs w:val="16"/>
          <w:lang w:val="en-US"/>
        </w:rPr>
        <w:t>binaurale</w:t>
      </w:r>
      <w:proofErr w:type="spellEnd"/>
      <w:r w:rsidRPr="00091C73">
        <w:rPr>
          <w:rFonts w:ascii="Sennheiser Neue Regular" w:hAnsi="Sennheiser Neue Regular" w:cstheme="minorHAnsi"/>
          <w:bCs/>
          <w:i/>
          <w:sz w:val="16"/>
          <w:szCs w:val="16"/>
          <w:lang w:val="en-US"/>
        </w:rPr>
        <w:t xml:space="preserve"> Neumann KU 100 </w:t>
      </w:r>
      <w:proofErr w:type="spellStart"/>
      <w:r w:rsidRPr="00091C73">
        <w:rPr>
          <w:rFonts w:ascii="Sennheiser Neue Regular" w:hAnsi="Sennheiser Neue Regular" w:cstheme="minorHAnsi"/>
          <w:bCs/>
          <w:i/>
          <w:sz w:val="16"/>
          <w:szCs w:val="16"/>
          <w:lang w:val="en-US"/>
        </w:rPr>
        <w:t>permet</w:t>
      </w:r>
      <w:proofErr w:type="spellEnd"/>
      <w:r w:rsidRPr="00091C73">
        <w:rPr>
          <w:rFonts w:ascii="Sennheiser Neue Regular" w:hAnsi="Sennheiser Neue Regular" w:cstheme="minorHAnsi"/>
          <w:bCs/>
          <w:i/>
          <w:sz w:val="16"/>
          <w:szCs w:val="16"/>
          <w:lang w:val="en-US"/>
        </w:rPr>
        <w:t xml:space="preserve"> de capturer le concert </w:t>
      </w:r>
      <w:proofErr w:type="spellStart"/>
      <w:r w:rsidRPr="00091C73">
        <w:rPr>
          <w:rFonts w:ascii="Sennheiser Neue Regular" w:hAnsi="Sennheiser Neue Regular" w:cstheme="minorHAnsi"/>
          <w:bCs/>
          <w:i/>
          <w:sz w:val="16"/>
          <w:szCs w:val="16"/>
          <w:lang w:val="en-US"/>
        </w:rPr>
        <w:t>afin</w:t>
      </w:r>
      <w:proofErr w:type="spellEnd"/>
      <w:r w:rsidRPr="00091C73">
        <w:rPr>
          <w:rFonts w:ascii="Sennheiser Neue Regular" w:hAnsi="Sennheiser Neue Regular" w:cstheme="minorHAnsi"/>
          <w:bCs/>
          <w:i/>
          <w:sz w:val="16"/>
          <w:szCs w:val="16"/>
          <w:lang w:val="en-US"/>
        </w:rPr>
        <w:t xml:space="preserve"> </w:t>
      </w:r>
      <w:proofErr w:type="spellStart"/>
      <w:r w:rsidRPr="00091C73">
        <w:rPr>
          <w:rFonts w:ascii="Sennheiser Neue Regular" w:hAnsi="Sennheiser Neue Regular" w:cstheme="minorHAnsi"/>
          <w:bCs/>
          <w:i/>
          <w:sz w:val="16"/>
          <w:szCs w:val="16"/>
          <w:lang w:val="en-US"/>
        </w:rPr>
        <w:t>que</w:t>
      </w:r>
      <w:proofErr w:type="spellEnd"/>
      <w:r w:rsidRPr="00091C73">
        <w:rPr>
          <w:rFonts w:ascii="Sennheiser Neue Regular" w:hAnsi="Sennheiser Neue Regular" w:cstheme="minorHAnsi"/>
          <w:bCs/>
          <w:i/>
          <w:sz w:val="16"/>
          <w:szCs w:val="16"/>
          <w:lang w:val="en-US"/>
        </w:rPr>
        <w:t xml:space="preserve"> Bryan Adams </w:t>
      </w:r>
      <w:proofErr w:type="spellStart"/>
      <w:r w:rsidRPr="00091C73">
        <w:rPr>
          <w:rFonts w:ascii="Sennheiser Neue Regular" w:hAnsi="Sennheiser Neue Regular" w:cstheme="minorHAnsi"/>
          <w:bCs/>
          <w:i/>
          <w:sz w:val="16"/>
          <w:szCs w:val="16"/>
          <w:lang w:val="en-US"/>
        </w:rPr>
        <w:t>puisse</w:t>
      </w:r>
      <w:proofErr w:type="spellEnd"/>
      <w:r w:rsidRPr="00091C73">
        <w:rPr>
          <w:rFonts w:ascii="Sennheiser Neue Regular" w:hAnsi="Sennheiser Neue Regular" w:cstheme="minorHAnsi"/>
          <w:bCs/>
          <w:i/>
          <w:sz w:val="16"/>
          <w:szCs w:val="16"/>
          <w:lang w:val="en-US"/>
        </w:rPr>
        <w:t xml:space="preserve"> le </w:t>
      </w:r>
      <w:proofErr w:type="spellStart"/>
      <w:r w:rsidRPr="00091C73">
        <w:rPr>
          <w:rFonts w:ascii="Sennheiser Neue Regular" w:hAnsi="Sennheiser Neue Regular" w:cstheme="minorHAnsi"/>
          <w:bCs/>
          <w:i/>
          <w:sz w:val="16"/>
          <w:szCs w:val="16"/>
          <w:lang w:val="en-US"/>
        </w:rPr>
        <w:t>réécouter</w:t>
      </w:r>
      <w:proofErr w:type="spellEnd"/>
      <w:r w:rsidRPr="00091C73">
        <w:rPr>
          <w:rFonts w:ascii="Sennheiser Neue Regular" w:hAnsi="Sennheiser Neue Regular" w:cstheme="minorHAnsi"/>
          <w:bCs/>
          <w:i/>
          <w:sz w:val="16"/>
          <w:szCs w:val="16"/>
          <w:lang w:val="en-US"/>
        </w:rPr>
        <w:t xml:space="preserve"> </w:t>
      </w:r>
      <w:proofErr w:type="spellStart"/>
      <w:r w:rsidRPr="00091C73">
        <w:rPr>
          <w:rFonts w:ascii="Sennheiser Neue Regular" w:hAnsi="Sennheiser Neue Regular" w:cstheme="minorHAnsi"/>
          <w:bCs/>
          <w:i/>
          <w:sz w:val="16"/>
          <w:szCs w:val="16"/>
          <w:lang w:val="en-US"/>
        </w:rPr>
        <w:t>depuis</w:t>
      </w:r>
      <w:proofErr w:type="spellEnd"/>
      <w:r w:rsidRPr="00091C73">
        <w:rPr>
          <w:rFonts w:ascii="Sennheiser Neue Regular" w:hAnsi="Sennheiser Neue Regular" w:cstheme="minorHAnsi"/>
          <w:bCs/>
          <w:i/>
          <w:sz w:val="16"/>
          <w:szCs w:val="16"/>
          <w:lang w:val="en-US"/>
        </w:rPr>
        <w:t xml:space="preserve"> la perspective du public. Sur les </w:t>
      </w:r>
      <w:proofErr w:type="spellStart"/>
      <w:r w:rsidRPr="00091C73">
        <w:rPr>
          <w:rFonts w:ascii="Sennheiser Neue Regular" w:hAnsi="Sennheiser Neue Regular" w:cstheme="minorHAnsi"/>
          <w:bCs/>
          <w:i/>
          <w:sz w:val="16"/>
          <w:szCs w:val="16"/>
          <w:lang w:val="en-US"/>
        </w:rPr>
        <w:t>grandes</w:t>
      </w:r>
      <w:proofErr w:type="spellEnd"/>
      <w:r w:rsidRPr="00091C73">
        <w:rPr>
          <w:rFonts w:ascii="Sennheiser Neue Regular" w:hAnsi="Sennheiser Neue Regular" w:cstheme="minorHAnsi"/>
          <w:bCs/>
          <w:i/>
          <w:sz w:val="16"/>
          <w:szCs w:val="16"/>
          <w:lang w:val="en-US"/>
        </w:rPr>
        <w:t xml:space="preserve"> </w:t>
      </w:r>
      <w:proofErr w:type="spellStart"/>
      <w:r w:rsidRPr="00091C73">
        <w:rPr>
          <w:rFonts w:ascii="Sennheiser Neue Regular" w:hAnsi="Sennheiser Neue Regular" w:cstheme="minorHAnsi"/>
          <w:bCs/>
          <w:i/>
          <w:sz w:val="16"/>
          <w:szCs w:val="16"/>
          <w:lang w:val="en-US"/>
        </w:rPr>
        <w:t>scènes</w:t>
      </w:r>
      <w:proofErr w:type="spellEnd"/>
      <w:r w:rsidRPr="00091C73">
        <w:rPr>
          <w:rFonts w:ascii="Sennheiser Neue Regular" w:hAnsi="Sennheiser Neue Regular" w:cstheme="minorHAnsi"/>
          <w:bCs/>
          <w:i/>
          <w:sz w:val="16"/>
          <w:szCs w:val="16"/>
          <w:lang w:val="en-US"/>
        </w:rPr>
        <w:t xml:space="preserve"> avec in-ears, </w:t>
      </w:r>
      <w:proofErr w:type="spellStart"/>
      <w:r w:rsidRPr="00091C73">
        <w:rPr>
          <w:rFonts w:ascii="Sennheiser Neue Regular" w:hAnsi="Sennheiser Neue Regular" w:cstheme="minorHAnsi"/>
          <w:bCs/>
          <w:i/>
          <w:sz w:val="16"/>
          <w:szCs w:val="16"/>
          <w:lang w:val="en-US"/>
        </w:rPr>
        <w:t>elle</w:t>
      </w:r>
      <w:proofErr w:type="spellEnd"/>
      <w:r w:rsidRPr="00091C73">
        <w:rPr>
          <w:rFonts w:ascii="Sennheiser Neue Regular" w:hAnsi="Sennheiser Neue Regular" w:cstheme="minorHAnsi"/>
          <w:bCs/>
          <w:i/>
          <w:sz w:val="16"/>
          <w:szCs w:val="16"/>
          <w:lang w:val="en-US"/>
        </w:rPr>
        <w:t xml:space="preserve"> </w:t>
      </w:r>
      <w:proofErr w:type="spellStart"/>
      <w:r w:rsidRPr="00091C73">
        <w:rPr>
          <w:rFonts w:ascii="Sennheiser Neue Regular" w:hAnsi="Sennheiser Neue Regular" w:cstheme="minorHAnsi"/>
          <w:bCs/>
          <w:i/>
          <w:sz w:val="16"/>
          <w:szCs w:val="16"/>
          <w:lang w:val="en-US"/>
        </w:rPr>
        <w:t>est</w:t>
      </w:r>
      <w:proofErr w:type="spellEnd"/>
      <w:r w:rsidRPr="00091C73">
        <w:rPr>
          <w:rFonts w:ascii="Sennheiser Neue Regular" w:hAnsi="Sennheiser Neue Regular" w:cstheme="minorHAnsi"/>
          <w:bCs/>
          <w:i/>
          <w:sz w:val="16"/>
          <w:szCs w:val="16"/>
          <w:lang w:val="en-US"/>
        </w:rPr>
        <w:t xml:space="preserve"> </w:t>
      </w:r>
      <w:proofErr w:type="spellStart"/>
      <w:r w:rsidRPr="00091C73">
        <w:rPr>
          <w:rFonts w:ascii="Sennheiser Neue Regular" w:hAnsi="Sennheiser Neue Regular" w:cstheme="minorHAnsi"/>
          <w:bCs/>
          <w:i/>
          <w:sz w:val="16"/>
          <w:szCs w:val="16"/>
          <w:lang w:val="en-US"/>
        </w:rPr>
        <w:t>également</w:t>
      </w:r>
      <w:proofErr w:type="spellEnd"/>
      <w:r w:rsidRPr="00091C73">
        <w:rPr>
          <w:rFonts w:ascii="Sennheiser Neue Regular" w:hAnsi="Sennheiser Neue Regular" w:cstheme="minorHAnsi"/>
          <w:bCs/>
          <w:i/>
          <w:sz w:val="16"/>
          <w:szCs w:val="16"/>
          <w:lang w:val="en-US"/>
        </w:rPr>
        <w:t xml:space="preserve"> </w:t>
      </w:r>
      <w:proofErr w:type="spellStart"/>
      <w:r w:rsidRPr="00091C73">
        <w:rPr>
          <w:rFonts w:ascii="Sennheiser Neue Regular" w:hAnsi="Sennheiser Neue Regular" w:cstheme="minorHAnsi"/>
          <w:bCs/>
          <w:i/>
          <w:sz w:val="16"/>
          <w:szCs w:val="16"/>
          <w:lang w:val="en-US"/>
        </w:rPr>
        <w:t>intégrée</w:t>
      </w:r>
      <w:proofErr w:type="spellEnd"/>
      <w:r w:rsidRPr="00091C73">
        <w:rPr>
          <w:rFonts w:ascii="Sennheiser Neue Regular" w:hAnsi="Sennheiser Neue Regular" w:cstheme="minorHAnsi"/>
          <w:bCs/>
          <w:i/>
          <w:sz w:val="16"/>
          <w:szCs w:val="16"/>
          <w:lang w:val="en-US"/>
        </w:rPr>
        <w:t xml:space="preserve"> au mix retours</w:t>
      </w:r>
      <w:r w:rsidR="00F82F98" w:rsidRPr="002D6FD4">
        <w:rPr>
          <w:rFonts w:ascii="Sennheiser Neue Regular" w:hAnsi="Sennheiser Neue Regular" w:cstheme="minorHAnsi"/>
          <w:bCs/>
          <w:i/>
          <w:sz w:val="16"/>
          <w:szCs w:val="16"/>
          <w:lang w:val="en-US"/>
        </w:rPr>
        <w:t>.</w:t>
      </w:r>
      <w:r w:rsidR="00977ABB" w:rsidRPr="002D6FD4">
        <w:rPr>
          <w:rFonts w:ascii="Sennheiser Neue Regular" w:hAnsi="Sennheiser Neue Regular" w:cstheme="minorHAnsi"/>
          <w:bCs/>
          <w:i/>
          <w:sz w:val="16"/>
          <w:szCs w:val="16"/>
          <w:lang w:val="en-US"/>
        </w:rPr>
        <w:t xml:space="preserve"> Photo: Stefan Holtz</w:t>
      </w:r>
    </w:p>
    <w:p w14:paraId="287ECB2A" w14:textId="77777777" w:rsidR="0080388C" w:rsidRPr="002D6FD4" w:rsidRDefault="0080388C" w:rsidP="00F82F98">
      <w:pPr>
        <w:ind w:right="-284"/>
        <w:rPr>
          <w:rFonts w:ascii="Sennheiser Neue Regular" w:hAnsi="Sennheiser Neue Regular" w:cstheme="minorHAnsi"/>
          <w:bCs/>
          <w:i/>
          <w:sz w:val="16"/>
          <w:szCs w:val="16"/>
          <w:lang w:val="en-US"/>
        </w:rPr>
      </w:pPr>
    </w:p>
    <w:p w14:paraId="2A82D231" w14:textId="6A0E0AE7" w:rsidR="00EE1614" w:rsidRDefault="00EE1614" w:rsidP="00EE1614">
      <w:pPr>
        <w:ind w:right="-284"/>
        <w:rPr>
          <w:rFonts w:ascii="Sennheiser Neue Regular" w:hAnsi="Sennheiser Neue Regular" w:cstheme="minorHAnsi"/>
          <w:b/>
          <w:iCs/>
          <w:lang w:val="en-US"/>
        </w:rPr>
      </w:pPr>
      <w:proofErr w:type="spellStart"/>
      <w:r>
        <w:rPr>
          <w:rFonts w:ascii="Sennheiser Neue Regular" w:hAnsi="Sennheiser Neue Regular" w:cstheme="minorHAnsi"/>
          <w:b/>
          <w:iCs/>
          <w:lang w:val="en-US"/>
        </w:rPr>
        <w:t>Boucler</w:t>
      </w:r>
      <w:proofErr w:type="spellEnd"/>
      <w:r>
        <w:rPr>
          <w:rFonts w:ascii="Sennheiser Neue Regular" w:hAnsi="Sennheiser Neue Regular" w:cstheme="minorHAnsi"/>
          <w:b/>
          <w:iCs/>
          <w:lang w:val="en-US"/>
        </w:rPr>
        <w:t xml:space="preserve"> la boucle</w:t>
      </w:r>
    </w:p>
    <w:p w14:paraId="563098CF" w14:textId="2D4B3824" w:rsidR="00EE1614" w:rsidRPr="0080388C" w:rsidRDefault="00EE1614" w:rsidP="00EE1614">
      <w:pPr>
        <w:ind w:right="-284"/>
        <w:rPr>
          <w:i/>
          <w:iCs/>
          <w:color w:val="000000"/>
        </w:rPr>
      </w:pPr>
      <w:proofErr w:type="spellStart"/>
      <w:r>
        <w:rPr>
          <w:color w:val="000000"/>
        </w:rPr>
        <w:t>Chaque</w:t>
      </w:r>
      <w:proofErr w:type="spellEnd"/>
      <w:r>
        <w:rPr>
          <w:color w:val="000000"/>
        </w:rPr>
        <w:t xml:space="preserve"> </w:t>
      </w:r>
      <w:proofErr w:type="spellStart"/>
      <w:r>
        <w:rPr>
          <w:color w:val="000000"/>
        </w:rPr>
        <w:t>fois</w:t>
      </w:r>
      <w:proofErr w:type="spellEnd"/>
      <w:r>
        <w:rPr>
          <w:color w:val="000000"/>
        </w:rPr>
        <w:t xml:space="preserve"> </w:t>
      </w:r>
      <w:proofErr w:type="spellStart"/>
      <w:r>
        <w:rPr>
          <w:color w:val="000000"/>
        </w:rPr>
        <w:t>qu’il</w:t>
      </w:r>
      <w:proofErr w:type="spellEnd"/>
      <w:r>
        <w:rPr>
          <w:color w:val="000000"/>
        </w:rPr>
        <w:t xml:space="preserve"> le </w:t>
      </w:r>
      <w:proofErr w:type="spellStart"/>
      <w:r>
        <w:rPr>
          <w:color w:val="000000"/>
        </w:rPr>
        <w:t>peut</w:t>
      </w:r>
      <w:proofErr w:type="spellEnd"/>
      <w:r>
        <w:rPr>
          <w:color w:val="000000"/>
        </w:rPr>
        <w:t xml:space="preserve">, Stefan </w:t>
      </w:r>
      <w:proofErr w:type="spellStart"/>
      <w:r>
        <w:rPr>
          <w:color w:val="000000"/>
        </w:rPr>
        <w:t>étend</w:t>
      </w:r>
      <w:proofErr w:type="spellEnd"/>
      <w:r>
        <w:rPr>
          <w:color w:val="000000"/>
        </w:rPr>
        <w:t xml:space="preserve"> </w:t>
      </w:r>
      <w:proofErr w:type="spellStart"/>
      <w:r>
        <w:rPr>
          <w:color w:val="000000"/>
        </w:rPr>
        <w:t>sa</w:t>
      </w:r>
      <w:proofErr w:type="spellEnd"/>
      <w:r>
        <w:rPr>
          <w:color w:val="000000"/>
        </w:rPr>
        <w:t xml:space="preserve"> confiance envers Neumann aux écoutes. Avant trois concerts à la</w:t>
      </w:r>
      <w:r>
        <w:rPr>
          <w:rStyle w:val="apple-converted-space"/>
          <w:color w:val="000000"/>
        </w:rPr>
        <w:t> </w:t>
      </w:r>
      <w:r>
        <w:rPr>
          <w:rStyle w:val="lev"/>
          <w:color w:val="000000"/>
        </w:rPr>
        <w:t>Royal Albert Hall de Londres</w:t>
      </w:r>
      <w:r>
        <w:rPr>
          <w:rStyle w:val="apple-converted-space"/>
          <w:color w:val="000000"/>
        </w:rPr>
        <w:t> </w:t>
      </w:r>
      <w:r>
        <w:rPr>
          <w:color w:val="000000"/>
        </w:rPr>
        <w:t>en 2024, il a ainsi travaillé avec un système complet d’enceintes</w:t>
      </w:r>
      <w:r>
        <w:rPr>
          <w:rStyle w:val="apple-converted-space"/>
          <w:color w:val="000000"/>
        </w:rPr>
        <w:t> </w:t>
      </w:r>
      <w:r>
        <w:rPr>
          <w:rStyle w:val="lev"/>
          <w:color w:val="000000"/>
        </w:rPr>
        <w:t>KH</w:t>
      </w:r>
      <w:r>
        <w:rPr>
          <w:rStyle w:val="apple-converted-space"/>
          <w:color w:val="000000"/>
        </w:rPr>
        <w:t> </w:t>
      </w:r>
      <w:r>
        <w:rPr>
          <w:color w:val="000000"/>
        </w:rPr>
        <w:t xml:space="preserve">de Neumann. Bien sûr, impossible d’égaler les pressions sonores d’un système de </w:t>
      </w:r>
      <w:proofErr w:type="spellStart"/>
      <w:r>
        <w:rPr>
          <w:color w:val="000000"/>
        </w:rPr>
        <w:t>tournée</w:t>
      </w:r>
      <w:proofErr w:type="spellEnd"/>
      <w:r>
        <w:rPr>
          <w:color w:val="000000"/>
        </w:rPr>
        <w:t xml:space="preserve">, </w:t>
      </w:r>
      <w:proofErr w:type="spellStart"/>
      <w:r>
        <w:rPr>
          <w:color w:val="000000"/>
        </w:rPr>
        <w:t>mais</w:t>
      </w:r>
      <w:proofErr w:type="spellEnd"/>
      <w:r>
        <w:rPr>
          <w:color w:val="000000"/>
        </w:rPr>
        <w:t xml:space="preserve"> la </w:t>
      </w:r>
      <w:proofErr w:type="spellStart"/>
      <w:r>
        <w:rPr>
          <w:color w:val="000000"/>
        </w:rPr>
        <w:t>restitution</w:t>
      </w:r>
      <w:proofErr w:type="spellEnd"/>
      <w:r>
        <w:rPr>
          <w:color w:val="000000"/>
        </w:rPr>
        <w:t xml:space="preserve"> </w:t>
      </w:r>
      <w:proofErr w:type="spellStart"/>
      <w:r>
        <w:rPr>
          <w:color w:val="000000"/>
        </w:rPr>
        <w:t>est</w:t>
      </w:r>
      <w:proofErr w:type="spellEnd"/>
      <w:r>
        <w:rPr>
          <w:color w:val="000000"/>
        </w:rPr>
        <w:t xml:space="preserve"> </w:t>
      </w:r>
      <w:proofErr w:type="spellStart"/>
      <w:r>
        <w:rPr>
          <w:color w:val="000000"/>
        </w:rPr>
        <w:t>bluffante</w:t>
      </w:r>
      <w:proofErr w:type="spellEnd"/>
      <w:r w:rsidR="0080388C">
        <w:rPr>
          <w:color w:val="000000"/>
        </w:rPr>
        <w:t xml:space="preserve">. </w:t>
      </w:r>
      <w:r w:rsidRPr="0080388C">
        <w:rPr>
          <w:i/>
          <w:iCs/>
          <w:color w:val="000000"/>
        </w:rPr>
        <w:t xml:space="preserve">« Avec </w:t>
      </w:r>
      <w:proofErr w:type="spellStart"/>
      <w:r w:rsidRPr="0080388C">
        <w:rPr>
          <w:i/>
          <w:iCs/>
          <w:color w:val="000000"/>
        </w:rPr>
        <w:t>les</w:t>
      </w:r>
      <w:proofErr w:type="spellEnd"/>
      <w:r w:rsidRPr="0080388C">
        <w:rPr>
          <w:i/>
          <w:iCs/>
          <w:color w:val="000000"/>
        </w:rPr>
        <w:t xml:space="preserve"> </w:t>
      </w:r>
      <w:proofErr w:type="spellStart"/>
      <w:r w:rsidRPr="0080388C">
        <w:rPr>
          <w:i/>
          <w:iCs/>
          <w:color w:val="000000"/>
        </w:rPr>
        <w:t>grosses</w:t>
      </w:r>
      <w:proofErr w:type="spellEnd"/>
      <w:r w:rsidRPr="0080388C">
        <w:rPr>
          <w:rStyle w:val="apple-converted-space"/>
          <w:i/>
          <w:iCs/>
          <w:color w:val="000000"/>
        </w:rPr>
        <w:t> </w:t>
      </w:r>
      <w:r w:rsidRPr="0080388C">
        <w:rPr>
          <w:rStyle w:val="lev"/>
          <w:i/>
          <w:iCs/>
          <w:color w:val="000000"/>
        </w:rPr>
        <w:t>KH 420</w:t>
      </w:r>
      <w:r w:rsidRPr="0080388C">
        <w:rPr>
          <w:rStyle w:val="apple-converted-space"/>
          <w:i/>
          <w:iCs/>
          <w:color w:val="000000"/>
        </w:rPr>
        <w:t> </w:t>
      </w:r>
      <w:r w:rsidRPr="0080388C">
        <w:rPr>
          <w:i/>
          <w:iCs/>
          <w:color w:val="000000"/>
        </w:rPr>
        <w:t xml:space="preserve">et le </w:t>
      </w:r>
      <w:r w:rsidRPr="0080388C">
        <w:rPr>
          <w:i/>
          <w:iCs/>
          <w:color w:val="000000"/>
        </w:rPr>
        <w:lastRenderedPageBreak/>
        <w:t>caisson</w:t>
      </w:r>
      <w:r w:rsidRPr="0080388C">
        <w:rPr>
          <w:rStyle w:val="apple-converted-space"/>
          <w:i/>
          <w:iCs/>
          <w:color w:val="000000"/>
        </w:rPr>
        <w:t> </w:t>
      </w:r>
      <w:r w:rsidRPr="0080388C">
        <w:rPr>
          <w:rStyle w:val="lev"/>
          <w:i/>
          <w:iCs/>
          <w:color w:val="000000"/>
        </w:rPr>
        <w:t>KH 870</w:t>
      </w:r>
      <w:r w:rsidRPr="0080388C">
        <w:rPr>
          <w:i/>
          <w:iCs/>
          <w:color w:val="000000"/>
        </w:rPr>
        <w:t>, on s’approche incroyablement du rendu live tout en conservant une finesse de résolution. »</w:t>
      </w:r>
    </w:p>
    <w:p w14:paraId="75CA5A83" w14:textId="77777777" w:rsidR="00EE1614" w:rsidRDefault="00EE1614" w:rsidP="00EE1614">
      <w:pPr>
        <w:ind w:right="-284"/>
        <w:rPr>
          <w:color w:val="000000"/>
        </w:rPr>
      </w:pPr>
    </w:p>
    <w:p w14:paraId="0EA30901" w14:textId="2C86A95B" w:rsidR="00EE1614" w:rsidRPr="0080388C" w:rsidRDefault="00EE1614" w:rsidP="00EE1614">
      <w:pPr>
        <w:ind w:right="-284"/>
        <w:rPr>
          <w:i/>
          <w:iCs/>
          <w:color w:val="000000"/>
        </w:rPr>
      </w:pPr>
      <w:proofErr w:type="spellStart"/>
      <w:r>
        <w:rPr>
          <w:color w:val="000000"/>
        </w:rPr>
        <w:t>Cette</w:t>
      </w:r>
      <w:proofErr w:type="spellEnd"/>
      <w:r>
        <w:rPr>
          <w:color w:val="000000"/>
        </w:rPr>
        <w:t xml:space="preserve"> </w:t>
      </w:r>
      <w:proofErr w:type="spellStart"/>
      <w:r>
        <w:rPr>
          <w:color w:val="000000"/>
        </w:rPr>
        <w:t>fidélité</w:t>
      </w:r>
      <w:proofErr w:type="spellEnd"/>
      <w:r>
        <w:rPr>
          <w:color w:val="000000"/>
        </w:rPr>
        <w:t xml:space="preserve"> </w:t>
      </w:r>
      <w:proofErr w:type="spellStart"/>
      <w:r>
        <w:rPr>
          <w:color w:val="000000"/>
        </w:rPr>
        <w:t>constante</w:t>
      </w:r>
      <w:proofErr w:type="spellEnd"/>
      <w:r>
        <w:rPr>
          <w:color w:val="000000"/>
        </w:rPr>
        <w:t xml:space="preserve"> à la technologie Neumann sur les éléments clés de la chaîne du signal </w:t>
      </w:r>
      <w:proofErr w:type="spellStart"/>
      <w:r>
        <w:rPr>
          <w:color w:val="000000"/>
        </w:rPr>
        <w:t>donne</w:t>
      </w:r>
      <w:proofErr w:type="spellEnd"/>
      <w:r>
        <w:rPr>
          <w:color w:val="000000"/>
        </w:rPr>
        <w:t xml:space="preserve"> à Stefan </w:t>
      </w:r>
      <w:proofErr w:type="spellStart"/>
      <w:r>
        <w:rPr>
          <w:color w:val="000000"/>
        </w:rPr>
        <w:t>une</w:t>
      </w:r>
      <w:proofErr w:type="spellEnd"/>
      <w:r>
        <w:rPr>
          <w:color w:val="000000"/>
        </w:rPr>
        <w:t xml:space="preserve"> </w:t>
      </w:r>
      <w:proofErr w:type="spellStart"/>
      <w:r>
        <w:rPr>
          <w:color w:val="000000"/>
        </w:rPr>
        <w:t>confiance</w:t>
      </w:r>
      <w:proofErr w:type="spellEnd"/>
      <w:r>
        <w:rPr>
          <w:color w:val="000000"/>
        </w:rPr>
        <w:t xml:space="preserve"> </w:t>
      </w:r>
      <w:proofErr w:type="spellStart"/>
      <w:r>
        <w:rPr>
          <w:color w:val="000000"/>
        </w:rPr>
        <w:t>absolue</w:t>
      </w:r>
      <w:proofErr w:type="spellEnd"/>
      <w:r w:rsidR="0080388C">
        <w:rPr>
          <w:color w:val="000000"/>
        </w:rPr>
        <w:t xml:space="preserve">. </w:t>
      </w:r>
      <w:r w:rsidRPr="0080388C">
        <w:rPr>
          <w:i/>
          <w:iCs/>
          <w:color w:val="000000"/>
        </w:rPr>
        <w:t xml:space="preserve">« Ça </w:t>
      </w:r>
      <w:proofErr w:type="spellStart"/>
      <w:r w:rsidRPr="0080388C">
        <w:rPr>
          <w:i/>
          <w:iCs/>
          <w:color w:val="000000"/>
        </w:rPr>
        <w:t>enlève</w:t>
      </w:r>
      <w:proofErr w:type="spellEnd"/>
      <w:r w:rsidRPr="0080388C">
        <w:rPr>
          <w:i/>
          <w:iCs/>
          <w:color w:val="000000"/>
        </w:rPr>
        <w:t xml:space="preserve"> </w:t>
      </w:r>
      <w:proofErr w:type="spellStart"/>
      <w:r w:rsidRPr="0080388C">
        <w:rPr>
          <w:i/>
          <w:iCs/>
          <w:color w:val="000000"/>
        </w:rPr>
        <w:t>tellement</w:t>
      </w:r>
      <w:proofErr w:type="spellEnd"/>
      <w:r w:rsidRPr="0080388C">
        <w:rPr>
          <w:i/>
          <w:iCs/>
          <w:color w:val="000000"/>
        </w:rPr>
        <w:t xml:space="preserve"> de stress. Je sais que je peux me fier à mes sources, peu importe la </w:t>
      </w:r>
      <w:proofErr w:type="spellStart"/>
      <w:r w:rsidRPr="0080388C">
        <w:rPr>
          <w:i/>
          <w:iCs/>
          <w:color w:val="000000"/>
        </w:rPr>
        <w:t>console</w:t>
      </w:r>
      <w:proofErr w:type="spellEnd"/>
      <w:r w:rsidRPr="0080388C">
        <w:rPr>
          <w:i/>
          <w:iCs/>
          <w:color w:val="000000"/>
        </w:rPr>
        <w:t xml:space="preserve"> </w:t>
      </w:r>
      <w:proofErr w:type="spellStart"/>
      <w:r w:rsidRPr="0080388C">
        <w:rPr>
          <w:i/>
          <w:iCs/>
          <w:color w:val="000000"/>
        </w:rPr>
        <w:t>ou</w:t>
      </w:r>
      <w:proofErr w:type="spellEnd"/>
      <w:r w:rsidRPr="0080388C">
        <w:rPr>
          <w:i/>
          <w:iCs/>
          <w:color w:val="000000"/>
        </w:rPr>
        <w:t xml:space="preserve"> le </w:t>
      </w:r>
      <w:proofErr w:type="spellStart"/>
      <w:r w:rsidRPr="0080388C">
        <w:rPr>
          <w:i/>
          <w:iCs/>
          <w:color w:val="000000"/>
        </w:rPr>
        <w:t>système</w:t>
      </w:r>
      <w:proofErr w:type="spellEnd"/>
      <w:r w:rsidRPr="0080388C">
        <w:rPr>
          <w:i/>
          <w:iCs/>
          <w:color w:val="000000"/>
        </w:rPr>
        <w:t xml:space="preserve"> de </w:t>
      </w:r>
      <w:proofErr w:type="spellStart"/>
      <w:r w:rsidRPr="0080388C">
        <w:rPr>
          <w:i/>
          <w:iCs/>
          <w:color w:val="000000"/>
        </w:rPr>
        <w:t>diffusion</w:t>
      </w:r>
      <w:proofErr w:type="spellEnd"/>
      <w:r w:rsidR="0080388C">
        <w:rPr>
          <w:i/>
          <w:iCs/>
          <w:color w:val="000000"/>
        </w:rPr>
        <w:t xml:space="preserve">, </w:t>
      </w:r>
      <w:proofErr w:type="spellStart"/>
      <w:r w:rsidRPr="0080388C">
        <w:rPr>
          <w:i/>
          <w:iCs/>
          <w:color w:val="000000"/>
        </w:rPr>
        <w:t>tous</w:t>
      </w:r>
      <w:proofErr w:type="spellEnd"/>
      <w:r w:rsidRPr="0080388C">
        <w:rPr>
          <w:i/>
          <w:iCs/>
          <w:color w:val="000000"/>
        </w:rPr>
        <w:t xml:space="preserve"> </w:t>
      </w:r>
      <w:proofErr w:type="spellStart"/>
      <w:r w:rsidRPr="0080388C">
        <w:rPr>
          <w:i/>
          <w:iCs/>
          <w:color w:val="000000"/>
        </w:rPr>
        <w:t>ces</w:t>
      </w:r>
      <w:proofErr w:type="spellEnd"/>
      <w:r w:rsidRPr="0080388C">
        <w:rPr>
          <w:i/>
          <w:iCs/>
          <w:color w:val="000000"/>
        </w:rPr>
        <w:t xml:space="preserve"> </w:t>
      </w:r>
      <w:proofErr w:type="spellStart"/>
      <w:r w:rsidRPr="0080388C">
        <w:rPr>
          <w:i/>
          <w:iCs/>
          <w:color w:val="000000"/>
        </w:rPr>
        <w:t>paramètres</w:t>
      </w:r>
      <w:proofErr w:type="spellEnd"/>
      <w:r w:rsidRPr="0080388C">
        <w:rPr>
          <w:i/>
          <w:iCs/>
          <w:color w:val="000000"/>
        </w:rPr>
        <w:t xml:space="preserve"> </w:t>
      </w:r>
      <w:proofErr w:type="spellStart"/>
      <w:r w:rsidRPr="0080388C">
        <w:rPr>
          <w:i/>
          <w:iCs/>
          <w:color w:val="000000"/>
        </w:rPr>
        <w:t>que</w:t>
      </w:r>
      <w:proofErr w:type="spellEnd"/>
      <w:r w:rsidRPr="0080388C">
        <w:rPr>
          <w:i/>
          <w:iCs/>
          <w:color w:val="000000"/>
        </w:rPr>
        <w:t xml:space="preserve"> je ne maîtrise pas toujours. »</w:t>
      </w:r>
    </w:p>
    <w:p w14:paraId="69E5CD94" w14:textId="77777777" w:rsidR="00EE1614" w:rsidRDefault="00EE1614" w:rsidP="00EE1614">
      <w:pPr>
        <w:ind w:right="-284"/>
        <w:rPr>
          <w:color w:val="000000"/>
        </w:rPr>
      </w:pPr>
    </w:p>
    <w:p w14:paraId="7CF09AD7" w14:textId="7D7E1C3B" w:rsidR="00F82F98" w:rsidRPr="0080388C" w:rsidRDefault="00EE1614" w:rsidP="00F82F98">
      <w:pPr>
        <w:ind w:right="-284"/>
        <w:rPr>
          <w:rFonts w:ascii="Sennheiser Neue Regular" w:hAnsi="Sennheiser Neue Regular" w:cstheme="minorHAnsi"/>
          <w:b/>
          <w:i/>
          <w:iCs/>
          <w:lang w:val="en-US"/>
        </w:rPr>
      </w:pPr>
      <w:r>
        <w:rPr>
          <w:color w:val="000000"/>
        </w:rPr>
        <w:t xml:space="preserve">Pour Stefan Holtz, la </w:t>
      </w:r>
      <w:proofErr w:type="spellStart"/>
      <w:r>
        <w:rPr>
          <w:color w:val="000000"/>
        </w:rPr>
        <w:t>boucle</w:t>
      </w:r>
      <w:proofErr w:type="spellEnd"/>
      <w:r>
        <w:rPr>
          <w:color w:val="000000"/>
        </w:rPr>
        <w:t xml:space="preserve"> </w:t>
      </w:r>
      <w:proofErr w:type="spellStart"/>
      <w:r>
        <w:rPr>
          <w:color w:val="000000"/>
        </w:rPr>
        <w:t>est</w:t>
      </w:r>
      <w:proofErr w:type="spellEnd"/>
      <w:r>
        <w:rPr>
          <w:color w:val="000000"/>
        </w:rPr>
        <w:t xml:space="preserve"> </w:t>
      </w:r>
      <w:proofErr w:type="spellStart"/>
      <w:proofErr w:type="gramStart"/>
      <w:r>
        <w:rPr>
          <w:color w:val="000000"/>
        </w:rPr>
        <w:t>bouclée</w:t>
      </w:r>
      <w:proofErr w:type="spellEnd"/>
      <w:r>
        <w:rPr>
          <w:color w:val="000000"/>
        </w:rPr>
        <w:t xml:space="preserve"> :</w:t>
      </w:r>
      <w:proofErr w:type="gramEnd"/>
      <w:r>
        <w:rPr>
          <w:color w:val="000000"/>
        </w:rPr>
        <w:t xml:space="preserve"> </w:t>
      </w:r>
      <w:r w:rsidRPr="0080388C">
        <w:rPr>
          <w:i/>
          <w:iCs/>
          <w:color w:val="000000"/>
        </w:rPr>
        <w:t>« Si vous voulez que ce soit grandiose, choisissez Neumann. À Pompéi, on referait tout exactement de la même manière. »</w:t>
      </w:r>
    </w:p>
    <w:p w14:paraId="35712F67" w14:textId="5C401C60" w:rsidR="00F82F98" w:rsidRPr="002D6FD4" w:rsidRDefault="000A0869" w:rsidP="00F82F98">
      <w:pPr>
        <w:ind w:right="-284"/>
        <w:rPr>
          <w:rFonts w:ascii="Sennheiser Neue Regular" w:hAnsi="Sennheiser Neue Regular" w:cstheme="minorHAnsi"/>
          <w:bCs/>
          <w:iCs/>
          <w:lang w:val="en-US"/>
        </w:rPr>
      </w:pPr>
      <w:r w:rsidRPr="002D6FD4">
        <w:rPr>
          <w:rFonts w:ascii="Sennheiser Neue Regular" w:hAnsi="Sennheiser Neue Regular" w:cstheme="minorHAnsi"/>
          <w:bCs/>
          <w:iCs/>
          <w:noProof/>
          <w:lang w:val="en-US"/>
        </w:rPr>
        <w:drawing>
          <wp:inline distT="0" distB="0" distL="0" distR="0" wp14:anchorId="228D766E" wp14:editId="3C3BBD09">
            <wp:extent cx="3179619" cy="3010904"/>
            <wp:effectExtent l="0" t="0" r="0" b="0"/>
            <wp:docPr id="2086284717"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284717" name="Grafik 2086284717"/>
                    <pic:cNvPicPr/>
                  </pic:nvPicPr>
                  <pic:blipFill rotWithShape="1">
                    <a:blip r:embed="rId14"/>
                    <a:srcRect r="2649" b="21544"/>
                    <a:stretch>
                      <a:fillRect/>
                    </a:stretch>
                  </pic:blipFill>
                  <pic:spPr bwMode="auto">
                    <a:xfrm>
                      <a:off x="0" y="0"/>
                      <a:ext cx="3251634" cy="3079097"/>
                    </a:xfrm>
                    <a:prstGeom prst="rect">
                      <a:avLst/>
                    </a:prstGeom>
                    <a:ln>
                      <a:noFill/>
                    </a:ln>
                    <a:extLst>
                      <a:ext uri="{53640926-AAD7-44D8-BBD7-CCE9431645EC}">
                        <a14:shadowObscured xmlns:a14="http://schemas.microsoft.com/office/drawing/2010/main"/>
                      </a:ext>
                    </a:extLst>
                  </pic:spPr>
                </pic:pic>
              </a:graphicData>
            </a:graphic>
          </wp:inline>
        </w:drawing>
      </w:r>
    </w:p>
    <w:p w14:paraId="3F34A75F" w14:textId="5ACFC5C7" w:rsidR="00F82F98" w:rsidRPr="002D6FD4" w:rsidRDefault="00091C73" w:rsidP="00F82F98">
      <w:pPr>
        <w:ind w:right="-284"/>
        <w:rPr>
          <w:rFonts w:ascii="Sennheiser Neue Regular" w:hAnsi="Sennheiser Neue Regular" w:cstheme="minorHAnsi"/>
          <w:bCs/>
          <w:i/>
          <w:sz w:val="16"/>
          <w:szCs w:val="16"/>
          <w:lang w:val="en-US"/>
        </w:rPr>
      </w:pPr>
      <w:proofErr w:type="spellStart"/>
      <w:r w:rsidRPr="00091C73">
        <w:rPr>
          <w:rFonts w:ascii="Sennheiser Neue Regular" w:hAnsi="Sennheiser Neue Regular" w:cstheme="minorHAnsi"/>
          <w:bCs/>
          <w:i/>
          <w:sz w:val="16"/>
          <w:szCs w:val="16"/>
          <w:lang w:val="en-US"/>
        </w:rPr>
        <w:t>L’ingénieur</w:t>
      </w:r>
      <w:proofErr w:type="spellEnd"/>
      <w:r w:rsidRPr="00091C73">
        <w:rPr>
          <w:rFonts w:ascii="Sennheiser Neue Regular" w:hAnsi="Sennheiser Neue Regular" w:cstheme="minorHAnsi"/>
          <w:bCs/>
          <w:i/>
          <w:sz w:val="16"/>
          <w:szCs w:val="16"/>
          <w:lang w:val="en-US"/>
        </w:rPr>
        <w:t xml:space="preserve"> façade Stefan Holtz </w:t>
      </w:r>
      <w:proofErr w:type="spellStart"/>
      <w:r w:rsidRPr="00091C73">
        <w:rPr>
          <w:rFonts w:ascii="Sennheiser Neue Regular" w:hAnsi="Sennheiser Neue Regular" w:cstheme="minorHAnsi"/>
          <w:bCs/>
          <w:i/>
          <w:sz w:val="16"/>
          <w:szCs w:val="16"/>
          <w:lang w:val="en-US"/>
        </w:rPr>
        <w:t>façonne</w:t>
      </w:r>
      <w:proofErr w:type="spellEnd"/>
      <w:r w:rsidRPr="00091C73">
        <w:rPr>
          <w:rFonts w:ascii="Sennheiser Neue Regular" w:hAnsi="Sennheiser Neue Regular" w:cstheme="minorHAnsi"/>
          <w:bCs/>
          <w:i/>
          <w:sz w:val="16"/>
          <w:szCs w:val="16"/>
          <w:lang w:val="en-US"/>
        </w:rPr>
        <w:t xml:space="preserve"> </w:t>
      </w:r>
      <w:proofErr w:type="spellStart"/>
      <w:r w:rsidRPr="00091C73">
        <w:rPr>
          <w:rFonts w:ascii="Sennheiser Neue Regular" w:hAnsi="Sennheiser Neue Regular" w:cstheme="minorHAnsi"/>
          <w:bCs/>
          <w:i/>
          <w:sz w:val="16"/>
          <w:szCs w:val="16"/>
          <w:lang w:val="en-US"/>
        </w:rPr>
        <w:t>depuis</w:t>
      </w:r>
      <w:proofErr w:type="spellEnd"/>
      <w:r w:rsidRPr="00091C73">
        <w:rPr>
          <w:rFonts w:ascii="Sennheiser Neue Regular" w:hAnsi="Sennheiser Neue Regular" w:cstheme="minorHAnsi"/>
          <w:bCs/>
          <w:i/>
          <w:sz w:val="16"/>
          <w:szCs w:val="16"/>
          <w:lang w:val="en-US"/>
        </w:rPr>
        <w:t xml:space="preserve"> plus de </w:t>
      </w:r>
      <w:proofErr w:type="spellStart"/>
      <w:r w:rsidRPr="00091C73">
        <w:rPr>
          <w:rFonts w:ascii="Sennheiser Neue Regular" w:hAnsi="Sennheiser Neue Regular" w:cstheme="minorHAnsi"/>
          <w:bCs/>
          <w:i/>
          <w:sz w:val="16"/>
          <w:szCs w:val="16"/>
          <w:lang w:val="en-US"/>
        </w:rPr>
        <w:t>vingt</w:t>
      </w:r>
      <w:proofErr w:type="spellEnd"/>
      <w:r w:rsidRPr="00091C73">
        <w:rPr>
          <w:rFonts w:ascii="Sennheiser Neue Regular" w:hAnsi="Sennheiser Neue Regular" w:cstheme="minorHAnsi"/>
          <w:bCs/>
          <w:i/>
          <w:sz w:val="16"/>
          <w:szCs w:val="16"/>
          <w:lang w:val="en-US"/>
        </w:rPr>
        <w:t xml:space="preserve"> </w:t>
      </w:r>
      <w:proofErr w:type="spellStart"/>
      <w:r w:rsidRPr="00091C73">
        <w:rPr>
          <w:rFonts w:ascii="Sennheiser Neue Regular" w:hAnsi="Sennheiser Neue Regular" w:cstheme="minorHAnsi"/>
          <w:bCs/>
          <w:i/>
          <w:sz w:val="16"/>
          <w:szCs w:val="16"/>
          <w:lang w:val="en-US"/>
        </w:rPr>
        <w:t>ans</w:t>
      </w:r>
      <w:proofErr w:type="spellEnd"/>
      <w:r w:rsidRPr="00091C73">
        <w:rPr>
          <w:rFonts w:ascii="Sennheiser Neue Regular" w:hAnsi="Sennheiser Neue Regular" w:cstheme="minorHAnsi"/>
          <w:bCs/>
          <w:i/>
          <w:sz w:val="16"/>
          <w:szCs w:val="16"/>
          <w:lang w:val="en-US"/>
        </w:rPr>
        <w:t xml:space="preserve"> le son live de Die Toten Hosen et de Westernhagen. </w:t>
      </w:r>
      <w:proofErr w:type="spellStart"/>
      <w:r w:rsidRPr="00091C73">
        <w:rPr>
          <w:rFonts w:ascii="Sennheiser Neue Regular" w:hAnsi="Sennheiser Neue Regular" w:cstheme="minorHAnsi"/>
          <w:bCs/>
          <w:i/>
          <w:sz w:val="16"/>
          <w:szCs w:val="16"/>
          <w:lang w:val="en-US"/>
        </w:rPr>
        <w:t>Depuis</w:t>
      </w:r>
      <w:proofErr w:type="spellEnd"/>
      <w:r w:rsidRPr="00091C73">
        <w:rPr>
          <w:rFonts w:ascii="Sennheiser Neue Regular" w:hAnsi="Sennheiser Neue Regular" w:cstheme="minorHAnsi"/>
          <w:bCs/>
          <w:i/>
          <w:sz w:val="16"/>
          <w:szCs w:val="16"/>
          <w:lang w:val="en-US"/>
        </w:rPr>
        <w:t xml:space="preserve"> cinq </w:t>
      </w:r>
      <w:proofErr w:type="spellStart"/>
      <w:r w:rsidRPr="00091C73">
        <w:rPr>
          <w:rFonts w:ascii="Sennheiser Neue Regular" w:hAnsi="Sennheiser Neue Regular" w:cstheme="minorHAnsi"/>
          <w:bCs/>
          <w:i/>
          <w:sz w:val="16"/>
          <w:szCs w:val="16"/>
          <w:lang w:val="en-US"/>
        </w:rPr>
        <w:t>ans</w:t>
      </w:r>
      <w:proofErr w:type="spellEnd"/>
      <w:r w:rsidRPr="00091C73">
        <w:rPr>
          <w:rFonts w:ascii="Sennheiser Neue Regular" w:hAnsi="Sennheiser Neue Regular" w:cstheme="minorHAnsi"/>
          <w:bCs/>
          <w:i/>
          <w:sz w:val="16"/>
          <w:szCs w:val="16"/>
          <w:lang w:val="en-US"/>
        </w:rPr>
        <w:t xml:space="preserve">, il </w:t>
      </w:r>
      <w:proofErr w:type="spellStart"/>
      <w:r w:rsidRPr="00091C73">
        <w:rPr>
          <w:rFonts w:ascii="Sennheiser Neue Regular" w:hAnsi="Sennheiser Neue Regular" w:cstheme="minorHAnsi"/>
          <w:bCs/>
          <w:i/>
          <w:sz w:val="16"/>
          <w:szCs w:val="16"/>
          <w:lang w:val="en-US"/>
        </w:rPr>
        <w:t>est</w:t>
      </w:r>
      <w:proofErr w:type="spellEnd"/>
      <w:r w:rsidRPr="00091C73">
        <w:rPr>
          <w:rFonts w:ascii="Sennheiser Neue Regular" w:hAnsi="Sennheiser Neue Regular" w:cstheme="minorHAnsi"/>
          <w:bCs/>
          <w:i/>
          <w:sz w:val="16"/>
          <w:szCs w:val="16"/>
          <w:lang w:val="en-US"/>
        </w:rPr>
        <w:t xml:space="preserve"> </w:t>
      </w:r>
      <w:proofErr w:type="spellStart"/>
      <w:r w:rsidRPr="00091C73">
        <w:rPr>
          <w:rFonts w:ascii="Sennheiser Neue Regular" w:hAnsi="Sennheiser Neue Regular" w:cstheme="minorHAnsi"/>
          <w:bCs/>
          <w:i/>
          <w:sz w:val="16"/>
          <w:szCs w:val="16"/>
          <w:lang w:val="en-US"/>
        </w:rPr>
        <w:t>également</w:t>
      </w:r>
      <w:proofErr w:type="spellEnd"/>
      <w:r w:rsidRPr="00091C73">
        <w:rPr>
          <w:rFonts w:ascii="Sennheiser Neue Regular" w:hAnsi="Sennheiser Neue Regular" w:cstheme="minorHAnsi"/>
          <w:bCs/>
          <w:i/>
          <w:sz w:val="16"/>
          <w:szCs w:val="16"/>
          <w:lang w:val="en-US"/>
        </w:rPr>
        <w:t xml:space="preserve"> aux </w:t>
      </w:r>
      <w:proofErr w:type="spellStart"/>
      <w:r w:rsidRPr="00091C73">
        <w:rPr>
          <w:rFonts w:ascii="Sennheiser Neue Regular" w:hAnsi="Sennheiser Neue Regular" w:cstheme="minorHAnsi"/>
          <w:bCs/>
          <w:i/>
          <w:sz w:val="16"/>
          <w:szCs w:val="16"/>
          <w:lang w:val="en-US"/>
        </w:rPr>
        <w:t>commandes</w:t>
      </w:r>
      <w:proofErr w:type="spellEnd"/>
      <w:r w:rsidRPr="00091C73">
        <w:rPr>
          <w:rFonts w:ascii="Sennheiser Neue Regular" w:hAnsi="Sennheiser Neue Regular" w:cstheme="minorHAnsi"/>
          <w:bCs/>
          <w:i/>
          <w:sz w:val="16"/>
          <w:szCs w:val="16"/>
          <w:lang w:val="en-US"/>
        </w:rPr>
        <w:t xml:space="preserve"> pour Die Ärzte. »</w:t>
      </w:r>
      <w:r w:rsidR="00B43381">
        <w:rPr>
          <w:rFonts w:ascii="Sennheiser Neue Regular" w:hAnsi="Sennheiser Neue Regular" w:cstheme="minorHAnsi"/>
          <w:bCs/>
          <w:i/>
          <w:sz w:val="16"/>
          <w:szCs w:val="16"/>
          <w:lang w:val="en-US"/>
        </w:rPr>
        <w:br/>
      </w:r>
      <w:r>
        <w:rPr>
          <w:rFonts w:ascii="Sennheiser Neue Regular" w:hAnsi="Sennheiser Neue Regular" w:cstheme="minorHAnsi"/>
          <w:bCs/>
          <w:i/>
          <w:sz w:val="16"/>
          <w:szCs w:val="16"/>
          <w:lang w:val="en-US"/>
        </w:rPr>
        <w:br/>
      </w:r>
    </w:p>
    <w:p w14:paraId="20212691" w14:textId="10E75ABB" w:rsidR="00ED76CB" w:rsidRPr="00B43381" w:rsidRDefault="00B43381" w:rsidP="00B43381">
      <w:pPr>
        <w:spacing w:after="120" w:line="276" w:lineRule="auto"/>
        <w:ind w:right="-284"/>
        <w:rPr>
          <w:rFonts w:ascii="Sennheiser Neue Regular" w:hAnsi="Sennheiser Neue Regular" w:cstheme="minorHAnsi"/>
          <w:b/>
          <w:color w:val="000000" w:themeColor="text1"/>
          <w:sz w:val="16"/>
          <w:szCs w:val="16"/>
          <w:lang w:val="en-US"/>
        </w:rPr>
      </w:pPr>
      <w:r>
        <w:rPr>
          <w:rFonts w:ascii="Sennheiser Neue Regular" w:hAnsi="Sennheiser Neue Regular" w:cstheme="minorHAnsi"/>
          <w:b/>
          <w:color w:val="000000" w:themeColor="text1"/>
          <w:sz w:val="16"/>
          <w:szCs w:val="16"/>
          <w:lang w:val="en-US"/>
        </w:rPr>
        <w:t xml:space="preserve">À </w:t>
      </w:r>
      <w:proofErr w:type="spellStart"/>
      <w:r>
        <w:rPr>
          <w:rFonts w:ascii="Sennheiser Neue Regular" w:hAnsi="Sennheiser Neue Regular" w:cstheme="minorHAnsi"/>
          <w:b/>
          <w:color w:val="000000" w:themeColor="text1"/>
          <w:sz w:val="16"/>
          <w:szCs w:val="16"/>
          <w:lang w:val="en-US"/>
        </w:rPr>
        <w:t>propos</w:t>
      </w:r>
      <w:proofErr w:type="spellEnd"/>
      <w:r>
        <w:rPr>
          <w:rFonts w:ascii="Sennheiser Neue Regular" w:hAnsi="Sennheiser Neue Regular" w:cstheme="minorHAnsi"/>
          <w:b/>
          <w:color w:val="000000" w:themeColor="text1"/>
          <w:sz w:val="16"/>
          <w:szCs w:val="16"/>
          <w:lang w:val="en-US"/>
        </w:rPr>
        <w:t xml:space="preserve"> </w:t>
      </w:r>
      <w:r w:rsidR="00800C80" w:rsidRPr="002D6FD4">
        <w:rPr>
          <w:rFonts w:ascii="Sennheiser Neue Regular" w:hAnsi="Sennheiser Neue Regular" w:cstheme="minorHAnsi"/>
          <w:b/>
          <w:color w:val="000000" w:themeColor="text1"/>
          <w:sz w:val="16"/>
          <w:szCs w:val="16"/>
          <w:lang w:val="en-US"/>
        </w:rPr>
        <w:t>Neumann</w:t>
      </w:r>
    </w:p>
    <w:p w14:paraId="2E05E414" w14:textId="77777777" w:rsidR="00B43381" w:rsidRPr="009C19C6" w:rsidRDefault="00B43381" w:rsidP="00B43381">
      <w:pPr>
        <w:spacing w:line="240" w:lineRule="auto"/>
        <w:ind w:right="-284"/>
        <w:rPr>
          <w:rFonts w:asciiTheme="minorHAnsi" w:hAnsiTheme="minorHAnsi" w:cstheme="minorHAnsi"/>
          <w:color w:val="000000" w:themeColor="text1"/>
          <w:sz w:val="16"/>
          <w:szCs w:val="16"/>
          <w:lang w:val="fr-FR"/>
        </w:rPr>
      </w:pPr>
      <w:r w:rsidRPr="009C19C6">
        <w:rPr>
          <w:sz w:val="16"/>
          <w:szCs w:val="16"/>
          <w:lang w:val="fr-FR"/>
        </w:rPr>
        <w:t xml:space="preserve">Fondée en 1928, Georg Neumann </w:t>
      </w:r>
      <w:proofErr w:type="spellStart"/>
      <w:r w:rsidRPr="009C19C6">
        <w:rPr>
          <w:sz w:val="16"/>
          <w:szCs w:val="16"/>
          <w:lang w:val="fr-FR"/>
        </w:rPr>
        <w:t>GmbH</w:t>
      </w:r>
      <w:proofErr w:type="spellEnd"/>
      <w:r w:rsidRPr="009C19C6">
        <w:rPr>
          <w:sz w:val="16"/>
          <w:szCs w:val="16"/>
          <w:lang w:val="fr-FR"/>
        </w:rPr>
        <w:t xml:space="preserve"> – connue sous le nom de “</w:t>
      </w:r>
      <w:proofErr w:type="spellStart"/>
      <w:r w:rsidRPr="009C19C6">
        <w:rPr>
          <w:sz w:val="16"/>
          <w:szCs w:val="16"/>
          <w:lang w:val="fr-FR"/>
        </w:rPr>
        <w:t>Neumann.Berlin</w:t>
      </w:r>
      <w:proofErr w:type="spellEnd"/>
      <w:r w:rsidRPr="009C19C6">
        <w:rPr>
          <w:sz w:val="16"/>
          <w:szCs w:val="16"/>
          <w:lang w:val="fr-FR"/>
        </w:rPr>
        <w:t>” – est</w:t>
      </w:r>
      <w:r w:rsidRPr="009C19C6">
        <w:rPr>
          <w:lang w:val="fr-FR"/>
        </w:rPr>
        <w:t xml:space="preserve"> </w:t>
      </w:r>
      <w:r w:rsidRPr="009C19C6">
        <w:rPr>
          <w:sz w:val="16"/>
          <w:szCs w:val="16"/>
          <w:lang w:val="fr-FR"/>
        </w:rPr>
        <w:t xml:space="preserve">l’un des fabricants d’équipements audio professionnels les plus reconnus au monde, créateur de microphones de légende tels que les U 47, M 49, U 67 ou U 87. Récompensée par de nombreux prix internationaux pour ses innovations technologiques, </w:t>
      </w:r>
      <w:proofErr w:type="spellStart"/>
      <w:r w:rsidRPr="009C19C6">
        <w:rPr>
          <w:sz w:val="16"/>
          <w:szCs w:val="16"/>
          <w:lang w:val="fr-FR"/>
        </w:rPr>
        <w:t>Neumann.Berlin a</w:t>
      </w:r>
      <w:proofErr w:type="spellEnd"/>
      <w:r w:rsidRPr="009C19C6">
        <w:rPr>
          <w:sz w:val="16"/>
          <w:szCs w:val="16"/>
          <w:lang w:val="fr-FR"/>
        </w:rPr>
        <w:t xml:space="preserve"> élargi depuis 2010 son expertise aux enceintes de studio, en s'appuyant sur l'héritage du pionnier Klein + Hummel. Les premiers casques de studio Neumann ont vu le jour en 2019, et depuis 2022, l'entreprise s'investit également dans les solutions de référence pour l’audio live. Avec le lancement de la première interface audio MT 48 et sa technologie de conversion révolutionnaire, Neumann maîtrise désormais toute la chaîne de l’excellence sonore. Georg Neumann </w:t>
      </w:r>
      <w:proofErr w:type="spellStart"/>
      <w:r w:rsidRPr="009C19C6">
        <w:rPr>
          <w:sz w:val="16"/>
          <w:szCs w:val="16"/>
          <w:lang w:val="fr-FR"/>
        </w:rPr>
        <w:t>GmbH</w:t>
      </w:r>
      <w:proofErr w:type="spellEnd"/>
      <w:r w:rsidRPr="009C19C6">
        <w:rPr>
          <w:sz w:val="16"/>
          <w:szCs w:val="16"/>
          <w:lang w:val="fr-FR"/>
        </w:rPr>
        <w:t xml:space="preserve"> fait partie du groupe Sennheiser depuis 1991 et est représentée dans le monde entier via le réseau de filiales et partenaires Sennheiser</w:t>
      </w:r>
      <w:r w:rsidRPr="009C19C6">
        <w:rPr>
          <w:rFonts w:asciiTheme="minorHAnsi" w:hAnsiTheme="minorHAnsi" w:cstheme="minorHAnsi"/>
          <w:color w:val="000000" w:themeColor="text1"/>
          <w:sz w:val="16"/>
          <w:szCs w:val="16"/>
          <w:lang w:val="fr-FR"/>
        </w:rPr>
        <w:t>. </w:t>
      </w:r>
      <w:hyperlink r:id="rId15" w:history="1">
        <w:r w:rsidRPr="009C19C6">
          <w:rPr>
            <w:rStyle w:val="Lienhypertexte"/>
            <w:rFonts w:asciiTheme="minorHAnsi" w:hAnsiTheme="minorHAnsi" w:cstheme="minorHAnsi"/>
            <w:sz w:val="16"/>
            <w:szCs w:val="16"/>
            <w:lang w:val="fr-FR"/>
          </w:rPr>
          <w:t>www.neumann</w:t>
        </w:r>
      </w:hyperlink>
      <w:r w:rsidRPr="009C19C6">
        <w:rPr>
          <w:rFonts w:asciiTheme="minorHAnsi" w:hAnsiTheme="minorHAnsi" w:cstheme="minorHAnsi"/>
          <w:color w:val="000000" w:themeColor="text1"/>
          <w:sz w:val="16"/>
          <w:szCs w:val="16"/>
          <w:lang w:val="fr-FR"/>
        </w:rPr>
        <w:t>.</w:t>
      </w:r>
    </w:p>
    <w:p w14:paraId="330BAF34" w14:textId="77777777" w:rsidR="00B43381" w:rsidRPr="009C19C6" w:rsidRDefault="00B43381" w:rsidP="00B43381">
      <w:pPr>
        <w:spacing w:line="240" w:lineRule="auto"/>
        <w:ind w:right="-284"/>
        <w:rPr>
          <w:rFonts w:asciiTheme="minorHAnsi" w:hAnsiTheme="minorHAnsi" w:cstheme="minorHAnsi"/>
          <w:color w:val="000000" w:themeColor="text1"/>
          <w:sz w:val="16"/>
          <w:szCs w:val="16"/>
          <w:lang w:val="fr-FR"/>
        </w:rPr>
      </w:pPr>
    </w:p>
    <w:p w14:paraId="2022D429" w14:textId="7AAD4D46" w:rsidR="00ED76CB" w:rsidRPr="00B43381" w:rsidRDefault="00B43381" w:rsidP="00ED76CB">
      <w:pPr>
        <w:spacing w:line="240" w:lineRule="auto"/>
        <w:ind w:right="-284"/>
        <w:rPr>
          <w:rFonts w:asciiTheme="minorHAnsi" w:hAnsiTheme="minorHAnsi" w:cs="Arial (Textkörper)"/>
          <w:sz w:val="16"/>
          <w:szCs w:val="16"/>
          <w:lang w:val="fr-FR"/>
        </w:rPr>
      </w:pPr>
      <w:r w:rsidRPr="009C19C6">
        <w:rPr>
          <w:rFonts w:asciiTheme="minorHAnsi" w:hAnsiTheme="minorHAnsi" w:cs="Arial (Textkörper)"/>
          <w:color w:val="000000" w:themeColor="text1"/>
          <w:sz w:val="16"/>
          <w:szCs w:val="16"/>
          <w:lang w:val="fr-FR"/>
        </w:rPr>
        <w:t xml:space="preserve">Restez informés et suivez-nous sur : </w:t>
      </w:r>
      <w:hyperlink r:id="rId16" w:tgtFrame="_blank" w:history="1">
        <w:r w:rsidRPr="009C19C6">
          <w:rPr>
            <w:rStyle w:val="Lienhypertexte"/>
            <w:rFonts w:asciiTheme="minorHAnsi" w:hAnsiTheme="minorHAnsi" w:cstheme="minorHAnsi"/>
            <w:sz w:val="16"/>
            <w:szCs w:val="16"/>
            <w:lang w:val="fr-FR"/>
          </w:rPr>
          <w:t>FACEBOOK</w:t>
        </w:r>
      </w:hyperlink>
      <w:r w:rsidRPr="009C19C6">
        <w:rPr>
          <w:rFonts w:asciiTheme="minorHAnsi" w:hAnsiTheme="minorHAnsi" w:cstheme="minorHAnsi"/>
          <w:color w:val="000000"/>
          <w:sz w:val="16"/>
          <w:szCs w:val="16"/>
          <w:lang w:val="fr-FR"/>
        </w:rPr>
        <w:t> I </w:t>
      </w:r>
      <w:hyperlink r:id="rId17" w:tgtFrame="_blank" w:history="1">
        <w:r w:rsidRPr="009C19C6">
          <w:rPr>
            <w:rStyle w:val="Lienhypertexte"/>
            <w:rFonts w:asciiTheme="minorHAnsi" w:hAnsiTheme="minorHAnsi" w:cstheme="minorHAnsi"/>
            <w:sz w:val="16"/>
            <w:szCs w:val="16"/>
            <w:lang w:val="fr-FR"/>
          </w:rPr>
          <w:t>INSTAGRAM</w:t>
        </w:r>
      </w:hyperlink>
      <w:r w:rsidRPr="009C19C6">
        <w:rPr>
          <w:rFonts w:asciiTheme="minorHAnsi" w:hAnsiTheme="minorHAnsi" w:cstheme="minorHAnsi"/>
          <w:color w:val="000000"/>
          <w:sz w:val="16"/>
          <w:szCs w:val="16"/>
          <w:lang w:val="fr-FR"/>
        </w:rPr>
        <w:t> I </w:t>
      </w:r>
      <w:hyperlink r:id="rId18" w:tgtFrame="_blank" w:history="1">
        <w:r w:rsidRPr="009C19C6">
          <w:rPr>
            <w:rStyle w:val="Lienhypertexte"/>
            <w:rFonts w:asciiTheme="minorHAnsi" w:hAnsiTheme="minorHAnsi" w:cstheme="minorHAnsi"/>
            <w:sz w:val="16"/>
            <w:szCs w:val="16"/>
            <w:lang w:val="fr-FR"/>
          </w:rPr>
          <w:t>YOUTUBE</w:t>
        </w:r>
      </w:hyperlink>
    </w:p>
    <w:p w14:paraId="5E46F2FF" w14:textId="77777777" w:rsidR="00800C80" w:rsidRPr="002D6FD4" w:rsidRDefault="00800C80" w:rsidP="00800C80">
      <w:pPr>
        <w:pStyle w:val="Contact"/>
        <w:ind w:right="-284"/>
        <w:rPr>
          <w:rFonts w:ascii="Sennheiser Neue Regular" w:hAnsi="Sennheiser Neue Regular" w:cstheme="minorHAnsi"/>
          <w:b/>
          <w:color w:val="000000" w:themeColor="text1"/>
          <w:lang w:val="en-US"/>
        </w:rPr>
      </w:pPr>
      <w:r w:rsidRPr="002D6FD4">
        <w:rPr>
          <w:rFonts w:ascii="Sennheiser Neue Regular" w:hAnsi="Sennheiser Neue Regular" w:cstheme="minorHAnsi"/>
          <w:b/>
          <w:color w:val="000000" w:themeColor="text1"/>
          <w:lang w:val="en-US"/>
        </w:rPr>
        <w:t>Press Contact Neumann:</w:t>
      </w:r>
    </w:p>
    <w:p w14:paraId="43A196FF" w14:textId="77777777" w:rsidR="004675CB" w:rsidRPr="002D6FD4" w:rsidRDefault="004675CB" w:rsidP="00800C80">
      <w:pPr>
        <w:pStyle w:val="Contact"/>
        <w:ind w:right="-284"/>
        <w:rPr>
          <w:rFonts w:ascii="Sennheiser Neue Regular" w:hAnsi="Sennheiser Neue Regular" w:cstheme="minorHAnsi"/>
          <w:color w:val="000000" w:themeColor="text1"/>
          <w:lang w:val="en-US"/>
        </w:rPr>
        <w:sectPr w:rsidR="004675CB" w:rsidRPr="002D6FD4" w:rsidSect="00164671">
          <w:headerReference w:type="default" r:id="rId19"/>
          <w:headerReference w:type="first" r:id="rId20"/>
          <w:pgSz w:w="11906" w:h="16838" w:code="9"/>
          <w:pgMar w:top="2754" w:right="2266" w:bottom="835" w:left="1418" w:header="629" w:footer="482" w:gutter="0"/>
          <w:cols w:space="708"/>
          <w:titlePg/>
          <w:docGrid w:linePitch="360"/>
        </w:sectPr>
      </w:pPr>
    </w:p>
    <w:p w14:paraId="62E50B68" w14:textId="77777777" w:rsidR="00800C80" w:rsidRPr="002D6FD4" w:rsidRDefault="00ED76CB" w:rsidP="00800C80">
      <w:pPr>
        <w:pStyle w:val="Contact"/>
        <w:ind w:right="-284"/>
        <w:rPr>
          <w:rFonts w:ascii="Sennheiser Neue Regular" w:hAnsi="Sennheiser Neue Regular" w:cstheme="minorHAnsi"/>
          <w:color w:val="000000" w:themeColor="text1"/>
          <w:lang w:val="en-US"/>
        </w:rPr>
      </w:pPr>
      <w:r w:rsidRPr="002D6FD4">
        <w:rPr>
          <w:rFonts w:ascii="Sennheiser Neue Regular" w:hAnsi="Sennheiser Neue Regular" w:cstheme="minorHAnsi"/>
          <w:color w:val="000000" w:themeColor="text1"/>
          <w:lang w:val="en-US"/>
        </w:rPr>
        <w:lastRenderedPageBreak/>
        <w:t xml:space="preserve">Dr. </w:t>
      </w:r>
      <w:r w:rsidR="00800C80" w:rsidRPr="002D6FD4">
        <w:rPr>
          <w:rFonts w:ascii="Sennheiser Neue Regular" w:hAnsi="Sennheiser Neue Regular" w:cstheme="minorHAnsi"/>
          <w:color w:val="000000" w:themeColor="text1"/>
          <w:lang w:val="en-US"/>
        </w:rPr>
        <w:t xml:space="preserve">Andreas </w:t>
      </w:r>
      <w:r w:rsidRPr="002D6FD4">
        <w:rPr>
          <w:rFonts w:ascii="Sennheiser Neue Regular" w:hAnsi="Sennheiser Neue Regular" w:cstheme="minorHAnsi"/>
          <w:color w:val="000000" w:themeColor="text1"/>
          <w:lang w:val="en-US"/>
        </w:rPr>
        <w:t>Hau</w:t>
      </w:r>
    </w:p>
    <w:p w14:paraId="07F38EC5" w14:textId="77777777" w:rsidR="00800C80" w:rsidRPr="002D6FD4" w:rsidRDefault="00800C80" w:rsidP="00800C80">
      <w:pPr>
        <w:pStyle w:val="Contact"/>
        <w:ind w:right="-284"/>
        <w:rPr>
          <w:rFonts w:ascii="Sennheiser Neue Regular" w:hAnsi="Sennheiser Neue Regular" w:cstheme="minorHAnsi"/>
          <w:color w:val="000000" w:themeColor="text1"/>
          <w:lang w:val="en-US"/>
        </w:rPr>
      </w:pPr>
      <w:r w:rsidRPr="002D6FD4">
        <w:rPr>
          <w:rFonts w:ascii="Sennheiser Neue Regular" w:hAnsi="Sennheiser Neue Regular" w:cstheme="minorHAnsi"/>
          <w:color w:val="000000" w:themeColor="text1"/>
          <w:lang w:val="en-US"/>
        </w:rPr>
        <w:t>andreas.</w:t>
      </w:r>
      <w:r w:rsidR="00ED76CB" w:rsidRPr="002D6FD4">
        <w:rPr>
          <w:rFonts w:ascii="Sennheiser Neue Regular" w:hAnsi="Sennheiser Neue Regular" w:cstheme="minorHAnsi"/>
          <w:color w:val="000000" w:themeColor="text1"/>
          <w:lang w:val="en-US"/>
        </w:rPr>
        <w:t>hau</w:t>
      </w:r>
      <w:r w:rsidRPr="002D6FD4">
        <w:rPr>
          <w:rFonts w:ascii="Sennheiser Neue Regular" w:hAnsi="Sennheiser Neue Regular" w:cstheme="minorHAnsi"/>
          <w:color w:val="000000" w:themeColor="text1"/>
          <w:lang w:val="en-US"/>
        </w:rPr>
        <w:t>@neumann.com</w:t>
      </w:r>
    </w:p>
    <w:p w14:paraId="25B8C3F4" w14:textId="77777777" w:rsidR="00800C80" w:rsidRPr="002D6FD4" w:rsidRDefault="00800C80" w:rsidP="00800C80">
      <w:pPr>
        <w:pStyle w:val="Contact"/>
        <w:ind w:right="-284"/>
        <w:rPr>
          <w:rFonts w:ascii="Sennheiser Neue Regular" w:hAnsi="Sennheiser Neue Regular" w:cstheme="minorHAnsi"/>
          <w:color w:val="000000" w:themeColor="text1"/>
          <w:lang w:val="en-US"/>
        </w:rPr>
      </w:pPr>
      <w:r w:rsidRPr="002D6FD4">
        <w:rPr>
          <w:rFonts w:ascii="Sennheiser Neue Regular" w:hAnsi="Sennheiser Neue Regular" w:cstheme="minorHAnsi"/>
          <w:color w:val="000000" w:themeColor="text1"/>
          <w:lang w:val="en-US"/>
        </w:rPr>
        <w:t>T +49 (030) 417724-1</w:t>
      </w:r>
      <w:r w:rsidR="00ED76CB" w:rsidRPr="002D6FD4">
        <w:rPr>
          <w:rFonts w:ascii="Sennheiser Neue Regular" w:hAnsi="Sennheiser Neue Regular" w:cstheme="minorHAnsi"/>
          <w:color w:val="000000" w:themeColor="text1"/>
          <w:lang w:val="en-US"/>
        </w:rPr>
        <w:t>5</w:t>
      </w:r>
    </w:p>
    <w:p w14:paraId="3C423DCF" w14:textId="77777777" w:rsidR="00800C80" w:rsidRPr="002D6FD4" w:rsidRDefault="00800C80" w:rsidP="00800C80">
      <w:pPr>
        <w:pStyle w:val="Contact"/>
        <w:ind w:right="-284"/>
        <w:rPr>
          <w:rFonts w:ascii="Sennheiser Neue Regular" w:hAnsi="Sennheiser Neue Regular" w:cstheme="minorHAnsi"/>
          <w:color w:val="000000" w:themeColor="text1"/>
          <w:lang w:val="en-US"/>
        </w:rPr>
      </w:pPr>
    </w:p>
    <w:p w14:paraId="544A03B1" w14:textId="77777777" w:rsidR="00800C80" w:rsidRPr="002D6FD4" w:rsidRDefault="00800C80" w:rsidP="00800C80">
      <w:pPr>
        <w:pStyle w:val="Contact"/>
        <w:ind w:right="-284"/>
        <w:rPr>
          <w:rFonts w:ascii="Sennheiser Neue Regular" w:hAnsi="Sennheiser Neue Regular" w:cstheme="minorHAnsi"/>
          <w:color w:val="000000" w:themeColor="text1"/>
          <w:lang w:val="en-US"/>
        </w:rPr>
      </w:pPr>
      <w:r w:rsidRPr="002D6FD4">
        <w:rPr>
          <w:rFonts w:ascii="Sennheiser Neue Regular" w:hAnsi="Sennheiser Neue Regular" w:cstheme="minorHAnsi"/>
          <w:color w:val="000000" w:themeColor="text1"/>
          <w:lang w:val="en-US"/>
        </w:rPr>
        <w:t xml:space="preserve">Raphael </w:t>
      </w:r>
      <w:proofErr w:type="spellStart"/>
      <w:r w:rsidRPr="002D6FD4">
        <w:rPr>
          <w:rFonts w:ascii="Sennheiser Neue Regular" w:hAnsi="Sennheiser Neue Regular" w:cstheme="minorHAnsi"/>
          <w:color w:val="000000" w:themeColor="text1"/>
          <w:lang w:val="en-US"/>
        </w:rPr>
        <w:t>Tschernuth</w:t>
      </w:r>
      <w:proofErr w:type="spellEnd"/>
    </w:p>
    <w:p w14:paraId="367C80CE" w14:textId="77777777" w:rsidR="00800C80" w:rsidRPr="002D6FD4" w:rsidRDefault="00800C80" w:rsidP="00800C80">
      <w:pPr>
        <w:pStyle w:val="Contact"/>
        <w:ind w:right="-284"/>
        <w:rPr>
          <w:rFonts w:ascii="Sennheiser Neue Regular" w:hAnsi="Sennheiser Neue Regular" w:cstheme="minorHAnsi"/>
          <w:color w:val="000000" w:themeColor="text1"/>
          <w:lang w:val="en-US"/>
        </w:rPr>
      </w:pPr>
      <w:r w:rsidRPr="002D6FD4">
        <w:rPr>
          <w:rFonts w:ascii="Sennheiser Neue Regular" w:hAnsi="Sennheiser Neue Regular" w:cstheme="minorHAnsi"/>
          <w:color w:val="000000" w:themeColor="text1"/>
          <w:lang w:val="en-US"/>
        </w:rPr>
        <w:t>raphael.tschernuth@neumann.com</w:t>
      </w:r>
    </w:p>
    <w:p w14:paraId="61664111" w14:textId="77777777" w:rsidR="00800C80" w:rsidRPr="002D6FD4" w:rsidRDefault="00800C80" w:rsidP="00800C80">
      <w:pPr>
        <w:pStyle w:val="Contact"/>
        <w:ind w:right="-284"/>
        <w:rPr>
          <w:rFonts w:ascii="Sennheiser Neue Regular" w:hAnsi="Sennheiser Neue Regular" w:cstheme="minorHAnsi"/>
          <w:color w:val="000000" w:themeColor="text1"/>
          <w:lang w:val="en-US"/>
        </w:rPr>
      </w:pPr>
      <w:r w:rsidRPr="002D6FD4">
        <w:rPr>
          <w:rFonts w:ascii="Sennheiser Neue Regular" w:hAnsi="Sennheiser Neue Regular" w:cstheme="minorHAnsi"/>
          <w:color w:val="000000" w:themeColor="text1"/>
          <w:lang w:val="en-US"/>
        </w:rPr>
        <w:t>T +49 (030) 417724-67</w:t>
      </w:r>
    </w:p>
    <w:p w14:paraId="292A8663" w14:textId="77777777" w:rsidR="004675CB" w:rsidRPr="002D6FD4" w:rsidRDefault="004675CB" w:rsidP="00164671">
      <w:pPr>
        <w:pStyle w:val="Contact"/>
        <w:ind w:right="-284"/>
        <w:rPr>
          <w:rFonts w:ascii="Sennheiser Neue Regular" w:hAnsi="Sennheiser Neue Regular" w:cstheme="minorHAnsi"/>
          <w:color w:val="000000" w:themeColor="text1"/>
          <w:lang w:val="en-US"/>
        </w:rPr>
        <w:sectPr w:rsidR="004675CB" w:rsidRPr="002D6FD4" w:rsidSect="004675CB">
          <w:type w:val="continuous"/>
          <w:pgSz w:w="11906" w:h="16838" w:code="9"/>
          <w:pgMar w:top="2754" w:right="2266" w:bottom="835" w:left="1418" w:header="629" w:footer="482" w:gutter="0"/>
          <w:cols w:num="2" w:space="709"/>
          <w:titlePg/>
          <w:docGrid w:linePitch="360"/>
        </w:sectPr>
      </w:pPr>
    </w:p>
    <w:p w14:paraId="2ADB0809" w14:textId="77777777" w:rsidR="00280534" w:rsidRPr="002D6FD4" w:rsidRDefault="00280534" w:rsidP="00164671">
      <w:pPr>
        <w:pStyle w:val="Contact"/>
        <w:ind w:right="-284"/>
        <w:rPr>
          <w:rFonts w:ascii="Sennheiser Neue Regular" w:hAnsi="Sennheiser Neue Regular" w:cstheme="minorHAnsi"/>
          <w:color w:val="000000" w:themeColor="text1"/>
          <w:lang w:val="en-US"/>
        </w:rPr>
      </w:pPr>
    </w:p>
    <w:sectPr w:rsidR="00280534" w:rsidRPr="002D6FD4" w:rsidSect="004675CB">
      <w:type w:val="continuous"/>
      <w:pgSz w:w="11906" w:h="16838" w:code="9"/>
      <w:pgMar w:top="2754" w:right="2266" w:bottom="835"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393D9A" w14:textId="77777777" w:rsidR="00414990" w:rsidRDefault="00414990" w:rsidP="00CF26E7">
      <w:pPr>
        <w:spacing w:line="240" w:lineRule="auto"/>
      </w:pPr>
      <w:r>
        <w:separator/>
      </w:r>
    </w:p>
  </w:endnote>
  <w:endnote w:type="continuationSeparator" w:id="0">
    <w:p w14:paraId="441008A9" w14:textId="77777777" w:rsidR="00414990" w:rsidRDefault="00414990" w:rsidP="00CF26E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82427B1F-F932-1C41-AF82-91322FD138EF}"/>
  </w:font>
  <w:font w:name="Times New Roman">
    <w:panose1 w:val="02020603050405020304"/>
    <w:charset w:val="00"/>
    <w:family w:val="roman"/>
    <w:pitch w:val="variable"/>
    <w:sig w:usb0="E0002EFF" w:usb1="C000785B" w:usb2="00000009" w:usb3="00000000" w:csb0="000001FF" w:csb1="00000000"/>
    <w:embedRegular r:id="rId2" w:fontKey="{AF991EC7-807A-B54E-BB72-E3ABC74F70EE}"/>
    <w:embedBold r:id="rId3" w:fontKey="{53F23EEF-8E62-9B40-84B8-30DC9CCE97D2}"/>
    <w:embedItalic r:id="rId4" w:fontKey="{57215699-BBE8-9948-803C-A44EA4C048CE}"/>
    <w:embedBoldItalic r:id="rId5" w:fontKey="{92C5D60D-7028-3E4C-9888-4A94F44AAC93}"/>
  </w:font>
  <w:font w:name="Courier New">
    <w:panose1 w:val="02070309020205020404"/>
    <w:charset w:val="00"/>
    <w:family w:val="modern"/>
    <w:pitch w:val="fixed"/>
    <w:sig w:usb0="E0002EFF" w:usb1="C0007843" w:usb2="00000009" w:usb3="00000000" w:csb0="000001FF" w:csb1="00000000"/>
    <w:embedRegular r:id="rId6" w:fontKey="{E84B0052-8688-164D-8A19-987797703A57}"/>
  </w:font>
  <w:font w:name="Wingdings">
    <w:panose1 w:val="05000000000000000000"/>
    <w:charset w:val="4D"/>
    <w:family w:val="decorative"/>
    <w:pitch w:val="variable"/>
    <w:sig w:usb0="00000003" w:usb1="00000000" w:usb2="00000000" w:usb3="00000000" w:csb0="80000001" w:csb1="00000000"/>
    <w:embedRegular r:id="rId7" w:fontKey="{4E60DE97-D969-6040-9497-A58B674D2F88}"/>
  </w:font>
  <w:font w:name="Sennheiser Office">
    <w:altName w:val="Calibri"/>
    <w:panose1 w:val="020B0604020202020204"/>
    <w:charset w:val="00"/>
    <w:family w:val="swiss"/>
    <w:pitch w:val="variable"/>
    <w:sig w:usb0="A00000AF" w:usb1="500020DB" w:usb2="00000000" w:usb3="00000000" w:csb0="00000093" w:csb1="00000000"/>
    <w:embedRegular r:id="rId8" w:fontKey="{489FC2AA-537E-E346-895C-98EA505F28C4}"/>
    <w:embedBold r:id="rId9" w:fontKey="{B61ECBB8-85B7-954D-9F17-91ED36A9F947}"/>
    <w:embedItalic r:id="rId10" w:fontKey="{E62AF762-0055-ED47-ADD6-4E9195F36CF7}"/>
    <w:embedBoldItalic r:id="rId11" w:fontKey="{B2CE9EF3-3E6B-494F-961B-FB2A2D36733E}"/>
  </w:font>
  <w:font w:name="Arial">
    <w:panose1 w:val="020B0604020202020204"/>
    <w:charset w:val="00"/>
    <w:family w:val="swiss"/>
    <w:pitch w:val="variable"/>
    <w:sig w:usb0="E0002EFF" w:usb1="C000785B" w:usb2="00000009" w:usb3="00000000" w:csb0="000001FF" w:csb1="00000000"/>
    <w:embedRegular r:id="rId12" w:fontKey="{E3965C5A-61A7-D84B-87E0-BD1121A3971A}"/>
    <w:embedBold r:id="rId13" w:fontKey="{EB54375D-060E-8141-9617-2E4237E6B73C}"/>
    <w:embedItalic r:id="rId14" w:fontKey="{CFC5E2A3-9F45-B448-8A5D-76165F9D968C}"/>
    <w:embedBoldItalic r:id="rId15" w:fontKey="{4A81E2B4-7BBA-6945-BD97-B564CA52C0F7}"/>
  </w:font>
  <w:font w:name="Segoe UI">
    <w:panose1 w:val="020B0502040204020203"/>
    <w:charset w:val="00"/>
    <w:family w:val="swiss"/>
    <w:pitch w:val="variable"/>
    <w:sig w:usb0="E4002EFF" w:usb1="C000E47F" w:usb2="00000009" w:usb3="00000000" w:csb0="000001FF" w:csb1="00000000"/>
    <w:embedRegular r:id="rId16" w:fontKey="{31555AA8-7278-2149-97CD-2911124A377F}"/>
  </w:font>
  <w:font w:name="Avenir Next Condensed Regular">
    <w:altName w:val="Calibri"/>
    <w:panose1 w:val="020B0506020202020204"/>
    <w:charset w:val="00"/>
    <w:family w:val="swiss"/>
    <w:pitch w:val="variable"/>
    <w:sig w:usb0="8000002F" w:usb1="5000204A" w:usb2="00000000" w:usb3="00000000" w:csb0="0000009B" w:csb1="00000000"/>
    <w:embedRegular r:id="rId17" w:fontKey="{300EABF3-2EC6-A147-83A5-534B55427801}"/>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embedBold r:id="rId18" w:fontKey="{3F4E494E-9718-ED4E-9CFE-B2490509F2FB}"/>
  </w:font>
  <w:font w:name="Sennheiser Neue Regular">
    <w:panose1 w:val="020B0604020202020204"/>
    <w:charset w:val="4D"/>
    <w:family w:val="auto"/>
    <w:notTrueType/>
    <w:pitch w:val="variable"/>
    <w:sig w:usb0="A00000AF" w:usb1="500020DB" w:usb2="00000000" w:usb3="00000000" w:csb0="00000093" w:csb1="00000000"/>
  </w:font>
  <w:font w:name="Arial (Textkörper)">
    <w:panose1 w:val="020B0604020202020204"/>
    <w:charset w:val="00"/>
    <w:family w:val="roman"/>
    <w:pitch w:val="default"/>
  </w:font>
  <w:font w:name="UnitPro">
    <w:altName w:val="Segoe Script"/>
    <w:panose1 w:val="020B0604020202020204"/>
    <w:charset w:val="00"/>
    <w:family w:val="swiss"/>
    <w:notTrueType/>
    <w:pitch w:val="variable"/>
    <w:sig w:usb0="A00002FF" w:usb1="5000207B" w:usb2="00000008" w:usb3="00000000" w:csb0="0000009F" w:csb1="00000000"/>
  </w:font>
  <w:font w:name="MS PGothic">
    <w:panose1 w:val="020B0600070205080204"/>
    <w:charset w:val="80"/>
    <w:family w:val="swiss"/>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1DAC74" w14:textId="77777777" w:rsidR="00414990" w:rsidRDefault="00414990" w:rsidP="00CF26E7">
      <w:pPr>
        <w:spacing w:line="240" w:lineRule="auto"/>
      </w:pPr>
      <w:r>
        <w:separator/>
      </w:r>
    </w:p>
  </w:footnote>
  <w:footnote w:type="continuationSeparator" w:id="0">
    <w:p w14:paraId="01578870" w14:textId="77777777" w:rsidR="00414990" w:rsidRDefault="00414990" w:rsidP="00CF26E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2F0FED" w14:textId="77777777" w:rsidR="00CF26E7" w:rsidRPr="00A22F27" w:rsidRDefault="00B61B25" w:rsidP="00CF26E7">
    <w:pPr>
      <w:pStyle w:val="En-tte"/>
      <w:rPr>
        <w:rFonts w:asciiTheme="minorHAnsi" w:hAnsiTheme="minorHAnsi" w:cstheme="minorHAnsi"/>
      </w:rPr>
    </w:pPr>
    <w:r w:rsidRPr="00A22F27">
      <w:rPr>
        <w:rFonts w:asciiTheme="minorHAnsi" w:hAnsiTheme="minorHAnsi" w:cstheme="minorHAnsi"/>
        <w:caps w:val="0"/>
        <w:noProof/>
        <w:color w:val="414141" w:themeColor="accent2"/>
        <w:lang w:eastAsia="de-DE"/>
      </w:rPr>
      <w:drawing>
        <wp:anchor distT="0" distB="0" distL="114300" distR="114300" simplePos="0" relativeHeight="251661824" behindDoc="0" locked="1" layoutInCell="1" allowOverlap="1" wp14:anchorId="48B276AE" wp14:editId="017FCD9A">
          <wp:simplePos x="0" y="0"/>
          <wp:positionH relativeFrom="page">
            <wp:posOffset>683895</wp:posOffset>
          </wp:positionH>
          <wp:positionV relativeFrom="page">
            <wp:posOffset>396240</wp:posOffset>
          </wp:positionV>
          <wp:extent cx="3153600" cy="694800"/>
          <wp:effectExtent l="0" t="0" r="0" b="0"/>
          <wp:wrapNone/>
          <wp:docPr id="1"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6E7" w:rsidRPr="00A22F27">
      <w:rPr>
        <w:rFonts w:asciiTheme="minorHAnsi" w:hAnsiTheme="minorHAnsi" w:cstheme="minorHAnsi"/>
      </w:rPr>
      <w:fldChar w:fldCharType="begin"/>
    </w:r>
    <w:r w:rsidR="00CF26E7" w:rsidRPr="00A22F27">
      <w:rPr>
        <w:rFonts w:asciiTheme="minorHAnsi" w:hAnsiTheme="minorHAnsi" w:cstheme="minorHAnsi"/>
      </w:rPr>
      <w:instrText xml:space="preserve"> PAGE  \* Arabic  \* MERGEFORMAT </w:instrText>
    </w:r>
    <w:r w:rsidR="00CF26E7" w:rsidRPr="00A22F27">
      <w:rPr>
        <w:rFonts w:asciiTheme="minorHAnsi" w:hAnsiTheme="minorHAnsi" w:cstheme="minorHAnsi"/>
      </w:rPr>
      <w:fldChar w:fldCharType="separate"/>
    </w:r>
    <w:r w:rsidR="00E46A04">
      <w:rPr>
        <w:rFonts w:asciiTheme="minorHAnsi" w:hAnsiTheme="minorHAnsi" w:cstheme="minorHAnsi"/>
        <w:noProof/>
      </w:rPr>
      <w:t>2</w:t>
    </w:r>
    <w:r w:rsidR="00CF26E7" w:rsidRPr="00A22F27">
      <w:rPr>
        <w:rFonts w:asciiTheme="minorHAnsi" w:hAnsiTheme="minorHAnsi" w:cstheme="minorHAnsi"/>
      </w:rPr>
      <w:fldChar w:fldCharType="end"/>
    </w:r>
    <w:r w:rsidR="00CF26E7" w:rsidRPr="00A22F27">
      <w:rPr>
        <w:rFonts w:asciiTheme="minorHAnsi" w:hAnsiTheme="minorHAnsi" w:cstheme="minorHAnsi"/>
      </w:rPr>
      <w:t>/</w:t>
    </w:r>
    <w:r w:rsidR="00293F7D" w:rsidRPr="00A22F27">
      <w:rPr>
        <w:rFonts w:asciiTheme="minorHAnsi" w:hAnsiTheme="minorHAnsi" w:cstheme="minorHAnsi"/>
      </w:rPr>
      <w:fldChar w:fldCharType="begin"/>
    </w:r>
    <w:r w:rsidR="00293F7D" w:rsidRPr="00A22F27">
      <w:rPr>
        <w:rFonts w:asciiTheme="minorHAnsi" w:hAnsiTheme="minorHAnsi" w:cstheme="minorHAnsi"/>
      </w:rPr>
      <w:instrText xml:space="preserve"> NUMPAGES  \* Arabic  \* MERGEFORMAT </w:instrText>
    </w:r>
    <w:r w:rsidR="00293F7D" w:rsidRPr="00A22F27">
      <w:rPr>
        <w:rFonts w:asciiTheme="minorHAnsi" w:hAnsiTheme="minorHAnsi" w:cstheme="minorHAnsi"/>
      </w:rPr>
      <w:fldChar w:fldCharType="separate"/>
    </w:r>
    <w:r w:rsidR="00E46A04">
      <w:rPr>
        <w:rFonts w:asciiTheme="minorHAnsi" w:hAnsiTheme="minorHAnsi" w:cstheme="minorHAnsi"/>
        <w:noProof/>
      </w:rPr>
      <w:t>5</w:t>
    </w:r>
    <w:r w:rsidR="00293F7D" w:rsidRPr="00A22F27">
      <w:rPr>
        <w:rFonts w:asciiTheme="minorHAnsi" w:hAnsiTheme="minorHAnsi" w:cstheme="minorHAnsi"/>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286FCF" w14:textId="7C5800F4" w:rsidR="00CF26E7" w:rsidRPr="00A22F27" w:rsidRDefault="008824FF" w:rsidP="00CF26E7">
    <w:pPr>
      <w:pStyle w:val="En-tte"/>
      <w:rPr>
        <w:rFonts w:asciiTheme="minorHAnsi" w:hAnsiTheme="minorHAnsi" w:cstheme="minorHAnsi"/>
        <w:color w:val="414141" w:themeColor="accent2"/>
      </w:rPr>
    </w:pPr>
    <w:r w:rsidRPr="00A22F27">
      <w:rPr>
        <w:rFonts w:asciiTheme="minorHAnsi" w:hAnsiTheme="minorHAnsi" w:cstheme="minorHAnsi"/>
        <w:caps w:val="0"/>
        <w:noProof/>
        <w:color w:val="414141" w:themeColor="accent2"/>
        <w:lang w:eastAsia="de-DE"/>
      </w:rPr>
      <w:drawing>
        <wp:anchor distT="0" distB="0" distL="114300" distR="114300" simplePos="0" relativeHeight="251653632" behindDoc="0" locked="1" layoutInCell="1" allowOverlap="1" wp14:anchorId="1EFF3F00" wp14:editId="4120A35D">
          <wp:simplePos x="0" y="0"/>
          <wp:positionH relativeFrom="page">
            <wp:posOffset>683895</wp:posOffset>
          </wp:positionH>
          <wp:positionV relativeFrom="page">
            <wp:posOffset>396240</wp:posOffset>
          </wp:positionV>
          <wp:extent cx="3153600" cy="694800"/>
          <wp:effectExtent l="0" t="0" r="0" b="0"/>
          <wp:wrapNone/>
          <wp:docPr id="2"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D6FD4">
      <w:rPr>
        <w:rFonts w:asciiTheme="minorHAnsi" w:hAnsiTheme="minorHAnsi" w:cstheme="minorHAnsi"/>
        <w:color w:val="414141" w:themeColor="accent2"/>
        <w:lang w:val="en-US"/>
      </w:rPr>
      <w:t>COMMUNIQUÉ DE PRESSE</w:t>
    </w:r>
  </w:p>
  <w:p w14:paraId="77563269" w14:textId="77777777" w:rsidR="00CF26E7" w:rsidRPr="000D0839" w:rsidRDefault="00CF26E7" w:rsidP="00CF26E7">
    <w:pPr>
      <w:pStyle w:val="En-tte"/>
      <w:rPr>
        <w:rFonts w:ascii="UnitPro" w:hAnsi="UnitPro" w:cs="UnitPro"/>
        <w:color w:val="414141" w:themeColor="accent2"/>
      </w:rPr>
    </w:pPr>
    <w:r w:rsidRPr="00A22F27">
      <w:rPr>
        <w:rFonts w:asciiTheme="minorHAnsi" w:hAnsiTheme="minorHAnsi" w:cstheme="minorHAnsi"/>
        <w:color w:val="414141" w:themeColor="accent2"/>
      </w:rPr>
      <w:fldChar w:fldCharType="begin"/>
    </w:r>
    <w:r w:rsidRPr="00A22F27">
      <w:rPr>
        <w:rFonts w:asciiTheme="minorHAnsi" w:hAnsiTheme="minorHAnsi" w:cstheme="minorHAnsi"/>
        <w:color w:val="414141" w:themeColor="accent2"/>
      </w:rPr>
      <w:instrText xml:space="preserve"> PAGE  \* Arabic  \* MERGEFORMAT </w:instrText>
    </w:r>
    <w:r w:rsidRPr="00A22F27">
      <w:rPr>
        <w:rFonts w:asciiTheme="minorHAnsi" w:hAnsiTheme="minorHAnsi" w:cstheme="minorHAnsi"/>
        <w:color w:val="414141" w:themeColor="accent2"/>
      </w:rPr>
      <w:fldChar w:fldCharType="separate"/>
    </w:r>
    <w:r w:rsidR="00E46A04">
      <w:rPr>
        <w:rFonts w:asciiTheme="minorHAnsi" w:hAnsiTheme="minorHAnsi" w:cstheme="minorHAnsi"/>
        <w:noProof/>
        <w:color w:val="414141" w:themeColor="accent2"/>
      </w:rPr>
      <w:t>1</w:t>
    </w:r>
    <w:r w:rsidRPr="00A22F27">
      <w:rPr>
        <w:rFonts w:asciiTheme="minorHAnsi" w:hAnsiTheme="minorHAnsi" w:cstheme="minorHAnsi"/>
        <w:color w:val="414141" w:themeColor="accent2"/>
      </w:rPr>
      <w:fldChar w:fldCharType="end"/>
    </w:r>
    <w:r w:rsidRPr="00A22F27">
      <w:rPr>
        <w:rFonts w:asciiTheme="minorHAnsi" w:hAnsiTheme="minorHAnsi" w:cstheme="minorHAnsi"/>
        <w:color w:val="414141" w:themeColor="accent2"/>
      </w:rPr>
      <w:t>/</w:t>
    </w:r>
    <w:r w:rsidRPr="00A22F27">
      <w:rPr>
        <w:rFonts w:asciiTheme="minorHAnsi" w:hAnsiTheme="minorHAnsi" w:cstheme="minorHAnsi"/>
        <w:color w:val="414141" w:themeColor="accent2"/>
      </w:rPr>
      <w:fldChar w:fldCharType="begin"/>
    </w:r>
    <w:r w:rsidRPr="00A22F27">
      <w:rPr>
        <w:rFonts w:asciiTheme="minorHAnsi" w:hAnsiTheme="minorHAnsi" w:cstheme="minorHAnsi"/>
        <w:color w:val="414141" w:themeColor="accent2"/>
      </w:rPr>
      <w:instrText xml:space="preserve"> NUMPAGES  \* Arabic  \* MERGEFORMAT </w:instrText>
    </w:r>
    <w:r w:rsidRPr="00A22F27">
      <w:rPr>
        <w:rFonts w:asciiTheme="minorHAnsi" w:hAnsiTheme="minorHAnsi" w:cstheme="minorHAnsi"/>
        <w:color w:val="414141" w:themeColor="accent2"/>
      </w:rPr>
      <w:fldChar w:fldCharType="separate"/>
    </w:r>
    <w:r w:rsidR="00E46A04">
      <w:rPr>
        <w:rFonts w:asciiTheme="minorHAnsi" w:hAnsiTheme="minorHAnsi" w:cstheme="minorHAnsi"/>
        <w:noProof/>
        <w:color w:val="414141" w:themeColor="accent2"/>
      </w:rPr>
      <w:t>5</w:t>
    </w:r>
    <w:r w:rsidRPr="00A22F27">
      <w:rPr>
        <w:rFonts w:asciiTheme="minorHAnsi" w:hAnsiTheme="minorHAnsi" w:cstheme="minorHAnsi"/>
        <w:color w:val="414141" w:themeColor="accent2"/>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52BC74F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Symbol"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Symbol"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1B136671"/>
    <w:multiLevelType w:val="hybridMultilevel"/>
    <w:tmpl w:val="9CCE34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D41163F"/>
    <w:multiLevelType w:val="hybridMultilevel"/>
    <w:tmpl w:val="3B6277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4C1E5BCF"/>
    <w:multiLevelType w:val="hybridMultilevel"/>
    <w:tmpl w:val="E1E465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956593830">
    <w:abstractNumId w:val="0"/>
  </w:num>
  <w:num w:numId="2" w16cid:durableId="477772331">
    <w:abstractNumId w:val="1"/>
  </w:num>
  <w:num w:numId="3" w16cid:durableId="601957067">
    <w:abstractNumId w:val="3"/>
  </w:num>
  <w:num w:numId="4" w16cid:durableId="118038607">
    <w:abstractNumId w:val="2"/>
  </w:num>
  <w:num w:numId="5" w16cid:durableId="105651569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4"/>
  <w:removePersonalInformation/>
  <w:removeDateAndTime/>
  <w:embedTrueTypeFonts/>
  <w:activeWritingStyle w:appName="MSWord" w:lang="en-US" w:vendorID="64" w:dllVersion="0" w:nlCheck="1" w:checkStyle="0"/>
  <w:activeWritingStyle w:appName="MSWord" w:lang="en-US" w:vendorID="64" w:dllVersion="6" w:nlCheck="1" w:checkStyle="1"/>
  <w:activeWritingStyle w:appName="MSWord" w:lang="de-DE" w:vendorID="64" w:dllVersion="6" w:nlCheck="1" w:checkStyle="1"/>
  <w:activeWritingStyle w:appName="MSWord" w:lang="de-DE" w:vendorID="64" w:dllVersion="0" w:nlCheck="1" w:checkStyle="0"/>
  <w:activeWritingStyle w:appName="MSWord" w:lang="en-GB" w:vendorID="64" w:dllVersion="0" w:nlCheck="1" w:checkStyle="0"/>
  <w:activeWritingStyle w:appName="MSWord" w:lang="de-DE" w:vendorID="64" w:dllVersion="4096" w:nlCheck="1" w:checkStyle="0"/>
  <w:activeWritingStyle w:appName="MSWord" w:lang="en-US" w:vendorID="64" w:dllVersion="4096" w:nlCheck="1" w:checkStyle="0"/>
  <w:activeWritingStyle w:appName="MSWord" w:lang="fr-FR" w:vendorID="64" w:dllVersion="0"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2F98"/>
    <w:rsid w:val="000030F7"/>
    <w:rsid w:val="00003FE8"/>
    <w:rsid w:val="00005543"/>
    <w:rsid w:val="0002408C"/>
    <w:rsid w:val="00025D1E"/>
    <w:rsid w:val="00027F42"/>
    <w:rsid w:val="00044081"/>
    <w:rsid w:val="0004618F"/>
    <w:rsid w:val="000532C7"/>
    <w:rsid w:val="00056A42"/>
    <w:rsid w:val="00062157"/>
    <w:rsid w:val="00066743"/>
    <w:rsid w:val="00073E9C"/>
    <w:rsid w:val="00091C73"/>
    <w:rsid w:val="000922DA"/>
    <w:rsid w:val="0009516E"/>
    <w:rsid w:val="000A0869"/>
    <w:rsid w:val="000A0D27"/>
    <w:rsid w:val="000A5CAD"/>
    <w:rsid w:val="000A6BD0"/>
    <w:rsid w:val="000C1343"/>
    <w:rsid w:val="000C5D49"/>
    <w:rsid w:val="000D0839"/>
    <w:rsid w:val="000E3661"/>
    <w:rsid w:val="000E6D9B"/>
    <w:rsid w:val="000F78EB"/>
    <w:rsid w:val="000F7E1C"/>
    <w:rsid w:val="001606E4"/>
    <w:rsid w:val="00164671"/>
    <w:rsid w:val="00166E18"/>
    <w:rsid w:val="00174D2F"/>
    <w:rsid w:val="00177C89"/>
    <w:rsid w:val="00190044"/>
    <w:rsid w:val="00196993"/>
    <w:rsid w:val="001A1478"/>
    <w:rsid w:val="001A1AF6"/>
    <w:rsid w:val="001A322A"/>
    <w:rsid w:val="001B0C61"/>
    <w:rsid w:val="001C0401"/>
    <w:rsid w:val="001E6BD7"/>
    <w:rsid w:val="001F0467"/>
    <w:rsid w:val="001F275C"/>
    <w:rsid w:val="00200078"/>
    <w:rsid w:val="002053BA"/>
    <w:rsid w:val="00210EFD"/>
    <w:rsid w:val="00213C61"/>
    <w:rsid w:val="002354A9"/>
    <w:rsid w:val="002374D9"/>
    <w:rsid w:val="00243C61"/>
    <w:rsid w:val="00245058"/>
    <w:rsid w:val="002611B4"/>
    <w:rsid w:val="00262CA7"/>
    <w:rsid w:val="00266501"/>
    <w:rsid w:val="00266FEB"/>
    <w:rsid w:val="00270B3D"/>
    <w:rsid w:val="002744A8"/>
    <w:rsid w:val="00280534"/>
    <w:rsid w:val="002919D0"/>
    <w:rsid w:val="002938E4"/>
    <w:rsid w:val="00293F7D"/>
    <w:rsid w:val="002A5353"/>
    <w:rsid w:val="002B0623"/>
    <w:rsid w:val="002C3ECF"/>
    <w:rsid w:val="002C4EEA"/>
    <w:rsid w:val="002C6BE7"/>
    <w:rsid w:val="002D089E"/>
    <w:rsid w:val="002D2D00"/>
    <w:rsid w:val="002D6FD4"/>
    <w:rsid w:val="002E1B40"/>
    <w:rsid w:val="002E1FB4"/>
    <w:rsid w:val="002F2D34"/>
    <w:rsid w:val="002F48BF"/>
    <w:rsid w:val="002F7F4D"/>
    <w:rsid w:val="003044B9"/>
    <w:rsid w:val="0030619E"/>
    <w:rsid w:val="00311D5F"/>
    <w:rsid w:val="00312A53"/>
    <w:rsid w:val="003154D6"/>
    <w:rsid w:val="00315E38"/>
    <w:rsid w:val="0032216D"/>
    <w:rsid w:val="003342A3"/>
    <w:rsid w:val="00334743"/>
    <w:rsid w:val="003349E9"/>
    <w:rsid w:val="00343A56"/>
    <w:rsid w:val="003456D8"/>
    <w:rsid w:val="00350C01"/>
    <w:rsid w:val="00351AEC"/>
    <w:rsid w:val="00357DD7"/>
    <w:rsid w:val="003614FC"/>
    <w:rsid w:val="00362CAF"/>
    <w:rsid w:val="00367B35"/>
    <w:rsid w:val="00375D35"/>
    <w:rsid w:val="00381C20"/>
    <w:rsid w:val="00382963"/>
    <w:rsid w:val="00386DB2"/>
    <w:rsid w:val="00393969"/>
    <w:rsid w:val="00395731"/>
    <w:rsid w:val="00397338"/>
    <w:rsid w:val="003A3466"/>
    <w:rsid w:val="003A7159"/>
    <w:rsid w:val="003B29AF"/>
    <w:rsid w:val="003B39A1"/>
    <w:rsid w:val="003B480B"/>
    <w:rsid w:val="003C141C"/>
    <w:rsid w:val="003C434D"/>
    <w:rsid w:val="003C7436"/>
    <w:rsid w:val="003D0B73"/>
    <w:rsid w:val="003D792B"/>
    <w:rsid w:val="003F1E33"/>
    <w:rsid w:val="0041111F"/>
    <w:rsid w:val="00414990"/>
    <w:rsid w:val="00424A9F"/>
    <w:rsid w:val="00431FB0"/>
    <w:rsid w:val="00443762"/>
    <w:rsid w:val="00451C28"/>
    <w:rsid w:val="004620AA"/>
    <w:rsid w:val="00462EDE"/>
    <w:rsid w:val="0046468F"/>
    <w:rsid w:val="004649EB"/>
    <w:rsid w:val="004675CB"/>
    <w:rsid w:val="0047074B"/>
    <w:rsid w:val="0047464A"/>
    <w:rsid w:val="0047481B"/>
    <w:rsid w:val="00483F9B"/>
    <w:rsid w:val="00485E2F"/>
    <w:rsid w:val="004871DE"/>
    <w:rsid w:val="00491BAC"/>
    <w:rsid w:val="00497681"/>
    <w:rsid w:val="004A2524"/>
    <w:rsid w:val="004A3713"/>
    <w:rsid w:val="004A402E"/>
    <w:rsid w:val="004B22D2"/>
    <w:rsid w:val="004B4E70"/>
    <w:rsid w:val="004B6663"/>
    <w:rsid w:val="004C0BC9"/>
    <w:rsid w:val="004C217A"/>
    <w:rsid w:val="004C32C6"/>
    <w:rsid w:val="004E3C5C"/>
    <w:rsid w:val="004E7CB6"/>
    <w:rsid w:val="004F6546"/>
    <w:rsid w:val="00507C89"/>
    <w:rsid w:val="00515D9B"/>
    <w:rsid w:val="00524569"/>
    <w:rsid w:val="005250F0"/>
    <w:rsid w:val="00530E48"/>
    <w:rsid w:val="00532FF8"/>
    <w:rsid w:val="00533A34"/>
    <w:rsid w:val="005456CF"/>
    <w:rsid w:val="00555C0A"/>
    <w:rsid w:val="00557944"/>
    <w:rsid w:val="00566C47"/>
    <w:rsid w:val="00573F90"/>
    <w:rsid w:val="0057445E"/>
    <w:rsid w:val="00577A6D"/>
    <w:rsid w:val="00582A3B"/>
    <w:rsid w:val="00585245"/>
    <w:rsid w:val="005A722A"/>
    <w:rsid w:val="005B0D2E"/>
    <w:rsid w:val="005B4459"/>
    <w:rsid w:val="005C35A8"/>
    <w:rsid w:val="005D5856"/>
    <w:rsid w:val="005E04FB"/>
    <w:rsid w:val="005E77A0"/>
    <w:rsid w:val="005F4A55"/>
    <w:rsid w:val="00612F23"/>
    <w:rsid w:val="00613BFA"/>
    <w:rsid w:val="00614597"/>
    <w:rsid w:val="00627C37"/>
    <w:rsid w:val="00633C4E"/>
    <w:rsid w:val="006419E7"/>
    <w:rsid w:val="006428F7"/>
    <w:rsid w:val="006519A9"/>
    <w:rsid w:val="0065217F"/>
    <w:rsid w:val="006603FD"/>
    <w:rsid w:val="006655D2"/>
    <w:rsid w:val="00673436"/>
    <w:rsid w:val="00681BAD"/>
    <w:rsid w:val="00696CA5"/>
    <w:rsid w:val="006A447B"/>
    <w:rsid w:val="006A6042"/>
    <w:rsid w:val="006B3CC4"/>
    <w:rsid w:val="006C1715"/>
    <w:rsid w:val="006D1B21"/>
    <w:rsid w:val="006D45CF"/>
    <w:rsid w:val="006E284E"/>
    <w:rsid w:val="0070279B"/>
    <w:rsid w:val="007069FD"/>
    <w:rsid w:val="007074A3"/>
    <w:rsid w:val="00710E9D"/>
    <w:rsid w:val="00714A7F"/>
    <w:rsid w:val="00730659"/>
    <w:rsid w:val="00734B7B"/>
    <w:rsid w:val="007356C0"/>
    <w:rsid w:val="00740E2A"/>
    <w:rsid w:val="00741C3E"/>
    <w:rsid w:val="00743192"/>
    <w:rsid w:val="0075278A"/>
    <w:rsid w:val="00770A97"/>
    <w:rsid w:val="00782DD5"/>
    <w:rsid w:val="007904C2"/>
    <w:rsid w:val="00790884"/>
    <w:rsid w:val="007930A8"/>
    <w:rsid w:val="00793461"/>
    <w:rsid w:val="0079791B"/>
    <w:rsid w:val="007A19F1"/>
    <w:rsid w:val="007A6246"/>
    <w:rsid w:val="007B3825"/>
    <w:rsid w:val="007B383C"/>
    <w:rsid w:val="007C00CC"/>
    <w:rsid w:val="007C1FBF"/>
    <w:rsid w:val="007C4CA3"/>
    <w:rsid w:val="007C4CE9"/>
    <w:rsid w:val="007C4EA0"/>
    <w:rsid w:val="007C6E88"/>
    <w:rsid w:val="007D1E06"/>
    <w:rsid w:val="007E012D"/>
    <w:rsid w:val="007F03AE"/>
    <w:rsid w:val="007F362A"/>
    <w:rsid w:val="00800C80"/>
    <w:rsid w:val="0080388C"/>
    <w:rsid w:val="00811D3F"/>
    <w:rsid w:val="00825292"/>
    <w:rsid w:val="00833C76"/>
    <w:rsid w:val="00835141"/>
    <w:rsid w:val="0083740F"/>
    <w:rsid w:val="00842AAC"/>
    <w:rsid w:val="00852BC5"/>
    <w:rsid w:val="00855777"/>
    <w:rsid w:val="00862BE8"/>
    <w:rsid w:val="0086488B"/>
    <w:rsid w:val="008666EB"/>
    <w:rsid w:val="00870785"/>
    <w:rsid w:val="00872B58"/>
    <w:rsid w:val="00872BB0"/>
    <w:rsid w:val="008824FF"/>
    <w:rsid w:val="008833CE"/>
    <w:rsid w:val="0088456C"/>
    <w:rsid w:val="00891275"/>
    <w:rsid w:val="00893898"/>
    <w:rsid w:val="008C1C03"/>
    <w:rsid w:val="008C3C29"/>
    <w:rsid w:val="008C55EA"/>
    <w:rsid w:val="008C7F85"/>
    <w:rsid w:val="008D12F5"/>
    <w:rsid w:val="008E0E73"/>
    <w:rsid w:val="008E7194"/>
    <w:rsid w:val="008F131A"/>
    <w:rsid w:val="008F1B03"/>
    <w:rsid w:val="008F67CE"/>
    <w:rsid w:val="009007EE"/>
    <w:rsid w:val="00902035"/>
    <w:rsid w:val="00910242"/>
    <w:rsid w:val="009121D8"/>
    <w:rsid w:val="0091364D"/>
    <w:rsid w:val="00917065"/>
    <w:rsid w:val="0091722D"/>
    <w:rsid w:val="0091796F"/>
    <w:rsid w:val="00927812"/>
    <w:rsid w:val="00933C79"/>
    <w:rsid w:val="00937A2D"/>
    <w:rsid w:val="00945A95"/>
    <w:rsid w:val="00952076"/>
    <w:rsid w:val="00957D7D"/>
    <w:rsid w:val="009633E2"/>
    <w:rsid w:val="009635C9"/>
    <w:rsid w:val="009715DC"/>
    <w:rsid w:val="00977ABB"/>
    <w:rsid w:val="00980325"/>
    <w:rsid w:val="00992024"/>
    <w:rsid w:val="0099477D"/>
    <w:rsid w:val="00996809"/>
    <w:rsid w:val="009A3403"/>
    <w:rsid w:val="009A4934"/>
    <w:rsid w:val="009A798D"/>
    <w:rsid w:val="009B03AE"/>
    <w:rsid w:val="009B6181"/>
    <w:rsid w:val="009B7338"/>
    <w:rsid w:val="009C1D53"/>
    <w:rsid w:val="009D44AA"/>
    <w:rsid w:val="009E4634"/>
    <w:rsid w:val="009E71F2"/>
    <w:rsid w:val="009E76DD"/>
    <w:rsid w:val="009F37BB"/>
    <w:rsid w:val="00A02855"/>
    <w:rsid w:val="00A11461"/>
    <w:rsid w:val="00A124A2"/>
    <w:rsid w:val="00A22F27"/>
    <w:rsid w:val="00A23FD8"/>
    <w:rsid w:val="00A24241"/>
    <w:rsid w:val="00A2436D"/>
    <w:rsid w:val="00A36F4A"/>
    <w:rsid w:val="00A42F9D"/>
    <w:rsid w:val="00A45AF0"/>
    <w:rsid w:val="00A479D0"/>
    <w:rsid w:val="00A510C4"/>
    <w:rsid w:val="00A70D7D"/>
    <w:rsid w:val="00A73D62"/>
    <w:rsid w:val="00A75BCF"/>
    <w:rsid w:val="00A801AE"/>
    <w:rsid w:val="00A80CB3"/>
    <w:rsid w:val="00A90914"/>
    <w:rsid w:val="00A91C60"/>
    <w:rsid w:val="00A96A6B"/>
    <w:rsid w:val="00AA0134"/>
    <w:rsid w:val="00AB3FD8"/>
    <w:rsid w:val="00AB5ECA"/>
    <w:rsid w:val="00AC40EE"/>
    <w:rsid w:val="00AD1692"/>
    <w:rsid w:val="00AE51D7"/>
    <w:rsid w:val="00B02778"/>
    <w:rsid w:val="00B03197"/>
    <w:rsid w:val="00B143E1"/>
    <w:rsid w:val="00B26365"/>
    <w:rsid w:val="00B271B2"/>
    <w:rsid w:val="00B31624"/>
    <w:rsid w:val="00B3396F"/>
    <w:rsid w:val="00B35CF4"/>
    <w:rsid w:val="00B36423"/>
    <w:rsid w:val="00B36A54"/>
    <w:rsid w:val="00B43381"/>
    <w:rsid w:val="00B47409"/>
    <w:rsid w:val="00B539E3"/>
    <w:rsid w:val="00B61B25"/>
    <w:rsid w:val="00B719DD"/>
    <w:rsid w:val="00B72EA1"/>
    <w:rsid w:val="00B8122B"/>
    <w:rsid w:val="00B82875"/>
    <w:rsid w:val="00B90EA0"/>
    <w:rsid w:val="00B97EA0"/>
    <w:rsid w:val="00BA1D72"/>
    <w:rsid w:val="00BA2A1E"/>
    <w:rsid w:val="00BA698C"/>
    <w:rsid w:val="00BB2808"/>
    <w:rsid w:val="00BB7EEE"/>
    <w:rsid w:val="00BC01FF"/>
    <w:rsid w:val="00BC13F5"/>
    <w:rsid w:val="00BC30EA"/>
    <w:rsid w:val="00BC79E0"/>
    <w:rsid w:val="00BE1B81"/>
    <w:rsid w:val="00BE3406"/>
    <w:rsid w:val="00BF00EF"/>
    <w:rsid w:val="00BF131D"/>
    <w:rsid w:val="00BF537B"/>
    <w:rsid w:val="00BF6469"/>
    <w:rsid w:val="00BF6D7D"/>
    <w:rsid w:val="00C02E3C"/>
    <w:rsid w:val="00C06949"/>
    <w:rsid w:val="00C12350"/>
    <w:rsid w:val="00C1451A"/>
    <w:rsid w:val="00C14E95"/>
    <w:rsid w:val="00C21489"/>
    <w:rsid w:val="00C21CFC"/>
    <w:rsid w:val="00C3446D"/>
    <w:rsid w:val="00C36442"/>
    <w:rsid w:val="00C40026"/>
    <w:rsid w:val="00C401EC"/>
    <w:rsid w:val="00C60D9D"/>
    <w:rsid w:val="00C66FBA"/>
    <w:rsid w:val="00C726F3"/>
    <w:rsid w:val="00C72CF9"/>
    <w:rsid w:val="00C74764"/>
    <w:rsid w:val="00C82199"/>
    <w:rsid w:val="00C856D0"/>
    <w:rsid w:val="00C85939"/>
    <w:rsid w:val="00C90C90"/>
    <w:rsid w:val="00C92068"/>
    <w:rsid w:val="00C964A3"/>
    <w:rsid w:val="00CA1EB9"/>
    <w:rsid w:val="00CA419E"/>
    <w:rsid w:val="00CA6036"/>
    <w:rsid w:val="00CB126F"/>
    <w:rsid w:val="00CC2ED0"/>
    <w:rsid w:val="00CD2505"/>
    <w:rsid w:val="00CD4FBD"/>
    <w:rsid w:val="00CE4FB3"/>
    <w:rsid w:val="00CE58AE"/>
    <w:rsid w:val="00CE5BD9"/>
    <w:rsid w:val="00CF26E7"/>
    <w:rsid w:val="00CF2CE6"/>
    <w:rsid w:val="00CF338D"/>
    <w:rsid w:val="00D0291E"/>
    <w:rsid w:val="00D07E59"/>
    <w:rsid w:val="00D10DA4"/>
    <w:rsid w:val="00D10F54"/>
    <w:rsid w:val="00D12AB9"/>
    <w:rsid w:val="00D1657C"/>
    <w:rsid w:val="00D179A5"/>
    <w:rsid w:val="00D33BCC"/>
    <w:rsid w:val="00D36A22"/>
    <w:rsid w:val="00D44D0F"/>
    <w:rsid w:val="00D55736"/>
    <w:rsid w:val="00D55DF8"/>
    <w:rsid w:val="00D56528"/>
    <w:rsid w:val="00D64556"/>
    <w:rsid w:val="00D64723"/>
    <w:rsid w:val="00D7470D"/>
    <w:rsid w:val="00D83BBF"/>
    <w:rsid w:val="00D9317B"/>
    <w:rsid w:val="00DA1385"/>
    <w:rsid w:val="00DB2515"/>
    <w:rsid w:val="00DB3650"/>
    <w:rsid w:val="00DC6C3E"/>
    <w:rsid w:val="00DD61FE"/>
    <w:rsid w:val="00DE1922"/>
    <w:rsid w:val="00DF5B53"/>
    <w:rsid w:val="00E06661"/>
    <w:rsid w:val="00E162FE"/>
    <w:rsid w:val="00E243F0"/>
    <w:rsid w:val="00E26BB2"/>
    <w:rsid w:val="00E27FD7"/>
    <w:rsid w:val="00E40A05"/>
    <w:rsid w:val="00E44C31"/>
    <w:rsid w:val="00E45F80"/>
    <w:rsid w:val="00E46A04"/>
    <w:rsid w:val="00E46D95"/>
    <w:rsid w:val="00E6646A"/>
    <w:rsid w:val="00E70B1B"/>
    <w:rsid w:val="00E75B6D"/>
    <w:rsid w:val="00E76E96"/>
    <w:rsid w:val="00E809B8"/>
    <w:rsid w:val="00E8118A"/>
    <w:rsid w:val="00E854C0"/>
    <w:rsid w:val="00E86ACE"/>
    <w:rsid w:val="00E90BA5"/>
    <w:rsid w:val="00E93487"/>
    <w:rsid w:val="00EA3FEC"/>
    <w:rsid w:val="00EB559C"/>
    <w:rsid w:val="00EB5F2A"/>
    <w:rsid w:val="00EB7EB2"/>
    <w:rsid w:val="00EC2E67"/>
    <w:rsid w:val="00ED76CB"/>
    <w:rsid w:val="00EE1614"/>
    <w:rsid w:val="00EE3DCA"/>
    <w:rsid w:val="00EE71C7"/>
    <w:rsid w:val="00EF3322"/>
    <w:rsid w:val="00EF4118"/>
    <w:rsid w:val="00EF76A8"/>
    <w:rsid w:val="00F028AA"/>
    <w:rsid w:val="00F0302D"/>
    <w:rsid w:val="00F06E63"/>
    <w:rsid w:val="00F075DF"/>
    <w:rsid w:val="00F15A15"/>
    <w:rsid w:val="00F206E1"/>
    <w:rsid w:val="00F20FE1"/>
    <w:rsid w:val="00F24C58"/>
    <w:rsid w:val="00F252EE"/>
    <w:rsid w:val="00F26C71"/>
    <w:rsid w:val="00F2797C"/>
    <w:rsid w:val="00F3303C"/>
    <w:rsid w:val="00F33491"/>
    <w:rsid w:val="00F411D4"/>
    <w:rsid w:val="00F426AF"/>
    <w:rsid w:val="00F45D82"/>
    <w:rsid w:val="00F46BAD"/>
    <w:rsid w:val="00F52E52"/>
    <w:rsid w:val="00F564BB"/>
    <w:rsid w:val="00F66BBF"/>
    <w:rsid w:val="00F67F98"/>
    <w:rsid w:val="00F7209B"/>
    <w:rsid w:val="00F745BA"/>
    <w:rsid w:val="00F7549B"/>
    <w:rsid w:val="00F77B7A"/>
    <w:rsid w:val="00F82F98"/>
    <w:rsid w:val="00F832AE"/>
    <w:rsid w:val="00F945B4"/>
    <w:rsid w:val="00F95AC7"/>
    <w:rsid w:val="00FA353C"/>
    <w:rsid w:val="00FA4739"/>
    <w:rsid w:val="00FA7C22"/>
    <w:rsid w:val="00FB2055"/>
    <w:rsid w:val="00FB3795"/>
    <w:rsid w:val="00FC0C67"/>
    <w:rsid w:val="00FC1E64"/>
    <w:rsid w:val="00FC663A"/>
    <w:rsid w:val="00FD1FC9"/>
    <w:rsid w:val="00FF001B"/>
    <w:rsid w:val="00FF2D99"/>
    <w:rsid w:val="00FF57B2"/>
    <w:rsid w:val="00FF7B39"/>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7912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Sennheiser Office" w:eastAsia="Sennheiser Office" w:hAnsi="Sennheiser Office"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lsdException w:name="List 3" w:semiHidden="1" w:unhideWhenUsed="1"/>
    <w:lsdException w:name="List 4" w:semiHidden="1" w:unhideWhenUsed="1"/>
    <w:lsdException w:name="List 5" w:semiHidden="1" w:unhideWhenUsed="1"/>
    <w:lsdException w:name="List Bullet 2" w:unhideWhenUsed="1"/>
    <w:lsdException w:name="List Bullet 3" w:semiHidden="1" w:unhideWhenUsed="1"/>
    <w:lsdException w:name="List Bullet 4" w:semiHidden="1" w:unhideWhenUsed="1"/>
    <w:lsdException w:name="List Bullet 5" w:unhideWhenUsed="1"/>
    <w:lsdException w:name="List Number 2"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nhideWhenUsed="1"/>
    <w:lsdException w:name="Body Text Indent 2"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33C4E"/>
    <w:pPr>
      <w:spacing w:line="360" w:lineRule="auto"/>
    </w:pPr>
  </w:style>
  <w:style w:type="paragraph" w:styleId="Titre1">
    <w:name w:val="heading 1"/>
    <w:basedOn w:val="Normal"/>
    <w:next w:val="Normal"/>
    <w:link w:val="Titre1Car"/>
    <w:uiPriority w:val="9"/>
    <w:qFormat/>
    <w:rsid w:val="009C45A2"/>
    <w:pPr>
      <w:outlineLvl w:val="0"/>
    </w:pPr>
    <w:rPr>
      <w:b/>
      <w:caps/>
      <w:color w:val="0095D5"/>
      <w:lang w:eastAsia="x-none"/>
    </w:rPr>
  </w:style>
  <w:style w:type="paragraph" w:styleId="Titre2">
    <w:name w:val="heading 2"/>
    <w:basedOn w:val="Normal"/>
    <w:next w:val="Normal"/>
    <w:link w:val="Titre2Car"/>
    <w:uiPriority w:val="9"/>
    <w:qFormat/>
    <w:rsid w:val="009C45A2"/>
    <w:pPr>
      <w:outlineLvl w:val="1"/>
    </w:pPr>
    <w:rPr>
      <w:b/>
      <w:lang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8E5D5C"/>
    <w:pPr>
      <w:spacing w:line="195" w:lineRule="atLeast"/>
      <w:ind w:right="-1737"/>
      <w:jc w:val="right"/>
    </w:pPr>
    <w:rPr>
      <w:caps/>
      <w:spacing w:val="12"/>
      <w:sz w:val="15"/>
      <w:lang w:eastAsia="x-none"/>
    </w:rPr>
  </w:style>
  <w:style w:type="character" w:customStyle="1" w:styleId="En-tteCar">
    <w:name w:val="En-tête Car"/>
    <w:link w:val="En-tte"/>
    <w:uiPriority w:val="99"/>
    <w:rsid w:val="008E5D5C"/>
    <w:rPr>
      <w:caps/>
      <w:spacing w:val="12"/>
      <w:sz w:val="15"/>
      <w:lang w:val="en-GB"/>
    </w:rPr>
  </w:style>
  <w:style w:type="paragraph" w:styleId="Pieddepage">
    <w:name w:val="footer"/>
    <w:basedOn w:val="Normal"/>
    <w:link w:val="PieddepageCar"/>
    <w:uiPriority w:val="99"/>
    <w:unhideWhenUsed/>
    <w:rsid w:val="00AB5767"/>
    <w:pPr>
      <w:spacing w:line="180" w:lineRule="atLeast"/>
    </w:pPr>
    <w:rPr>
      <w:sz w:val="12"/>
      <w:lang w:eastAsia="x-none"/>
    </w:rPr>
  </w:style>
  <w:style w:type="character" w:customStyle="1" w:styleId="PieddepageCar">
    <w:name w:val="Pied de page Car"/>
    <w:link w:val="Pieddepage"/>
    <w:uiPriority w:val="99"/>
    <w:rsid w:val="00AB5767"/>
    <w:rPr>
      <w:sz w:val="12"/>
      <w:lang w:val="en-GB"/>
    </w:rPr>
  </w:style>
  <w:style w:type="table" w:styleId="Grilledutableau">
    <w:name w:val="Table Grid"/>
    <w:basedOn w:val="TableauNormal"/>
    <w:uiPriority w:val="59"/>
    <w:unhideWhenUsed/>
    <w:rsid w:val="005327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re">
    <w:name w:val="Title"/>
    <w:basedOn w:val="Normal"/>
    <w:next w:val="Normal"/>
    <w:link w:val="TitreCar"/>
    <w:uiPriority w:val="10"/>
    <w:qFormat/>
    <w:rsid w:val="00AC4E77"/>
    <w:pPr>
      <w:spacing w:before="440" w:after="200"/>
      <w:contextualSpacing/>
    </w:pPr>
    <w:rPr>
      <w:sz w:val="24"/>
      <w:lang w:eastAsia="x-none"/>
    </w:rPr>
  </w:style>
  <w:style w:type="character" w:customStyle="1" w:styleId="TitreCar">
    <w:name w:val="Titre Car"/>
    <w:link w:val="Titre"/>
    <w:uiPriority w:val="10"/>
    <w:rsid w:val="00AC4E77"/>
    <w:rPr>
      <w:sz w:val="24"/>
      <w:lang w:val="en-GB"/>
    </w:rPr>
  </w:style>
  <w:style w:type="character" w:customStyle="1" w:styleId="Titre1Car">
    <w:name w:val="Titre 1 Car"/>
    <w:link w:val="Titre1"/>
    <w:uiPriority w:val="9"/>
    <w:rsid w:val="009C45A2"/>
    <w:rPr>
      <w:b/>
      <w:caps/>
      <w:color w:val="0095D5"/>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Titre2Car">
    <w:name w:val="Titre 2 Car"/>
    <w:link w:val="Titre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Lienhypertexte">
    <w:name w:val="Hyperlink"/>
    <w:uiPriority w:val="99"/>
    <w:unhideWhenUsed/>
    <w:rsid w:val="00C24DAB"/>
    <w:rPr>
      <w:color w:val="000000"/>
      <w:u w:val="single"/>
    </w:rPr>
  </w:style>
  <w:style w:type="paragraph" w:customStyle="1" w:styleId="Embargo">
    <w:name w:val="Embargo"/>
    <w:basedOn w:val="Normal"/>
    <w:qFormat/>
    <w:rsid w:val="009C45A2"/>
    <w:pPr>
      <w:spacing w:after="240"/>
    </w:pPr>
    <w:rPr>
      <w:b/>
      <w:color w:val="FF0A14"/>
    </w:rPr>
  </w:style>
  <w:style w:type="paragraph" w:styleId="Lgende">
    <w:name w:val="caption"/>
    <w:basedOn w:val="Normal"/>
    <w:next w:val="Normal"/>
    <w:uiPriority w:val="35"/>
    <w:qFormat/>
    <w:rsid w:val="009320A9"/>
    <w:pPr>
      <w:spacing w:line="210" w:lineRule="atLeast"/>
    </w:pPr>
    <w:rPr>
      <w:sz w:val="15"/>
    </w:rPr>
  </w:style>
  <w:style w:type="paragraph" w:customStyle="1" w:styleId="About">
    <w:name w:val="About"/>
    <w:basedOn w:val="Normal"/>
    <w:qFormat/>
    <w:rsid w:val="00B476AD"/>
    <w:pPr>
      <w:spacing w:line="240" w:lineRule="auto"/>
    </w:pPr>
  </w:style>
  <w:style w:type="character" w:styleId="Marquedecommentaire">
    <w:name w:val="annotation reference"/>
    <w:rsid w:val="005C1648"/>
    <w:rPr>
      <w:sz w:val="16"/>
      <w:szCs w:val="16"/>
    </w:rPr>
  </w:style>
  <w:style w:type="paragraph" w:styleId="Commentaire">
    <w:name w:val="annotation text"/>
    <w:basedOn w:val="Normal"/>
    <w:link w:val="CommentaireCar"/>
    <w:rsid w:val="005C1648"/>
    <w:rPr>
      <w:lang w:val="x-none"/>
    </w:rPr>
  </w:style>
  <w:style w:type="character" w:customStyle="1" w:styleId="CommentaireCar">
    <w:name w:val="Commentaire Car"/>
    <w:link w:val="Commentaire"/>
    <w:rsid w:val="005C1648"/>
    <w:rPr>
      <w:lang w:eastAsia="en-US"/>
    </w:rPr>
  </w:style>
  <w:style w:type="paragraph" w:styleId="Objetducommentaire">
    <w:name w:val="annotation subject"/>
    <w:basedOn w:val="Commentaire"/>
    <w:next w:val="Commentaire"/>
    <w:link w:val="ObjetducommentaireCar"/>
    <w:rsid w:val="005C1648"/>
    <w:rPr>
      <w:b/>
      <w:bCs/>
    </w:rPr>
  </w:style>
  <w:style w:type="character" w:customStyle="1" w:styleId="ObjetducommentaireCar">
    <w:name w:val="Objet du commentaire Car"/>
    <w:link w:val="Objetducommentaire"/>
    <w:rsid w:val="005C1648"/>
    <w:rPr>
      <w:b/>
      <w:bCs/>
      <w:lang w:eastAsia="en-US"/>
    </w:rPr>
  </w:style>
  <w:style w:type="paragraph" w:styleId="Textedebulles">
    <w:name w:val="Balloon Text"/>
    <w:basedOn w:val="Normal"/>
    <w:link w:val="TextedebullesCar"/>
    <w:rsid w:val="005C1648"/>
    <w:pPr>
      <w:spacing w:line="240" w:lineRule="auto"/>
    </w:pPr>
    <w:rPr>
      <w:rFonts w:ascii="Arial" w:hAnsi="Arial"/>
      <w:szCs w:val="18"/>
      <w:lang w:val="x-none"/>
    </w:rPr>
  </w:style>
  <w:style w:type="character" w:customStyle="1" w:styleId="TextedebullesCar">
    <w:name w:val="Texte de bulles Car"/>
    <w:link w:val="Textedebulles"/>
    <w:rsid w:val="005C1648"/>
    <w:rPr>
      <w:rFonts w:ascii="Arial" w:hAnsi="Arial" w:cs="Segoe UI"/>
      <w:sz w:val="18"/>
      <w:szCs w:val="18"/>
      <w:lang w:eastAsia="en-US"/>
    </w:rPr>
  </w:style>
  <w:style w:type="character" w:styleId="Lienhypertextesuivivisit">
    <w:name w:val="FollowedHyperlink"/>
    <w:basedOn w:val="Policepardfaut"/>
    <w:semiHidden/>
    <w:unhideWhenUsed/>
    <w:rsid w:val="00F15A15"/>
    <w:rPr>
      <w:color w:val="000000" w:themeColor="followedHyperlink"/>
      <w:u w:val="single"/>
    </w:rPr>
  </w:style>
  <w:style w:type="paragraph" w:customStyle="1" w:styleId="NeumannTabelle9pt">
    <w:name w:val="Neumann Tabelle 9 pt"/>
    <w:basedOn w:val="Normal"/>
    <w:rsid w:val="002919D0"/>
    <w:pPr>
      <w:spacing w:line="240" w:lineRule="auto"/>
    </w:pPr>
    <w:rPr>
      <w:rFonts w:ascii="Avenir Next Condensed Regular" w:eastAsia="MS Mincho" w:hAnsi="Avenir Next Condensed Regular"/>
      <w:sz w:val="18"/>
      <w:szCs w:val="18"/>
      <w:lang w:val="en-US"/>
    </w:rPr>
  </w:style>
  <w:style w:type="character" w:customStyle="1" w:styleId="apple-converted-space">
    <w:name w:val="apple-converted-space"/>
    <w:basedOn w:val="Policepardfaut"/>
    <w:rsid w:val="00F075DF"/>
  </w:style>
  <w:style w:type="paragraph" w:customStyle="1" w:styleId="p1">
    <w:name w:val="p1"/>
    <w:basedOn w:val="Normal"/>
    <w:rsid w:val="008666EB"/>
    <w:pPr>
      <w:spacing w:before="100" w:beforeAutospacing="1" w:after="100" w:afterAutospacing="1" w:line="240" w:lineRule="auto"/>
    </w:pPr>
    <w:rPr>
      <w:rFonts w:ascii="Times New Roman" w:eastAsia="Times New Roman" w:hAnsi="Times New Roman"/>
      <w:sz w:val="24"/>
      <w:szCs w:val="24"/>
    </w:rPr>
  </w:style>
  <w:style w:type="paragraph" w:customStyle="1" w:styleId="p2">
    <w:name w:val="p2"/>
    <w:basedOn w:val="Normal"/>
    <w:rsid w:val="008666EB"/>
    <w:pPr>
      <w:spacing w:before="100" w:beforeAutospacing="1" w:after="100" w:afterAutospacing="1" w:line="240" w:lineRule="auto"/>
    </w:pPr>
    <w:rPr>
      <w:rFonts w:ascii="Times New Roman" w:eastAsia="Times New Roman" w:hAnsi="Times New Roman"/>
      <w:sz w:val="24"/>
      <w:szCs w:val="24"/>
    </w:rPr>
  </w:style>
  <w:style w:type="character" w:customStyle="1" w:styleId="NichtaufgelsteErwhnung1">
    <w:name w:val="Nicht aufgelöste Erwähnung1"/>
    <w:basedOn w:val="Policepardfaut"/>
    <w:rsid w:val="00C14E95"/>
    <w:rPr>
      <w:color w:val="605E5C"/>
      <w:shd w:val="clear" w:color="auto" w:fill="E1DFDD"/>
    </w:rPr>
  </w:style>
  <w:style w:type="paragraph" w:customStyle="1" w:styleId="BildunterschriftHau">
    <w:name w:val="Bildunterschrift Hau"/>
    <w:basedOn w:val="Normal"/>
    <w:rsid w:val="007B3825"/>
    <w:pPr>
      <w:spacing w:line="240" w:lineRule="auto"/>
    </w:pPr>
    <w:rPr>
      <w:rFonts w:ascii="Arial Narrow" w:eastAsia="MS Mincho" w:hAnsi="Arial Narrow"/>
      <w:b/>
      <w:szCs w:val="24"/>
    </w:rPr>
  </w:style>
  <w:style w:type="paragraph" w:styleId="Paragraphedeliste">
    <w:name w:val="List Paragraph"/>
    <w:basedOn w:val="Normal"/>
    <w:qFormat/>
    <w:rsid w:val="00633C4E"/>
    <w:pPr>
      <w:ind w:left="720"/>
      <w:contextualSpacing/>
    </w:pPr>
  </w:style>
  <w:style w:type="character" w:customStyle="1" w:styleId="NichtaufgelsteErwhnung2">
    <w:name w:val="Nicht aufgelöste Erwähnung2"/>
    <w:basedOn w:val="Policepardfaut"/>
    <w:uiPriority w:val="99"/>
    <w:semiHidden/>
    <w:unhideWhenUsed/>
    <w:rsid w:val="00F45D82"/>
    <w:rPr>
      <w:color w:val="605E5C"/>
      <w:shd w:val="clear" w:color="auto" w:fill="E1DFDD"/>
    </w:rPr>
  </w:style>
  <w:style w:type="character" w:customStyle="1" w:styleId="NichtaufgelsteErwhnung3">
    <w:name w:val="Nicht aufgelöste Erwähnung3"/>
    <w:basedOn w:val="Policepardfaut"/>
    <w:uiPriority w:val="99"/>
    <w:semiHidden/>
    <w:unhideWhenUsed/>
    <w:rsid w:val="00B36423"/>
    <w:rPr>
      <w:color w:val="605E5C"/>
      <w:shd w:val="clear" w:color="auto" w:fill="E1DFDD"/>
    </w:rPr>
  </w:style>
  <w:style w:type="character" w:styleId="Mentionnonrsolue">
    <w:name w:val="Unresolved Mention"/>
    <w:basedOn w:val="Policepardfaut"/>
    <w:uiPriority w:val="99"/>
    <w:semiHidden/>
    <w:unhideWhenUsed/>
    <w:rsid w:val="006B3CC4"/>
    <w:rPr>
      <w:color w:val="605E5C"/>
      <w:shd w:val="clear" w:color="auto" w:fill="E1DFDD"/>
    </w:rPr>
  </w:style>
  <w:style w:type="character" w:styleId="Accentuation">
    <w:name w:val="Emphasis"/>
    <w:basedOn w:val="Policepardfaut"/>
    <w:uiPriority w:val="20"/>
    <w:qFormat/>
    <w:rsid w:val="002D6FD4"/>
    <w:rPr>
      <w:i/>
      <w:iCs/>
    </w:rPr>
  </w:style>
  <w:style w:type="character" w:styleId="lev">
    <w:name w:val="Strong"/>
    <w:basedOn w:val="Policepardfaut"/>
    <w:uiPriority w:val="22"/>
    <w:qFormat/>
    <w:rsid w:val="002D6FD4"/>
    <w:rPr>
      <w:b/>
      <w:bCs/>
    </w:rPr>
  </w:style>
  <w:style w:type="paragraph" w:styleId="NormalWeb">
    <w:name w:val="Normal (Web)"/>
    <w:basedOn w:val="Normal"/>
    <w:uiPriority w:val="99"/>
    <w:unhideWhenUsed/>
    <w:rsid w:val="002D6FD4"/>
    <w:pPr>
      <w:spacing w:before="100" w:beforeAutospacing="1" w:after="100" w:afterAutospacing="1" w:line="240" w:lineRule="auto"/>
    </w:pPr>
    <w:rPr>
      <w:rFonts w:ascii="Times New Roman" w:eastAsia="Times New Roman" w:hAnsi="Times New Roman"/>
      <w:sz w:val="24"/>
      <w:szCs w:val="24"/>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937021">
      <w:bodyDiv w:val="1"/>
      <w:marLeft w:val="0"/>
      <w:marRight w:val="0"/>
      <w:marTop w:val="0"/>
      <w:marBottom w:val="0"/>
      <w:divBdr>
        <w:top w:val="none" w:sz="0" w:space="0" w:color="auto"/>
        <w:left w:val="none" w:sz="0" w:space="0" w:color="auto"/>
        <w:bottom w:val="none" w:sz="0" w:space="0" w:color="auto"/>
        <w:right w:val="none" w:sz="0" w:space="0" w:color="auto"/>
      </w:divBdr>
    </w:div>
    <w:div w:id="36469902">
      <w:bodyDiv w:val="1"/>
      <w:marLeft w:val="0"/>
      <w:marRight w:val="0"/>
      <w:marTop w:val="0"/>
      <w:marBottom w:val="0"/>
      <w:divBdr>
        <w:top w:val="none" w:sz="0" w:space="0" w:color="auto"/>
        <w:left w:val="none" w:sz="0" w:space="0" w:color="auto"/>
        <w:bottom w:val="none" w:sz="0" w:space="0" w:color="auto"/>
        <w:right w:val="none" w:sz="0" w:space="0" w:color="auto"/>
      </w:divBdr>
    </w:div>
    <w:div w:id="202717897">
      <w:bodyDiv w:val="1"/>
      <w:marLeft w:val="0"/>
      <w:marRight w:val="0"/>
      <w:marTop w:val="0"/>
      <w:marBottom w:val="0"/>
      <w:divBdr>
        <w:top w:val="none" w:sz="0" w:space="0" w:color="auto"/>
        <w:left w:val="none" w:sz="0" w:space="0" w:color="auto"/>
        <w:bottom w:val="none" w:sz="0" w:space="0" w:color="auto"/>
        <w:right w:val="none" w:sz="0" w:space="0" w:color="auto"/>
      </w:divBdr>
    </w:div>
    <w:div w:id="395322334">
      <w:bodyDiv w:val="1"/>
      <w:marLeft w:val="0"/>
      <w:marRight w:val="0"/>
      <w:marTop w:val="0"/>
      <w:marBottom w:val="0"/>
      <w:divBdr>
        <w:top w:val="none" w:sz="0" w:space="0" w:color="auto"/>
        <w:left w:val="none" w:sz="0" w:space="0" w:color="auto"/>
        <w:bottom w:val="none" w:sz="0" w:space="0" w:color="auto"/>
        <w:right w:val="none" w:sz="0" w:space="0" w:color="auto"/>
      </w:divBdr>
    </w:div>
    <w:div w:id="407307407">
      <w:bodyDiv w:val="1"/>
      <w:marLeft w:val="0"/>
      <w:marRight w:val="0"/>
      <w:marTop w:val="0"/>
      <w:marBottom w:val="0"/>
      <w:divBdr>
        <w:top w:val="none" w:sz="0" w:space="0" w:color="auto"/>
        <w:left w:val="none" w:sz="0" w:space="0" w:color="auto"/>
        <w:bottom w:val="none" w:sz="0" w:space="0" w:color="auto"/>
        <w:right w:val="none" w:sz="0" w:space="0" w:color="auto"/>
      </w:divBdr>
    </w:div>
    <w:div w:id="617682940">
      <w:bodyDiv w:val="1"/>
      <w:marLeft w:val="0"/>
      <w:marRight w:val="0"/>
      <w:marTop w:val="0"/>
      <w:marBottom w:val="0"/>
      <w:divBdr>
        <w:top w:val="none" w:sz="0" w:space="0" w:color="auto"/>
        <w:left w:val="none" w:sz="0" w:space="0" w:color="auto"/>
        <w:bottom w:val="none" w:sz="0" w:space="0" w:color="auto"/>
        <w:right w:val="none" w:sz="0" w:space="0" w:color="auto"/>
      </w:divBdr>
    </w:div>
    <w:div w:id="902299653">
      <w:bodyDiv w:val="1"/>
      <w:marLeft w:val="0"/>
      <w:marRight w:val="0"/>
      <w:marTop w:val="0"/>
      <w:marBottom w:val="0"/>
      <w:divBdr>
        <w:top w:val="none" w:sz="0" w:space="0" w:color="auto"/>
        <w:left w:val="none" w:sz="0" w:space="0" w:color="auto"/>
        <w:bottom w:val="none" w:sz="0" w:space="0" w:color="auto"/>
        <w:right w:val="none" w:sz="0" w:space="0" w:color="auto"/>
      </w:divBdr>
    </w:div>
    <w:div w:id="909000950">
      <w:bodyDiv w:val="1"/>
      <w:marLeft w:val="0"/>
      <w:marRight w:val="0"/>
      <w:marTop w:val="0"/>
      <w:marBottom w:val="0"/>
      <w:divBdr>
        <w:top w:val="none" w:sz="0" w:space="0" w:color="auto"/>
        <w:left w:val="none" w:sz="0" w:space="0" w:color="auto"/>
        <w:bottom w:val="none" w:sz="0" w:space="0" w:color="auto"/>
        <w:right w:val="none" w:sz="0" w:space="0" w:color="auto"/>
      </w:divBdr>
    </w:div>
    <w:div w:id="979725911">
      <w:bodyDiv w:val="1"/>
      <w:marLeft w:val="0"/>
      <w:marRight w:val="0"/>
      <w:marTop w:val="0"/>
      <w:marBottom w:val="0"/>
      <w:divBdr>
        <w:top w:val="none" w:sz="0" w:space="0" w:color="auto"/>
        <w:left w:val="none" w:sz="0" w:space="0" w:color="auto"/>
        <w:bottom w:val="none" w:sz="0" w:space="0" w:color="auto"/>
        <w:right w:val="none" w:sz="0" w:space="0" w:color="auto"/>
      </w:divBdr>
    </w:div>
    <w:div w:id="1006786725">
      <w:bodyDiv w:val="1"/>
      <w:marLeft w:val="0"/>
      <w:marRight w:val="0"/>
      <w:marTop w:val="0"/>
      <w:marBottom w:val="0"/>
      <w:divBdr>
        <w:top w:val="none" w:sz="0" w:space="0" w:color="auto"/>
        <w:left w:val="none" w:sz="0" w:space="0" w:color="auto"/>
        <w:bottom w:val="none" w:sz="0" w:space="0" w:color="auto"/>
        <w:right w:val="none" w:sz="0" w:space="0" w:color="auto"/>
      </w:divBdr>
    </w:div>
    <w:div w:id="1403869337">
      <w:bodyDiv w:val="1"/>
      <w:marLeft w:val="0"/>
      <w:marRight w:val="0"/>
      <w:marTop w:val="0"/>
      <w:marBottom w:val="0"/>
      <w:divBdr>
        <w:top w:val="none" w:sz="0" w:space="0" w:color="auto"/>
        <w:left w:val="none" w:sz="0" w:space="0" w:color="auto"/>
        <w:bottom w:val="none" w:sz="0" w:space="0" w:color="auto"/>
        <w:right w:val="none" w:sz="0" w:space="0" w:color="auto"/>
      </w:divBdr>
    </w:div>
    <w:div w:id="1450315095">
      <w:bodyDiv w:val="1"/>
      <w:marLeft w:val="0"/>
      <w:marRight w:val="0"/>
      <w:marTop w:val="0"/>
      <w:marBottom w:val="0"/>
      <w:divBdr>
        <w:top w:val="none" w:sz="0" w:space="0" w:color="auto"/>
        <w:left w:val="none" w:sz="0" w:space="0" w:color="auto"/>
        <w:bottom w:val="none" w:sz="0" w:space="0" w:color="auto"/>
        <w:right w:val="none" w:sz="0" w:space="0" w:color="auto"/>
      </w:divBdr>
    </w:div>
    <w:div w:id="1533227606">
      <w:bodyDiv w:val="1"/>
      <w:marLeft w:val="0"/>
      <w:marRight w:val="0"/>
      <w:marTop w:val="0"/>
      <w:marBottom w:val="0"/>
      <w:divBdr>
        <w:top w:val="none" w:sz="0" w:space="0" w:color="auto"/>
        <w:left w:val="none" w:sz="0" w:space="0" w:color="auto"/>
        <w:bottom w:val="none" w:sz="0" w:space="0" w:color="auto"/>
        <w:right w:val="none" w:sz="0" w:space="0" w:color="auto"/>
      </w:divBdr>
    </w:div>
    <w:div w:id="1805152504">
      <w:bodyDiv w:val="1"/>
      <w:marLeft w:val="0"/>
      <w:marRight w:val="0"/>
      <w:marTop w:val="0"/>
      <w:marBottom w:val="0"/>
      <w:divBdr>
        <w:top w:val="none" w:sz="0" w:space="0" w:color="auto"/>
        <w:left w:val="none" w:sz="0" w:space="0" w:color="auto"/>
        <w:bottom w:val="none" w:sz="0" w:space="0" w:color="auto"/>
        <w:right w:val="none" w:sz="0" w:space="0" w:color="auto"/>
      </w:divBdr>
    </w:div>
    <w:div w:id="2011516655">
      <w:bodyDiv w:val="1"/>
      <w:marLeft w:val="0"/>
      <w:marRight w:val="0"/>
      <w:marTop w:val="0"/>
      <w:marBottom w:val="0"/>
      <w:divBdr>
        <w:top w:val="none" w:sz="0" w:space="0" w:color="auto"/>
        <w:left w:val="none" w:sz="0" w:space="0" w:color="auto"/>
        <w:bottom w:val="none" w:sz="0" w:space="0" w:color="auto"/>
        <w:right w:val="none" w:sz="0" w:space="0" w:color="auto"/>
      </w:divBdr>
    </w:div>
    <w:div w:id="205110226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hyperlink" Target="https://www.youtube.com/user/GeorgNeumannGmbH"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yperlink" Target="https://www.instagram.com/neumann.berlin/" TargetMode="External"/><Relationship Id="rId2" Type="http://schemas.openxmlformats.org/officeDocument/2006/relationships/numbering" Target="numbering.xml"/><Relationship Id="rId16" Type="http://schemas.openxmlformats.org/officeDocument/2006/relationships/hyperlink" Target="https://www.facebook.com/neumann/"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hyperlink" Target="http://www.neumann.com/" TargetMode="External"/><Relationship Id="rId10" Type="http://schemas.openxmlformats.org/officeDocument/2006/relationships/image" Target="media/image3.jp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Andreas.Hau/Library/Group%20Containers/UBF8T346G9.Office/User%20Content.localized/Templates.localized/PR_EN_Template.dotx" TargetMode="External"/></Relationships>
</file>

<file path=word/theme/theme1.xml><?xml version="1.0" encoding="utf-8"?>
<a:theme xmlns:a="http://schemas.openxmlformats.org/drawingml/2006/main" name="Office-Design">
  <a:themeElements>
    <a:clrScheme name="Benutzerdefiniert 2">
      <a:dk1>
        <a:srgbClr val="000000"/>
      </a:dk1>
      <a:lt1>
        <a:srgbClr val="FFFFFF"/>
      </a:lt1>
      <a:dk2>
        <a:srgbClr val="E0E0E0"/>
      </a:dk2>
      <a:lt2>
        <a:srgbClr val="E0E0E0"/>
      </a:lt2>
      <a:accent1>
        <a:srgbClr val="E8833B"/>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F386E25-BA85-44A9-96E0-2376FDD77957}">
  <ds:schemaRefs>
    <ds:schemaRef ds:uri="http://schemas.openxmlformats.org/officeDocument/2006/bibliography"/>
  </ds:schemaRefs>
</ds:datastoreItem>
</file>

<file path=docMetadata/LabelInfo.xml><?xml version="1.0" encoding="utf-8"?>
<clbl:labelList xmlns:clbl="http://schemas.microsoft.com/office/2020/mipLabelMetadata">
  <clbl:label id="{534662e5-553f-4a1c-9573-7835fb01dd66}" enabled="1" method="Privileged" siteId="{1c939853-ca0f-4792-9597-8519b4d0dfe3}" removed="0"/>
</clbl:labelList>
</file>

<file path=docProps/app.xml><?xml version="1.0" encoding="utf-8"?>
<Properties xmlns="http://schemas.openxmlformats.org/officeDocument/2006/extended-properties" xmlns:vt="http://schemas.openxmlformats.org/officeDocument/2006/docPropsVTypes">
  <Template>PR_EN_Template.dotx</Template>
  <TotalTime>0</TotalTime>
  <Pages>8</Pages>
  <Words>1370</Words>
  <Characters>7538</Characters>
  <Application>Microsoft Office Word</Application>
  <DocSecurity>0</DocSecurity>
  <Lines>62</Lines>
  <Paragraphs>17</Paragraphs>
  <ScaleCrop>false</ScaleCrop>
  <HeadingPairs>
    <vt:vector size="6" baseType="variant">
      <vt:variant>
        <vt:lpstr>Titre</vt:lpstr>
      </vt:variant>
      <vt:variant>
        <vt:i4>1</vt:i4>
      </vt:variant>
      <vt:variant>
        <vt:lpstr>Titel</vt:lpstr>
      </vt:variant>
      <vt:variant>
        <vt:i4>1</vt:i4>
      </vt:variant>
      <vt:variant>
        <vt:lpstr>Title</vt:lpstr>
      </vt:variant>
      <vt:variant>
        <vt:i4>1</vt:i4>
      </vt:variant>
    </vt:vector>
  </HeadingPairs>
  <TitlesOfParts>
    <vt:vector size="3" baseType="lpstr">
      <vt:lpstr/>
      <vt:lpstr/>
      <vt:lpstr/>
    </vt:vector>
  </TitlesOfParts>
  <Company/>
  <LinksUpToDate>false</LinksUpToDate>
  <CharactersWithSpaces>8891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2025-09-30T13:13:00Z</dcterms:created>
  <dcterms:modified xsi:type="dcterms:W3CDTF">2025-10-03T15:29:00Z</dcterms:modified>
</cp:coreProperties>
</file>