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B4741" w14:textId="77777777" w:rsidR="0066641F" w:rsidRPr="00393A97" w:rsidRDefault="008B2A5D" w:rsidP="00393A97">
      <w:pPr>
        <w:pStyle w:val="Ttulo1"/>
        <w:spacing w:before="0" w:beforeAutospacing="0" w:after="0" w:afterAutospacing="0" w:line="264" w:lineRule="atLeast"/>
        <w:textAlignment w:val="baseline"/>
        <w:rPr>
          <w:rFonts w:ascii="Poppins" w:hAnsi="Poppins" w:cs="Poppins"/>
          <w:b w:val="0"/>
          <w:bCs w:val="0"/>
          <w:caps/>
          <w:color w:val="FFFFFF"/>
          <w:spacing w:val="15"/>
          <w:sz w:val="36"/>
          <w:szCs w:val="36"/>
          <w:lang w:val="en-GB"/>
        </w:rPr>
      </w:pPr>
      <w:r w:rsidRPr="00393A97">
        <w:rPr>
          <w:rFonts w:ascii="Poppins" w:hAnsi="Poppins" w:cs="Poppins"/>
          <w:noProof/>
        </w:rPr>
        <w:drawing>
          <wp:anchor distT="0" distB="0" distL="114300" distR="114300" simplePos="0" relativeHeight="251661824" behindDoc="0" locked="0" layoutInCell="1" allowOverlap="1" wp14:anchorId="0621217D" wp14:editId="400E5BED">
            <wp:simplePos x="0" y="0"/>
            <wp:positionH relativeFrom="margin">
              <wp:posOffset>-737235</wp:posOffset>
            </wp:positionH>
            <wp:positionV relativeFrom="margin">
              <wp:posOffset>-264160</wp:posOffset>
            </wp:positionV>
            <wp:extent cx="7559675" cy="2876550"/>
            <wp:effectExtent l="0" t="0" r="317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971F6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6325D331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3D23DD23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23E7557E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7CC78B13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0E2F62F9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4AF4A2BA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2613A339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5A697987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1B68163F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032A3F70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06D06948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0463AE7A" w14:textId="77777777" w:rsidR="0066641F" w:rsidRPr="00393A97" w:rsidRDefault="0066641F" w:rsidP="0066641F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7F293514" w14:textId="77777777" w:rsidR="0066641F" w:rsidRPr="004A0A1B" w:rsidRDefault="0066641F" w:rsidP="0066641F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>For mor</w:t>
      </w:r>
      <w:r w:rsidR="0092534C" w:rsidRPr="004A0A1B">
        <w:rPr>
          <w:rFonts w:ascii="Poppins" w:hAnsi="Poppins" w:cs="Poppins"/>
          <w:b/>
          <w:sz w:val="24"/>
          <w:szCs w:val="24"/>
          <w:lang w:val="en-US"/>
        </w:rPr>
        <w:t>e information, please contact</w:t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 Marta de Paco </w:t>
      </w:r>
    </w:p>
    <w:p w14:paraId="6AE64F1B" w14:textId="77777777" w:rsidR="0066641F" w:rsidRPr="004A0A1B" w:rsidRDefault="004A0A1B" w:rsidP="0066641F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59776" behindDoc="0" locked="0" layoutInCell="1" allowOverlap="1" wp14:anchorId="01E970B0" wp14:editId="7394BE64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709" w:rsidRPr="004A0A1B">
        <w:rPr>
          <w:rFonts w:ascii="Poppins" w:hAnsi="Poppins" w:cs="Poppins"/>
          <w:b/>
          <w:sz w:val="24"/>
          <w:szCs w:val="24"/>
          <w:lang w:val="en-US"/>
        </w:rPr>
        <w:t>O</w:t>
      </w:r>
      <w:r w:rsidR="0066641F" w:rsidRPr="004A0A1B">
        <w:rPr>
          <w:rFonts w:ascii="Poppins" w:hAnsi="Poppins" w:cs="Poppins"/>
          <w:b/>
          <w:sz w:val="24"/>
          <w:szCs w:val="24"/>
          <w:lang w:val="en-US"/>
        </w:rPr>
        <w:t>n</w:t>
      </w:r>
      <w:r w:rsidR="00794709" w:rsidRPr="004A0A1B">
        <w:rPr>
          <w:rFonts w:ascii="Poppins" w:hAnsi="Poppins" w:cs="Poppins"/>
          <w:b/>
          <w:sz w:val="24"/>
          <w:szCs w:val="24"/>
          <w:lang w:val="en-US"/>
        </w:rPr>
        <w:t xml:space="preserve">        </w:t>
      </w:r>
      <w:r w:rsidR="0066641F" w:rsidRPr="004A0A1B">
        <w:rPr>
          <w:rFonts w:ascii="Poppins" w:hAnsi="Poppins" w:cs="Poppins"/>
          <w:b/>
          <w:sz w:val="24"/>
          <w:szCs w:val="24"/>
          <w:lang w:val="en-US"/>
        </w:rPr>
        <w:t xml:space="preserve"> </w:t>
      </w:r>
      <w:r w:rsidR="0066641F"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="0066641F"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="0066641F"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="0066641F"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="0066641F"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2075A816" w14:textId="77777777" w:rsidR="0066641F" w:rsidRPr="00393A97" w:rsidRDefault="0066641F" w:rsidP="0066641F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5CBE0F69" w14:textId="77777777" w:rsidR="0066641F" w:rsidRPr="00393A97" w:rsidRDefault="0066641F" w:rsidP="0066641F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02620A90" w14:textId="77777777" w:rsidR="00185DF4" w:rsidRPr="00393A97" w:rsidRDefault="00185DF4" w:rsidP="0066641F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063BDA82" w14:textId="77777777" w:rsidR="00185DF4" w:rsidRPr="00393A97" w:rsidRDefault="00185DF4" w:rsidP="0066641F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413A5671" w14:textId="77777777" w:rsidR="00185DF4" w:rsidRPr="00393A97" w:rsidRDefault="00185DF4" w:rsidP="0066641F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7612F3C5" w14:textId="77777777" w:rsidR="00185DF4" w:rsidRPr="00393A97" w:rsidRDefault="00185DF4" w:rsidP="0066641F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501ECF77" w14:textId="77777777" w:rsidR="00185DF4" w:rsidRPr="00393A97" w:rsidRDefault="00185DF4" w:rsidP="0066641F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4909EEA8" w14:textId="77777777" w:rsidR="00185DF4" w:rsidRPr="00393A97" w:rsidRDefault="00185DF4" w:rsidP="0066641F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1D15887D" w14:textId="77777777" w:rsidR="0066641F" w:rsidRPr="004A0A1B" w:rsidRDefault="0066641F" w:rsidP="0066641F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5E21D4A3" w14:textId="77777777" w:rsidR="0092534C" w:rsidRPr="004A0A1B" w:rsidRDefault="0092534C" w:rsidP="0092534C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52E75804" w14:textId="77777777" w:rsidR="0092534C" w:rsidRPr="004A0A1B" w:rsidRDefault="0092534C" w:rsidP="0092534C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10287363" w14:textId="77777777" w:rsidR="00BD32C1" w:rsidRDefault="00BD32C1" w:rsidP="00BD32C1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</w:p>
    <w:p w14:paraId="7ADF5FF3" w14:textId="77777777" w:rsidR="00BD32C1" w:rsidRPr="00BD32C1" w:rsidRDefault="00BD32C1" w:rsidP="00BD32C1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80256" behindDoc="0" locked="0" layoutInCell="1" allowOverlap="1" wp14:anchorId="2C58F3D9" wp14:editId="6B8F9D6D">
            <wp:simplePos x="0" y="0"/>
            <wp:positionH relativeFrom="margin">
              <wp:posOffset>-219710</wp:posOffset>
            </wp:positionH>
            <wp:positionV relativeFrom="paragraph">
              <wp:posOffset>74930</wp:posOffset>
            </wp:positionV>
            <wp:extent cx="1428115" cy="1428115"/>
            <wp:effectExtent l="152400" t="152400" r="362585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2C1">
        <w:rPr>
          <w:rFonts w:ascii="Poppins" w:hAnsi="Poppins" w:cs="Poppins"/>
          <w:b/>
          <w:sz w:val="52"/>
          <w:szCs w:val="52"/>
          <w:lang w:val="en-GB"/>
        </w:rPr>
        <w:t>SITA ZOROA</w:t>
      </w:r>
    </w:p>
    <w:p w14:paraId="6670D5F3" w14:textId="77777777" w:rsidR="00BD32C1" w:rsidRPr="005D4A53" w:rsidRDefault="00BD32C1" w:rsidP="00BD32C1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D4A53">
        <w:rPr>
          <w:rFonts w:ascii="Poppins" w:hAnsi="Poppins" w:cs="Poppins"/>
          <w:b/>
          <w:sz w:val="44"/>
          <w:szCs w:val="44"/>
          <w:lang w:val="en-GB"/>
        </w:rPr>
        <w:t>CLARENDON Collection</w:t>
      </w:r>
    </w:p>
    <w:p w14:paraId="11CCC20B" w14:textId="77777777" w:rsidR="00BD32C1" w:rsidRPr="005D4A53" w:rsidRDefault="00BD32C1" w:rsidP="00BD32C1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D4A5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3CCFA6" w14:textId="77777777" w:rsidR="00BD32C1" w:rsidRPr="005D4A53" w:rsidRDefault="00BD32C1" w:rsidP="00BD32C1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D4A5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2F70139" w14:textId="77777777" w:rsidR="00BD32C1" w:rsidRPr="005D4A53" w:rsidRDefault="00BD32C1" w:rsidP="00BD32C1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8F6D388" w14:textId="77777777" w:rsidR="00BD32C1" w:rsidRPr="005D4A53" w:rsidRDefault="00BD32C1" w:rsidP="00BD32C1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001DCA92" w14:textId="77777777" w:rsidR="00BD32C1" w:rsidRPr="005D4A53" w:rsidRDefault="00BD32C1" w:rsidP="00BD32C1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F975761" wp14:editId="6C001CF2">
                <wp:simplePos x="0" y="0"/>
                <wp:positionH relativeFrom="column">
                  <wp:posOffset>-341630</wp:posOffset>
                </wp:positionH>
                <wp:positionV relativeFrom="paragraph">
                  <wp:posOffset>523875</wp:posOffset>
                </wp:positionV>
                <wp:extent cx="6792278" cy="2746057"/>
                <wp:effectExtent l="152400" t="152400" r="389890" b="35941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278" cy="2746057"/>
                          <a:chOff x="0" y="0"/>
                          <a:chExt cx="6792278" cy="2746057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943" y="37782"/>
                            <a:ext cx="2172335" cy="270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42582" y="342582"/>
                            <a:ext cx="2741930" cy="205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568" y="209232"/>
                            <a:ext cx="1901825" cy="237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EF806" id="Grupo 2" o:spid="_x0000_s1026" style="position:absolute;margin-left:-26.9pt;margin-top:41.25pt;width:534.85pt;height:216.2pt;z-index:251681280" coordsize="67922,27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IRKnHjkpAIA5KQCABUAAABkcnMvbWVkaWEvaW1hZ2UzLmpwZWf/2P/gABBK&#10;RklGAAEBAQDcANwAAP/bAEMAAgEBAQEBAgEBAQICAgICBAMCAgICBQQEAwQGBQYGBgUGBgYHCQgG&#10;BwkHBgYICwgJCgoKCgoGCAsMCwoMCQoKCv/bAEMBAgICAgICBQMDBQoHBgcKCgoKCgoKCgoKCgoK&#10;CgoKCgoKCgoKCgoKCgoKCgoKCgoKCgoKCgoKCgoKCgoKCgoKCv/AABEIAjs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46199;top:377;width:21723;height:2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MU3DAAAA2gAAAA8AAABkcnMvZG93bnJldi54bWxEj0FrwkAUhO8F/8PyhF6KbmwhSHQNRRBy&#10;ErWt4u2RfSax2bdhd43x33cLhR6HmfmGWeaDaUVPzjeWFcymCQji0uqGKwWfH5vJHIQPyBpby6Tg&#10;QR7y1ehpiZm2d95TfwiViBD2GSqoQ+gyKX1Zk0E/tR1x9C7WGQxRukpqh/cIN618TZJUGmw4LtTY&#10;0bqm8vtwMwpOLr2e+xTJvxVfw3G3fekezVap5/HwvgARaAj/4b92oRWk8Hsl3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gxTcMAAADaAAAADwAAAAAAAAAAAAAAAACf&#10;AgAAZHJzL2Rvd25yZXYueG1sUEsFBgAAAAAEAAQA9wAAAI8DAAAAAA=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-3426;top:3426;width:27419;height:205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9I3CAAAA2gAAAA8AAABkcnMvZG93bnJldi54bWxEj0FrwkAUhO9C/8PyBG+60UMjaTYiFkHo&#10;xbqF9vjMviah2bchu5r4792C4HGYmW+YfDPaVlyp941jBctFAoK4dKbhSsGX3s/XIHxANtg6JgU3&#10;8rApXiY5ZsYN/EnXU6hEhLDPUEEdQpdJ6cuaLPqF64ij9+t6iyHKvpKmxyHCbStXSfIqLTYcF2rs&#10;aFdT+Xe6WAVGH9ZL/XE+fms9vv94mdJqd1ZqNh23byACjeEZfrQPRkEK/1fiDZ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F/SNwgAAANo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23815;top:2092;width:19018;height:23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K7W/AAAA2gAAAA8AAABkcnMvZG93bnJldi54bWxET8uKwjAU3Q/4D+EKboYxVUcZqlFEEBRc&#10;jA+Y7aW50wabm5pErX9vFoLLw3nPFq2txY18MI4VDPoZCOLCacOlgtNx/fUDIkRkjbVjUvCgAIt5&#10;52OGuXZ33tPtEEuRQjjkqKCKscmlDEVFFkPfNcSJ+3feYkzQl1J7vKdwW8thlk2kRcOpocKGVhUV&#10;58PVKjDsd387Xf5+H8ef22Hgy8jUE6V63XY5BRGpjW/xy73RCtLWdCXdADl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Eiu1vwAAANoAAAAPAAAAAAAAAAAAAAAAAJ8CAABk&#10;cnMvZG93bnJldi54bWxQSwUGAAAAAAQABAD3AAAAiwMAAAAA&#10;">
                  <v:imagedata r:id="rId15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14:paraId="11F1056E" w14:textId="77777777" w:rsidR="00BD32C1" w:rsidRPr="005D4A53" w:rsidRDefault="00BD32C1" w:rsidP="00BD32C1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6669FDE3" w14:textId="77777777" w:rsidR="00BD32C1" w:rsidRPr="005D4A53" w:rsidRDefault="00BD32C1" w:rsidP="00BD32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  <w:lang w:val="en-GB"/>
        </w:rPr>
      </w:pPr>
    </w:p>
    <w:p w14:paraId="0B3DED21" w14:textId="77777777" w:rsidR="00BD32C1" w:rsidRPr="000D7FD3" w:rsidRDefault="00BD32C1" w:rsidP="00BD32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  <w:r w:rsidRPr="000D7FD3">
        <w:rPr>
          <w:rFonts w:ascii="Poppins" w:hAnsi="Poppins" w:cs="Poppins"/>
          <w:b/>
          <w:sz w:val="28"/>
          <w:szCs w:val="24"/>
          <w:lang w:val="en-GB"/>
        </w:rPr>
        <w:t>Hair:</w:t>
      </w:r>
      <w:r w:rsidRPr="000D7FD3">
        <w:rPr>
          <w:rFonts w:ascii="Poppins" w:hAnsi="Poppins" w:cs="Poppins"/>
          <w:sz w:val="28"/>
          <w:szCs w:val="24"/>
          <w:lang w:val="en-GB"/>
        </w:rPr>
        <w:t xml:space="preserve"> Sita </w:t>
      </w:r>
      <w:proofErr w:type="spellStart"/>
      <w:r w:rsidRPr="000D7FD3">
        <w:rPr>
          <w:rFonts w:ascii="Poppins" w:hAnsi="Poppins" w:cs="Poppins"/>
          <w:sz w:val="28"/>
          <w:szCs w:val="24"/>
          <w:lang w:val="en-GB"/>
        </w:rPr>
        <w:t>Zoroa</w:t>
      </w:r>
      <w:proofErr w:type="spellEnd"/>
      <w:r w:rsidRPr="000D7FD3">
        <w:rPr>
          <w:rFonts w:ascii="Poppins" w:hAnsi="Poppins" w:cs="Poppins"/>
          <w:sz w:val="28"/>
          <w:szCs w:val="24"/>
          <w:lang w:val="en-GB"/>
        </w:rPr>
        <w:t xml:space="preserve"> </w:t>
      </w:r>
    </w:p>
    <w:p w14:paraId="61BEB3BF" w14:textId="77777777" w:rsidR="00BD32C1" w:rsidRPr="000D7FD3" w:rsidRDefault="00BD32C1" w:rsidP="00BD32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  <w:r w:rsidRPr="000D7FD3">
        <w:rPr>
          <w:rFonts w:ascii="Poppins" w:hAnsi="Poppins" w:cs="Poppins"/>
          <w:b/>
          <w:sz w:val="28"/>
          <w:szCs w:val="24"/>
          <w:lang w:val="en-GB"/>
        </w:rPr>
        <w:t>Hair Instagram:</w:t>
      </w:r>
      <w:r w:rsidRPr="000D7FD3">
        <w:rPr>
          <w:rFonts w:ascii="Poppins" w:hAnsi="Poppins" w:cs="Poppins"/>
          <w:sz w:val="28"/>
          <w:szCs w:val="24"/>
          <w:lang w:val="en-GB"/>
        </w:rPr>
        <w:t xml:space="preserve"> @sita_zoroa</w:t>
      </w:r>
    </w:p>
    <w:p w14:paraId="6C029F65" w14:textId="77777777" w:rsidR="00BD32C1" w:rsidRPr="005D4A53" w:rsidRDefault="00BD32C1" w:rsidP="00BD32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  <w:r w:rsidRPr="005D4A53">
        <w:rPr>
          <w:rFonts w:ascii="Poppins" w:hAnsi="Poppins" w:cs="Poppins"/>
          <w:b/>
          <w:sz w:val="28"/>
          <w:szCs w:val="24"/>
          <w:lang w:val="en-GB"/>
        </w:rPr>
        <w:t>Products</w:t>
      </w:r>
      <w:r w:rsidRPr="005D4A53">
        <w:rPr>
          <w:rFonts w:ascii="Poppins" w:hAnsi="Poppins" w:cs="Poppins"/>
          <w:sz w:val="28"/>
          <w:szCs w:val="24"/>
          <w:lang w:val="en-GB"/>
        </w:rPr>
        <w:t xml:space="preserve">: </w:t>
      </w:r>
      <w:proofErr w:type="spellStart"/>
      <w:r w:rsidRPr="005D4A53">
        <w:rPr>
          <w:rFonts w:ascii="Poppins" w:hAnsi="Poppins" w:cs="Poppins"/>
          <w:sz w:val="28"/>
          <w:szCs w:val="24"/>
          <w:lang w:val="en-GB"/>
        </w:rPr>
        <w:t>Indola</w:t>
      </w:r>
      <w:proofErr w:type="spellEnd"/>
    </w:p>
    <w:p w14:paraId="3BA9CCF1" w14:textId="77777777" w:rsidR="00BD32C1" w:rsidRPr="005D4A53" w:rsidRDefault="00BD32C1" w:rsidP="00BD32C1">
      <w:pPr>
        <w:spacing w:after="0" w:line="276" w:lineRule="auto"/>
        <w:jc w:val="center"/>
        <w:rPr>
          <w:rFonts w:ascii="Poppins" w:hAnsi="Poppins" w:cs="Poppins"/>
          <w:sz w:val="32"/>
          <w:szCs w:val="24"/>
          <w:lang w:val="en-GB"/>
        </w:rPr>
      </w:pPr>
      <w:r w:rsidRPr="005D4A53">
        <w:rPr>
          <w:rFonts w:ascii="Poppins" w:hAnsi="Poppins" w:cs="Poppins"/>
          <w:b/>
          <w:sz w:val="28"/>
          <w:szCs w:val="24"/>
          <w:lang w:val="en-GB"/>
        </w:rPr>
        <w:t>Products Instagram:</w:t>
      </w:r>
      <w:r w:rsidRPr="005D4A53">
        <w:rPr>
          <w:rFonts w:ascii="Poppins" w:hAnsi="Poppins" w:cs="Poppins"/>
          <w:sz w:val="28"/>
          <w:szCs w:val="24"/>
          <w:lang w:val="en-GB"/>
        </w:rPr>
        <w:t xml:space="preserve"> @indolaspain</w:t>
      </w:r>
    </w:p>
    <w:p w14:paraId="7C281F13" w14:textId="77777777" w:rsidR="00BD32C1" w:rsidRPr="005D4A53" w:rsidRDefault="00BD32C1" w:rsidP="00BD32C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2A3D20D4" w14:textId="0448F51E" w:rsidR="005D4A53" w:rsidRPr="005D4A53" w:rsidRDefault="005D4A53">
      <w:pPr>
        <w:spacing w:after="0" w:line="240" w:lineRule="auto"/>
        <w:rPr>
          <w:rFonts w:ascii="Poppins" w:hAnsi="Poppins" w:cs="Poppins"/>
          <w:strike/>
          <w:sz w:val="28"/>
          <w:szCs w:val="24"/>
          <w:lang w:val="en-GB"/>
        </w:rPr>
      </w:pPr>
      <w:r w:rsidRPr="005D4A53">
        <w:rPr>
          <w:rFonts w:ascii="Poppins" w:hAnsi="Poppins" w:cs="Poppins"/>
          <w:strike/>
          <w:sz w:val="28"/>
          <w:szCs w:val="24"/>
          <w:lang w:val="en-GB"/>
        </w:rPr>
        <w:br w:type="page"/>
      </w:r>
    </w:p>
    <w:p w14:paraId="00E49317" w14:textId="77777777" w:rsidR="005D4A53" w:rsidRPr="00BD32C1" w:rsidRDefault="005D4A53" w:rsidP="005D4A53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83328" behindDoc="0" locked="0" layoutInCell="1" allowOverlap="1" wp14:anchorId="1E83D572" wp14:editId="42A03B80">
            <wp:simplePos x="0" y="0"/>
            <wp:positionH relativeFrom="margin">
              <wp:posOffset>-219710</wp:posOffset>
            </wp:positionH>
            <wp:positionV relativeFrom="paragraph">
              <wp:posOffset>74930</wp:posOffset>
            </wp:positionV>
            <wp:extent cx="1428115" cy="1428115"/>
            <wp:effectExtent l="152400" t="152400" r="362585" b="3625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2C1">
        <w:rPr>
          <w:rFonts w:ascii="Poppins" w:hAnsi="Poppins" w:cs="Poppins"/>
          <w:b/>
          <w:sz w:val="52"/>
          <w:szCs w:val="52"/>
          <w:lang w:val="en-GB"/>
        </w:rPr>
        <w:t>SITA ZOROA</w:t>
      </w:r>
    </w:p>
    <w:p w14:paraId="5BEB7B26" w14:textId="77777777" w:rsidR="005D4A53" w:rsidRPr="005D4A53" w:rsidRDefault="005D4A53" w:rsidP="005D4A53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D4A53">
        <w:rPr>
          <w:rFonts w:ascii="Poppins" w:hAnsi="Poppins" w:cs="Poppins"/>
          <w:b/>
          <w:sz w:val="44"/>
          <w:szCs w:val="44"/>
          <w:lang w:val="en-GB"/>
        </w:rPr>
        <w:t>CLARENDON Collection</w:t>
      </w:r>
    </w:p>
    <w:p w14:paraId="73E03792" w14:textId="77777777" w:rsidR="005D4A53" w:rsidRPr="005D4A53" w:rsidRDefault="005D4A53" w:rsidP="005D4A53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D4A5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BC0CE60" w14:textId="77777777" w:rsidR="005D4A53" w:rsidRPr="005D4A53" w:rsidRDefault="005D4A53" w:rsidP="005D4A53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D4A5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2EBA4046" w14:textId="77777777" w:rsidR="005D4A53" w:rsidRPr="005D4A53" w:rsidRDefault="005D4A53" w:rsidP="005D4A53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A407999" w14:textId="77777777" w:rsidR="005D4A53" w:rsidRPr="005D4A53" w:rsidRDefault="005D4A53" w:rsidP="005D4A53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5685B6F3" w14:textId="3034E0DB" w:rsidR="005D4A53" w:rsidRPr="005D4A53" w:rsidRDefault="005D4A53" w:rsidP="005D4A53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62C87658" w14:textId="16980616" w:rsidR="005D4A53" w:rsidRPr="005D4A53" w:rsidRDefault="005D4A53" w:rsidP="005D4A53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58C87D82" w14:textId="612E2FF0" w:rsidR="005D4A53" w:rsidRPr="00BD32C1" w:rsidRDefault="001F20D2" w:rsidP="005D4A53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  <w:lang w:val="en-GB"/>
        </w:rPr>
        <w:drawing>
          <wp:anchor distT="0" distB="0" distL="114300" distR="114300" simplePos="0" relativeHeight="251686400" behindDoc="0" locked="0" layoutInCell="1" allowOverlap="1" wp14:anchorId="401C4B9C" wp14:editId="1AA1D782">
            <wp:simplePos x="0" y="0"/>
            <wp:positionH relativeFrom="margin">
              <wp:posOffset>1389380</wp:posOffset>
            </wp:positionH>
            <wp:positionV relativeFrom="margin">
              <wp:posOffset>2815590</wp:posOffset>
            </wp:positionV>
            <wp:extent cx="2988310" cy="2240280"/>
            <wp:effectExtent l="145415" t="159385" r="395605" b="35750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8310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025BC" w14:textId="017C99F7" w:rsidR="009024C5" w:rsidRDefault="009024C5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242B3B6D" w14:textId="7EF2E487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4735FA31" w14:textId="7CCBFA0C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38448CCE" w14:textId="38DA8AC9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330B1397" w14:textId="4AFB6823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29D6F037" w14:textId="35CA3E3B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2AC22584" w14:textId="752608C0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4F2A98BF" w14:textId="3032BFEA" w:rsidR="001F20D2" w:rsidRDefault="001F20D2" w:rsidP="00BD32C1">
      <w:pPr>
        <w:tabs>
          <w:tab w:val="center" w:pos="4819"/>
          <w:tab w:val="left" w:pos="6855"/>
        </w:tabs>
        <w:spacing w:after="0"/>
        <w:rPr>
          <w:rFonts w:ascii="Poppins" w:hAnsi="Poppins" w:cs="Poppins"/>
          <w:strike/>
          <w:sz w:val="28"/>
          <w:szCs w:val="24"/>
        </w:rPr>
      </w:pPr>
    </w:p>
    <w:p w14:paraId="25F93665" w14:textId="64A897FB" w:rsidR="001F20D2" w:rsidRP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3ACD35BC" w14:textId="77777777" w:rsid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45620F42" w14:textId="77777777" w:rsid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36437E7C" w14:textId="77777777" w:rsid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</w:p>
    <w:p w14:paraId="110E78D9" w14:textId="77777777" w:rsid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</w:p>
    <w:p w14:paraId="3B628B18" w14:textId="565835A2" w:rsidR="001F20D2" w:rsidRP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  <w:r w:rsidRPr="001F20D2">
        <w:rPr>
          <w:rFonts w:ascii="Poppins" w:hAnsi="Poppins" w:cs="Poppins"/>
          <w:sz w:val="24"/>
          <w:lang w:val="en-GB"/>
        </w:rPr>
        <w:t>This work is inspired by the sea tones, and shows us vibrant hair that at the same time transmits peace and depth.</w:t>
      </w:r>
    </w:p>
    <w:p w14:paraId="744B4C0B" w14:textId="77777777" w:rsidR="001F20D2" w:rsidRP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</w:p>
    <w:p w14:paraId="32DB697A" w14:textId="4E7EDF5A" w:rsidR="001F20D2" w:rsidRPr="001F20D2" w:rsidRDefault="001F20D2" w:rsidP="001F20D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lang w:val="en-GB"/>
        </w:rPr>
      </w:pPr>
      <w:r w:rsidRPr="001F20D2">
        <w:rPr>
          <w:rFonts w:ascii="Poppins" w:hAnsi="Poppins" w:cs="Poppins"/>
          <w:sz w:val="24"/>
          <w:lang w:val="en-GB"/>
        </w:rPr>
        <w:t xml:space="preserve">Blue tones are sometimes combined with subtle darker streaks or with the dimension of navy blue or </w:t>
      </w:r>
      <w:proofErr w:type="spellStart"/>
      <w:r w:rsidRPr="001F20D2">
        <w:rPr>
          <w:rFonts w:ascii="Poppins" w:hAnsi="Poppins" w:cs="Poppins"/>
          <w:sz w:val="24"/>
          <w:lang w:val="en-GB"/>
        </w:rPr>
        <w:t>klein</w:t>
      </w:r>
      <w:proofErr w:type="spellEnd"/>
      <w:r w:rsidRPr="001F20D2">
        <w:rPr>
          <w:rFonts w:ascii="Poppins" w:hAnsi="Poppins" w:cs="Poppins"/>
          <w:sz w:val="24"/>
          <w:lang w:val="en-GB"/>
        </w:rPr>
        <w:t xml:space="preserve"> blue. The result is a </w:t>
      </w:r>
      <w:proofErr w:type="spellStart"/>
      <w:r w:rsidRPr="001F20D2">
        <w:rPr>
          <w:rFonts w:ascii="Poppins" w:hAnsi="Poppins" w:cs="Poppins"/>
          <w:sz w:val="24"/>
          <w:lang w:val="en-GB"/>
        </w:rPr>
        <w:t>color</w:t>
      </w:r>
      <w:proofErr w:type="spellEnd"/>
      <w:r w:rsidRPr="001F20D2">
        <w:rPr>
          <w:rFonts w:ascii="Poppins" w:hAnsi="Poppins" w:cs="Poppins"/>
          <w:sz w:val="24"/>
          <w:lang w:val="en-GB"/>
        </w:rPr>
        <w:t xml:space="preserve"> very rich in nuances, never flat, reminiscent of aquamarine. The </w:t>
      </w:r>
      <w:proofErr w:type="spellStart"/>
      <w:r w:rsidRPr="001F20D2">
        <w:rPr>
          <w:rFonts w:ascii="Poppins" w:hAnsi="Poppins" w:cs="Poppins"/>
          <w:sz w:val="24"/>
          <w:lang w:val="en-GB"/>
        </w:rPr>
        <w:t>color</w:t>
      </w:r>
      <w:proofErr w:type="spellEnd"/>
      <w:r w:rsidRPr="001F20D2">
        <w:rPr>
          <w:rFonts w:ascii="Poppins" w:hAnsi="Poppins" w:cs="Poppins"/>
          <w:sz w:val="24"/>
          <w:lang w:val="en-GB"/>
        </w:rPr>
        <w:t xml:space="preserve"> on the wavy hair simulates the waves and on the smooth mane simulates the calm sea that hypnotizes us.</w:t>
      </w:r>
    </w:p>
    <w:sectPr w:rsidR="001F20D2" w:rsidRPr="001F20D2" w:rsidSect="004A0A1B">
      <w:footerReference w:type="default" r:id="rId17"/>
      <w:footerReference w:type="first" r:id="rId18"/>
      <w:pgSz w:w="11906" w:h="16838"/>
      <w:pgMar w:top="-426" w:right="1134" w:bottom="142" w:left="1134" w:header="709" w:footer="4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67A79" w14:textId="77777777" w:rsidR="00B36933" w:rsidRDefault="00B36933" w:rsidP="00346B82">
      <w:pPr>
        <w:spacing w:after="0" w:line="240" w:lineRule="auto"/>
      </w:pPr>
      <w:r>
        <w:separator/>
      </w:r>
    </w:p>
  </w:endnote>
  <w:endnote w:type="continuationSeparator" w:id="0">
    <w:p w14:paraId="3AD1FD5F" w14:textId="77777777" w:rsidR="00B36933" w:rsidRDefault="00B36933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EEB07" w14:textId="77777777" w:rsidR="004A0A1B" w:rsidRDefault="004A0A1B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2D806547" wp14:editId="31BA219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8B6DD8" w14:textId="77777777" w:rsidR="004A0A1B" w:rsidRDefault="004A0A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F9DA6" w14:textId="77777777" w:rsidR="004A0A1B" w:rsidRDefault="004A0A1B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4CA7A507" wp14:editId="5672CB18">
          <wp:simplePos x="0" y="0"/>
          <wp:positionH relativeFrom="margin">
            <wp:align>center</wp:align>
          </wp:positionH>
          <wp:positionV relativeFrom="margin">
            <wp:posOffset>9720580</wp:posOffset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1FBE0C" w14:textId="77777777" w:rsidR="004A0A1B" w:rsidRDefault="004A0A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417C7" w14:textId="77777777" w:rsidR="00B36933" w:rsidRDefault="00B36933" w:rsidP="00346B82">
      <w:pPr>
        <w:spacing w:after="0" w:line="240" w:lineRule="auto"/>
      </w:pPr>
      <w:r>
        <w:separator/>
      </w:r>
    </w:p>
  </w:footnote>
  <w:footnote w:type="continuationSeparator" w:id="0">
    <w:p w14:paraId="2E43BF84" w14:textId="77777777" w:rsidR="00B36933" w:rsidRDefault="00B36933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A47"/>
    <w:rsid w:val="00017236"/>
    <w:rsid w:val="00051846"/>
    <w:rsid w:val="00056D08"/>
    <w:rsid w:val="000A59D2"/>
    <w:rsid w:val="000A660D"/>
    <w:rsid w:val="000B65CA"/>
    <w:rsid w:val="000C5EF0"/>
    <w:rsid w:val="000C6D0A"/>
    <w:rsid w:val="000D6BAF"/>
    <w:rsid w:val="000E0448"/>
    <w:rsid w:val="00130F0D"/>
    <w:rsid w:val="00145CE9"/>
    <w:rsid w:val="001460E5"/>
    <w:rsid w:val="00170B5D"/>
    <w:rsid w:val="00185DF4"/>
    <w:rsid w:val="001C541C"/>
    <w:rsid w:val="001E644E"/>
    <w:rsid w:val="001F20D2"/>
    <w:rsid w:val="002330EF"/>
    <w:rsid w:val="00241ACA"/>
    <w:rsid w:val="00241D1A"/>
    <w:rsid w:val="002861E3"/>
    <w:rsid w:val="002C73E4"/>
    <w:rsid w:val="002E1869"/>
    <w:rsid w:val="002E2756"/>
    <w:rsid w:val="002E48FA"/>
    <w:rsid w:val="00305885"/>
    <w:rsid w:val="003223E5"/>
    <w:rsid w:val="00346B82"/>
    <w:rsid w:val="0035360C"/>
    <w:rsid w:val="0036257F"/>
    <w:rsid w:val="00362B7D"/>
    <w:rsid w:val="00393A97"/>
    <w:rsid w:val="003A57CE"/>
    <w:rsid w:val="00410BB9"/>
    <w:rsid w:val="0046155B"/>
    <w:rsid w:val="004672E0"/>
    <w:rsid w:val="00477EA4"/>
    <w:rsid w:val="004A0A1B"/>
    <w:rsid w:val="004B662B"/>
    <w:rsid w:val="004D5782"/>
    <w:rsid w:val="004F28D5"/>
    <w:rsid w:val="0050467F"/>
    <w:rsid w:val="00507B73"/>
    <w:rsid w:val="00586749"/>
    <w:rsid w:val="005D48E8"/>
    <w:rsid w:val="005D4A53"/>
    <w:rsid w:val="00623E34"/>
    <w:rsid w:val="0062526F"/>
    <w:rsid w:val="006427FB"/>
    <w:rsid w:val="00663CD8"/>
    <w:rsid w:val="0066641F"/>
    <w:rsid w:val="0068233B"/>
    <w:rsid w:val="006A71C0"/>
    <w:rsid w:val="006B0A2D"/>
    <w:rsid w:val="006B1839"/>
    <w:rsid w:val="006C298C"/>
    <w:rsid w:val="006D3E6F"/>
    <w:rsid w:val="006E1B83"/>
    <w:rsid w:val="006E433E"/>
    <w:rsid w:val="006E690A"/>
    <w:rsid w:val="00714B49"/>
    <w:rsid w:val="00732DA1"/>
    <w:rsid w:val="00761D5B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0D7A"/>
    <w:rsid w:val="00886040"/>
    <w:rsid w:val="008973CE"/>
    <w:rsid w:val="008A1620"/>
    <w:rsid w:val="008B2A5D"/>
    <w:rsid w:val="009024C5"/>
    <w:rsid w:val="00914A47"/>
    <w:rsid w:val="00915C99"/>
    <w:rsid w:val="00924AAF"/>
    <w:rsid w:val="0092534C"/>
    <w:rsid w:val="00940C57"/>
    <w:rsid w:val="00942290"/>
    <w:rsid w:val="009848B4"/>
    <w:rsid w:val="00984CB3"/>
    <w:rsid w:val="00985B22"/>
    <w:rsid w:val="0099575C"/>
    <w:rsid w:val="009A50D9"/>
    <w:rsid w:val="009B0D28"/>
    <w:rsid w:val="009C0DF1"/>
    <w:rsid w:val="009E0DFA"/>
    <w:rsid w:val="009E3C2F"/>
    <w:rsid w:val="009F5BA4"/>
    <w:rsid w:val="00A251DF"/>
    <w:rsid w:val="00A46124"/>
    <w:rsid w:val="00A63272"/>
    <w:rsid w:val="00A94DE8"/>
    <w:rsid w:val="00AC0D0C"/>
    <w:rsid w:val="00AC734A"/>
    <w:rsid w:val="00AF6C85"/>
    <w:rsid w:val="00B0491B"/>
    <w:rsid w:val="00B156BC"/>
    <w:rsid w:val="00B32DC2"/>
    <w:rsid w:val="00B36933"/>
    <w:rsid w:val="00B43B03"/>
    <w:rsid w:val="00B44061"/>
    <w:rsid w:val="00B77DA7"/>
    <w:rsid w:val="00B870A2"/>
    <w:rsid w:val="00BA77E6"/>
    <w:rsid w:val="00BC25A9"/>
    <w:rsid w:val="00BC5349"/>
    <w:rsid w:val="00BD32C1"/>
    <w:rsid w:val="00BE646B"/>
    <w:rsid w:val="00C0002D"/>
    <w:rsid w:val="00C14DA5"/>
    <w:rsid w:val="00C30319"/>
    <w:rsid w:val="00C31466"/>
    <w:rsid w:val="00C40A45"/>
    <w:rsid w:val="00C53360"/>
    <w:rsid w:val="00C807D5"/>
    <w:rsid w:val="00CA67A9"/>
    <w:rsid w:val="00CC7B89"/>
    <w:rsid w:val="00CE025D"/>
    <w:rsid w:val="00CF3B59"/>
    <w:rsid w:val="00D0232C"/>
    <w:rsid w:val="00D07499"/>
    <w:rsid w:val="00D12A38"/>
    <w:rsid w:val="00D34124"/>
    <w:rsid w:val="00D67C95"/>
    <w:rsid w:val="00DA726D"/>
    <w:rsid w:val="00DE388C"/>
    <w:rsid w:val="00DE795D"/>
    <w:rsid w:val="00E25771"/>
    <w:rsid w:val="00E56357"/>
    <w:rsid w:val="00E727DD"/>
    <w:rsid w:val="00E75A84"/>
    <w:rsid w:val="00E80940"/>
    <w:rsid w:val="00E9070F"/>
    <w:rsid w:val="00ED413C"/>
    <w:rsid w:val="00ED6A48"/>
    <w:rsid w:val="00EF6B79"/>
    <w:rsid w:val="00EF7FC9"/>
    <w:rsid w:val="00F04BD7"/>
    <w:rsid w:val="00F20848"/>
    <w:rsid w:val="00F32BEA"/>
    <w:rsid w:val="00F811FF"/>
    <w:rsid w:val="00FA1417"/>
    <w:rsid w:val="00FC5E01"/>
    <w:rsid w:val="00FE3FB7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052CBF"/>
  <w15:docId w15:val="{FDE0C0A3-ACEA-48BA-AFFE-1F2F3C96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1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edits%20ENG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@XXXX_Credits ENG</Template>
  <TotalTime>5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896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4784216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4784216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4784216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4</cp:revision>
  <cp:lastPrinted>2018-07-05T11:15:00Z</cp:lastPrinted>
  <dcterms:created xsi:type="dcterms:W3CDTF">2020-11-11T16:29:00Z</dcterms:created>
  <dcterms:modified xsi:type="dcterms:W3CDTF">2021-02-24T11:50:00Z</dcterms:modified>
</cp:coreProperties>
</file>