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F210" w14:textId="5D4A7D86" w:rsidR="00641E9C" w:rsidRPr="00910161" w:rsidRDefault="00641E9C" w:rsidP="00622493">
      <w:pPr>
        <w:rPr>
          <w:rFonts w:ascii="Poppins" w:hAnsi="Poppins" w:cs="Poppins"/>
          <w:b/>
          <w:noProof/>
          <w:lang w:val="en-US"/>
        </w:rPr>
      </w:pPr>
    </w:p>
    <w:p w14:paraId="31346CB9" w14:textId="6744C60A" w:rsidR="00CC34F8" w:rsidRPr="00910161" w:rsidRDefault="00BE62DE" w:rsidP="00622493">
      <w:pPr>
        <w:rPr>
          <w:rFonts w:ascii="Poppins" w:hAnsi="Poppins" w:cs="Poppins"/>
          <w:b/>
          <w:lang w:val="en-US"/>
        </w:rPr>
      </w:pPr>
      <w:bookmarkStart w:id="0" w:name="_Hlk48026472"/>
      <w:bookmarkEnd w:id="0"/>
      <w:r w:rsidRPr="00910161">
        <w:rPr>
          <w:rFonts w:ascii="Poppins" w:hAnsi="Poppins" w:cs="Poppins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531AAA33" wp14:editId="560C73E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946F64B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63F98547" w14:textId="77777777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0C8DDCEA" w14:textId="77777777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3960C204" w14:textId="3FA12671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4FFFF875" w14:textId="713C4CC0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29EB74A6" w14:textId="448A01FF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48E6DD78" w14:textId="771A2C97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5BCB2447" w14:textId="79B6BB96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B3B8FE9" w14:textId="77777777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570CA87F" w14:textId="5BD76543" w:rsidR="00CC34F8" w:rsidRPr="00910161" w:rsidRDefault="00CC34F8" w:rsidP="00CC34F8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2C60A371" w14:textId="29D249F6" w:rsidR="00FD6695" w:rsidRPr="00910161" w:rsidRDefault="00FD6695" w:rsidP="00FD6695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910161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126AF4BB" w14:textId="036C1DA4" w:rsidR="00FD6695" w:rsidRPr="00910161" w:rsidRDefault="001B792A" w:rsidP="00FD6695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US"/>
        </w:rPr>
      </w:pPr>
      <w:r w:rsidRPr="00910161">
        <w:rPr>
          <w:rFonts w:ascii="Poppins" w:hAnsi="Poppins" w:cs="Poppins"/>
          <w:noProof/>
          <w:sz w:val="24"/>
          <w:szCs w:val="24"/>
          <w:lang w:val="en-US" w:eastAsia="es-ES"/>
        </w:rPr>
        <w:drawing>
          <wp:anchor distT="121920" distB="321564" distL="224028" distR="435864" simplePos="0" relativeHeight="251667968" behindDoc="0" locked="0" layoutInCell="1" allowOverlap="1" wp14:anchorId="2C3B52C5" wp14:editId="2CEDB6B4">
            <wp:simplePos x="0" y="0"/>
            <wp:positionH relativeFrom="margin">
              <wp:posOffset>1097280</wp:posOffset>
            </wp:positionH>
            <wp:positionV relativeFrom="paragraph">
              <wp:posOffset>32385</wp:posOffset>
            </wp:positionV>
            <wp:extent cx="201930" cy="201795"/>
            <wp:effectExtent l="152400" t="152400" r="350520" b="35115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695" w:rsidRPr="00910161">
        <w:rPr>
          <w:rFonts w:ascii="Poppins" w:hAnsi="Poppins" w:cs="Poppins"/>
          <w:b/>
          <w:sz w:val="24"/>
          <w:szCs w:val="24"/>
          <w:lang w:val="en-US"/>
        </w:rPr>
        <w:t>On         +34 670 780 664 or email</w:t>
      </w:r>
      <w:r w:rsidR="00FD6695" w:rsidRPr="00910161">
        <w:rPr>
          <w:rFonts w:ascii="Poppins" w:hAnsi="Poppins" w:cs="Poppins"/>
          <w:sz w:val="24"/>
          <w:szCs w:val="24"/>
          <w:lang w:val="en-US"/>
        </w:rPr>
        <w:t xml:space="preserve"> </w:t>
      </w:r>
      <w:hyperlink r:id="rId10" w:history="1">
        <w:r w:rsidR="00FD6695" w:rsidRPr="00910161">
          <w:rPr>
            <w:rStyle w:val="Hipervnculo"/>
            <w:rFonts w:ascii="Poppins" w:hAnsi="Poppins" w:cs="Poppins"/>
            <w:sz w:val="24"/>
            <w:szCs w:val="24"/>
            <w:lang w:val="en-US"/>
          </w:rPr>
          <w:t>press@comunicahair.com</w:t>
        </w:r>
      </w:hyperlink>
    </w:p>
    <w:p w14:paraId="6F60BD21" w14:textId="0A063D0C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D449D96" w14:textId="539DFCE7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C5E7468" w14:textId="77777777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EF8DBE2" w14:textId="77777777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C183E79" w14:textId="3EF1CE2F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9218BD6" w14:textId="54AE7FBD" w:rsidR="00CC34F8" w:rsidRPr="0091016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6FE6F73" w14:textId="0EB1DADE" w:rsidR="00CC34F8" w:rsidRPr="00910161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231BE71" w14:textId="77777777" w:rsidR="00FD6695" w:rsidRPr="00910161" w:rsidRDefault="00FD6695" w:rsidP="00FD6695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910161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5963E07F" w14:textId="77777777" w:rsidR="00FD6695" w:rsidRPr="00910161" w:rsidRDefault="00FD6695" w:rsidP="00FD6695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910161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67A8541B" w14:textId="77777777" w:rsidR="00FD6695" w:rsidRPr="00910161" w:rsidRDefault="00FD6695" w:rsidP="00FD6695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910161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3FAF8632" w14:textId="77777777" w:rsidR="00FD6695" w:rsidRPr="00910161" w:rsidRDefault="00FD6695" w:rsidP="00FD6695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910161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31719D25" w14:textId="1255D24C" w:rsidR="00622493" w:rsidRPr="0091016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08DEA53" w14:textId="77777777" w:rsidR="00A05626" w:rsidRPr="00910161" w:rsidRDefault="00A05626">
      <w:pPr>
        <w:spacing w:after="0" w:line="240" w:lineRule="auto"/>
        <w:rPr>
          <w:rFonts w:ascii="Poppins" w:hAnsi="Poppins" w:cs="Poppins"/>
          <w:b/>
          <w:sz w:val="52"/>
          <w:szCs w:val="52"/>
          <w:lang w:val="en-US"/>
        </w:rPr>
      </w:pPr>
      <w:r w:rsidRPr="00910161">
        <w:rPr>
          <w:rFonts w:ascii="Poppins" w:hAnsi="Poppins" w:cs="Poppins"/>
          <w:b/>
          <w:sz w:val="52"/>
          <w:szCs w:val="52"/>
          <w:lang w:val="en-US"/>
        </w:rPr>
        <w:br w:type="page"/>
      </w:r>
    </w:p>
    <w:p w14:paraId="5F37AC0F" w14:textId="196D941B" w:rsidR="001E644E" w:rsidRDefault="007D4A68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726DD7">
        <w:rPr>
          <w:rFonts w:ascii="Poppins" w:hAnsi="Poppins" w:cs="Poppins"/>
          <w:b/>
          <w:sz w:val="52"/>
          <w:szCs w:val="52"/>
        </w:rPr>
        <w:lastRenderedPageBreak/>
        <w:t>GEMA MORENO</w:t>
      </w:r>
    </w:p>
    <w:p w14:paraId="42E91298" w14:textId="6154CAF4" w:rsidR="00726DD7" w:rsidRPr="00726DD7" w:rsidRDefault="00726DD7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726DD7">
        <w:rPr>
          <w:rFonts w:ascii="Poppins" w:hAnsi="Poppins" w:cs="Poppins"/>
          <w:b/>
          <w:sz w:val="44"/>
          <w:szCs w:val="44"/>
        </w:rPr>
        <w:t>Antonio Eloy Escuela Profesional</w:t>
      </w:r>
    </w:p>
    <w:p w14:paraId="76C7158E" w14:textId="6C4E4F2D" w:rsidR="00726DD7" w:rsidRDefault="00726DD7" w:rsidP="00726DD7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 w:rsidRPr="00910161">
        <w:rPr>
          <w:rFonts w:ascii="Poppins" w:hAnsi="Poppins" w:cs="Poppins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68992" behindDoc="0" locked="0" layoutInCell="1" allowOverlap="1" wp14:anchorId="60E3E35A" wp14:editId="2A835AF9">
            <wp:simplePos x="0" y="0"/>
            <wp:positionH relativeFrom="margin">
              <wp:posOffset>4441825</wp:posOffset>
            </wp:positionH>
            <wp:positionV relativeFrom="paragraph">
              <wp:posOffset>281940</wp:posOffset>
            </wp:positionV>
            <wp:extent cx="1558290" cy="1662430"/>
            <wp:effectExtent l="171450" t="152400" r="361950" b="3619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r="21379"/>
                    <a:stretch/>
                  </pic:blipFill>
                  <pic:spPr bwMode="auto">
                    <a:xfrm>
                      <a:off x="0" y="0"/>
                      <a:ext cx="155829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09583" w14:textId="1161B44B" w:rsidR="001E644E" w:rsidRPr="004F109C" w:rsidRDefault="007D4A68" w:rsidP="00726DD7">
      <w:pPr>
        <w:spacing w:after="0" w:line="240" w:lineRule="atLeast"/>
        <w:rPr>
          <w:rFonts w:ascii="Poppins" w:hAnsi="Poppins" w:cs="Poppins"/>
          <w:b/>
          <w:sz w:val="44"/>
          <w:szCs w:val="44"/>
          <w:lang w:val="en-GB"/>
        </w:rPr>
      </w:pPr>
      <w:r w:rsidRPr="004F109C">
        <w:rPr>
          <w:rFonts w:ascii="Poppins" w:hAnsi="Poppins" w:cs="Poppins"/>
          <w:b/>
          <w:sz w:val="44"/>
          <w:szCs w:val="44"/>
          <w:lang w:val="en-GB"/>
        </w:rPr>
        <w:t>INVICTA</w:t>
      </w:r>
      <w:r w:rsidR="001E644E" w:rsidRPr="004F109C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202E213D" w14:textId="418D6D7D" w:rsidR="004F109C" w:rsidRPr="008407C0" w:rsidRDefault="004F109C" w:rsidP="004F109C">
      <w:pPr>
        <w:spacing w:after="200" w:line="276" w:lineRule="auto"/>
        <w:jc w:val="both"/>
        <w:rPr>
          <w:rFonts w:ascii="Poppins" w:hAnsi="Poppins" w:cs="Poppins"/>
          <w:color w:val="222222"/>
          <w:sz w:val="20"/>
          <w:szCs w:val="20"/>
          <w:shd w:val="clear" w:color="auto" w:fill="FFFFFF"/>
          <w:lang w:val="en-US"/>
        </w:rPr>
      </w:pPr>
      <w:r w:rsidRPr="008407C0"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>Picasso Awards</w:t>
      </w:r>
      <w:r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– Andalusian Hairdressing </w:t>
      </w:r>
      <w:r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>Awards</w:t>
      </w:r>
    </w:p>
    <w:p w14:paraId="24BDE0A0" w14:textId="77777777" w:rsidR="004F109C" w:rsidRPr="00C255B2" w:rsidRDefault="004F109C" w:rsidP="004F109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</w:pPr>
      <w:r w:rsidRPr="008407C0"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>Fina</w:t>
      </w:r>
      <w:r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>list Best Men's Collection (2021</w:t>
      </w:r>
      <w:r w:rsidRPr="00C255B2"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  <w:lang w:val="en-US"/>
        </w:rPr>
        <w:t>)</w:t>
      </w:r>
    </w:p>
    <w:p w14:paraId="235F2E32" w14:textId="77777777" w:rsidR="004F109C" w:rsidRPr="00385D99" w:rsidRDefault="004F109C" w:rsidP="004F109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Poppins" w:hAnsi="Poppins" w:cs="Poppins"/>
          <w:sz w:val="20"/>
          <w:szCs w:val="20"/>
          <w:lang w:val="en-US"/>
        </w:rPr>
      </w:pPr>
      <w:r w:rsidRPr="00385D99">
        <w:rPr>
          <w:rFonts w:ascii="Poppins" w:hAnsi="Poppins" w:cs="Poppins"/>
          <w:b/>
          <w:sz w:val="20"/>
          <w:szCs w:val="20"/>
          <w:lang w:val="en-US"/>
        </w:rPr>
        <w:t>Finalist Best Video (2021)</w:t>
      </w:r>
    </w:p>
    <w:p w14:paraId="4E5D0CFF" w14:textId="4829E0E0" w:rsidR="004D3242" w:rsidRPr="00726DD7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726DD7">
        <w:rPr>
          <w:rFonts w:ascii="Poppins" w:hAnsi="Poppins" w:cs="Poppins"/>
          <w:sz w:val="24"/>
          <w:szCs w:val="24"/>
        </w:rPr>
        <w:t xml:space="preserve"> </w:t>
      </w:r>
    </w:p>
    <w:p w14:paraId="0A5F2853" w14:textId="77777777" w:rsidR="004F109C" w:rsidRDefault="004F109C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</w:rPr>
      </w:pPr>
      <w:r w:rsidRPr="00910161">
        <w:rPr>
          <w:rFonts w:ascii="Poppins" w:hAnsi="Poppins" w:cs="Poppins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66E4CE3" wp14:editId="2C99E020">
                <wp:simplePos x="0" y="0"/>
                <wp:positionH relativeFrom="margin">
                  <wp:align>center</wp:align>
                </wp:positionH>
                <wp:positionV relativeFrom="paragraph">
                  <wp:posOffset>377190</wp:posOffset>
                </wp:positionV>
                <wp:extent cx="5916295" cy="2735580"/>
                <wp:effectExtent l="152400" t="152400" r="370205" b="36957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735580"/>
                          <a:chOff x="0" y="0"/>
                          <a:chExt cx="5916295" cy="273558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271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940" y="0"/>
                            <a:ext cx="1824355" cy="27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980" y="99060"/>
                            <a:ext cx="16764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BFC26" id="Grupo 18" o:spid="_x0000_s1026" style="position:absolute;margin-left:0;margin-top:29.7pt;width:465.85pt;height:215.4pt;z-index:251665920;mso-position-horizontal:center;mso-position-horizontal-relative:margin" coordsize="59162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18084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">
                  <v:imagedata r:id="rId15" o:title=""/>
                  <v:shadow on="t" color="#333" opacity="42598f" origin="-.5,-.5" offset="2.74397mm,2.74397mm"/>
                </v:shape>
                <v:shape id="Imagen 7" o:spid="_x0000_s1028" type="#_x0000_t75" style="position:absolute;left:40919;width:18243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">
                  <v:imagedata r:id="rId16" o:title=""/>
                  <v:shadow on="t" color="#333" opacity="42598f" origin="-.5,-.5" offset="2.74397mm,2.74397mm"/>
                </v:shape>
                <v:shape id="Imagen 10" o:spid="_x0000_s1029" type="#_x0000_t75" style="position:absolute;left:21259;top:990;width:1676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">
                  <v:imagedata r:id="rId17" o:title=""/>
                  <v:shadow on="t" color="#333" opacity="42598f" origin="-.5,-.5" offset="2.74397mm,2.74397mm"/>
                </v:shape>
                <w10:wrap type="square" anchorx="margin"/>
              </v:group>
            </w:pict>
          </mc:Fallback>
        </mc:AlternateContent>
      </w:r>
    </w:p>
    <w:p w14:paraId="6C983994" w14:textId="7242DE82" w:rsidR="00554772" w:rsidRPr="00726DD7" w:rsidRDefault="00FD6695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proofErr w:type="spellStart"/>
      <w:r w:rsidRPr="00726DD7">
        <w:rPr>
          <w:rFonts w:ascii="Poppins" w:hAnsi="Poppins" w:cs="Poppins"/>
          <w:b/>
        </w:rPr>
        <w:t>Hairdressing</w:t>
      </w:r>
      <w:proofErr w:type="spellEnd"/>
      <w:r w:rsidR="00554772" w:rsidRPr="00726DD7">
        <w:rPr>
          <w:rFonts w:ascii="Poppins" w:hAnsi="Poppins" w:cs="Poppins"/>
          <w:b/>
        </w:rPr>
        <w:t>:</w:t>
      </w:r>
      <w:r w:rsidR="00554772" w:rsidRPr="00726DD7">
        <w:rPr>
          <w:rFonts w:ascii="Poppins" w:hAnsi="Poppins" w:cs="Poppins"/>
        </w:rPr>
        <w:t xml:space="preserve"> Antonio Eloy Escuela Profesional | @antonioeloyescuela</w:t>
      </w:r>
    </w:p>
    <w:p w14:paraId="26E5C3CD" w14:textId="4BC79DBE" w:rsidR="00554772" w:rsidRPr="00726DD7" w:rsidRDefault="00FD6695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US"/>
        </w:rPr>
      </w:pPr>
      <w:r w:rsidRPr="00726DD7">
        <w:rPr>
          <w:rFonts w:ascii="Poppins" w:hAnsi="Poppins" w:cs="Poppins"/>
          <w:b/>
          <w:lang w:val="en-US"/>
        </w:rPr>
        <w:t>Hairdresser</w:t>
      </w:r>
      <w:r w:rsidR="00554772" w:rsidRPr="00726DD7">
        <w:rPr>
          <w:rFonts w:ascii="Poppins" w:hAnsi="Poppins" w:cs="Poppins"/>
          <w:b/>
          <w:lang w:val="en-US"/>
        </w:rPr>
        <w:t>:</w:t>
      </w:r>
      <w:r w:rsidR="00554772" w:rsidRPr="00726DD7">
        <w:rPr>
          <w:rFonts w:ascii="Poppins" w:hAnsi="Poppins" w:cs="Poppins"/>
          <w:lang w:val="en-US"/>
        </w:rPr>
        <w:t xml:space="preserve"> Gema Moreno | @gema_moren</w:t>
      </w:r>
    </w:p>
    <w:p w14:paraId="7616346C" w14:textId="605AAE6E" w:rsidR="00554772" w:rsidRPr="00726DD7" w:rsidRDefault="00FD6695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Cs/>
          <w:lang w:val="en-US"/>
        </w:rPr>
      </w:pPr>
      <w:r w:rsidRPr="00726DD7">
        <w:rPr>
          <w:rFonts w:ascii="Poppins" w:hAnsi="Poppins" w:cs="Poppins"/>
          <w:b/>
          <w:lang w:val="en-US"/>
        </w:rPr>
        <w:t>Hair Assistant</w:t>
      </w:r>
      <w:r w:rsidR="00554772" w:rsidRPr="00726DD7">
        <w:rPr>
          <w:rFonts w:ascii="Poppins" w:hAnsi="Poppins" w:cs="Poppins"/>
          <w:b/>
          <w:lang w:val="en-US"/>
        </w:rPr>
        <w:t>:</w:t>
      </w:r>
      <w:r w:rsidR="00554772" w:rsidRPr="00726DD7">
        <w:rPr>
          <w:rFonts w:ascii="Poppins" w:hAnsi="Poppins" w:cs="Poppins"/>
          <w:bCs/>
          <w:lang w:val="en-US"/>
        </w:rPr>
        <w:t xml:space="preserve"> Fran </w:t>
      </w:r>
      <w:proofErr w:type="spellStart"/>
      <w:r w:rsidR="00554772" w:rsidRPr="00726DD7">
        <w:rPr>
          <w:rFonts w:ascii="Poppins" w:hAnsi="Poppins" w:cs="Poppins"/>
          <w:bCs/>
          <w:lang w:val="en-US"/>
        </w:rPr>
        <w:t>Sobrino</w:t>
      </w:r>
      <w:proofErr w:type="spellEnd"/>
      <w:r w:rsidR="00554772" w:rsidRPr="00726DD7">
        <w:rPr>
          <w:rFonts w:ascii="Poppins" w:hAnsi="Poppins" w:cs="Poppins"/>
          <w:bCs/>
          <w:lang w:val="en-US"/>
        </w:rPr>
        <w:t xml:space="preserve"> | @fran_sobrino_</w:t>
      </w:r>
    </w:p>
    <w:p w14:paraId="1583A6F3" w14:textId="5A412B0F" w:rsidR="00554772" w:rsidRPr="00726DD7" w:rsidRDefault="00FD6695" w:rsidP="00554772">
      <w:pPr>
        <w:spacing w:after="0"/>
        <w:jc w:val="center"/>
        <w:rPr>
          <w:rFonts w:ascii="Poppins" w:hAnsi="Poppins" w:cs="Poppins"/>
          <w:lang w:val="en-US"/>
        </w:rPr>
      </w:pPr>
      <w:r w:rsidRPr="00726DD7">
        <w:rPr>
          <w:rFonts w:ascii="Poppins" w:hAnsi="Poppins" w:cs="Poppins"/>
          <w:b/>
          <w:lang w:val="en-US"/>
        </w:rPr>
        <w:t>Photography</w:t>
      </w:r>
      <w:r w:rsidR="00554772" w:rsidRPr="00726DD7">
        <w:rPr>
          <w:rFonts w:ascii="Poppins" w:hAnsi="Poppins" w:cs="Poppins"/>
          <w:b/>
          <w:lang w:val="en-US"/>
        </w:rPr>
        <w:t>:</w:t>
      </w:r>
      <w:r w:rsidR="00554772" w:rsidRPr="00726DD7">
        <w:rPr>
          <w:rFonts w:ascii="Poppins" w:hAnsi="Poppins" w:cs="Poppins"/>
          <w:lang w:val="en-US"/>
        </w:rPr>
        <w:t xml:space="preserve"> Edu Gómez |</w:t>
      </w:r>
      <w:r w:rsidR="00554772" w:rsidRPr="00726DD7">
        <w:rPr>
          <w:rFonts w:ascii="Poppins" w:hAnsi="Poppins" w:cs="Poppins"/>
          <w:b/>
          <w:lang w:val="en-US"/>
        </w:rPr>
        <w:t xml:space="preserve"> </w:t>
      </w:r>
      <w:r w:rsidR="00554772" w:rsidRPr="00726DD7">
        <w:rPr>
          <w:rFonts w:ascii="Poppins" w:hAnsi="Poppins" w:cs="Poppins"/>
          <w:lang w:val="en-US"/>
        </w:rPr>
        <w:t>@edugomez</w:t>
      </w:r>
    </w:p>
    <w:p w14:paraId="525186EA" w14:textId="087224B8" w:rsidR="00554772" w:rsidRPr="00726DD7" w:rsidRDefault="00554772" w:rsidP="00554772">
      <w:pPr>
        <w:spacing w:after="0"/>
        <w:jc w:val="center"/>
        <w:rPr>
          <w:rFonts w:ascii="Poppins" w:hAnsi="Poppins" w:cs="Poppins"/>
          <w:lang w:val="en-US"/>
        </w:rPr>
      </w:pPr>
      <w:proofErr w:type="spellStart"/>
      <w:r w:rsidRPr="00726DD7">
        <w:rPr>
          <w:rFonts w:ascii="Poppins" w:hAnsi="Poppins" w:cs="Poppins"/>
          <w:b/>
          <w:bCs/>
          <w:lang w:val="en-US"/>
        </w:rPr>
        <w:t>Retouche</w:t>
      </w:r>
      <w:proofErr w:type="spellEnd"/>
      <w:r w:rsidRPr="00726DD7">
        <w:rPr>
          <w:rFonts w:ascii="Poppins" w:hAnsi="Poppins" w:cs="Poppins"/>
          <w:b/>
          <w:bCs/>
          <w:lang w:val="en-US"/>
        </w:rPr>
        <w:t>:</w:t>
      </w:r>
      <w:r w:rsidRPr="00726DD7">
        <w:rPr>
          <w:rFonts w:ascii="Poppins" w:hAnsi="Poppins" w:cs="Poppins"/>
          <w:lang w:val="en-US"/>
        </w:rPr>
        <w:t xml:space="preserve"> Edu Gómez | @edugomez</w:t>
      </w:r>
    </w:p>
    <w:p w14:paraId="76A87FFB" w14:textId="6FE550CF" w:rsidR="00554772" w:rsidRPr="00726DD7" w:rsidRDefault="00FD6695" w:rsidP="00554772">
      <w:pPr>
        <w:spacing w:after="0"/>
        <w:jc w:val="center"/>
        <w:rPr>
          <w:rFonts w:ascii="Poppins" w:hAnsi="Poppins" w:cs="Poppins"/>
        </w:rPr>
      </w:pPr>
      <w:r w:rsidRPr="00726DD7">
        <w:rPr>
          <w:rFonts w:ascii="Poppins" w:hAnsi="Poppins" w:cs="Poppins"/>
          <w:b/>
        </w:rPr>
        <w:t>MUA</w:t>
      </w:r>
      <w:r w:rsidR="00554772" w:rsidRPr="00726DD7">
        <w:rPr>
          <w:rFonts w:ascii="Poppins" w:hAnsi="Poppins" w:cs="Poppins"/>
          <w:b/>
        </w:rPr>
        <w:t>:</w:t>
      </w:r>
      <w:r w:rsidR="00554772" w:rsidRPr="00726DD7">
        <w:rPr>
          <w:rFonts w:ascii="Poppins" w:hAnsi="Poppins" w:cs="Poppins"/>
        </w:rPr>
        <w:t xml:space="preserve"> Lulú Pérez | @_luluperez_</w:t>
      </w:r>
    </w:p>
    <w:p w14:paraId="4FE152E3" w14:textId="1C39CD55" w:rsidR="00554772" w:rsidRPr="00726DD7" w:rsidRDefault="00FD6695" w:rsidP="00554772">
      <w:pPr>
        <w:spacing w:after="0"/>
        <w:jc w:val="center"/>
        <w:rPr>
          <w:rFonts w:ascii="Poppins" w:hAnsi="Poppins" w:cs="Poppins"/>
        </w:rPr>
      </w:pPr>
      <w:proofErr w:type="spellStart"/>
      <w:r w:rsidRPr="00726DD7">
        <w:rPr>
          <w:rFonts w:ascii="Poppins" w:hAnsi="Poppins" w:cs="Poppins"/>
          <w:b/>
        </w:rPr>
        <w:t>Styling</w:t>
      </w:r>
      <w:proofErr w:type="spellEnd"/>
      <w:r w:rsidR="00554772" w:rsidRPr="00726DD7">
        <w:rPr>
          <w:rFonts w:ascii="Poppins" w:hAnsi="Poppins" w:cs="Poppins"/>
          <w:b/>
        </w:rPr>
        <w:t>:</w:t>
      </w:r>
      <w:r w:rsidR="00554772" w:rsidRPr="00726DD7">
        <w:rPr>
          <w:rFonts w:ascii="Poppins" w:hAnsi="Poppins" w:cs="Poppins"/>
        </w:rPr>
        <w:t xml:space="preserve"> Álvaro De Olmedo</w:t>
      </w:r>
      <w:r w:rsidR="00BF551C" w:rsidRPr="00726DD7">
        <w:rPr>
          <w:rFonts w:ascii="Poppins" w:hAnsi="Poppins" w:cs="Poppins"/>
        </w:rPr>
        <w:t xml:space="preserve"> | @alvarodolmedo</w:t>
      </w:r>
    </w:p>
    <w:p w14:paraId="36597497" w14:textId="320A8FD9" w:rsidR="00BF551C" w:rsidRPr="00726DD7" w:rsidRDefault="00FD6695" w:rsidP="00554772">
      <w:pPr>
        <w:spacing w:after="0"/>
        <w:jc w:val="center"/>
        <w:rPr>
          <w:rFonts w:ascii="Poppins" w:hAnsi="Poppins" w:cs="Poppins"/>
        </w:rPr>
      </w:pPr>
      <w:proofErr w:type="spellStart"/>
      <w:r w:rsidRPr="00726DD7">
        <w:rPr>
          <w:rFonts w:ascii="Poppins" w:hAnsi="Poppins" w:cs="Poppins"/>
          <w:b/>
          <w:bCs/>
        </w:rPr>
        <w:t>Designer</w:t>
      </w:r>
      <w:proofErr w:type="spellEnd"/>
      <w:r w:rsidR="00BF551C" w:rsidRPr="00726DD7">
        <w:rPr>
          <w:rFonts w:ascii="Poppins" w:hAnsi="Poppins" w:cs="Poppins"/>
        </w:rPr>
        <w:t xml:space="preserve"> Álvaro De Olmedo | @alvarodolmedo</w:t>
      </w:r>
    </w:p>
    <w:p w14:paraId="784A60FA" w14:textId="62EC0B4E" w:rsidR="00BF551C" w:rsidRPr="00726DD7" w:rsidRDefault="00554772" w:rsidP="00BF551C">
      <w:pPr>
        <w:spacing w:after="0" w:line="276" w:lineRule="auto"/>
        <w:jc w:val="center"/>
        <w:rPr>
          <w:rFonts w:ascii="Poppins" w:hAnsi="Poppins" w:cs="Poppins"/>
        </w:rPr>
      </w:pPr>
      <w:proofErr w:type="spellStart"/>
      <w:r w:rsidRPr="00726DD7">
        <w:rPr>
          <w:rFonts w:ascii="Poppins" w:hAnsi="Poppins" w:cs="Poppins"/>
          <w:b/>
        </w:rPr>
        <w:t>Models</w:t>
      </w:r>
      <w:proofErr w:type="spellEnd"/>
      <w:r w:rsidRPr="00726DD7">
        <w:rPr>
          <w:rFonts w:ascii="Poppins" w:hAnsi="Poppins" w:cs="Poppins"/>
          <w:b/>
        </w:rPr>
        <w:t>:</w:t>
      </w:r>
      <w:r w:rsidRPr="00726DD7">
        <w:rPr>
          <w:rFonts w:ascii="Poppins" w:hAnsi="Poppins" w:cs="Poppins"/>
        </w:rPr>
        <w:t xml:space="preserve"> </w:t>
      </w:r>
      <w:r w:rsidR="00BF551C" w:rsidRPr="00726DD7">
        <w:rPr>
          <w:rFonts w:ascii="Poppins" w:hAnsi="Poppins" w:cs="Poppins"/>
        </w:rPr>
        <w:t>Cristopher Ishikawa | @cris_bong</w:t>
      </w:r>
    </w:p>
    <w:p w14:paraId="56AACCB4" w14:textId="743BB730" w:rsidR="00BF551C" w:rsidRPr="00726DD7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726DD7">
        <w:rPr>
          <w:rFonts w:ascii="Poppins" w:hAnsi="Poppins" w:cs="Poppins"/>
        </w:rPr>
        <w:t>Sergio Espinar | @chochex</w:t>
      </w:r>
    </w:p>
    <w:p w14:paraId="7D65C75C" w14:textId="4DE17E88" w:rsidR="00BF551C" w:rsidRPr="00726DD7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726DD7">
        <w:rPr>
          <w:rFonts w:ascii="Poppins" w:hAnsi="Poppins" w:cs="Poppins"/>
        </w:rPr>
        <w:t>Alejandro Fernández | @alexfernandezweb</w:t>
      </w:r>
    </w:p>
    <w:p w14:paraId="30FA07CC" w14:textId="0CCB073D" w:rsidR="00554772" w:rsidRPr="00726DD7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726DD7">
        <w:rPr>
          <w:rFonts w:ascii="Poppins" w:hAnsi="Poppins" w:cs="Poppins"/>
        </w:rPr>
        <w:t>José Herrera | @luckyrahrah</w:t>
      </w:r>
    </w:p>
    <w:p w14:paraId="60D8BEFD" w14:textId="16072141" w:rsidR="00BF551C" w:rsidRPr="00726DD7" w:rsidRDefault="00554772" w:rsidP="00BF551C">
      <w:pPr>
        <w:spacing w:after="0" w:line="276" w:lineRule="auto"/>
        <w:jc w:val="center"/>
        <w:rPr>
          <w:rFonts w:ascii="Poppins" w:hAnsi="Poppins" w:cs="Poppins"/>
          <w:lang w:val="en-US"/>
        </w:rPr>
      </w:pPr>
      <w:r w:rsidRPr="00726DD7">
        <w:rPr>
          <w:rFonts w:ascii="Poppins" w:hAnsi="Poppins" w:cs="Poppins"/>
          <w:b/>
          <w:lang w:val="en-US"/>
        </w:rPr>
        <w:t>Products</w:t>
      </w:r>
      <w:r w:rsidRPr="00726DD7">
        <w:rPr>
          <w:rFonts w:ascii="Poppins" w:hAnsi="Poppins" w:cs="Poppins"/>
          <w:lang w:val="en-US"/>
        </w:rPr>
        <w:t xml:space="preserve">: </w:t>
      </w:r>
      <w:r w:rsidR="00BF551C" w:rsidRPr="00726DD7">
        <w:rPr>
          <w:rFonts w:ascii="Poppins" w:hAnsi="Poppins" w:cs="Poppins"/>
          <w:lang w:val="en-US"/>
        </w:rPr>
        <w:t>Revlon | @revlonprofesional_es</w:t>
      </w:r>
    </w:p>
    <w:p w14:paraId="32C56CDD" w14:textId="0039B4CA" w:rsidR="001E644E" w:rsidRPr="00726DD7" w:rsidRDefault="00BF551C" w:rsidP="00BF551C">
      <w:pPr>
        <w:spacing w:after="0" w:line="276" w:lineRule="auto"/>
        <w:jc w:val="center"/>
        <w:rPr>
          <w:rFonts w:ascii="Poppins" w:hAnsi="Poppins" w:cs="Poppins"/>
          <w:lang w:val="en-US"/>
        </w:rPr>
      </w:pPr>
      <w:r w:rsidRPr="00726DD7">
        <w:rPr>
          <w:rFonts w:ascii="Poppins" w:hAnsi="Poppins" w:cs="Poppins"/>
          <w:lang w:val="en-US"/>
        </w:rPr>
        <w:t>American Crew | @americancrew_spain</w:t>
      </w:r>
    </w:p>
    <w:p w14:paraId="18799449" w14:textId="181F9D82" w:rsidR="007E68F0" w:rsidRPr="004F109C" w:rsidRDefault="00910161" w:rsidP="00BF551C">
      <w:pPr>
        <w:spacing w:after="0" w:line="276" w:lineRule="auto"/>
        <w:jc w:val="center"/>
      </w:pPr>
      <w:r w:rsidRPr="004F109C">
        <w:rPr>
          <w:rFonts w:ascii="Poppins" w:hAnsi="Poppins" w:cs="Poppins"/>
          <w:b/>
          <w:bCs/>
        </w:rPr>
        <w:t xml:space="preserve">Video </w:t>
      </w:r>
      <w:proofErr w:type="spellStart"/>
      <w:r w:rsidRPr="004F109C">
        <w:rPr>
          <w:rFonts w:ascii="Poppins" w:hAnsi="Poppins" w:cs="Poppins"/>
          <w:b/>
          <w:bCs/>
        </w:rPr>
        <w:t>Author</w:t>
      </w:r>
      <w:proofErr w:type="spellEnd"/>
      <w:r w:rsidR="007E68F0" w:rsidRPr="004F109C">
        <w:rPr>
          <w:rFonts w:ascii="Poppins" w:hAnsi="Poppins" w:cs="Poppins"/>
          <w:b/>
          <w:bCs/>
        </w:rPr>
        <w:t xml:space="preserve">: </w:t>
      </w:r>
      <w:proofErr w:type="spellStart"/>
      <w:r w:rsidR="007E68F0" w:rsidRPr="004F109C">
        <w:rPr>
          <w:rFonts w:ascii="Poppins" w:hAnsi="Poppins" w:cs="Poppins"/>
        </w:rPr>
        <w:t>Infodelmedia</w:t>
      </w:r>
      <w:proofErr w:type="spellEnd"/>
    </w:p>
    <w:p w14:paraId="2C4EE014" w14:textId="2EF7AC3D" w:rsidR="00726DD7" w:rsidRDefault="001E644E" w:rsidP="00726DD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726DD7">
        <w:br w:type="page"/>
      </w:r>
      <w:r w:rsidR="00726DD7" w:rsidRPr="00726DD7">
        <w:rPr>
          <w:rFonts w:ascii="Poppins" w:hAnsi="Poppins" w:cs="Poppins"/>
          <w:b/>
          <w:sz w:val="52"/>
          <w:szCs w:val="52"/>
        </w:rPr>
        <w:lastRenderedPageBreak/>
        <w:t xml:space="preserve"> GEMA MORENO</w:t>
      </w:r>
    </w:p>
    <w:p w14:paraId="68F73BCD" w14:textId="77777777" w:rsidR="00726DD7" w:rsidRPr="00726DD7" w:rsidRDefault="00726DD7" w:rsidP="00726DD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726DD7">
        <w:rPr>
          <w:rFonts w:ascii="Poppins" w:hAnsi="Poppins" w:cs="Poppins"/>
          <w:b/>
          <w:sz w:val="44"/>
          <w:szCs w:val="44"/>
        </w:rPr>
        <w:t>Antonio Eloy Escuela Profesional</w:t>
      </w:r>
    </w:p>
    <w:p w14:paraId="6FBE0DD2" w14:textId="77777777" w:rsidR="00726DD7" w:rsidRDefault="00726DD7" w:rsidP="00726DD7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 w:rsidRPr="00910161">
        <w:rPr>
          <w:rFonts w:ascii="Poppins" w:hAnsi="Poppins" w:cs="Poppins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73088" behindDoc="0" locked="0" layoutInCell="1" allowOverlap="1" wp14:anchorId="4B9BE1B8" wp14:editId="362F3A18">
            <wp:simplePos x="0" y="0"/>
            <wp:positionH relativeFrom="margin">
              <wp:posOffset>4441825</wp:posOffset>
            </wp:positionH>
            <wp:positionV relativeFrom="paragraph">
              <wp:posOffset>281940</wp:posOffset>
            </wp:positionV>
            <wp:extent cx="1558290" cy="1662430"/>
            <wp:effectExtent l="171450" t="152400" r="361950" b="3619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r="21379"/>
                    <a:stretch/>
                  </pic:blipFill>
                  <pic:spPr bwMode="auto">
                    <a:xfrm>
                      <a:off x="0" y="0"/>
                      <a:ext cx="155829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53622" w14:textId="77777777" w:rsidR="00726DD7" w:rsidRPr="004F109C" w:rsidRDefault="00726DD7" w:rsidP="00726DD7">
      <w:pPr>
        <w:spacing w:after="0" w:line="240" w:lineRule="atLeast"/>
        <w:rPr>
          <w:rFonts w:ascii="Poppins" w:hAnsi="Poppins" w:cs="Poppins"/>
          <w:b/>
          <w:sz w:val="44"/>
          <w:szCs w:val="44"/>
          <w:lang w:val="en-GB"/>
        </w:rPr>
      </w:pPr>
      <w:r w:rsidRPr="004F109C">
        <w:rPr>
          <w:rFonts w:ascii="Poppins" w:hAnsi="Poppins" w:cs="Poppins"/>
          <w:b/>
          <w:sz w:val="44"/>
          <w:szCs w:val="44"/>
          <w:lang w:val="en-GB"/>
        </w:rPr>
        <w:t>INVICTA Collection</w:t>
      </w:r>
    </w:p>
    <w:p w14:paraId="539AB880" w14:textId="77777777" w:rsidR="00726DD7" w:rsidRPr="004F109C" w:rsidRDefault="00726DD7" w:rsidP="00726DD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F109C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1A4F3E5" w14:textId="77777777" w:rsidR="00726DD7" w:rsidRPr="004F109C" w:rsidRDefault="00726DD7" w:rsidP="00726DD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noProof/>
          <w:sz w:val="24"/>
          <w:szCs w:val="24"/>
          <w:lang w:val="en-GB"/>
        </w:rPr>
      </w:pPr>
    </w:p>
    <w:p w14:paraId="7BDB4C4E" w14:textId="602D7986" w:rsidR="001E644E" w:rsidRPr="00910161" w:rsidRDefault="001E644E" w:rsidP="00726DD7">
      <w:pPr>
        <w:spacing w:after="0" w:line="240" w:lineRule="atLeast"/>
        <w:jc w:val="right"/>
        <w:rPr>
          <w:sz w:val="24"/>
          <w:szCs w:val="24"/>
          <w:lang w:val="en-US"/>
        </w:rPr>
      </w:pPr>
      <w:r w:rsidRPr="00910161">
        <w:rPr>
          <w:sz w:val="24"/>
          <w:szCs w:val="24"/>
          <w:lang w:val="en-US"/>
        </w:rPr>
        <w:t xml:space="preserve"> </w:t>
      </w:r>
    </w:p>
    <w:p w14:paraId="270B4918" w14:textId="3F83DA4A" w:rsidR="001E644E" w:rsidRPr="00910161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910161">
        <w:rPr>
          <w:sz w:val="24"/>
          <w:szCs w:val="24"/>
          <w:lang w:val="en-US"/>
        </w:rPr>
        <w:t xml:space="preserve"> </w:t>
      </w:r>
    </w:p>
    <w:p w14:paraId="76FFE1D3" w14:textId="135851BC" w:rsidR="001E644E" w:rsidRPr="00910161" w:rsidRDefault="001E644E" w:rsidP="001E644E">
      <w:pPr>
        <w:jc w:val="center"/>
        <w:rPr>
          <w:b/>
          <w:sz w:val="24"/>
          <w:szCs w:val="24"/>
          <w:lang w:val="en-US"/>
        </w:rPr>
      </w:pPr>
    </w:p>
    <w:p w14:paraId="51876020" w14:textId="3E4446EE" w:rsidR="001E644E" w:rsidRPr="00910161" w:rsidRDefault="00726DD7" w:rsidP="001E644E">
      <w:pPr>
        <w:spacing w:after="0"/>
        <w:jc w:val="center"/>
        <w:rPr>
          <w:b/>
          <w:sz w:val="28"/>
          <w:szCs w:val="24"/>
          <w:lang w:val="en-US"/>
        </w:rPr>
      </w:pPr>
      <w:r w:rsidRPr="00910161">
        <w:rPr>
          <w:rFonts w:ascii="Poppins" w:hAnsi="Poppins" w:cs="Poppins"/>
          <w:b/>
          <w:noProof/>
          <w:sz w:val="52"/>
          <w:szCs w:val="52"/>
          <w:lang w:val="en-US"/>
        </w:rPr>
        <w:drawing>
          <wp:anchor distT="0" distB="0" distL="114300" distR="114300" simplePos="0" relativeHeight="251663872" behindDoc="0" locked="0" layoutInCell="1" allowOverlap="1" wp14:anchorId="22D7D3F5" wp14:editId="265A2357">
            <wp:simplePos x="0" y="0"/>
            <wp:positionH relativeFrom="margin">
              <wp:align>center</wp:align>
            </wp:positionH>
            <wp:positionV relativeFrom="margin">
              <wp:posOffset>3097530</wp:posOffset>
            </wp:positionV>
            <wp:extent cx="2409190" cy="3611880"/>
            <wp:effectExtent l="152400" t="152400" r="353060" b="3695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61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F8ADC" w14:textId="77777777" w:rsidR="001E644E" w:rsidRPr="00910161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24FEEE98" w14:textId="77777777" w:rsidR="001E644E" w:rsidRPr="00910161" w:rsidRDefault="001E644E" w:rsidP="001E644E">
      <w:pPr>
        <w:spacing w:after="0"/>
        <w:jc w:val="center"/>
        <w:rPr>
          <w:b/>
          <w:sz w:val="28"/>
          <w:szCs w:val="24"/>
          <w:lang w:val="en-US"/>
        </w:rPr>
      </w:pPr>
    </w:p>
    <w:p w14:paraId="6313FA6F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107B5D87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67BFB86A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112B970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0660CBFE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4A7E7BA1" w14:textId="77777777" w:rsidR="00B0491B" w:rsidRPr="00910161" w:rsidRDefault="00B0491B" w:rsidP="001E644E">
      <w:pPr>
        <w:jc w:val="center"/>
        <w:rPr>
          <w:strike/>
          <w:sz w:val="28"/>
          <w:szCs w:val="24"/>
          <w:lang w:val="en-US"/>
        </w:rPr>
      </w:pPr>
    </w:p>
    <w:p w14:paraId="113F503A" w14:textId="77777777" w:rsidR="00FD6695" w:rsidRPr="00910161" w:rsidRDefault="00FD6695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766B2A71" w14:textId="77777777" w:rsidR="009B5E9E" w:rsidRPr="00910161" w:rsidRDefault="009B5E9E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</w:p>
    <w:p w14:paraId="13131D5E" w14:textId="77777777" w:rsidR="00FD6695" w:rsidRPr="00910161" w:rsidRDefault="00FD6695" w:rsidP="004840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0ACDD629" w14:textId="77777777" w:rsidR="003B49A6" w:rsidRPr="00910161" w:rsidRDefault="003B49A6" w:rsidP="004840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5AA9E028" w14:textId="77777777" w:rsidR="003B49A6" w:rsidRPr="00910161" w:rsidRDefault="003B49A6" w:rsidP="004840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p w14:paraId="5C0B2883" w14:textId="159D9D57" w:rsidR="0048401B" w:rsidRPr="00910161" w:rsidRDefault="00FD6695" w:rsidP="004840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910161">
        <w:rPr>
          <w:rFonts w:ascii="Poppins" w:hAnsi="Poppins" w:cs="Poppins"/>
          <w:i/>
          <w:sz w:val="24"/>
          <w:lang w:val="en-US"/>
        </w:rPr>
        <w:t>This collection is inspired by the poem "Invictus", written by the English poet William Ernest Henley and is a great motivation to face life in the face of difficulties. In all the looks there is a positive, resilient look from those who in the face of adversity have grown up, despite suffering, re-emerging victorious. Quite a phoenix attitude that translates into simple, yet luxurious haircuts and textures. This strength is reflected in mullets and short hairstyles with fringes that highlight the eyes, with a shine that fills the image with light, as well as long manes that explore their strength with waves.</w:t>
      </w:r>
    </w:p>
    <w:p w14:paraId="040F1EBB" w14:textId="331E0022" w:rsidR="009024C5" w:rsidRPr="00910161" w:rsidRDefault="009024C5" w:rsidP="009B5E9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</w:p>
    <w:sectPr w:rsidR="009024C5" w:rsidRPr="00910161" w:rsidSect="004C1AA7">
      <w:footerReference w:type="default" r:id="rId19"/>
      <w:footerReference w:type="first" r:id="rId20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D2341" w14:textId="77777777" w:rsidR="00AE7926" w:rsidRDefault="00AE7926" w:rsidP="00346B82">
      <w:pPr>
        <w:spacing w:after="0" w:line="240" w:lineRule="auto"/>
      </w:pPr>
      <w:r>
        <w:separator/>
      </w:r>
    </w:p>
  </w:endnote>
  <w:endnote w:type="continuationSeparator" w:id="0">
    <w:p w14:paraId="579C4579" w14:textId="77777777" w:rsidR="00AE7926" w:rsidRDefault="00AE7926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2D550478">
          <wp:simplePos x="0" y="0"/>
          <wp:positionH relativeFrom="margin">
            <wp:posOffset>2648585</wp:posOffset>
          </wp:positionH>
          <wp:positionV relativeFrom="margin">
            <wp:posOffset>9864090</wp:posOffset>
          </wp:positionV>
          <wp:extent cx="822960" cy="575945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98130" w14:textId="77777777" w:rsidR="00AE7926" w:rsidRDefault="00AE7926" w:rsidP="00346B82">
      <w:pPr>
        <w:spacing w:after="0" w:line="240" w:lineRule="auto"/>
      </w:pPr>
      <w:r>
        <w:separator/>
      </w:r>
    </w:p>
  </w:footnote>
  <w:footnote w:type="continuationSeparator" w:id="0">
    <w:p w14:paraId="7B2D7C48" w14:textId="77777777" w:rsidR="00AE7926" w:rsidRDefault="00AE7926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C6E6B"/>
    <w:multiLevelType w:val="hybridMultilevel"/>
    <w:tmpl w:val="AB3CC20E"/>
    <w:lvl w:ilvl="0" w:tplc="FDECF0F2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0C22"/>
    <w:rsid w:val="00145CE9"/>
    <w:rsid w:val="001460E5"/>
    <w:rsid w:val="00170B5D"/>
    <w:rsid w:val="00183B62"/>
    <w:rsid w:val="00185DF4"/>
    <w:rsid w:val="001A70A5"/>
    <w:rsid w:val="001B792A"/>
    <w:rsid w:val="001C541C"/>
    <w:rsid w:val="001E644E"/>
    <w:rsid w:val="00201183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83D43"/>
    <w:rsid w:val="003A39B5"/>
    <w:rsid w:val="003A57CE"/>
    <w:rsid w:val="003B49A6"/>
    <w:rsid w:val="003C0498"/>
    <w:rsid w:val="003E5A98"/>
    <w:rsid w:val="003F3E89"/>
    <w:rsid w:val="00410BB9"/>
    <w:rsid w:val="0046155B"/>
    <w:rsid w:val="00477EA4"/>
    <w:rsid w:val="0048401B"/>
    <w:rsid w:val="004B662B"/>
    <w:rsid w:val="004C1AA7"/>
    <w:rsid w:val="004D2242"/>
    <w:rsid w:val="004D3242"/>
    <w:rsid w:val="004D36F5"/>
    <w:rsid w:val="004D39B8"/>
    <w:rsid w:val="004D5782"/>
    <w:rsid w:val="004F109C"/>
    <w:rsid w:val="004F28D5"/>
    <w:rsid w:val="0050467F"/>
    <w:rsid w:val="00507B73"/>
    <w:rsid w:val="00554772"/>
    <w:rsid w:val="005724A0"/>
    <w:rsid w:val="00582DFE"/>
    <w:rsid w:val="00586749"/>
    <w:rsid w:val="005D48E8"/>
    <w:rsid w:val="006207A8"/>
    <w:rsid w:val="00622493"/>
    <w:rsid w:val="0062526F"/>
    <w:rsid w:val="00641E9C"/>
    <w:rsid w:val="006427FB"/>
    <w:rsid w:val="006445CC"/>
    <w:rsid w:val="00645FC5"/>
    <w:rsid w:val="00663CD8"/>
    <w:rsid w:val="0066641F"/>
    <w:rsid w:val="00673F75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6DD7"/>
    <w:rsid w:val="00732DA1"/>
    <w:rsid w:val="00787FC5"/>
    <w:rsid w:val="007931B3"/>
    <w:rsid w:val="00794709"/>
    <w:rsid w:val="007B6FA5"/>
    <w:rsid w:val="007B7617"/>
    <w:rsid w:val="007C1184"/>
    <w:rsid w:val="007D2E1A"/>
    <w:rsid w:val="007D3296"/>
    <w:rsid w:val="007D4A68"/>
    <w:rsid w:val="007E68F0"/>
    <w:rsid w:val="0080027E"/>
    <w:rsid w:val="00805312"/>
    <w:rsid w:val="008232E0"/>
    <w:rsid w:val="0083473D"/>
    <w:rsid w:val="00847D67"/>
    <w:rsid w:val="008566B7"/>
    <w:rsid w:val="008843E3"/>
    <w:rsid w:val="00886040"/>
    <w:rsid w:val="008973CE"/>
    <w:rsid w:val="008A1620"/>
    <w:rsid w:val="008A385F"/>
    <w:rsid w:val="008A6898"/>
    <w:rsid w:val="008C15FB"/>
    <w:rsid w:val="008E1F27"/>
    <w:rsid w:val="009024C5"/>
    <w:rsid w:val="00910161"/>
    <w:rsid w:val="00915C99"/>
    <w:rsid w:val="009229D5"/>
    <w:rsid w:val="00942290"/>
    <w:rsid w:val="009848B4"/>
    <w:rsid w:val="00984CB3"/>
    <w:rsid w:val="00985B22"/>
    <w:rsid w:val="0099575C"/>
    <w:rsid w:val="009B0D28"/>
    <w:rsid w:val="009B5E9E"/>
    <w:rsid w:val="009C0DF1"/>
    <w:rsid w:val="009E0DFA"/>
    <w:rsid w:val="009E3C2F"/>
    <w:rsid w:val="009F3E98"/>
    <w:rsid w:val="009F5BA4"/>
    <w:rsid w:val="00A05626"/>
    <w:rsid w:val="00A251DF"/>
    <w:rsid w:val="00A46124"/>
    <w:rsid w:val="00A53039"/>
    <w:rsid w:val="00A53CC0"/>
    <w:rsid w:val="00A63272"/>
    <w:rsid w:val="00A7570E"/>
    <w:rsid w:val="00A91A4C"/>
    <w:rsid w:val="00A94DE8"/>
    <w:rsid w:val="00AC0D0C"/>
    <w:rsid w:val="00AC734A"/>
    <w:rsid w:val="00AE7926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BF551C"/>
    <w:rsid w:val="00C0002D"/>
    <w:rsid w:val="00C14DA5"/>
    <w:rsid w:val="00C30319"/>
    <w:rsid w:val="00C807D5"/>
    <w:rsid w:val="00CB4800"/>
    <w:rsid w:val="00CC34F8"/>
    <w:rsid w:val="00CC7B89"/>
    <w:rsid w:val="00CD108D"/>
    <w:rsid w:val="00CE025D"/>
    <w:rsid w:val="00D0232C"/>
    <w:rsid w:val="00D07499"/>
    <w:rsid w:val="00D12A38"/>
    <w:rsid w:val="00D2572E"/>
    <w:rsid w:val="00D34124"/>
    <w:rsid w:val="00D453F9"/>
    <w:rsid w:val="00D7347A"/>
    <w:rsid w:val="00D97955"/>
    <w:rsid w:val="00DA726D"/>
    <w:rsid w:val="00DE388C"/>
    <w:rsid w:val="00E053DE"/>
    <w:rsid w:val="00E25771"/>
    <w:rsid w:val="00E56357"/>
    <w:rsid w:val="00E629AB"/>
    <w:rsid w:val="00E65261"/>
    <w:rsid w:val="00E66A67"/>
    <w:rsid w:val="00E727DD"/>
    <w:rsid w:val="00E75A84"/>
    <w:rsid w:val="00E9070F"/>
    <w:rsid w:val="00EB352B"/>
    <w:rsid w:val="00ED413C"/>
    <w:rsid w:val="00ED6A48"/>
    <w:rsid w:val="00EF6B79"/>
    <w:rsid w:val="00EF7FC9"/>
    <w:rsid w:val="00F04BD7"/>
    <w:rsid w:val="00F16A09"/>
    <w:rsid w:val="00F32BEA"/>
    <w:rsid w:val="00F70BB7"/>
    <w:rsid w:val="00F811FF"/>
    <w:rsid w:val="00F90E2B"/>
    <w:rsid w:val="00FA1417"/>
    <w:rsid w:val="00FC5E01"/>
    <w:rsid w:val="00FD6695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4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47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paragraph" w:styleId="Prrafodelista">
    <w:name w:val="List Paragraph"/>
    <w:basedOn w:val="Normal"/>
    <w:uiPriority w:val="34"/>
    <w:qFormat/>
    <w:rsid w:val="004F1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press@comunicahair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43CEE-D077-41D7-B050-595D423F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38</TotalTime>
  <Pages>3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1788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23</cp:revision>
  <cp:lastPrinted>2018-07-05T11:15:00Z</cp:lastPrinted>
  <dcterms:created xsi:type="dcterms:W3CDTF">2021-04-20T07:58:00Z</dcterms:created>
  <dcterms:modified xsi:type="dcterms:W3CDTF">2021-04-26T17:09:00Z</dcterms:modified>
</cp:coreProperties>
</file>