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6588466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3800C9A9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F37AC0F" w14:textId="1D866A8D" w:rsidR="001E644E" w:rsidRPr="004C1AA7" w:rsidRDefault="00A52AE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304C0F99" wp14:editId="68E175D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26895" cy="2388870"/>
            <wp:effectExtent l="152400" t="171450" r="363855" b="3543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7A5">
        <w:rPr>
          <w:rFonts w:ascii="Poppins" w:hAnsi="Poppins" w:cs="Poppins"/>
          <w:b/>
          <w:sz w:val="52"/>
          <w:szCs w:val="52"/>
        </w:rPr>
        <w:t>ALAZNE MONTERO</w:t>
      </w:r>
    </w:p>
    <w:p w14:paraId="75D09583" w14:textId="5C4350FA" w:rsidR="001E644E" w:rsidRPr="004C1AA7" w:rsidRDefault="00A147A5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SPECTRUM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5E04C02B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3F9FCF52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2894F562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7E10B6F3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B7F5142" w14:textId="70110D25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E5D0CFF" w14:textId="2C834AEA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62C87012" w14:textId="43DDBCC7" w:rsidR="005724A0" w:rsidRPr="006445CC" w:rsidRDefault="009B711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D35CA03" wp14:editId="243B165C">
                <wp:simplePos x="0" y="0"/>
                <wp:positionH relativeFrom="column">
                  <wp:posOffset>118110</wp:posOffset>
                </wp:positionH>
                <wp:positionV relativeFrom="paragraph">
                  <wp:posOffset>485775</wp:posOffset>
                </wp:positionV>
                <wp:extent cx="5848350" cy="2887980"/>
                <wp:effectExtent l="152400" t="152400" r="361950" b="36957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2887980"/>
                          <a:chOff x="0" y="0"/>
                          <a:chExt cx="5848350" cy="288798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236220"/>
                            <a:ext cx="1623060" cy="243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780" y="0"/>
                            <a:ext cx="1893570" cy="288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87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4EB6F" id="Grupo 12" o:spid="_x0000_s1026" style="position:absolute;margin-left:9.3pt;margin-top:38.25pt;width:460.5pt;height:227.4pt;z-index:251665920" coordsize="58483,28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20955;top:2362;width:16230;height:2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">
                  <v:imagedata r:id="rId12" o:title=""/>
                  <v:shadow on="t" color="#333" opacity="42598f" origin="-.5,-.5" offset="2.74397mm,2.74397mm"/>
                </v:shape>
                <v:shape id="Imagen 5" o:spid="_x0000_s1028" type="#_x0000_t75" style="position:absolute;left:39547;width:18936;height:2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4" o:spid="_x0000_s1029" type="#_x0000_t75" style="position:absolute;width:18973;height:2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3E804FC9" w14:textId="4267DF69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Alazne Montero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="00852EDE" w:rsidRPr="00852EDE">
        <w:rPr>
          <w:rFonts w:ascii="Poppins" w:hAnsi="Poppins" w:cs="Poppins"/>
          <w:sz w:val="24"/>
          <w:szCs w:val="24"/>
        </w:rPr>
        <w:t>@alaznemontero</w:t>
      </w:r>
    </w:p>
    <w:p w14:paraId="5B81A56A" w14:textId="5124F09B" w:rsidR="001E644E" w:rsidRPr="004C1AA7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@furundarenapelukerak</w:t>
      </w:r>
    </w:p>
    <w:p w14:paraId="17B3B3B8" w14:textId="63B9E999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Joao Ngalia</w:t>
      </w:r>
      <w:r w:rsidR="00852EDE">
        <w:rPr>
          <w:rFonts w:ascii="Poppins" w:hAnsi="Poppins" w:cs="Poppins"/>
          <w:sz w:val="24"/>
        </w:rPr>
        <w:t xml:space="preserve"> </w:t>
      </w:r>
      <w:r w:rsidR="00995EA1">
        <w:rPr>
          <w:rFonts w:ascii="Poppins" w:hAnsi="Poppins" w:cs="Poppins"/>
          <w:sz w:val="24"/>
        </w:rPr>
        <w:t xml:space="preserve">| </w:t>
      </w:r>
      <w:r w:rsidR="00852EDE" w:rsidRPr="00852EDE">
        <w:rPr>
          <w:rFonts w:ascii="Poppins" w:hAnsi="Poppins" w:cs="Poppins"/>
          <w:sz w:val="24"/>
        </w:rPr>
        <w:t>@joaongalia</w:t>
      </w:r>
    </w:p>
    <w:p w14:paraId="64025602" w14:textId="01FEE91E" w:rsidR="001E644E" w:rsidRPr="004C1AA7" w:rsidRDefault="00852EDE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Retouche</w:t>
      </w:r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Pr="00852EDE">
        <w:rPr>
          <w:rFonts w:ascii="Poppins" w:hAnsi="Poppins" w:cs="Poppins"/>
          <w:sz w:val="24"/>
        </w:rPr>
        <w:t>Joao Ngalia</w:t>
      </w:r>
      <w:r>
        <w:rPr>
          <w:rFonts w:ascii="Poppins" w:hAnsi="Poppins" w:cs="Poppins"/>
          <w:sz w:val="24"/>
        </w:rPr>
        <w:t xml:space="preserve"> </w:t>
      </w:r>
      <w:r w:rsidR="00995EA1">
        <w:rPr>
          <w:rFonts w:ascii="Poppins" w:hAnsi="Poppins" w:cs="Poppins"/>
          <w:sz w:val="24"/>
        </w:rPr>
        <w:t xml:space="preserve">| </w:t>
      </w:r>
      <w:r w:rsidRPr="00852EDE">
        <w:rPr>
          <w:rFonts w:ascii="Poppins" w:hAnsi="Poppins" w:cs="Poppins"/>
          <w:sz w:val="24"/>
        </w:rPr>
        <w:t>@joaongalia</w:t>
      </w:r>
    </w:p>
    <w:p w14:paraId="48AA8575" w14:textId="49DE4C9C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Alba Herrera</w:t>
      </w:r>
      <w:r w:rsidR="00852EDE">
        <w:rPr>
          <w:rFonts w:ascii="Poppins" w:hAnsi="Poppins" w:cs="Poppins"/>
          <w:sz w:val="24"/>
        </w:rPr>
        <w:t xml:space="preserve"> </w:t>
      </w:r>
      <w:r w:rsidR="00995EA1">
        <w:rPr>
          <w:rFonts w:ascii="Poppins" w:hAnsi="Poppins" w:cs="Poppins"/>
          <w:sz w:val="24"/>
        </w:rPr>
        <w:t xml:space="preserve">| </w:t>
      </w:r>
      <w:r w:rsidR="00852EDE" w:rsidRPr="00852EDE">
        <w:rPr>
          <w:rFonts w:ascii="Poppins" w:hAnsi="Poppins" w:cs="Poppins"/>
          <w:sz w:val="24"/>
        </w:rPr>
        <w:t>@albaherrera.muah</w:t>
      </w:r>
    </w:p>
    <w:p w14:paraId="27CB25B9" w14:textId="57F76D76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Alazne Montero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="00852EDE" w:rsidRPr="00852EDE">
        <w:rPr>
          <w:rFonts w:ascii="Poppins" w:hAnsi="Poppins" w:cs="Poppins"/>
          <w:sz w:val="24"/>
          <w:szCs w:val="24"/>
        </w:rPr>
        <w:t>@alaznemontero</w:t>
      </w:r>
    </w:p>
    <w:p w14:paraId="6D871CF2" w14:textId="0BF95C44" w:rsidR="00852EDE" w:rsidRDefault="00D453F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852EDE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 xml:space="preserve">Suvdae Batsuuri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="00852EDE" w:rsidRPr="00852EDE">
        <w:rPr>
          <w:rFonts w:ascii="Poppins" w:hAnsi="Poppins" w:cs="Poppins"/>
          <w:sz w:val="24"/>
          <w:szCs w:val="24"/>
        </w:rPr>
        <w:t>@suvdae Bianka</w:t>
      </w:r>
    </w:p>
    <w:p w14:paraId="3383D839" w14:textId="1D1C97E5" w:rsidR="00852EDE" w:rsidRDefault="00852EDE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852EDE">
        <w:rPr>
          <w:rFonts w:ascii="Poppins" w:hAnsi="Poppins" w:cs="Poppins"/>
          <w:sz w:val="24"/>
          <w:szCs w:val="24"/>
        </w:rPr>
        <w:t xml:space="preserve">Szamosi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Pr="00852EDE">
        <w:rPr>
          <w:rFonts w:ascii="Poppins" w:hAnsi="Poppins" w:cs="Poppins"/>
          <w:sz w:val="24"/>
          <w:szCs w:val="24"/>
        </w:rPr>
        <w:t>@bian_sz</w:t>
      </w:r>
    </w:p>
    <w:p w14:paraId="53355C1F" w14:textId="4309FE87" w:rsidR="00852EDE" w:rsidRDefault="00852EDE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852EDE">
        <w:rPr>
          <w:rFonts w:ascii="Poppins" w:hAnsi="Poppins" w:cs="Poppins"/>
          <w:sz w:val="24"/>
          <w:szCs w:val="24"/>
        </w:rPr>
        <w:t>Haizea Gómez</w:t>
      </w:r>
      <w:r>
        <w:rPr>
          <w:rFonts w:ascii="Poppins" w:hAnsi="Poppins" w:cs="Poppins"/>
          <w:sz w:val="24"/>
          <w:szCs w:val="24"/>
        </w:rPr>
        <w:t xml:space="preserve">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Pr="00852EDE">
        <w:rPr>
          <w:rFonts w:ascii="Poppins" w:hAnsi="Poppins" w:cs="Poppins"/>
          <w:sz w:val="24"/>
          <w:szCs w:val="24"/>
        </w:rPr>
        <w:t>@haizeaxs</w:t>
      </w:r>
    </w:p>
    <w:p w14:paraId="52581311" w14:textId="64BD1F72" w:rsidR="00B0491B" w:rsidRPr="004C1AA7" w:rsidRDefault="00852EDE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852EDE">
        <w:rPr>
          <w:rFonts w:ascii="Poppins" w:hAnsi="Poppins" w:cs="Poppins"/>
          <w:sz w:val="24"/>
          <w:szCs w:val="24"/>
        </w:rPr>
        <w:t xml:space="preserve">Alba Herrera </w:t>
      </w:r>
      <w:r w:rsidR="00995EA1">
        <w:rPr>
          <w:rFonts w:ascii="Poppins" w:hAnsi="Poppins" w:cs="Poppins"/>
          <w:sz w:val="24"/>
          <w:szCs w:val="24"/>
        </w:rPr>
        <w:t xml:space="preserve">| </w:t>
      </w:r>
      <w:r w:rsidRPr="00852EDE">
        <w:rPr>
          <w:rFonts w:ascii="Poppins" w:hAnsi="Poppins" w:cs="Poppins"/>
          <w:sz w:val="24"/>
          <w:szCs w:val="24"/>
        </w:rPr>
        <w:t>@albaherrera.muah</w:t>
      </w:r>
    </w:p>
    <w:p w14:paraId="1E54B58C" w14:textId="402135AA" w:rsidR="001E644E" w:rsidRPr="00852EDE" w:rsidRDefault="006E10C6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</w:t>
      </w:r>
      <w:r w:rsidRPr="004C1AA7">
        <w:rPr>
          <w:rFonts w:ascii="Poppins" w:hAnsi="Poppins" w:cs="Poppins"/>
          <w:sz w:val="24"/>
          <w:szCs w:val="24"/>
        </w:rPr>
        <w:t xml:space="preserve">: </w:t>
      </w:r>
      <w:r w:rsidR="00852EDE" w:rsidRPr="00852EDE">
        <w:rPr>
          <w:rFonts w:ascii="Poppins" w:hAnsi="Poppins" w:cs="Poppins"/>
          <w:sz w:val="24"/>
          <w:szCs w:val="24"/>
        </w:rPr>
        <w:t>Goldwell</w:t>
      </w:r>
      <w:r w:rsidR="00852EDE" w:rsidRPr="00852EDE">
        <w:t xml:space="preserve"> </w:t>
      </w:r>
      <w:r w:rsidR="00995EA1">
        <w:t xml:space="preserve">| </w:t>
      </w:r>
      <w:r w:rsidR="00852EDE" w:rsidRPr="00852EDE">
        <w:rPr>
          <w:rFonts w:ascii="Poppins" w:hAnsi="Poppins" w:cs="Poppins"/>
          <w:sz w:val="24"/>
          <w:szCs w:val="24"/>
        </w:rPr>
        <w:t>@goldwellpro_es</w:t>
      </w:r>
    </w:p>
    <w:p w14:paraId="32C56CDD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05F32365" w14:textId="77777777" w:rsidR="00A52AE0" w:rsidRPr="004C1AA7" w:rsidRDefault="001E644E" w:rsidP="00A52AE0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A52AE0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604ABF62" wp14:editId="2E9D0E2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26895" cy="2388870"/>
            <wp:effectExtent l="152400" t="171450" r="363855" b="35433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AE0">
        <w:rPr>
          <w:rFonts w:ascii="Poppins" w:hAnsi="Poppins" w:cs="Poppins"/>
          <w:b/>
          <w:sz w:val="52"/>
          <w:szCs w:val="52"/>
        </w:rPr>
        <w:t>ALAZNE MONTERO</w:t>
      </w:r>
    </w:p>
    <w:p w14:paraId="5BA18DB1" w14:textId="77777777" w:rsidR="00A52AE0" w:rsidRPr="004C1AA7" w:rsidRDefault="00A52AE0" w:rsidP="00A52AE0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SPECTRUM</w:t>
      </w:r>
      <w:r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5FC59B63" w14:textId="77777777" w:rsidR="00A52AE0" w:rsidRPr="006445CC" w:rsidRDefault="00A52AE0" w:rsidP="00A52AE0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3AE707DF" w14:textId="3C2F0DD1" w:rsidR="00A52AE0" w:rsidRPr="006445CC" w:rsidRDefault="00A52AE0" w:rsidP="00A52AE0">
      <w:pPr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3872" behindDoc="0" locked="0" layoutInCell="1" allowOverlap="1" wp14:anchorId="4B608A8F" wp14:editId="77AB3663">
            <wp:simplePos x="0" y="0"/>
            <wp:positionH relativeFrom="margin">
              <wp:posOffset>2583815</wp:posOffset>
            </wp:positionH>
            <wp:positionV relativeFrom="paragraph">
              <wp:posOffset>520065</wp:posOffset>
            </wp:positionV>
            <wp:extent cx="3101340" cy="4715510"/>
            <wp:effectExtent l="152400" t="152400" r="365760" b="3708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471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20F4196" w14:textId="7FB35953" w:rsidR="004C1AA7" w:rsidRPr="006445CC" w:rsidRDefault="004C1AA7" w:rsidP="00A52AE0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540ACE" w14:textId="2A1D9179" w:rsidR="004C1AA7" w:rsidRPr="006445C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092F6FA9" w14:textId="194CA4D2" w:rsidR="001E644E" w:rsidRPr="006445CC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7BDB4C4E" w14:textId="57895C6D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270B4918" w14:textId="76B5EC16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76FFE1D3" w14:textId="50CC54DB" w:rsidR="001E644E" w:rsidRPr="00247729" w:rsidRDefault="001E644E" w:rsidP="001E644E">
      <w:pPr>
        <w:jc w:val="center"/>
        <w:rPr>
          <w:b/>
          <w:sz w:val="24"/>
          <w:szCs w:val="24"/>
        </w:rPr>
      </w:pPr>
    </w:p>
    <w:p w14:paraId="51876020" w14:textId="0EC66AFC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66146110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6D15E7CE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EE8B4C5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107B5D87" w14:textId="16964C75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7BFB86A" w14:textId="4F396573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112B970" w14:textId="712FFAE2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CEC74FD" w14:textId="3EE502F8" w:rsidR="00460503" w:rsidRPr="00460503" w:rsidRDefault="00460503" w:rsidP="0046050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460503">
        <w:rPr>
          <w:rFonts w:ascii="Poppins" w:hAnsi="Poppins" w:cs="Poppins"/>
          <w:i/>
          <w:sz w:val="24"/>
        </w:rPr>
        <w:t>La colección ahonda en la dualidad del ser humano, en sus claros y oscuros. La claridad está representada por los colores del espectro de luz y la oscuridad está representada por el color negro. En los looks los elementos las diferentes disposiciones del color evocan cómo a veces la "oscuridad" lo cubre todo casi por completo. También cómo pueden convivir y complementarse o como la "luz" tiene a veces tanta fuerza, que puede con todo.</w:t>
      </w:r>
    </w:p>
    <w:p w14:paraId="4650FFA7" w14:textId="77777777" w:rsidR="00460503" w:rsidRPr="00460503" w:rsidRDefault="00460503" w:rsidP="0046050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460503">
        <w:rPr>
          <w:rFonts w:ascii="Poppins" w:hAnsi="Poppins" w:cs="Poppins"/>
          <w:i/>
          <w:sz w:val="24"/>
        </w:rPr>
        <w:t>El resultado de este juego de contrastes son cabellos intensos y sorprendentes que captan la singularidad de los juegos de luces y colores siempre con un acabado brillante.</w:t>
      </w:r>
    </w:p>
    <w:p w14:paraId="040F1EBB" w14:textId="2C6C7951" w:rsidR="009024C5" w:rsidRPr="00CC34F8" w:rsidRDefault="009024C5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42867" w14:textId="77777777" w:rsidR="00AB0386" w:rsidRDefault="00AB0386" w:rsidP="00346B82">
      <w:pPr>
        <w:spacing w:after="0" w:line="240" w:lineRule="auto"/>
      </w:pPr>
      <w:r>
        <w:separator/>
      </w:r>
    </w:p>
  </w:endnote>
  <w:endnote w:type="continuationSeparator" w:id="0">
    <w:p w14:paraId="1EDA4DA5" w14:textId="77777777" w:rsidR="00AB0386" w:rsidRDefault="00AB0386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8FFA8" w14:textId="77777777" w:rsidR="00AB0386" w:rsidRDefault="00AB0386" w:rsidP="00346B82">
      <w:pPr>
        <w:spacing w:after="0" w:line="240" w:lineRule="auto"/>
      </w:pPr>
      <w:r>
        <w:separator/>
      </w:r>
    </w:p>
  </w:footnote>
  <w:footnote w:type="continuationSeparator" w:id="0">
    <w:p w14:paraId="4E9FA523" w14:textId="77777777" w:rsidR="00AB0386" w:rsidRDefault="00AB0386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5ACB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330EF"/>
    <w:rsid w:val="00247729"/>
    <w:rsid w:val="00253FF7"/>
    <w:rsid w:val="002C3F78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0503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4B7C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95EA1"/>
    <w:rsid w:val="009B0D28"/>
    <w:rsid w:val="009B7114"/>
    <w:rsid w:val="009C0DF1"/>
    <w:rsid w:val="009D35C8"/>
    <w:rsid w:val="009E0DFA"/>
    <w:rsid w:val="009E3C2F"/>
    <w:rsid w:val="009F5BA4"/>
    <w:rsid w:val="00A147A5"/>
    <w:rsid w:val="00A251DF"/>
    <w:rsid w:val="00A46124"/>
    <w:rsid w:val="00A52AE0"/>
    <w:rsid w:val="00A53CC0"/>
    <w:rsid w:val="00A63272"/>
    <w:rsid w:val="00A91A4C"/>
    <w:rsid w:val="00A94DE8"/>
    <w:rsid w:val="00AB0386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C7D7A"/>
    <w:rsid w:val="00BE62DE"/>
    <w:rsid w:val="00BE646B"/>
    <w:rsid w:val="00C0002D"/>
    <w:rsid w:val="00C14DA5"/>
    <w:rsid w:val="00C30319"/>
    <w:rsid w:val="00C403ED"/>
    <w:rsid w:val="00C807D5"/>
    <w:rsid w:val="00CB4800"/>
    <w:rsid w:val="00CC34F8"/>
    <w:rsid w:val="00CC7B89"/>
    <w:rsid w:val="00CE025D"/>
    <w:rsid w:val="00D0232C"/>
    <w:rsid w:val="00D07499"/>
    <w:rsid w:val="00D12A38"/>
    <w:rsid w:val="00D30322"/>
    <w:rsid w:val="00D333EC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97F15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9513F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1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15</TotalTime>
  <Pages>3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1501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14</cp:revision>
  <cp:lastPrinted>2018-07-05T11:15:00Z</cp:lastPrinted>
  <dcterms:created xsi:type="dcterms:W3CDTF">2021-04-23T08:16:00Z</dcterms:created>
  <dcterms:modified xsi:type="dcterms:W3CDTF">2021-04-29T11:28:00Z</dcterms:modified>
</cp:coreProperties>
</file>