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5A05A" w14:textId="77777777" w:rsidR="00CC34F8" w:rsidRPr="0064479B" w:rsidRDefault="00BE62DE" w:rsidP="00622493">
      <w:pPr>
        <w:rPr>
          <w:b/>
        </w:rPr>
      </w:pPr>
      <w:bookmarkStart w:id="0" w:name="_Hlk48026472"/>
      <w:bookmarkEnd w:id="0"/>
      <w:r w:rsidRPr="004C1AA7">
        <w:rPr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59CD958D" wp14:editId="3EEF1DDC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58C1D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3AD1DA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357B029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060E17F3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5B96CEA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15942A39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0247EA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431CDF5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45B09F1D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23D4F035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B0FDE79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AD68ACA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4397687C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229035B0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11687636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6F8B9DDA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5A33A2CA" w14:textId="77777777" w:rsidR="004C1AA7" w:rsidRPr="004C1AA7" w:rsidRDefault="00BE62DE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76596061" wp14:editId="5DD352D0">
            <wp:simplePos x="0" y="0"/>
            <wp:positionH relativeFrom="margin">
              <wp:posOffset>1231900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09F8FD1F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30134AA8" w14:textId="77777777" w:rsidR="00CC34F8" w:rsidRPr="0064479B" w:rsidRDefault="004C1AA7" w:rsidP="00CC34F8">
      <w:pPr>
        <w:pStyle w:val="Piedepgina"/>
        <w:jc w:val="center"/>
        <w:rPr>
          <w:rStyle w:val="Hipervnculo"/>
        </w:rPr>
      </w:pPr>
      <w:r>
        <w:rPr>
          <w:sz w:val="28"/>
        </w:rPr>
        <w:fldChar w:fldCharType="end"/>
      </w:r>
    </w:p>
    <w:p w14:paraId="6F23D1F1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4C39EC42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6529746B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026421EA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5675B6D8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7CF45615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44975DC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7DF4DEAC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360F6EB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09170A45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3F1BDDA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7C0D244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F3631C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D1F9127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F106F6B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748F2539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293F53E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13416F9" w14:textId="77777777" w:rsidR="001E644E" w:rsidRPr="004C1AA7" w:rsidRDefault="005724A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51584" behindDoc="0" locked="0" layoutInCell="1" allowOverlap="1" wp14:anchorId="0F1CCCDB" wp14:editId="5EEBB87C">
            <wp:simplePos x="0" y="0"/>
            <wp:positionH relativeFrom="margin">
              <wp:posOffset>13335</wp:posOffset>
            </wp:positionH>
            <wp:positionV relativeFrom="paragraph">
              <wp:posOffset>148589</wp:posOffset>
            </wp:positionV>
            <wp:extent cx="1143000" cy="1715573"/>
            <wp:effectExtent l="152400" t="152400" r="361950" b="36131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95" cy="1718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B9">
        <w:rPr>
          <w:rFonts w:ascii="Poppins" w:hAnsi="Poppins" w:cs="Poppins"/>
          <w:b/>
          <w:sz w:val="52"/>
          <w:szCs w:val="52"/>
        </w:rPr>
        <w:t>ZIORTZA ZARAUZA</w:t>
      </w:r>
    </w:p>
    <w:p w14:paraId="76624B49" w14:textId="77777777" w:rsidR="001E644E" w:rsidRPr="004C1AA7" w:rsidRDefault="007475B9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GEODE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33EF2109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77D3374C" w14:textId="77777777" w:rsidR="001E644E" w:rsidRPr="00ED413C" w:rsidRDefault="001E644E" w:rsidP="001E644E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7CFD676D" w14:textId="77777777" w:rsidR="001E644E" w:rsidRPr="00ED413C" w:rsidRDefault="001E644E" w:rsidP="001E644E">
      <w:pPr>
        <w:jc w:val="center"/>
        <w:rPr>
          <w:b/>
          <w:sz w:val="24"/>
          <w:szCs w:val="24"/>
        </w:rPr>
      </w:pPr>
    </w:p>
    <w:p w14:paraId="2075B484" w14:textId="77777777" w:rsidR="004D3242" w:rsidRDefault="004D3242" w:rsidP="001E644E">
      <w:pPr>
        <w:spacing w:after="0"/>
        <w:jc w:val="center"/>
        <w:rPr>
          <w:b/>
          <w:sz w:val="28"/>
          <w:szCs w:val="24"/>
        </w:rPr>
      </w:pPr>
    </w:p>
    <w:p w14:paraId="5E9ADF6D" w14:textId="77777777" w:rsidR="004D3242" w:rsidRDefault="004D3242" w:rsidP="001E644E">
      <w:pPr>
        <w:spacing w:after="0"/>
        <w:jc w:val="center"/>
        <w:rPr>
          <w:b/>
          <w:sz w:val="28"/>
          <w:szCs w:val="24"/>
        </w:rPr>
      </w:pPr>
    </w:p>
    <w:p w14:paraId="767A50A1" w14:textId="77777777" w:rsidR="004D3242" w:rsidRDefault="005724A0" w:rsidP="001E644E">
      <w:pPr>
        <w:spacing w:after="0"/>
        <w:jc w:val="center"/>
        <w:rPr>
          <w:b/>
          <w:sz w:val="28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4115F77" wp14:editId="798819B7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368" cy="3261360"/>
                          <a:chOff x="75898" y="147234"/>
                          <a:chExt cx="4622837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864" y="148057"/>
                            <a:ext cx="1421871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8" y="147234"/>
                            <a:ext cx="1422998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648" y="279194"/>
                            <a:ext cx="1244869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F592D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758,1472" coordsize="46228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p1n4aOEKAgDhCgIAFQAAAGRycy9tZWRpYS9pbWFnZTMuanBlZ//Y&#10;/+AAEEpGSUYAAQEBANwA3AAA/9sAQwACAQEBAQECAQEBAgICAgIEAwICAgIFBAQDBAYFBgYGBQYG&#10;BgcJCAYHCQcGBggLCAkKCgoKCgYICwwLCgwJCgoK/9sAQwECAgICAgIFAwMFCgcGBwoKCgoKCgoK&#10;CgoKCgoKCgoKCgoKCgoKCgoKCgoKCgoKCgoKCgoKCgoKCgoKCgoKCgoK/8AAEQgCrg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480;width:14219;height:2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I6jDAAAA2gAAAA8AAABkcnMvZG93bnJldi54bWxEj0Frg0AUhO+B/IflFXpL1pRixGYjTaHQ&#10;YzXJIbcX90Wt7ltxt0b/fbdQ6HGYmW+YXTaZTow0uMaygs06AkFcWt1wpeB0fF8lIJxH1thZJgUz&#10;Ocj2y8UOU23vnNNY+EoECLsUFdTe96mUrqzJoFvbnjh4NzsY9EEOldQD3gPcdPIpimJpsOGwUGNP&#10;bzWVbfFtFCT5bR7dl9yWl/yq57Y7Hz6fN0o9PkyvLyA8Tf4//Nf+0Api+L0Sb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MjqMMAAADaAAAADwAAAAAAAAAAAAAAAACf&#10;AgAAZHJzL2Rvd25yZXYueG1sUEsFBgAAAAAEAAQA9wAAAI8DAAAAAA==&#10;">
                  <v:imagedata r:id="rId12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758;top:1472;width:14230;height:20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+arBAAAA2gAAAA8AAABkcnMvZG93bnJldi54bWxEj0GLwjAUhO+C/yE8wZumiqxSjSKCUgQP&#10;a9Xzo3m2xealNFGrv94sLHgcZuYbZrFqTSUe1LjSsoLRMAJBnFldcq7glG4HMxDOI2usLJOCFzlY&#10;LbudBcbaPvmXHkefiwBhF6OCwvs6ltJlBRl0Q1sTB+9qG4M+yCaXusFngJtKjqPoRxosOSwUWNOm&#10;oOx2vBsF0eSS7OQhv6fvJM229f7sNuVIqX6vXc9BeGr9N/zfTrSCKfxdCTd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Z+arBAAAA2gAAAA8AAAAAAAAAAAAAAAAAnwIA&#10;AGRycy9kb3ducmV2LnhtbFBLBQYAAAAABAAEAPcAAACNAwAAAAA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16;top:2791;width:12449;height:18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TDW9AAAA2gAAAA8AAABkcnMvZG93bnJldi54bWxET0tqwzAQ3RdyBzGB7hq5WRjjRA4hNKS7&#10;ErcHGKyJbCyNjKTEzu2rRaHLx/vvD4uz4kEhDp4VvG8KEMSd1wMbBT/f57cKREzIGq1nUvCkCIdm&#10;9bLHWvuZr/RokxE5hGONCvqUplrK2PXkMG78RJy5mw8OU4bBSB1wzuHOym1RlNLhwLmhx4lOPXVj&#10;e3cKrI9LOx7NRd6rDxuuofxqTanU63o57kAkWtK/+M/9qRXkrflKvgG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9lMNb0AAADaAAAADwAAAAAAAAAAAAAAAACfAgAAZHJz&#10;L2Rvd25yZXYueG1sUEsFBgAAAAAEAAQA9wAAAIkDAAAAAA==&#10;">
                  <v:imagedata r:id="rId14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14:paraId="4D74303E" w14:textId="77777777" w:rsidR="005724A0" w:rsidRDefault="005724A0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14:paraId="7D6B88D2" w14:textId="77777777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</w:t>
      </w:r>
      <w:r w:rsidR="001E644E" w:rsidRPr="004C1AA7">
        <w:rPr>
          <w:rFonts w:ascii="Poppins" w:hAnsi="Poppins" w:cs="Poppins"/>
          <w:b/>
          <w:sz w:val="24"/>
          <w:szCs w:val="24"/>
        </w:rPr>
        <w:t>:</w:t>
      </w:r>
      <w:r w:rsidR="001E644E" w:rsidRPr="004C1AA7">
        <w:rPr>
          <w:rFonts w:ascii="Poppins" w:hAnsi="Poppins" w:cs="Poppins"/>
          <w:sz w:val="24"/>
          <w:szCs w:val="24"/>
        </w:rPr>
        <w:t xml:space="preserve"> </w:t>
      </w:r>
      <w:r w:rsidR="007475B9">
        <w:rPr>
          <w:rFonts w:ascii="Poppins" w:hAnsi="Poppins" w:cs="Poppins"/>
          <w:sz w:val="24"/>
          <w:szCs w:val="24"/>
        </w:rPr>
        <w:t>Ziortza Zarauza</w:t>
      </w:r>
      <w:r w:rsidR="0068668B" w:rsidRPr="004C1AA7">
        <w:rPr>
          <w:rFonts w:ascii="Poppins" w:hAnsi="Poppins" w:cs="Poppins"/>
          <w:sz w:val="24"/>
          <w:szCs w:val="24"/>
        </w:rPr>
        <w:t xml:space="preserve"> </w:t>
      </w:r>
      <w:r w:rsidR="004D3242" w:rsidRPr="004C1AA7">
        <w:rPr>
          <w:rFonts w:ascii="Poppins" w:hAnsi="Poppins" w:cs="Poppins"/>
          <w:sz w:val="24"/>
          <w:szCs w:val="24"/>
        </w:rPr>
        <w:t>@</w:t>
      </w:r>
      <w:r w:rsidR="007475B9">
        <w:rPr>
          <w:rFonts w:ascii="Poppins" w:hAnsi="Poppins" w:cs="Poppins"/>
          <w:sz w:val="24"/>
          <w:szCs w:val="24"/>
        </w:rPr>
        <w:t>Centro Beta</w:t>
      </w:r>
    </w:p>
    <w:p w14:paraId="216CD960" w14:textId="77777777" w:rsidR="001E644E" w:rsidRPr="004C1AA7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7475B9">
        <w:rPr>
          <w:rFonts w:ascii="Poppins" w:hAnsi="Poppins" w:cs="Poppins"/>
          <w:sz w:val="24"/>
          <w:szCs w:val="24"/>
        </w:rPr>
        <w:t>ziortzazarauza</w:t>
      </w:r>
    </w:p>
    <w:p w14:paraId="67DBFFBB" w14:textId="77777777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7475B9">
        <w:rPr>
          <w:rFonts w:ascii="Poppins" w:hAnsi="Poppins" w:cs="Poppins"/>
          <w:sz w:val="24"/>
        </w:rPr>
        <w:t>David Arnal</w:t>
      </w:r>
    </w:p>
    <w:p w14:paraId="7DEE8A30" w14:textId="7777777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 xml:space="preserve">Fotografía Instagram </w:t>
      </w:r>
      <w:r w:rsidR="00D453F9" w:rsidRPr="004C1AA7">
        <w:rPr>
          <w:rFonts w:ascii="Poppins" w:hAnsi="Poppins" w:cs="Poppins"/>
          <w:sz w:val="24"/>
        </w:rPr>
        <w:t>@</w:t>
      </w:r>
      <w:r w:rsidR="007475B9">
        <w:rPr>
          <w:rFonts w:ascii="Poppins" w:hAnsi="Poppins" w:cs="Poppins"/>
          <w:sz w:val="24"/>
        </w:rPr>
        <w:t>davidarnalteam</w:t>
      </w:r>
    </w:p>
    <w:p w14:paraId="43384ACC" w14:textId="77777777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7475B9">
        <w:rPr>
          <w:rFonts w:ascii="Poppins" w:hAnsi="Poppins" w:cs="Poppins"/>
          <w:sz w:val="24"/>
        </w:rPr>
        <w:t>De María</w:t>
      </w:r>
    </w:p>
    <w:p w14:paraId="619A5B95" w14:textId="77777777" w:rsidR="001E644E" w:rsidRPr="004C1AA7" w:rsidRDefault="004D3242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 Instagram</w:t>
      </w:r>
      <w:r w:rsidRPr="004C1AA7">
        <w:rPr>
          <w:rFonts w:ascii="Poppins" w:hAnsi="Poppins" w:cs="Poppins"/>
          <w:sz w:val="24"/>
        </w:rPr>
        <w:t xml:space="preserve"> </w:t>
      </w:r>
      <w:r w:rsidR="00D453F9" w:rsidRPr="004C1AA7">
        <w:rPr>
          <w:rFonts w:ascii="Poppins" w:hAnsi="Poppins" w:cs="Poppins"/>
          <w:sz w:val="24"/>
        </w:rPr>
        <w:t>@</w:t>
      </w:r>
      <w:r w:rsidR="007475B9">
        <w:rPr>
          <w:rFonts w:ascii="Poppins" w:hAnsi="Poppins" w:cs="Poppins"/>
          <w:sz w:val="24"/>
        </w:rPr>
        <w:t>de_maria</w:t>
      </w:r>
    </w:p>
    <w:p w14:paraId="79B85D69" w14:textId="77777777" w:rsidR="004D3242" w:rsidRPr="004C1AA7" w:rsidRDefault="007475B9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Retouche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>
        <w:rPr>
          <w:rFonts w:ascii="Poppins" w:hAnsi="Poppins" w:cs="Poppins"/>
          <w:sz w:val="24"/>
          <w:lang w:val="it-IT"/>
        </w:rPr>
        <w:t>Javier Villalabeitia</w:t>
      </w:r>
    </w:p>
    <w:p w14:paraId="30E46FC5" w14:textId="77777777" w:rsidR="001E644E" w:rsidRPr="004C1AA7" w:rsidRDefault="007475B9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Retouche</w:t>
      </w:r>
      <w:r w:rsidR="004D3242" w:rsidRPr="004C1AA7">
        <w:rPr>
          <w:rFonts w:ascii="Poppins" w:hAnsi="Poppins" w:cs="Poppins"/>
          <w:b/>
          <w:sz w:val="24"/>
          <w:lang w:val="it-IT"/>
        </w:rPr>
        <w:t xml:space="preserve"> Instagram</w:t>
      </w:r>
      <w:r w:rsidR="004D3242" w:rsidRPr="004C1AA7">
        <w:rPr>
          <w:rFonts w:ascii="Poppins" w:hAnsi="Poppins" w:cs="Poppins"/>
          <w:sz w:val="24"/>
          <w:lang w:val="it-IT"/>
        </w:rPr>
        <w:t xml:space="preserve"> </w:t>
      </w:r>
      <w:r w:rsidR="00D453F9" w:rsidRPr="004C1AA7">
        <w:rPr>
          <w:rFonts w:ascii="Poppins" w:hAnsi="Poppins" w:cs="Poppins"/>
          <w:sz w:val="24"/>
          <w:lang w:val="it-IT"/>
        </w:rPr>
        <w:t>@</w:t>
      </w:r>
      <w:r>
        <w:rPr>
          <w:rFonts w:ascii="Poppins" w:hAnsi="Poppins" w:cs="Poppins"/>
          <w:sz w:val="24"/>
          <w:lang w:val="it-IT"/>
        </w:rPr>
        <w:t>javiervillalabeitia</w:t>
      </w:r>
    </w:p>
    <w:p w14:paraId="46A09E53" w14:textId="4EF290F2" w:rsidR="004D3242" w:rsidRPr="004C1AA7" w:rsidRDefault="006E10C6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</w:t>
      </w:r>
      <w:r w:rsidRPr="004C1AA7">
        <w:rPr>
          <w:rFonts w:ascii="Poppins" w:hAnsi="Poppins" w:cs="Poppins"/>
          <w:sz w:val="24"/>
          <w:szCs w:val="24"/>
        </w:rPr>
        <w:t xml:space="preserve">: </w:t>
      </w:r>
      <w:r w:rsidR="007475B9">
        <w:rPr>
          <w:rFonts w:ascii="Poppins" w:hAnsi="Poppins" w:cs="Poppins"/>
          <w:sz w:val="24"/>
          <w:szCs w:val="24"/>
        </w:rPr>
        <w:t>Montibell</w:t>
      </w:r>
      <w:r w:rsidR="00F273E3">
        <w:rPr>
          <w:rFonts w:ascii="Poppins" w:hAnsi="Poppins" w:cs="Poppins"/>
          <w:sz w:val="24"/>
          <w:szCs w:val="24"/>
        </w:rPr>
        <w:t>o</w:t>
      </w:r>
    </w:p>
    <w:p w14:paraId="1AE6B41D" w14:textId="77777777" w:rsidR="001E644E" w:rsidRPr="004C1AA7" w:rsidRDefault="004D3242" w:rsidP="004D3242">
      <w:pPr>
        <w:spacing w:after="0" w:line="276" w:lineRule="auto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  <w:szCs w:val="24"/>
        </w:rPr>
        <w:t>Productos Instagram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D453F9" w:rsidRPr="004C1AA7">
        <w:rPr>
          <w:rFonts w:ascii="Poppins" w:hAnsi="Poppins" w:cs="Poppins"/>
          <w:sz w:val="24"/>
          <w:szCs w:val="24"/>
        </w:rPr>
        <w:t>@</w:t>
      </w:r>
      <w:r w:rsidR="007475B9">
        <w:rPr>
          <w:rFonts w:ascii="Poppins" w:hAnsi="Poppins" w:cs="Poppins"/>
          <w:sz w:val="24"/>
          <w:szCs w:val="24"/>
        </w:rPr>
        <w:t>montibello_peluqueria</w:t>
      </w:r>
    </w:p>
    <w:p w14:paraId="1F988DD6" w14:textId="77777777"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3A86014A" w14:textId="77777777"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41EC56B7" w14:textId="77777777" w:rsidR="001E644E" w:rsidRPr="00B0491B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2C7745D" w14:textId="77777777" w:rsidR="004C1AA7" w:rsidRPr="004C1AA7" w:rsidRDefault="001E644E" w:rsidP="004C1AA7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7475B9" w:rsidRPr="004C1AA7">
        <w:rPr>
          <w:rFonts w:ascii="Poppins" w:hAnsi="Poppins" w:cs="Poppins"/>
          <w:noProof/>
          <w:sz w:val="52"/>
          <w:szCs w:val="52"/>
          <w:lang w:eastAsia="es-ES"/>
        </w:rPr>
        <w:lastRenderedPageBreak/>
        <w:drawing>
          <wp:anchor distT="134112" distB="336423" distL="248412" distR="452247" simplePos="0" relativeHeight="251672064" behindDoc="0" locked="0" layoutInCell="1" allowOverlap="1" wp14:anchorId="754F783D" wp14:editId="04C4B89F">
            <wp:simplePos x="0" y="0"/>
            <wp:positionH relativeFrom="margin">
              <wp:posOffset>-53340</wp:posOffset>
            </wp:positionH>
            <wp:positionV relativeFrom="paragraph">
              <wp:posOffset>15240</wp:posOffset>
            </wp:positionV>
            <wp:extent cx="1143000" cy="1715573"/>
            <wp:effectExtent l="152400" t="152400" r="361950" b="361315"/>
            <wp:wrapNone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B9">
        <w:rPr>
          <w:rFonts w:ascii="Poppins" w:hAnsi="Poppins" w:cs="Poppins"/>
          <w:b/>
          <w:sz w:val="52"/>
          <w:szCs w:val="52"/>
        </w:rPr>
        <w:t>ZIORTZA ZARAUZA</w:t>
      </w:r>
    </w:p>
    <w:p w14:paraId="58C7CB02" w14:textId="77777777" w:rsidR="004C1AA7" w:rsidRPr="004C1AA7" w:rsidRDefault="007475B9" w:rsidP="004C1AA7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GEODE</w:t>
      </w:r>
      <w:r w:rsidR="004C1AA7"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03C3E08D" w14:textId="77777777" w:rsidR="004C1AA7" w:rsidRPr="00ED413C" w:rsidRDefault="004C1AA7" w:rsidP="004C1AA7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0C8A2604" w14:textId="77777777" w:rsidR="004C1AA7" w:rsidRPr="00ED413C" w:rsidRDefault="004C1AA7" w:rsidP="004C1AA7">
      <w:pPr>
        <w:spacing w:after="0"/>
        <w:jc w:val="center"/>
        <w:rPr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2AE1220C" w14:textId="4438F1C9" w:rsidR="001E644E" w:rsidRPr="00B0491B" w:rsidRDefault="001E644E" w:rsidP="004C1AA7">
      <w:pPr>
        <w:spacing w:after="0" w:line="240" w:lineRule="auto"/>
        <w:jc w:val="right"/>
        <w:rPr>
          <w:b/>
          <w:sz w:val="72"/>
        </w:rPr>
      </w:pPr>
    </w:p>
    <w:p w14:paraId="19E401D9" w14:textId="57A07CF1" w:rsidR="001E644E" w:rsidRPr="00247729" w:rsidRDefault="00706A8F" w:rsidP="001E644E">
      <w:pPr>
        <w:spacing w:after="0"/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09EB5400" wp14:editId="2E195821">
            <wp:simplePos x="0" y="0"/>
            <wp:positionH relativeFrom="margin">
              <wp:posOffset>1979069</wp:posOffset>
            </wp:positionH>
            <wp:positionV relativeFrom="paragraph">
              <wp:posOffset>66818</wp:posOffset>
            </wp:positionV>
            <wp:extent cx="2237740" cy="3357245"/>
            <wp:effectExtent l="152400" t="152400" r="353060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247729">
        <w:rPr>
          <w:sz w:val="24"/>
          <w:szCs w:val="24"/>
        </w:rPr>
        <w:t xml:space="preserve"> </w:t>
      </w:r>
    </w:p>
    <w:p w14:paraId="5B27B35A" w14:textId="77777777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1D187584" w14:textId="77777777" w:rsidR="001E644E" w:rsidRPr="00247729" w:rsidRDefault="001E644E" w:rsidP="001E644E">
      <w:pPr>
        <w:jc w:val="center"/>
        <w:rPr>
          <w:b/>
          <w:sz w:val="24"/>
          <w:szCs w:val="24"/>
        </w:rPr>
      </w:pPr>
    </w:p>
    <w:p w14:paraId="4E60F90E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793F7F73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1409582A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458800A0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D8CCAE7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D50AC0C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AE54809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59096EE3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59EFF0B3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4F1F4FE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315098AE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7BFE0DF8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AB5D6E9" w14:textId="77777777" w:rsidR="00B0491B" w:rsidRPr="004C1AA7" w:rsidRDefault="00B0491B" w:rsidP="001E644E">
      <w:pPr>
        <w:jc w:val="center"/>
        <w:rPr>
          <w:rFonts w:ascii="Poppins" w:hAnsi="Poppins" w:cs="Poppins"/>
          <w:strike/>
          <w:sz w:val="24"/>
        </w:rPr>
      </w:pPr>
    </w:p>
    <w:p w14:paraId="5EE27F71" w14:textId="22A4493B" w:rsidR="001E644E" w:rsidRPr="00F273E3" w:rsidRDefault="009F7384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  <w:r w:rsidRPr="00F273E3">
        <w:rPr>
          <w:rFonts w:ascii="Poppins" w:hAnsi="Poppins" w:cs="Poppins"/>
          <w:i/>
          <w:iCs/>
          <w:color w:val="000000"/>
          <w:sz w:val="24"/>
          <w:szCs w:val="24"/>
        </w:rPr>
        <w:t>Con la apariencia de burdas rocas, las geodas esconden en su interior preciosas formaciones cristalinas. Pueden pasar desapercibidas a primera vista y para encontrar su verdadera belleza hay que descubrir su interior. Por eso, las diferentes imágenes reflejan la combinación sorprendente de la evolución de piedra a piedra preciosa con detalles que hacen del cabello un objeto lujoso, extraordinario, que emerge ante nuestros ojos para maravillarnos con sus tonalidades vivas y sus formas caprichosas como en la naturaleza.</w:t>
      </w:r>
    </w:p>
    <w:p w14:paraId="323FEF56" w14:textId="77777777" w:rsidR="009024C5" w:rsidRPr="00F273E3" w:rsidRDefault="009024C5" w:rsidP="009024C5">
      <w:pPr>
        <w:tabs>
          <w:tab w:val="center" w:pos="4819"/>
          <w:tab w:val="left" w:pos="6855"/>
        </w:tabs>
        <w:spacing w:after="0"/>
        <w:jc w:val="center"/>
        <w:rPr>
          <w:sz w:val="32"/>
          <w:szCs w:val="28"/>
        </w:rPr>
      </w:pPr>
    </w:p>
    <w:sectPr w:rsidR="009024C5" w:rsidRPr="00F273E3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14BE5" w14:textId="77777777" w:rsidR="00C703D6" w:rsidRDefault="00C703D6" w:rsidP="00346B82">
      <w:pPr>
        <w:spacing w:after="0" w:line="240" w:lineRule="auto"/>
      </w:pPr>
      <w:r>
        <w:separator/>
      </w:r>
    </w:p>
  </w:endnote>
  <w:endnote w:type="continuationSeparator" w:id="0">
    <w:p w14:paraId="2D7D68A9" w14:textId="77777777" w:rsidR="00C703D6" w:rsidRDefault="00C703D6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1AF0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178DDF29" wp14:editId="38B6E483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582DD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5B694D68" wp14:editId="71CB641F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22CCF532" wp14:editId="2BE7436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B80B0" w14:textId="77777777" w:rsidR="00C703D6" w:rsidRDefault="00C703D6" w:rsidP="00346B82">
      <w:pPr>
        <w:spacing w:after="0" w:line="240" w:lineRule="auto"/>
      </w:pPr>
      <w:r>
        <w:separator/>
      </w:r>
    </w:p>
  </w:footnote>
  <w:footnote w:type="continuationSeparator" w:id="0">
    <w:p w14:paraId="2A685FBF" w14:textId="77777777" w:rsidR="00C703D6" w:rsidRDefault="00C703D6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BE5"/>
    <w:rsid w:val="00017236"/>
    <w:rsid w:val="00051846"/>
    <w:rsid w:val="00074B96"/>
    <w:rsid w:val="000A59D2"/>
    <w:rsid w:val="000B65CA"/>
    <w:rsid w:val="000C5EF0"/>
    <w:rsid w:val="000C6D0A"/>
    <w:rsid w:val="000E31C2"/>
    <w:rsid w:val="000F2446"/>
    <w:rsid w:val="00124EBE"/>
    <w:rsid w:val="00130F0D"/>
    <w:rsid w:val="00145CE9"/>
    <w:rsid w:val="001460E5"/>
    <w:rsid w:val="00170B5D"/>
    <w:rsid w:val="00183B62"/>
    <w:rsid w:val="00185DF4"/>
    <w:rsid w:val="001C541C"/>
    <w:rsid w:val="001E644E"/>
    <w:rsid w:val="00206BE5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44BE8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2493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06A8F"/>
    <w:rsid w:val="00714B49"/>
    <w:rsid w:val="00732DA1"/>
    <w:rsid w:val="007475B9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73CE"/>
    <w:rsid w:val="008A1620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9F738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703D6"/>
    <w:rsid w:val="00C807D5"/>
    <w:rsid w:val="00CB4800"/>
    <w:rsid w:val="00CC34F8"/>
    <w:rsid w:val="00CC7B89"/>
    <w:rsid w:val="00CD4D7B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25771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273E3"/>
    <w:rsid w:val="00F3075B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70B25"/>
  <w15:docId w15:val="{A135069D-D489-4A70-BFE8-0D8C9A94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7</TotalTime>
  <Pages>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1335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6</cp:revision>
  <cp:lastPrinted>2018-07-05T11:15:00Z</cp:lastPrinted>
  <dcterms:created xsi:type="dcterms:W3CDTF">2020-09-01T06:58:00Z</dcterms:created>
  <dcterms:modified xsi:type="dcterms:W3CDTF">2020-09-18T06:36:00Z</dcterms:modified>
</cp:coreProperties>
</file>