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561CB185" w:rsidR="00CC34F8" w:rsidRPr="006445CC" w:rsidRDefault="00BE62DE" w:rsidP="00622493">
      <w:pPr>
        <w:rPr>
          <w:rFonts w:ascii="Poppins" w:hAnsi="Poppins" w:cs="Poppins"/>
          <w:b/>
        </w:rPr>
      </w:pPr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58752" behindDoc="0" locked="0" layoutInCell="1" allowOverlap="1" wp14:anchorId="531AAA33" wp14:editId="1B702654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978EEEA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21A265AC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39FFFB36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  <w:bookmarkStart w:id="0" w:name="_Hlk48026472"/>
      <w:bookmarkEnd w:id="0"/>
    </w:p>
    <w:p w14:paraId="628F14EA" w14:textId="077268F3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3C1DA3E3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15D02383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8F7BD14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065D900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51CB315F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232F661F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48DD2232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726B95FB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574A164A" w:rsidR="004C1AA7" w:rsidRPr="004C1AA7" w:rsidRDefault="0013024C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7728" behindDoc="0" locked="0" layoutInCell="1" allowOverlap="1" wp14:anchorId="415ECB92" wp14:editId="387B20C2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58A372C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14FB5DED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6C3605A8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55E101FC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1CBB5F2D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4FAB22BE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21361EB4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7A9BFC5F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237D309C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22B384C5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03DA390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5286D52C" w14:textId="3731D018" w:rsidR="00181B74" w:rsidRPr="006F3BBB" w:rsidRDefault="00EF2E2E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10B527D3" wp14:editId="66A48DD0">
            <wp:simplePos x="0" y="0"/>
            <wp:positionH relativeFrom="column">
              <wp:posOffset>-4445</wp:posOffset>
            </wp:positionH>
            <wp:positionV relativeFrom="paragraph">
              <wp:posOffset>156210</wp:posOffset>
            </wp:positionV>
            <wp:extent cx="1877060" cy="2811780"/>
            <wp:effectExtent l="152400" t="152400" r="370840" b="3695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B74" w:rsidRPr="006F3BBB">
        <w:rPr>
          <w:rFonts w:ascii="Poppins" w:hAnsi="Poppins" w:cs="Poppins"/>
          <w:b/>
          <w:sz w:val="52"/>
          <w:szCs w:val="52"/>
          <w:lang w:val="en-GB"/>
        </w:rPr>
        <w:t>KUMENHAIR</w:t>
      </w:r>
    </w:p>
    <w:p w14:paraId="5F37AC0F" w14:textId="0066BA5B" w:rsidR="001E644E" w:rsidRPr="006F3BBB" w:rsidRDefault="004B712A" w:rsidP="001E644E">
      <w:pPr>
        <w:spacing w:after="0" w:line="240" w:lineRule="atLeast"/>
        <w:jc w:val="right"/>
        <w:rPr>
          <w:rFonts w:ascii="Poppins" w:hAnsi="Poppins" w:cs="Poppins"/>
          <w:b/>
          <w:sz w:val="48"/>
          <w:szCs w:val="48"/>
          <w:lang w:val="en-GB"/>
        </w:rPr>
      </w:pPr>
      <w:r w:rsidRPr="006F3BBB">
        <w:rPr>
          <w:rFonts w:ascii="Poppins" w:hAnsi="Poppins" w:cs="Poppins"/>
          <w:b/>
          <w:sz w:val="48"/>
          <w:szCs w:val="48"/>
          <w:lang w:val="en-GB"/>
        </w:rPr>
        <w:t>JOSÉ GARCÍA BENÍTEZ</w:t>
      </w:r>
    </w:p>
    <w:p w14:paraId="75D09583" w14:textId="3E94A36E" w:rsidR="001E644E" w:rsidRPr="006F3BBB" w:rsidRDefault="004B712A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6F3BBB">
        <w:rPr>
          <w:rFonts w:ascii="Poppins" w:hAnsi="Poppins" w:cs="Poppins"/>
          <w:b/>
          <w:sz w:val="44"/>
          <w:szCs w:val="44"/>
          <w:lang w:val="en-GB"/>
        </w:rPr>
        <w:t>JIANCHÁ</w:t>
      </w:r>
      <w:r w:rsidR="001E644E" w:rsidRPr="006F3BBB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5E04C02B" w14:textId="5F9034B7" w:rsidR="001E644E" w:rsidRPr="006F3BBB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6F3BBB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74D1BF1" w14:textId="1DF9A3C2" w:rsidR="001E644E" w:rsidRPr="006F3BBB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6F3BBB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6435E316" w14:textId="6E398110" w:rsidR="001E644E" w:rsidRPr="006F3BBB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255AA9F" w14:textId="4BB8DB02" w:rsidR="004D3242" w:rsidRPr="006F3BBB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2B7F5142" w14:textId="6251BC35" w:rsidR="004D3242" w:rsidRPr="006F3BBB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79A05ECA" w14:textId="1BBE4A80" w:rsidR="00481756" w:rsidRPr="006F3BBB" w:rsidRDefault="00481756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282BAA85" w14:textId="10D24D3E" w:rsidR="00EF2E2E" w:rsidRDefault="00F52025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  <w:r>
        <w:rPr>
          <w:rFonts w:ascii="Poppins" w:hAnsi="Poppins" w:cs="Poppins"/>
          <w:b/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EEA0F20" wp14:editId="0B7BF142">
                <wp:simplePos x="0" y="0"/>
                <wp:positionH relativeFrom="column">
                  <wp:posOffset>64770</wp:posOffset>
                </wp:positionH>
                <wp:positionV relativeFrom="paragraph">
                  <wp:posOffset>495935</wp:posOffset>
                </wp:positionV>
                <wp:extent cx="5926455" cy="2827020"/>
                <wp:effectExtent l="152400" t="152400" r="360045" b="35433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455" cy="2827020"/>
                          <a:chOff x="0" y="0"/>
                          <a:chExt cx="5926455" cy="282702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0" y="7620"/>
                            <a:ext cx="3798570" cy="2819400"/>
                            <a:chOff x="0" y="0"/>
                            <a:chExt cx="3798570" cy="281940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8840" y="182880"/>
                              <a:ext cx="1649730" cy="2476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78330" cy="2819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1460" y="0"/>
                            <a:ext cx="1864995" cy="282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44C6C" id="Grupo 10" o:spid="_x0000_s1026" style="position:absolute;margin-left:5.1pt;margin-top:39.05pt;width:466.65pt;height:222.6pt;z-index:251668992" coordsize="59264,28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">
                <v:group id="Grupo 8" o:spid="_x0000_s1027" style="position:absolute;top:76;width:37985;height:28194" coordsize="37985,2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" o:spid="_x0000_s1028" type="#_x0000_t75" style="position:absolute;left:21488;top:1828;width:16497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">
                    <v:imagedata r:id="rId12" o:title=""/>
                    <v:shadow on="t" color="#333" opacity="42598f" origin="-.5,-.5" offset="2.74397mm,2.74397mm"/>
                  </v:shape>
                  <v:shape id="Imagen 7" o:spid="_x0000_s1029" type="#_x0000_t75" style="position:absolute;width:18783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">
                    <v:imagedata r:id="rId13" o:title=""/>
                    <v:shadow on="t" color="#333" opacity="42598f" origin="-.5,-.5" offset="2.74397mm,2.74397mm"/>
                  </v:shape>
                </v:group>
                <v:shape id="Imagen 5" o:spid="_x0000_s1030" type="#_x0000_t75" style="position:absolute;left:40614;width:18650;height:2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">
                  <v:imagedata r:id="rId14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7EEFABEA" w14:textId="5222C0B0" w:rsidR="00EF2E2E" w:rsidRDefault="00EF2E2E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E804FC9" w14:textId="11519411" w:rsidR="004D3242" w:rsidRPr="006F3BBB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proofErr w:type="spellStart"/>
      <w:r w:rsidRPr="006F3BBB">
        <w:rPr>
          <w:rFonts w:ascii="Poppins" w:hAnsi="Poppins" w:cs="Poppins"/>
          <w:b/>
          <w:sz w:val="24"/>
          <w:szCs w:val="24"/>
          <w:lang w:val="en-GB"/>
        </w:rPr>
        <w:t>Peluquería</w:t>
      </w:r>
      <w:proofErr w:type="spellEnd"/>
      <w:r w:rsidR="001E644E" w:rsidRPr="006F3BBB">
        <w:rPr>
          <w:rFonts w:ascii="Poppins" w:hAnsi="Poppins" w:cs="Poppins"/>
          <w:b/>
          <w:sz w:val="24"/>
          <w:szCs w:val="24"/>
          <w:lang w:val="en-GB"/>
        </w:rPr>
        <w:t>:</w:t>
      </w:r>
      <w:r w:rsidR="00852EDE" w:rsidRPr="006F3BBB"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proofErr w:type="spellStart"/>
      <w:r w:rsidR="003C3A46" w:rsidRPr="006F3BBB">
        <w:rPr>
          <w:rFonts w:ascii="Poppins" w:hAnsi="Poppins" w:cs="Poppins"/>
          <w:sz w:val="24"/>
          <w:szCs w:val="24"/>
          <w:lang w:val="en-GB"/>
        </w:rPr>
        <w:t>Kumenhair</w:t>
      </w:r>
      <w:proofErr w:type="spellEnd"/>
      <w:r w:rsidR="000D317F" w:rsidRPr="006F3BBB">
        <w:rPr>
          <w:rFonts w:ascii="Poppins" w:hAnsi="Poppins" w:cs="Poppins"/>
          <w:sz w:val="24"/>
          <w:szCs w:val="24"/>
          <w:lang w:val="en-GB"/>
        </w:rPr>
        <w:t xml:space="preserve"> | @</w:t>
      </w:r>
      <w:r w:rsidR="00EC34D9" w:rsidRPr="006F3BBB">
        <w:rPr>
          <w:rFonts w:ascii="Poppins" w:hAnsi="Poppins" w:cs="Poppins"/>
          <w:sz w:val="24"/>
          <w:szCs w:val="24"/>
          <w:lang w:val="en-GB"/>
        </w:rPr>
        <w:t>kumenhair</w:t>
      </w:r>
    </w:p>
    <w:p w14:paraId="7A4D9FE2" w14:textId="68DFA33C" w:rsidR="00EC34D9" w:rsidRPr="006F3BBB" w:rsidRDefault="00EC34D9" w:rsidP="00EC34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proofErr w:type="spellStart"/>
      <w:r w:rsidRPr="006F3BBB">
        <w:rPr>
          <w:rFonts w:ascii="Poppins" w:hAnsi="Poppins" w:cs="Poppins"/>
          <w:b/>
          <w:bCs/>
          <w:sz w:val="24"/>
          <w:szCs w:val="24"/>
          <w:lang w:val="en-GB"/>
        </w:rPr>
        <w:t>Asistente</w:t>
      </w:r>
      <w:proofErr w:type="spellEnd"/>
      <w:r w:rsidRPr="006F3BBB">
        <w:rPr>
          <w:rFonts w:ascii="Poppins" w:hAnsi="Poppins" w:cs="Poppins"/>
          <w:b/>
          <w:bCs/>
          <w:sz w:val="24"/>
          <w:szCs w:val="24"/>
          <w:lang w:val="en-GB"/>
        </w:rPr>
        <w:t xml:space="preserve"> </w:t>
      </w:r>
      <w:proofErr w:type="spellStart"/>
      <w:r w:rsidRPr="006F3BBB">
        <w:rPr>
          <w:rFonts w:ascii="Poppins" w:hAnsi="Poppins" w:cs="Poppins"/>
          <w:b/>
          <w:bCs/>
          <w:sz w:val="24"/>
          <w:szCs w:val="24"/>
          <w:lang w:val="en-GB"/>
        </w:rPr>
        <w:t>peluquería</w:t>
      </w:r>
      <w:proofErr w:type="spellEnd"/>
      <w:r w:rsidRPr="006F3BBB">
        <w:rPr>
          <w:rFonts w:ascii="Poppins" w:hAnsi="Poppins" w:cs="Poppins"/>
          <w:b/>
          <w:bCs/>
          <w:sz w:val="24"/>
          <w:szCs w:val="24"/>
          <w:lang w:val="en-GB"/>
        </w:rPr>
        <w:t>:</w:t>
      </w:r>
      <w:r w:rsidRPr="006F3BBB">
        <w:rPr>
          <w:rFonts w:ascii="Poppins" w:hAnsi="Poppins" w:cs="Poppins"/>
          <w:sz w:val="24"/>
          <w:szCs w:val="24"/>
          <w:lang w:val="en-GB"/>
        </w:rPr>
        <w:t xml:space="preserve"> </w:t>
      </w:r>
      <w:proofErr w:type="spellStart"/>
      <w:r w:rsidRPr="006F3BBB">
        <w:rPr>
          <w:rFonts w:ascii="Poppins" w:hAnsi="Poppins" w:cs="Poppins"/>
          <w:sz w:val="24"/>
          <w:szCs w:val="24"/>
          <w:lang w:val="en-GB"/>
        </w:rPr>
        <w:t>Yuleymi</w:t>
      </w:r>
      <w:proofErr w:type="spellEnd"/>
      <w:r w:rsidRPr="006F3BBB">
        <w:rPr>
          <w:rFonts w:ascii="Poppins" w:hAnsi="Poppins" w:cs="Poppins"/>
          <w:sz w:val="24"/>
          <w:szCs w:val="24"/>
          <w:lang w:val="en-GB"/>
        </w:rPr>
        <w:t xml:space="preserve"> </w:t>
      </w:r>
      <w:proofErr w:type="spellStart"/>
      <w:r w:rsidRPr="006F3BBB">
        <w:rPr>
          <w:rFonts w:ascii="Poppins" w:hAnsi="Poppins" w:cs="Poppins"/>
          <w:sz w:val="24"/>
          <w:szCs w:val="24"/>
          <w:lang w:val="en-GB"/>
        </w:rPr>
        <w:t>Sukeyna</w:t>
      </w:r>
      <w:proofErr w:type="spellEnd"/>
      <w:r w:rsidRPr="006F3BBB">
        <w:rPr>
          <w:rFonts w:ascii="Poppins" w:hAnsi="Poppins" w:cs="Poppins"/>
          <w:sz w:val="24"/>
          <w:szCs w:val="24"/>
          <w:lang w:val="en-GB"/>
        </w:rPr>
        <w:t xml:space="preserve"> </w:t>
      </w:r>
      <w:proofErr w:type="spellStart"/>
      <w:r w:rsidRPr="006F3BBB">
        <w:rPr>
          <w:rFonts w:ascii="Poppins" w:hAnsi="Poppins" w:cs="Poppins"/>
          <w:sz w:val="24"/>
          <w:szCs w:val="24"/>
          <w:lang w:val="en-GB"/>
        </w:rPr>
        <w:t>Boucif</w:t>
      </w:r>
      <w:proofErr w:type="spellEnd"/>
      <w:r w:rsidRPr="006F3BBB">
        <w:rPr>
          <w:rFonts w:ascii="Poppins" w:hAnsi="Poppins" w:cs="Poppins"/>
          <w:sz w:val="24"/>
          <w:szCs w:val="24"/>
          <w:lang w:val="en-GB"/>
        </w:rPr>
        <w:t xml:space="preserve"> García | @yuleymi01</w:t>
      </w:r>
    </w:p>
    <w:p w14:paraId="17B3B3B8" w14:textId="50716B82" w:rsidR="004D3242" w:rsidRPr="004C1AA7" w:rsidRDefault="00CC34F8" w:rsidP="00EC34D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EC34D9">
        <w:rPr>
          <w:rFonts w:ascii="Poppins" w:hAnsi="Poppins" w:cs="Poppins"/>
          <w:sz w:val="24"/>
        </w:rPr>
        <w:t>David Arnal</w:t>
      </w:r>
      <w:r w:rsidR="000D317F">
        <w:rPr>
          <w:rFonts w:ascii="Poppins" w:hAnsi="Poppins" w:cs="Poppins"/>
          <w:sz w:val="24"/>
        </w:rPr>
        <w:t xml:space="preserve"> | </w:t>
      </w:r>
      <w:r w:rsidR="00EC34D9" w:rsidRPr="00EC34D9">
        <w:rPr>
          <w:rFonts w:ascii="Poppins" w:hAnsi="Poppins" w:cs="Poppins"/>
          <w:sz w:val="24"/>
        </w:rPr>
        <w:t>@</w:t>
      </w:r>
      <w:r w:rsidR="00EC34D9">
        <w:rPr>
          <w:rFonts w:ascii="Poppins" w:hAnsi="Poppins" w:cs="Poppins"/>
          <w:sz w:val="24"/>
        </w:rPr>
        <w:t>davidarnalteam</w:t>
      </w:r>
    </w:p>
    <w:p w14:paraId="48AA8575" w14:textId="3FA80759" w:rsidR="004D3242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EC34D9">
        <w:rPr>
          <w:rFonts w:ascii="Poppins" w:hAnsi="Poppins" w:cs="Poppins"/>
          <w:sz w:val="24"/>
        </w:rPr>
        <w:t>Ana Paola</w:t>
      </w:r>
      <w:r w:rsidR="000D317F">
        <w:rPr>
          <w:rFonts w:ascii="Poppins" w:hAnsi="Poppins" w:cs="Poppins"/>
          <w:sz w:val="24"/>
        </w:rPr>
        <w:t xml:space="preserve"> |</w:t>
      </w:r>
      <w:r w:rsidR="00852EDE">
        <w:rPr>
          <w:rFonts w:ascii="Poppins" w:hAnsi="Poppins" w:cs="Poppins"/>
          <w:sz w:val="24"/>
        </w:rPr>
        <w:t xml:space="preserve"> </w:t>
      </w:r>
      <w:r w:rsidR="000D317F" w:rsidRPr="000D317F">
        <w:rPr>
          <w:rFonts w:ascii="Poppins" w:hAnsi="Poppins" w:cs="Poppins"/>
          <w:sz w:val="24"/>
        </w:rPr>
        <w:t>@</w:t>
      </w:r>
      <w:r w:rsidR="00EC34D9">
        <w:rPr>
          <w:rFonts w:ascii="Poppins" w:hAnsi="Poppins" w:cs="Poppins"/>
          <w:sz w:val="24"/>
        </w:rPr>
        <w:t>anapaolamend</w:t>
      </w:r>
    </w:p>
    <w:p w14:paraId="27CB25B9" w14:textId="471A1C4C" w:rsidR="004D3242" w:rsidRPr="00D52854" w:rsidRDefault="00CC34F8" w:rsidP="004D3242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EC34D9" w:rsidRPr="00D52854">
        <w:rPr>
          <w:rFonts w:ascii="Poppins" w:hAnsi="Poppins" w:cs="Poppins"/>
          <w:sz w:val="24"/>
          <w:szCs w:val="24"/>
          <w:lang w:val="en-GB"/>
        </w:rPr>
        <w:t>It Spain</w:t>
      </w:r>
      <w:r w:rsidR="000D317F" w:rsidRPr="00D52854">
        <w:rPr>
          <w:rFonts w:ascii="Poppins" w:hAnsi="Poppins" w:cs="Poppins"/>
          <w:sz w:val="24"/>
          <w:szCs w:val="24"/>
          <w:lang w:val="en-GB"/>
        </w:rPr>
        <w:t xml:space="preserve"> | @</w:t>
      </w:r>
      <w:r w:rsidR="00EC34D9" w:rsidRPr="00D52854">
        <w:rPr>
          <w:rFonts w:ascii="Poppins" w:hAnsi="Poppins" w:cs="Poppins"/>
          <w:sz w:val="24"/>
          <w:szCs w:val="24"/>
          <w:lang w:val="en-GB"/>
        </w:rPr>
        <w:t>it_spain</w:t>
      </w:r>
    </w:p>
    <w:p w14:paraId="4FBC6D7E" w14:textId="27BCE26A" w:rsidR="00EC34D9" w:rsidRPr="00D52854" w:rsidRDefault="00EC34D9" w:rsidP="004D3242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proofErr w:type="spellStart"/>
      <w:r w:rsidRPr="00D52854">
        <w:rPr>
          <w:rFonts w:ascii="Poppins" w:hAnsi="Poppins" w:cs="Poppins"/>
          <w:b/>
          <w:bCs/>
          <w:sz w:val="24"/>
          <w:szCs w:val="24"/>
          <w:lang w:val="en-GB"/>
        </w:rPr>
        <w:t>Modelos</w:t>
      </w:r>
      <w:proofErr w:type="spellEnd"/>
      <w:r w:rsidRPr="00D52854">
        <w:rPr>
          <w:rFonts w:ascii="Poppins" w:hAnsi="Poppins" w:cs="Poppins"/>
          <w:b/>
          <w:bCs/>
          <w:sz w:val="24"/>
          <w:szCs w:val="24"/>
          <w:lang w:val="en-GB"/>
        </w:rPr>
        <w:t xml:space="preserve">: </w:t>
      </w:r>
      <w:r w:rsidRPr="00D52854">
        <w:rPr>
          <w:rFonts w:ascii="Poppins" w:hAnsi="Poppins" w:cs="Poppins"/>
          <w:sz w:val="24"/>
          <w:szCs w:val="24"/>
          <w:lang w:val="en-GB"/>
        </w:rPr>
        <w:t>Miriam Alba</w:t>
      </w:r>
    </w:p>
    <w:p w14:paraId="1446D407" w14:textId="0EEB040B" w:rsidR="00EC34D9" w:rsidRPr="00EC34D9" w:rsidRDefault="00EC34D9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sz w:val="24"/>
          <w:szCs w:val="24"/>
        </w:rPr>
        <w:t>Andrea Orejudo</w:t>
      </w:r>
    </w:p>
    <w:p w14:paraId="1E54B58C" w14:textId="56990322" w:rsidR="001E644E" w:rsidRPr="00E5448D" w:rsidRDefault="006E10C6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E5448D">
        <w:rPr>
          <w:rFonts w:ascii="Poppins" w:hAnsi="Poppins" w:cs="Poppins"/>
          <w:b/>
          <w:sz w:val="24"/>
          <w:szCs w:val="24"/>
        </w:rPr>
        <w:t>Productos</w:t>
      </w:r>
      <w:r w:rsidRPr="00E5448D">
        <w:rPr>
          <w:rFonts w:ascii="Poppins" w:hAnsi="Poppins" w:cs="Poppins"/>
          <w:sz w:val="24"/>
          <w:szCs w:val="24"/>
        </w:rPr>
        <w:t xml:space="preserve">: </w:t>
      </w:r>
      <w:r w:rsidR="00EC34D9">
        <w:rPr>
          <w:rFonts w:ascii="Poppins" w:hAnsi="Poppins" w:cs="Poppins"/>
          <w:sz w:val="24"/>
          <w:szCs w:val="24"/>
        </w:rPr>
        <w:t>Revlon Professional</w:t>
      </w:r>
      <w:r w:rsidR="00852EDE" w:rsidRPr="00E5448D">
        <w:t xml:space="preserve"> </w:t>
      </w:r>
      <w:r w:rsidR="00852EDE" w:rsidRPr="00E5448D">
        <w:rPr>
          <w:rFonts w:ascii="Poppins" w:hAnsi="Poppins" w:cs="Poppins"/>
          <w:sz w:val="24"/>
          <w:szCs w:val="24"/>
        </w:rPr>
        <w:t>@</w:t>
      </w:r>
      <w:r w:rsidR="00EC34D9" w:rsidRPr="00EC34D9">
        <w:rPr>
          <w:rFonts w:ascii="Poppins" w:hAnsi="Poppins" w:cs="Poppins"/>
          <w:sz w:val="24"/>
          <w:szCs w:val="24"/>
        </w:rPr>
        <w:t>revlonprofessional_es</w:t>
      </w:r>
    </w:p>
    <w:p w14:paraId="32C56CDD" w14:textId="3125C6FE" w:rsidR="001E644E" w:rsidRPr="00E5448D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11EB64E5" w14:textId="437EA54D" w:rsidR="00181B74" w:rsidRPr="00181B74" w:rsidRDefault="001E644E" w:rsidP="00181B74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7B5483">
        <w:rPr>
          <w:sz w:val="28"/>
          <w:szCs w:val="24"/>
          <w:lang w:val="en-GB"/>
        </w:rPr>
        <w:br w:type="page"/>
      </w:r>
      <w:r w:rsidR="00EF2E2E"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6377A148" wp14:editId="4B8DCB49">
            <wp:simplePos x="0" y="0"/>
            <wp:positionH relativeFrom="column">
              <wp:posOffset>-1270</wp:posOffset>
            </wp:positionH>
            <wp:positionV relativeFrom="paragraph">
              <wp:posOffset>152400</wp:posOffset>
            </wp:positionV>
            <wp:extent cx="1877060" cy="2811780"/>
            <wp:effectExtent l="152400" t="152400" r="370840" b="3695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B74" w:rsidRPr="00181B74">
        <w:rPr>
          <w:rFonts w:ascii="Poppins" w:hAnsi="Poppins" w:cs="Poppins"/>
          <w:b/>
          <w:sz w:val="52"/>
          <w:szCs w:val="52"/>
          <w:lang w:val="en-GB"/>
        </w:rPr>
        <w:t>KUMENHAIR</w:t>
      </w:r>
    </w:p>
    <w:p w14:paraId="0E8A59F2" w14:textId="77777777" w:rsidR="00181B74" w:rsidRPr="00181B74" w:rsidRDefault="00181B74" w:rsidP="00181B74">
      <w:pPr>
        <w:spacing w:after="0" w:line="240" w:lineRule="atLeast"/>
        <w:jc w:val="right"/>
        <w:rPr>
          <w:rFonts w:ascii="Poppins" w:hAnsi="Poppins" w:cs="Poppins"/>
          <w:b/>
          <w:sz w:val="48"/>
          <w:szCs w:val="48"/>
          <w:lang w:val="en-GB"/>
        </w:rPr>
      </w:pPr>
      <w:r w:rsidRPr="00181B74">
        <w:rPr>
          <w:rFonts w:ascii="Poppins" w:hAnsi="Poppins" w:cs="Poppins"/>
          <w:b/>
          <w:sz w:val="48"/>
          <w:szCs w:val="48"/>
          <w:lang w:val="en-GB"/>
        </w:rPr>
        <w:t>JOSÉ GARCÍA BENÍTEZ</w:t>
      </w:r>
    </w:p>
    <w:p w14:paraId="7E21CF00" w14:textId="0528E28A" w:rsidR="004C1AA7" w:rsidRPr="00181B74" w:rsidRDefault="00181B74" w:rsidP="00181B74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181B74">
        <w:rPr>
          <w:rFonts w:ascii="Poppins" w:hAnsi="Poppins" w:cs="Poppins"/>
          <w:b/>
          <w:sz w:val="44"/>
          <w:szCs w:val="44"/>
          <w:lang w:val="en-GB"/>
        </w:rPr>
        <w:t>JIANCHÁ Collection</w:t>
      </w:r>
    </w:p>
    <w:p w14:paraId="720F4196" w14:textId="21644966" w:rsidR="004C1AA7" w:rsidRPr="00181B74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181B74">
        <w:rPr>
          <w:sz w:val="24"/>
          <w:szCs w:val="24"/>
          <w:lang w:val="en-GB"/>
        </w:rPr>
        <w:t xml:space="preserve"> </w:t>
      </w:r>
    </w:p>
    <w:p w14:paraId="4E540ACE" w14:textId="117BBBCC" w:rsidR="004C1AA7" w:rsidRPr="00181B74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181B74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92F6FA9" w14:textId="627FD997" w:rsidR="001E644E" w:rsidRPr="00181B74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</w:p>
    <w:p w14:paraId="7BDB4C4E" w14:textId="2973DEA2" w:rsidR="001E644E" w:rsidRPr="00181B74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181B74">
        <w:rPr>
          <w:sz w:val="24"/>
          <w:szCs w:val="24"/>
          <w:lang w:val="en-GB"/>
        </w:rPr>
        <w:t xml:space="preserve"> </w:t>
      </w:r>
    </w:p>
    <w:p w14:paraId="270B4918" w14:textId="5AAFE25D" w:rsidR="001E644E" w:rsidRPr="00181B74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181B74">
        <w:rPr>
          <w:sz w:val="24"/>
          <w:szCs w:val="24"/>
          <w:lang w:val="en-GB"/>
        </w:rPr>
        <w:t xml:space="preserve"> </w:t>
      </w:r>
    </w:p>
    <w:p w14:paraId="76FFE1D3" w14:textId="288BF5C2" w:rsidR="001E644E" w:rsidRPr="00181B74" w:rsidRDefault="00EF2E2E" w:rsidP="001E644E">
      <w:pPr>
        <w:jc w:val="center"/>
        <w:rPr>
          <w:b/>
          <w:sz w:val="24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  <w:lang w:val="en-GB"/>
        </w:rPr>
        <w:drawing>
          <wp:anchor distT="0" distB="0" distL="114300" distR="114300" simplePos="0" relativeHeight="251663872" behindDoc="0" locked="0" layoutInCell="1" allowOverlap="1" wp14:anchorId="5EE4952F" wp14:editId="19BC853D">
            <wp:simplePos x="0" y="0"/>
            <wp:positionH relativeFrom="column">
              <wp:posOffset>2884805</wp:posOffset>
            </wp:positionH>
            <wp:positionV relativeFrom="paragraph">
              <wp:posOffset>27305</wp:posOffset>
            </wp:positionV>
            <wp:extent cx="2370455" cy="3558540"/>
            <wp:effectExtent l="152400" t="152400" r="353695" b="36576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355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6020" w14:textId="77777777" w:rsidR="001E644E" w:rsidRPr="00181B74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17F8ADC" w14:textId="77777777" w:rsidR="001E644E" w:rsidRPr="00181B74" w:rsidRDefault="001E644E" w:rsidP="001E644E">
      <w:pPr>
        <w:spacing w:after="0"/>
        <w:jc w:val="center"/>
        <w:rPr>
          <w:bCs/>
          <w:sz w:val="28"/>
          <w:szCs w:val="24"/>
          <w:lang w:val="en-GB"/>
        </w:rPr>
      </w:pPr>
    </w:p>
    <w:p w14:paraId="24FEEE98" w14:textId="77777777" w:rsidR="001E644E" w:rsidRPr="00181B74" w:rsidRDefault="001E644E" w:rsidP="001E644E">
      <w:pPr>
        <w:spacing w:after="0"/>
        <w:jc w:val="center"/>
        <w:rPr>
          <w:bCs/>
          <w:sz w:val="28"/>
          <w:szCs w:val="24"/>
          <w:lang w:val="en-GB"/>
        </w:rPr>
      </w:pPr>
    </w:p>
    <w:p w14:paraId="6313FA6F" w14:textId="77777777" w:rsidR="00B0491B" w:rsidRPr="00181B74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107B5D87" w14:textId="77777777" w:rsidR="00B0491B" w:rsidRPr="00181B74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67BFB86A" w14:textId="77777777" w:rsidR="00B0491B" w:rsidRPr="00181B74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4112B970" w14:textId="77777777" w:rsidR="00B0491B" w:rsidRPr="00181B74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0660CBFE" w14:textId="77777777" w:rsidR="00B0491B" w:rsidRPr="00181B74" w:rsidRDefault="00B0491B" w:rsidP="001E644E">
      <w:pPr>
        <w:jc w:val="center"/>
        <w:rPr>
          <w:bCs/>
          <w:sz w:val="28"/>
          <w:szCs w:val="24"/>
          <w:lang w:val="en-GB"/>
        </w:rPr>
      </w:pPr>
    </w:p>
    <w:p w14:paraId="4A7E7BA1" w14:textId="77777777" w:rsidR="00B0491B" w:rsidRPr="00181B74" w:rsidRDefault="00B0491B" w:rsidP="001E644E">
      <w:pPr>
        <w:jc w:val="center"/>
        <w:rPr>
          <w:sz w:val="28"/>
          <w:szCs w:val="24"/>
          <w:lang w:val="en-GB"/>
        </w:rPr>
      </w:pPr>
    </w:p>
    <w:p w14:paraId="1ACFAA03" w14:textId="413EB2B2" w:rsidR="00B0491B" w:rsidRPr="00181B74" w:rsidRDefault="00B0491B" w:rsidP="001E644E">
      <w:pPr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55E72790" w14:textId="77777777" w:rsidR="00D52854" w:rsidRPr="00181B74" w:rsidRDefault="00D52854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423B2D60" w14:textId="77777777" w:rsidR="00EF2E2E" w:rsidRPr="007B5483" w:rsidRDefault="00EF2E2E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41C7091C" w14:textId="77777777" w:rsidR="00EF2E2E" w:rsidRPr="007B5483" w:rsidRDefault="00EF2E2E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7470C083" w14:textId="77777777" w:rsidR="00EF2E2E" w:rsidRPr="007B5483" w:rsidRDefault="00EF2E2E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687DEFCB" w14:textId="7E2BE157" w:rsidR="00D52854" w:rsidRPr="00D52854" w:rsidRDefault="00D52854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D52854">
        <w:rPr>
          <w:rFonts w:ascii="Poppins" w:hAnsi="Poppins" w:cs="Poppins"/>
          <w:i/>
          <w:sz w:val="24"/>
        </w:rPr>
        <w:t xml:space="preserve">La colección explora la arquitectura y la geometría mediante el lenguaje del cabello que se convierte en un material mucho más expresivo, demostrando toda su plasticidad. Mediante el desarrollo de una técnica propia y original, UMA, las fibras del cabello son tratadas como si fueran un material vegetal lleno de vida y flexibilidad que muestra una belleza icónica, artística y trascendental. </w:t>
      </w:r>
    </w:p>
    <w:p w14:paraId="040F1EBB" w14:textId="4E63DF64" w:rsidR="009024C5" w:rsidRPr="00EC34D9" w:rsidRDefault="009024C5" w:rsidP="00D5285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sectPr w:rsidR="009024C5" w:rsidRPr="00EC34D9" w:rsidSect="004C1AA7">
      <w:footerReference w:type="default" r:id="rId16"/>
      <w:footerReference w:type="first" r:id="rId17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0ADA1" w14:textId="77777777" w:rsidR="00E16EDC" w:rsidRDefault="00E16EDC" w:rsidP="00346B82">
      <w:pPr>
        <w:spacing w:after="0" w:line="240" w:lineRule="auto"/>
      </w:pPr>
      <w:r>
        <w:separator/>
      </w:r>
    </w:p>
  </w:endnote>
  <w:endnote w:type="continuationSeparator" w:id="0">
    <w:p w14:paraId="21A61880" w14:textId="77777777" w:rsidR="00E16EDC" w:rsidRDefault="00E16EDC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AB4F9" w14:textId="77777777" w:rsidR="00E16EDC" w:rsidRDefault="00E16EDC" w:rsidP="00346B82">
      <w:pPr>
        <w:spacing w:after="0" w:line="240" w:lineRule="auto"/>
      </w:pPr>
      <w:r>
        <w:separator/>
      </w:r>
    </w:p>
  </w:footnote>
  <w:footnote w:type="continuationSeparator" w:id="0">
    <w:p w14:paraId="057E448F" w14:textId="77777777" w:rsidR="00E16EDC" w:rsidRDefault="00E16EDC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77E67"/>
    <w:rsid w:val="000A59D2"/>
    <w:rsid w:val="000B65CA"/>
    <w:rsid w:val="000C5EF0"/>
    <w:rsid w:val="000C6D0A"/>
    <w:rsid w:val="000D317F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70B5D"/>
    <w:rsid w:val="0017534B"/>
    <w:rsid w:val="00181B74"/>
    <w:rsid w:val="00183B62"/>
    <w:rsid w:val="00185DF4"/>
    <w:rsid w:val="001A70A5"/>
    <w:rsid w:val="001C541C"/>
    <w:rsid w:val="001E644E"/>
    <w:rsid w:val="002330EF"/>
    <w:rsid w:val="00233241"/>
    <w:rsid w:val="00247729"/>
    <w:rsid w:val="00253FF7"/>
    <w:rsid w:val="002A5850"/>
    <w:rsid w:val="002C73E4"/>
    <w:rsid w:val="002D3825"/>
    <w:rsid w:val="002E1869"/>
    <w:rsid w:val="002E2756"/>
    <w:rsid w:val="002E48FA"/>
    <w:rsid w:val="00305885"/>
    <w:rsid w:val="0032304C"/>
    <w:rsid w:val="00346B82"/>
    <w:rsid w:val="00362B7D"/>
    <w:rsid w:val="003A57CE"/>
    <w:rsid w:val="003C3A46"/>
    <w:rsid w:val="00410BB9"/>
    <w:rsid w:val="0046155B"/>
    <w:rsid w:val="004726AB"/>
    <w:rsid w:val="00477EA4"/>
    <w:rsid w:val="00481756"/>
    <w:rsid w:val="004B662B"/>
    <w:rsid w:val="004B712A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5E3BF4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6F3BBB"/>
    <w:rsid w:val="007055FF"/>
    <w:rsid w:val="00714B49"/>
    <w:rsid w:val="00732DA1"/>
    <w:rsid w:val="00787FC5"/>
    <w:rsid w:val="007931B3"/>
    <w:rsid w:val="00794709"/>
    <w:rsid w:val="007B5483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563A8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93210"/>
    <w:rsid w:val="00BA77E6"/>
    <w:rsid w:val="00BB24A3"/>
    <w:rsid w:val="00BB7E87"/>
    <w:rsid w:val="00BC25A9"/>
    <w:rsid w:val="00BC2643"/>
    <w:rsid w:val="00BC5349"/>
    <w:rsid w:val="00BE62DE"/>
    <w:rsid w:val="00BE646B"/>
    <w:rsid w:val="00C0002D"/>
    <w:rsid w:val="00C14DA5"/>
    <w:rsid w:val="00C30319"/>
    <w:rsid w:val="00C55002"/>
    <w:rsid w:val="00C807D5"/>
    <w:rsid w:val="00C84356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52854"/>
    <w:rsid w:val="00D7347A"/>
    <w:rsid w:val="00D84EC6"/>
    <w:rsid w:val="00DA726D"/>
    <w:rsid w:val="00DA7D78"/>
    <w:rsid w:val="00DE388C"/>
    <w:rsid w:val="00E05FC0"/>
    <w:rsid w:val="00E16EDC"/>
    <w:rsid w:val="00E25771"/>
    <w:rsid w:val="00E5448D"/>
    <w:rsid w:val="00E56357"/>
    <w:rsid w:val="00E66A67"/>
    <w:rsid w:val="00E727DD"/>
    <w:rsid w:val="00E75A84"/>
    <w:rsid w:val="00E9070F"/>
    <w:rsid w:val="00EC34D9"/>
    <w:rsid w:val="00ED413C"/>
    <w:rsid w:val="00ED6A48"/>
    <w:rsid w:val="00EF2E2E"/>
    <w:rsid w:val="00EF6B79"/>
    <w:rsid w:val="00EF7FC9"/>
    <w:rsid w:val="00F04BD7"/>
    <w:rsid w:val="00F275D6"/>
    <w:rsid w:val="00F32BEA"/>
    <w:rsid w:val="00F52025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3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31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32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1209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11</cp:revision>
  <cp:lastPrinted>2018-07-05T11:15:00Z</cp:lastPrinted>
  <dcterms:created xsi:type="dcterms:W3CDTF">2021-05-18T08:23:00Z</dcterms:created>
  <dcterms:modified xsi:type="dcterms:W3CDTF">2021-05-26T09:33:00Z</dcterms:modified>
</cp:coreProperties>
</file>