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448403E4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0D872176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41B7274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17962915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F37AC0F" w14:textId="54A7AA17" w:rsidR="001E644E" w:rsidRPr="004C1AA7" w:rsidRDefault="00EC2157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lang w:eastAsia="es-ES"/>
        </w:rPr>
        <w:lastRenderedPageBreak/>
        <w:drawing>
          <wp:anchor distT="0" distB="0" distL="114300" distR="114300" simplePos="0" relativeHeight="251661824" behindDoc="0" locked="0" layoutInCell="1" allowOverlap="1" wp14:anchorId="04C38A61" wp14:editId="6A0A44F9">
            <wp:simplePos x="0" y="0"/>
            <wp:positionH relativeFrom="column">
              <wp:posOffset>7620</wp:posOffset>
            </wp:positionH>
            <wp:positionV relativeFrom="paragraph">
              <wp:posOffset>156210</wp:posOffset>
            </wp:positionV>
            <wp:extent cx="1826260" cy="1691640"/>
            <wp:effectExtent l="171450" t="152400" r="364490" b="36576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r="5431"/>
                    <a:stretch/>
                  </pic:blipFill>
                  <pic:spPr bwMode="auto">
                    <a:xfrm>
                      <a:off x="0" y="0"/>
                      <a:ext cx="182626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4CA">
        <w:rPr>
          <w:rFonts w:ascii="Poppins" w:hAnsi="Poppins" w:cs="Poppins"/>
          <w:b/>
          <w:sz w:val="52"/>
          <w:szCs w:val="52"/>
        </w:rPr>
        <w:t>MARÍA TERESA CAZALLA</w:t>
      </w:r>
    </w:p>
    <w:p w14:paraId="75D09583" w14:textId="218509CD" w:rsidR="001E644E" w:rsidRPr="004C1AA7" w:rsidRDefault="00D164CA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AURA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E644E"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E04C02B" w14:textId="7777777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3A93D6E4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435E316" w14:textId="09C5FDAD" w:rsidR="001E644E" w:rsidRPr="006445CC" w:rsidRDefault="00F861C1" w:rsidP="001E644E">
      <w:pPr>
        <w:jc w:val="center"/>
        <w:rPr>
          <w:rFonts w:ascii="Poppins" w:hAnsi="Poppins" w:cs="Poppins"/>
          <w:b/>
          <w:sz w:val="24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33770EF" wp14:editId="3BADC465">
                <wp:simplePos x="0" y="0"/>
                <wp:positionH relativeFrom="column">
                  <wp:posOffset>-11430</wp:posOffset>
                </wp:positionH>
                <wp:positionV relativeFrom="paragraph">
                  <wp:posOffset>470535</wp:posOffset>
                </wp:positionV>
                <wp:extent cx="6115050" cy="2964815"/>
                <wp:effectExtent l="152400" t="152400" r="361950" b="36893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2964815"/>
                          <a:chOff x="0" y="0"/>
                          <a:chExt cx="6115050" cy="296481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660" y="0"/>
                            <a:ext cx="1977390" cy="2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190500"/>
                            <a:ext cx="175323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296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D281D" id="Grupo 12" o:spid="_x0000_s1026" style="position:absolute;margin-left:-.9pt;margin-top:37.05pt;width:481.5pt;height:233.45pt;z-index:251667968" coordsize="61150,29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41376;width:19774;height:2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11" o:spid="_x0000_s1028" type="#_x0000_t75" style="position:absolute;left:21869;top:1905;width:17532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">
                  <v:imagedata r:id="rId14" o:title=""/>
                  <v:shadow on="t" color="#333" opacity="42598f" origin="-.5,-.5" offset="2.74397mm,2.74397mm"/>
                </v:shape>
                <v:shape id="Imagen 10" o:spid="_x0000_s1029" type="#_x0000_t75" style="position:absolute;width:19761;height:29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56C543BC" w14:textId="77777777" w:rsidR="00F861C1" w:rsidRDefault="00F861C1" w:rsidP="00F861C1">
      <w:pPr>
        <w:shd w:val="clear" w:color="auto" w:fill="000000" w:themeFill="text1"/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  <w:r w:rsidRPr="00F861C1">
        <w:rPr>
          <w:rFonts w:ascii="Poppins" w:hAnsi="Poppins" w:cs="Poppins"/>
          <w:b/>
          <w:sz w:val="28"/>
          <w:szCs w:val="28"/>
        </w:rPr>
        <w:t xml:space="preserve">Ganadora Premios Picasso </w:t>
      </w:r>
    </w:p>
    <w:p w14:paraId="7C9D25A9" w14:textId="6B166FA0" w:rsidR="00F861C1" w:rsidRPr="00F861C1" w:rsidRDefault="00F861C1" w:rsidP="00F861C1">
      <w:pPr>
        <w:shd w:val="clear" w:color="auto" w:fill="000000" w:themeFill="text1"/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</w:rPr>
      </w:pPr>
      <w:r w:rsidRPr="00F861C1">
        <w:rPr>
          <w:rFonts w:ascii="Poppins" w:hAnsi="Poppins" w:cs="Poppins"/>
          <w:b/>
          <w:sz w:val="28"/>
          <w:szCs w:val="28"/>
        </w:rPr>
        <w:t>en la categoría "prensa"</w:t>
      </w:r>
      <w:r>
        <w:rPr>
          <w:rFonts w:ascii="Poppins" w:hAnsi="Poppins" w:cs="Poppins"/>
          <w:b/>
          <w:sz w:val="28"/>
          <w:szCs w:val="28"/>
        </w:rPr>
        <w:t xml:space="preserve"> 2021</w:t>
      </w:r>
    </w:p>
    <w:p w14:paraId="4C3A77D5" w14:textId="77777777" w:rsidR="003125FD" w:rsidRDefault="003125FD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3E804FC9" w14:textId="7A140E00" w:rsidR="004D3242" w:rsidRPr="004C1AA7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r w:rsidR="00B9046B">
        <w:rPr>
          <w:rFonts w:ascii="Poppins" w:hAnsi="Poppins" w:cs="Poppins"/>
          <w:sz w:val="24"/>
          <w:szCs w:val="24"/>
        </w:rPr>
        <w:t>María Teresa Cazalla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B9046B" w:rsidRPr="00B9046B">
        <w:rPr>
          <w:rFonts w:ascii="Poppins" w:hAnsi="Poppins" w:cs="Poppins"/>
          <w:sz w:val="24"/>
          <w:szCs w:val="24"/>
        </w:rPr>
        <w:t>mariateresacazalla</w:t>
      </w:r>
    </w:p>
    <w:p w14:paraId="5B81A56A" w14:textId="723C2EE6" w:rsidR="001E644E" w:rsidRPr="004C1AA7" w:rsidRDefault="00B9046B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 xml:space="preserve">Asistente </w:t>
      </w:r>
      <w:r w:rsidR="004D3242" w:rsidRPr="004C1AA7">
        <w:rPr>
          <w:rFonts w:ascii="Poppins" w:hAnsi="Poppins" w:cs="Poppins"/>
          <w:b/>
          <w:sz w:val="24"/>
          <w:szCs w:val="24"/>
        </w:rPr>
        <w:t>Peluquería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="004D3242" w:rsidRPr="004C1AA7">
        <w:rPr>
          <w:rFonts w:ascii="Poppins" w:hAnsi="Poppins" w:cs="Poppins"/>
          <w:sz w:val="24"/>
          <w:szCs w:val="24"/>
        </w:rPr>
        <w:t xml:space="preserve"> </w:t>
      </w:r>
      <w:r w:rsidRPr="00B9046B">
        <w:rPr>
          <w:rFonts w:ascii="Poppins" w:hAnsi="Poppins" w:cs="Poppins"/>
          <w:sz w:val="24"/>
          <w:szCs w:val="24"/>
        </w:rPr>
        <w:t>Remedios García Villalba</w:t>
      </w:r>
    </w:p>
    <w:p w14:paraId="043395F4" w14:textId="3FED9087" w:rsidR="00B9046B" w:rsidRDefault="00CC34F8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B9046B" w:rsidRPr="00B9046B">
        <w:rPr>
          <w:rFonts w:ascii="Poppins" w:hAnsi="Poppins" w:cs="Poppins"/>
          <w:sz w:val="24"/>
        </w:rPr>
        <w:t>Lola Pimentel</w:t>
      </w:r>
      <w:r w:rsidR="00B9046B">
        <w:rPr>
          <w:rFonts w:ascii="Poppins" w:hAnsi="Poppins" w:cs="Poppins"/>
          <w:sz w:val="24"/>
        </w:rPr>
        <w:t xml:space="preserve"> @</w:t>
      </w:r>
      <w:r w:rsidR="00B9046B" w:rsidRPr="00B9046B">
        <w:rPr>
          <w:rFonts w:ascii="Poppins" w:hAnsi="Poppins" w:cs="Poppins"/>
          <w:sz w:val="24"/>
        </w:rPr>
        <w:t>lola_pimentel_fotografia</w:t>
      </w:r>
    </w:p>
    <w:p w14:paraId="64025602" w14:textId="300D5F35" w:rsidR="001E644E" w:rsidRPr="004C1AA7" w:rsidRDefault="00852EDE" w:rsidP="004D3242">
      <w:pPr>
        <w:spacing w:after="0"/>
        <w:jc w:val="center"/>
        <w:rPr>
          <w:rFonts w:ascii="Poppins" w:hAnsi="Poppins" w:cs="Poppins"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Retouche</w:t>
      </w:r>
      <w:proofErr w:type="spellEnd"/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B9046B" w:rsidRPr="00B9046B">
        <w:rPr>
          <w:rFonts w:ascii="Poppins" w:hAnsi="Poppins" w:cs="Poppins"/>
          <w:sz w:val="24"/>
        </w:rPr>
        <w:t>Decoración Paqui Serrano</w:t>
      </w:r>
      <w:r w:rsidR="00B9046B">
        <w:rPr>
          <w:rFonts w:ascii="Poppins" w:hAnsi="Poppins" w:cs="Poppins"/>
          <w:sz w:val="24"/>
        </w:rPr>
        <w:t xml:space="preserve"> </w:t>
      </w:r>
      <w:r w:rsidRPr="00852EDE">
        <w:rPr>
          <w:rFonts w:ascii="Poppins" w:hAnsi="Poppins" w:cs="Poppins"/>
          <w:sz w:val="24"/>
        </w:rPr>
        <w:t>@</w:t>
      </w:r>
      <w:r w:rsidR="00B9046B" w:rsidRPr="00B9046B">
        <w:rPr>
          <w:rFonts w:ascii="Poppins" w:hAnsi="Poppins" w:cs="Poppins"/>
          <w:sz w:val="24"/>
        </w:rPr>
        <w:t>cateringlaserrana</w:t>
      </w:r>
    </w:p>
    <w:p w14:paraId="48AA8575" w14:textId="7759E268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B9046B" w:rsidRPr="00B9046B">
        <w:rPr>
          <w:rFonts w:ascii="Poppins" w:hAnsi="Poppins" w:cs="Poppins"/>
          <w:sz w:val="24"/>
        </w:rPr>
        <w:t>Cristina Anguita</w:t>
      </w:r>
      <w:r w:rsidR="00B9046B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B9046B" w:rsidRPr="00B9046B">
        <w:rPr>
          <w:rFonts w:ascii="Poppins" w:hAnsi="Poppins" w:cs="Poppins"/>
          <w:sz w:val="24"/>
        </w:rPr>
        <w:t>cristinaanguita_makeupartist</w:t>
      </w:r>
    </w:p>
    <w:p w14:paraId="27CB25B9" w14:textId="54DAB7BE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B9046B" w:rsidRPr="00B9046B">
        <w:rPr>
          <w:rFonts w:ascii="Poppins" w:hAnsi="Poppins" w:cs="Poppins"/>
          <w:sz w:val="24"/>
          <w:szCs w:val="24"/>
        </w:rPr>
        <w:t>María Teresa Cazalla Peinado</w:t>
      </w:r>
      <w:r w:rsidR="00B9046B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B9046B" w:rsidRPr="00B9046B">
        <w:rPr>
          <w:rFonts w:ascii="Poppins" w:hAnsi="Poppins" w:cs="Poppins"/>
          <w:sz w:val="24"/>
          <w:szCs w:val="24"/>
        </w:rPr>
        <w:t>mariateresacazalla</w:t>
      </w:r>
    </w:p>
    <w:p w14:paraId="5AB49EF9" w14:textId="77777777" w:rsidR="00B9046B" w:rsidRDefault="00D453F9" w:rsidP="00B9046B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852EDE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B9046B" w:rsidRPr="00B9046B">
        <w:rPr>
          <w:rFonts w:ascii="Poppins" w:hAnsi="Poppins" w:cs="Poppins"/>
          <w:sz w:val="24"/>
          <w:szCs w:val="24"/>
        </w:rPr>
        <w:t>Gloria Codes @gloria_codes</w:t>
      </w:r>
    </w:p>
    <w:p w14:paraId="665B2D7A" w14:textId="77777777" w:rsidR="00B9046B" w:rsidRDefault="00B9046B" w:rsidP="00B9046B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B9046B">
        <w:rPr>
          <w:rFonts w:ascii="Poppins" w:hAnsi="Poppins" w:cs="Poppins"/>
          <w:sz w:val="24"/>
          <w:szCs w:val="24"/>
        </w:rPr>
        <w:t>Luisa Conde @luisact98</w:t>
      </w:r>
    </w:p>
    <w:p w14:paraId="7EF2F4A5" w14:textId="0542D477" w:rsidR="00B9046B" w:rsidRDefault="00B9046B" w:rsidP="00B9046B">
      <w:pPr>
        <w:spacing w:after="0" w:line="276" w:lineRule="auto"/>
        <w:jc w:val="center"/>
        <w:rPr>
          <w:rFonts w:ascii="Poppins" w:hAnsi="Poppins" w:cs="Poppins"/>
          <w:b/>
          <w:sz w:val="24"/>
          <w:szCs w:val="24"/>
        </w:rPr>
      </w:pPr>
      <w:r w:rsidRPr="00B9046B">
        <w:rPr>
          <w:rFonts w:ascii="Poppins" w:hAnsi="Poppins" w:cs="Poppins"/>
          <w:sz w:val="24"/>
          <w:szCs w:val="24"/>
        </w:rPr>
        <w:t>Vanessa Rosado @vaneessa_rp</w:t>
      </w:r>
    </w:p>
    <w:p w14:paraId="1E54B58C" w14:textId="166D47D8" w:rsidR="001E644E" w:rsidRDefault="006E10C6" w:rsidP="00B9046B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</w:t>
      </w:r>
      <w:r w:rsidRPr="004C1AA7">
        <w:rPr>
          <w:rFonts w:ascii="Poppins" w:hAnsi="Poppins" w:cs="Poppins"/>
          <w:sz w:val="24"/>
          <w:szCs w:val="24"/>
        </w:rPr>
        <w:t>:</w:t>
      </w:r>
      <w:r w:rsidR="00B9046B" w:rsidRPr="00B9046B">
        <w:rPr>
          <w:rFonts w:ascii="Segoe UI" w:hAnsi="Segoe UI" w:cs="Segoe UI"/>
          <w:color w:val="2B3245"/>
          <w:shd w:val="clear" w:color="auto" w:fill="FFFFFF"/>
        </w:rPr>
        <w:t xml:space="preserve"> </w:t>
      </w:r>
      <w:r w:rsidR="00B9046B" w:rsidRPr="00B9046B">
        <w:rPr>
          <w:rFonts w:ascii="Poppins" w:hAnsi="Poppins" w:cs="Poppins"/>
          <w:sz w:val="24"/>
          <w:szCs w:val="24"/>
        </w:rPr>
        <w:t xml:space="preserve">Joaquín Esquina Becerra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B9046B" w:rsidRPr="00B9046B">
        <w:rPr>
          <w:rFonts w:ascii="Poppins" w:hAnsi="Poppins" w:cs="Poppins"/>
          <w:sz w:val="24"/>
          <w:szCs w:val="24"/>
        </w:rPr>
        <w:t>malagagoldenbeauty</w:t>
      </w:r>
    </w:p>
    <w:p w14:paraId="26C47493" w14:textId="2D6D6661" w:rsidR="00B9046B" w:rsidRPr="00B9046B" w:rsidRDefault="00B9046B" w:rsidP="00B9046B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Autor Vídeo:</w:t>
      </w:r>
      <w:r>
        <w:rPr>
          <w:rFonts w:ascii="Poppins" w:hAnsi="Poppins" w:cs="Poppins"/>
          <w:sz w:val="24"/>
          <w:szCs w:val="24"/>
        </w:rPr>
        <w:t xml:space="preserve"> </w:t>
      </w:r>
      <w:r w:rsidRPr="00B9046B">
        <w:rPr>
          <w:rFonts w:ascii="Poppins" w:hAnsi="Poppins" w:cs="Poppins"/>
          <w:sz w:val="24"/>
          <w:szCs w:val="24"/>
        </w:rPr>
        <w:t>Enrique Vivas @noraifilm</w:t>
      </w:r>
    </w:p>
    <w:p w14:paraId="32C56CDD" w14:textId="348BC8FA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7DC70E69" w14:textId="36959713" w:rsidR="00B9046B" w:rsidRPr="004C1AA7" w:rsidRDefault="001E644E" w:rsidP="00B9046B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B0491B">
        <w:rPr>
          <w:sz w:val="28"/>
          <w:szCs w:val="24"/>
        </w:rPr>
        <w:br w:type="page"/>
      </w:r>
      <w:r w:rsidR="004B09EC">
        <w:rPr>
          <w:rFonts w:ascii="Poppins" w:hAnsi="Poppins" w:cs="Poppins"/>
          <w:noProof/>
          <w:lang w:eastAsia="es-ES"/>
        </w:rPr>
        <w:lastRenderedPageBreak/>
        <w:drawing>
          <wp:anchor distT="0" distB="0" distL="114300" distR="114300" simplePos="0" relativeHeight="251674112" behindDoc="0" locked="0" layoutInCell="1" allowOverlap="1" wp14:anchorId="2A6155AD" wp14:editId="50CB7B6A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826260" cy="1691640"/>
            <wp:effectExtent l="171450" t="152400" r="364490" b="36576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r="5431"/>
                    <a:stretch/>
                  </pic:blipFill>
                  <pic:spPr bwMode="auto">
                    <a:xfrm>
                      <a:off x="0" y="0"/>
                      <a:ext cx="182626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46B">
        <w:rPr>
          <w:rFonts w:ascii="Poppins" w:hAnsi="Poppins" w:cs="Poppins"/>
          <w:b/>
          <w:sz w:val="52"/>
          <w:szCs w:val="52"/>
        </w:rPr>
        <w:t>MARÍA TERESA CAZALLA</w:t>
      </w:r>
    </w:p>
    <w:p w14:paraId="5880BAE5" w14:textId="2BC3B905" w:rsidR="00B9046B" w:rsidRPr="004C1AA7" w:rsidRDefault="00B9046B" w:rsidP="00B9046B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AURA</w:t>
      </w:r>
      <w:r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720F4196" w14:textId="6A1128AE" w:rsidR="004C1AA7" w:rsidRPr="006445CC" w:rsidRDefault="004C1AA7" w:rsidP="00B9046B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53917C24" w14:textId="3EF5B48C" w:rsidR="00D164CA" w:rsidRDefault="004B09EC" w:rsidP="004C1AA7">
      <w:pPr>
        <w:spacing w:after="0"/>
        <w:jc w:val="center"/>
        <w:rPr>
          <w:rFonts w:ascii="Poppins" w:hAnsi="Poppins" w:cs="Poppins"/>
          <w:noProof/>
          <w:lang w:eastAsia="es-ES"/>
        </w:rPr>
      </w:pPr>
      <w:r>
        <w:rPr>
          <w:rFonts w:ascii="Poppins" w:hAnsi="Poppins" w:cs="Poppins"/>
          <w:b/>
          <w:noProof/>
          <w:sz w:val="72"/>
        </w:rPr>
        <w:drawing>
          <wp:anchor distT="0" distB="0" distL="114300" distR="114300" simplePos="0" relativeHeight="251668992" behindDoc="0" locked="0" layoutInCell="1" allowOverlap="1" wp14:anchorId="0022C880" wp14:editId="18EF3AD1">
            <wp:simplePos x="0" y="0"/>
            <wp:positionH relativeFrom="column">
              <wp:posOffset>2766695</wp:posOffset>
            </wp:positionH>
            <wp:positionV relativeFrom="paragraph">
              <wp:posOffset>392430</wp:posOffset>
            </wp:positionV>
            <wp:extent cx="2827020" cy="4236720"/>
            <wp:effectExtent l="152400" t="152400" r="354330" b="35433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23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40ACE" w14:textId="140C8276" w:rsidR="004C1AA7" w:rsidRPr="006445C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092F6FA9" w14:textId="51C41B54" w:rsidR="001E644E" w:rsidRPr="006445CC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7BDB4C4E" w14:textId="108B1BED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270B4918" w14:textId="643BAF23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76FFE1D3" w14:textId="77777777" w:rsidR="001E644E" w:rsidRPr="00247729" w:rsidRDefault="001E644E" w:rsidP="001E644E">
      <w:pPr>
        <w:jc w:val="center"/>
        <w:rPr>
          <w:b/>
          <w:sz w:val="24"/>
          <w:szCs w:val="24"/>
        </w:rPr>
      </w:pPr>
    </w:p>
    <w:p w14:paraId="51876020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1BAF4E03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107B5D87" w14:textId="469463C1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7BFB86A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112B970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0660CBFE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A7E7BA1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21922338" w14:textId="77777777" w:rsidR="004B09EC" w:rsidRDefault="004B09EC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2453F0E8" w14:textId="6C5C0754" w:rsidR="00125389" w:rsidRPr="00125389" w:rsidRDefault="00125389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125389">
        <w:rPr>
          <w:rFonts w:ascii="Poppins" w:hAnsi="Poppins" w:cs="Poppins"/>
          <w:i/>
          <w:sz w:val="24"/>
        </w:rPr>
        <w:t xml:space="preserve">La inspiración de esta colección son las novias que tuvieron que aplazar su boda a raíz de la pandemia. Comunicaban muy desanimadas que debían parar su boda a escasas semanas o meses después de tanto tiempo de preparativos. Sin </w:t>
      </w:r>
      <w:r w:rsidR="00C01023" w:rsidRPr="00125389">
        <w:rPr>
          <w:rFonts w:ascii="Poppins" w:hAnsi="Poppins" w:cs="Poppins"/>
          <w:i/>
          <w:sz w:val="24"/>
        </w:rPr>
        <w:t>embargo, a</w:t>
      </w:r>
      <w:r w:rsidRPr="00125389">
        <w:rPr>
          <w:rFonts w:ascii="Poppins" w:hAnsi="Poppins" w:cs="Poppins"/>
          <w:i/>
          <w:sz w:val="24"/>
        </w:rPr>
        <w:t xml:space="preserve"> la vez manifestaban muchas ganas de lucir un peinado más especial y atrevido cuando la ceremonia pudiese celebrarse.  </w:t>
      </w:r>
    </w:p>
    <w:p w14:paraId="3983B203" w14:textId="77777777" w:rsidR="00C01023" w:rsidRDefault="00125389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125389">
        <w:rPr>
          <w:rFonts w:ascii="Poppins" w:hAnsi="Poppins" w:cs="Poppins"/>
          <w:i/>
          <w:sz w:val="24"/>
        </w:rPr>
        <w:t>De esa energía, nace Aura. Son peinados de novia muy profesionales, nada convencionales, muy distinguidos... Cuando de nuevo se retomen las bodas van a ser muy distintas a lo que hemos estado viviendo hasta hace un año.</w:t>
      </w:r>
    </w:p>
    <w:p w14:paraId="1560A534" w14:textId="77777777" w:rsidR="00C01023" w:rsidRDefault="00C01023">
      <w:pPr>
        <w:spacing w:after="0" w:line="240" w:lineRule="auto"/>
        <w:rPr>
          <w:rFonts w:ascii="Poppins" w:hAnsi="Poppins" w:cs="Poppins"/>
          <w:i/>
          <w:sz w:val="24"/>
        </w:rPr>
      </w:pPr>
      <w:r>
        <w:rPr>
          <w:rFonts w:ascii="Poppins" w:hAnsi="Poppins" w:cs="Poppins"/>
          <w:i/>
          <w:sz w:val="24"/>
        </w:rPr>
        <w:br w:type="page"/>
      </w:r>
    </w:p>
    <w:p w14:paraId="6F67F1B7" w14:textId="4872C8A9" w:rsidR="00866281" w:rsidRPr="004C1AA7" w:rsidRDefault="00866281" w:rsidP="00866281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lang w:eastAsia="es-ES"/>
        </w:rPr>
        <w:lastRenderedPageBreak/>
        <w:drawing>
          <wp:anchor distT="0" distB="0" distL="114300" distR="114300" simplePos="0" relativeHeight="251676160" behindDoc="0" locked="0" layoutInCell="1" allowOverlap="1" wp14:anchorId="5A5B012F" wp14:editId="7841BF08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826260" cy="1691640"/>
            <wp:effectExtent l="171450" t="152400" r="364490" b="36576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r="5431"/>
                    <a:stretch/>
                  </pic:blipFill>
                  <pic:spPr bwMode="auto">
                    <a:xfrm>
                      <a:off x="0" y="0"/>
                      <a:ext cx="182626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b/>
          <w:sz w:val="52"/>
          <w:szCs w:val="52"/>
        </w:rPr>
        <w:t>MARÍA TERESA CAZALLA</w:t>
      </w:r>
    </w:p>
    <w:p w14:paraId="01B0F424" w14:textId="0BC2BA53" w:rsidR="00866281" w:rsidRPr="004C1AA7" w:rsidRDefault="00866281" w:rsidP="00866281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AURA</w:t>
      </w:r>
      <w:r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0664F7F" w14:textId="77777777" w:rsidR="00C01023" w:rsidRDefault="00C01023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6D454B19" w14:textId="4079333D" w:rsidR="00C01023" w:rsidRDefault="00C01023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08202459" w14:textId="1BA2C019" w:rsidR="00C01023" w:rsidRDefault="00C01023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49CFD3F9" w14:textId="7C6F158F" w:rsidR="00C01023" w:rsidRDefault="00C01023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6B35B2CA" w14:textId="20A4F8F9" w:rsidR="00743B15" w:rsidRPr="00743B15" w:rsidRDefault="00743B15" w:rsidP="00B93CCD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18"/>
          <w:szCs w:val="16"/>
        </w:rPr>
      </w:pPr>
    </w:p>
    <w:p w14:paraId="78E8818C" w14:textId="73F03628" w:rsidR="00743B15" w:rsidRDefault="00743B15" w:rsidP="00743B15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4"/>
        </w:rPr>
      </w:pPr>
      <w:r>
        <w:rPr>
          <w:rFonts w:ascii="Poppins" w:hAnsi="Poppins" w:cs="Poppins"/>
          <w:i/>
          <w:noProof/>
          <w:sz w:val="24"/>
        </w:rPr>
        <w:drawing>
          <wp:anchor distT="0" distB="0" distL="114300" distR="114300" simplePos="0" relativeHeight="251672064" behindDoc="0" locked="0" layoutInCell="1" allowOverlap="1" wp14:anchorId="39C1146C" wp14:editId="039E41C4">
            <wp:simplePos x="0" y="0"/>
            <wp:positionH relativeFrom="column">
              <wp:posOffset>3828415</wp:posOffset>
            </wp:positionH>
            <wp:positionV relativeFrom="paragraph">
              <wp:posOffset>8890</wp:posOffset>
            </wp:positionV>
            <wp:extent cx="2278380" cy="3413760"/>
            <wp:effectExtent l="152400" t="152400" r="369570" b="3581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389" w:rsidRPr="00125389">
        <w:rPr>
          <w:rFonts w:ascii="Poppins" w:hAnsi="Poppins" w:cs="Poppins"/>
          <w:i/>
          <w:sz w:val="24"/>
        </w:rPr>
        <w:t>Las novias van a ser más espectaculares, llamativas, exuberantes... y los peinados van a realizar un papel importantísimo para que así sea. También eso me inspiró a querer darle valor al peluquero/a profesional. El confinamiento y las restricciones no nos han parado, todo lo contrario, nos han servido para formarnos aún más, para crecer más y ofrecer servicios de mayor calidad. Hemos comenzado con más ganas y fuerza que nunca. De ahí que sean trabajos tan elaborados y artísticos.</w:t>
      </w:r>
      <w:r>
        <w:rPr>
          <w:rFonts w:ascii="Poppins" w:hAnsi="Poppins" w:cs="Poppins"/>
          <w:i/>
          <w:sz w:val="24"/>
        </w:rPr>
        <w:t xml:space="preserve"> </w:t>
      </w:r>
      <w:r w:rsidR="00125389" w:rsidRPr="00125389">
        <w:rPr>
          <w:rFonts w:ascii="Poppins" w:hAnsi="Poppins" w:cs="Poppins"/>
          <w:i/>
          <w:sz w:val="24"/>
        </w:rPr>
        <w:t xml:space="preserve">Los recogidos son trabajos muy texturizados, con una previa preparación de la plancha </w:t>
      </w:r>
      <w:proofErr w:type="spellStart"/>
      <w:r w:rsidR="00125389" w:rsidRPr="00125389">
        <w:rPr>
          <w:rFonts w:ascii="Poppins" w:hAnsi="Poppins" w:cs="Poppins"/>
          <w:i/>
          <w:sz w:val="24"/>
        </w:rPr>
        <w:t>frizzie</w:t>
      </w:r>
      <w:proofErr w:type="spellEnd"/>
      <w:r w:rsidR="00125389" w:rsidRPr="00125389">
        <w:rPr>
          <w:rFonts w:ascii="Poppins" w:hAnsi="Poppins" w:cs="Poppins"/>
          <w:i/>
          <w:sz w:val="24"/>
        </w:rPr>
        <w:t>.</w:t>
      </w:r>
    </w:p>
    <w:p w14:paraId="52EFF81D" w14:textId="77777777" w:rsidR="00743B15" w:rsidRDefault="00743B15" w:rsidP="00743B15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4"/>
        </w:rPr>
      </w:pPr>
    </w:p>
    <w:p w14:paraId="4E22B83A" w14:textId="77777777" w:rsidR="00743B15" w:rsidRDefault="00743B15" w:rsidP="00743B15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4"/>
        </w:rPr>
      </w:pPr>
    </w:p>
    <w:p w14:paraId="393FD44A" w14:textId="250271AC" w:rsidR="00125389" w:rsidRPr="00125389" w:rsidRDefault="00125389" w:rsidP="00743B1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125389">
        <w:rPr>
          <w:rFonts w:ascii="Poppins" w:hAnsi="Poppins" w:cs="Poppins"/>
          <w:i/>
          <w:sz w:val="24"/>
        </w:rPr>
        <w:t>Así se aporta densidad, volumen y formas al cabello, a la vez se puede realizar con mayor eficacia, profundidad y con diferentes volúmenes en los mechones para conseguir trabajos muy definidos.</w:t>
      </w:r>
    </w:p>
    <w:p w14:paraId="60BFFD56" w14:textId="77777777" w:rsidR="00125389" w:rsidRPr="00125389" w:rsidRDefault="00125389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10"/>
          <w:szCs w:val="8"/>
        </w:rPr>
      </w:pPr>
    </w:p>
    <w:p w14:paraId="4066C002" w14:textId="7238731A" w:rsidR="00125389" w:rsidRPr="00125389" w:rsidRDefault="00125389" w:rsidP="0012538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125389">
        <w:rPr>
          <w:rFonts w:ascii="Poppins" w:hAnsi="Poppins" w:cs="Poppins"/>
          <w:i/>
          <w:sz w:val="24"/>
        </w:rPr>
        <w:t xml:space="preserve">Por un </w:t>
      </w:r>
      <w:r w:rsidR="00C01023" w:rsidRPr="00125389">
        <w:rPr>
          <w:rFonts w:ascii="Poppins" w:hAnsi="Poppins" w:cs="Poppins"/>
          <w:i/>
          <w:sz w:val="24"/>
        </w:rPr>
        <w:t>lado,</w:t>
      </w:r>
      <w:r w:rsidRPr="00125389">
        <w:rPr>
          <w:rFonts w:ascii="Poppins" w:hAnsi="Poppins" w:cs="Poppins"/>
          <w:i/>
          <w:sz w:val="24"/>
        </w:rPr>
        <w:t xml:space="preserve"> tenemos un moño italiano que empieza en la parte superior hasta la nuca, con muchísimo volumen, textura y definiciones. A </w:t>
      </w:r>
      <w:r w:rsidR="00C01023" w:rsidRPr="00125389">
        <w:rPr>
          <w:rFonts w:ascii="Poppins" w:hAnsi="Poppins" w:cs="Poppins"/>
          <w:i/>
          <w:sz w:val="24"/>
        </w:rPr>
        <w:t>continuación, una</w:t>
      </w:r>
      <w:r w:rsidRPr="00125389">
        <w:rPr>
          <w:rFonts w:ascii="Poppins" w:hAnsi="Poppins" w:cs="Poppins"/>
          <w:i/>
          <w:sz w:val="24"/>
        </w:rPr>
        <w:t xml:space="preserve"> coleta alta, con un gran tupé texturizado frontal. La coleta va enrollada con una cinta de diamantes, sorteando mechones, para darle un toque muy original y distinguido. </w:t>
      </w:r>
      <w:proofErr w:type="gramStart"/>
      <w:r w:rsidRPr="00125389">
        <w:rPr>
          <w:rFonts w:ascii="Poppins" w:hAnsi="Poppins" w:cs="Poppins"/>
          <w:i/>
          <w:sz w:val="24"/>
        </w:rPr>
        <w:t>Y</w:t>
      </w:r>
      <w:proofErr w:type="gramEnd"/>
      <w:r w:rsidRPr="00125389">
        <w:rPr>
          <w:rFonts w:ascii="Poppins" w:hAnsi="Poppins" w:cs="Poppins"/>
          <w:i/>
          <w:sz w:val="24"/>
        </w:rPr>
        <w:t xml:space="preserve"> por último, un recogido en cascada, que empieza en la parte superior de la cabeza, bajando con diferentes cruces y ondas, para terminar en el pecho con un armonioso dibujo creado con el cabello.</w:t>
      </w:r>
    </w:p>
    <w:p w14:paraId="040F1EBB" w14:textId="18B64A7A" w:rsidR="009024C5" w:rsidRPr="00CC34F8" w:rsidRDefault="009024C5" w:rsidP="0012538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E16F7" w14:textId="77777777" w:rsidR="00101F7C" w:rsidRDefault="00101F7C" w:rsidP="00346B82">
      <w:pPr>
        <w:spacing w:after="0" w:line="240" w:lineRule="auto"/>
      </w:pPr>
      <w:r>
        <w:separator/>
      </w:r>
    </w:p>
  </w:endnote>
  <w:endnote w:type="continuationSeparator" w:id="0">
    <w:p w14:paraId="767F715B" w14:textId="77777777" w:rsidR="00101F7C" w:rsidRDefault="00101F7C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9432B" w14:textId="77777777" w:rsidR="00101F7C" w:rsidRDefault="00101F7C" w:rsidP="00346B82">
      <w:pPr>
        <w:spacing w:after="0" w:line="240" w:lineRule="auto"/>
      </w:pPr>
      <w:r>
        <w:separator/>
      </w:r>
    </w:p>
  </w:footnote>
  <w:footnote w:type="continuationSeparator" w:id="0">
    <w:p w14:paraId="268E4293" w14:textId="77777777" w:rsidR="00101F7C" w:rsidRDefault="00101F7C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1F7C"/>
    <w:rsid w:val="001024E0"/>
    <w:rsid w:val="00124EBE"/>
    <w:rsid w:val="00125389"/>
    <w:rsid w:val="0013024C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23C40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125FD"/>
    <w:rsid w:val="00346B82"/>
    <w:rsid w:val="00362B7D"/>
    <w:rsid w:val="003A57CE"/>
    <w:rsid w:val="003C294F"/>
    <w:rsid w:val="00410BB9"/>
    <w:rsid w:val="0046155B"/>
    <w:rsid w:val="00477EA4"/>
    <w:rsid w:val="004B09EC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54E95"/>
    <w:rsid w:val="00663CD8"/>
    <w:rsid w:val="0066641F"/>
    <w:rsid w:val="0068233B"/>
    <w:rsid w:val="0068668B"/>
    <w:rsid w:val="006A5283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43B15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66281"/>
    <w:rsid w:val="00872F4F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B72FF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9046B"/>
    <w:rsid w:val="00B93CCD"/>
    <w:rsid w:val="00BA77E6"/>
    <w:rsid w:val="00BC25A9"/>
    <w:rsid w:val="00BC2643"/>
    <w:rsid w:val="00BC5349"/>
    <w:rsid w:val="00BE62DE"/>
    <w:rsid w:val="00BE646B"/>
    <w:rsid w:val="00C0002D"/>
    <w:rsid w:val="00C01023"/>
    <w:rsid w:val="00C14DA5"/>
    <w:rsid w:val="00C30319"/>
    <w:rsid w:val="00C65802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15B6E"/>
    <w:rsid w:val="00D164CA"/>
    <w:rsid w:val="00D34124"/>
    <w:rsid w:val="00D453F9"/>
    <w:rsid w:val="00D7347A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9070F"/>
    <w:rsid w:val="00EC2157"/>
    <w:rsid w:val="00ED413C"/>
    <w:rsid w:val="00ED6A48"/>
    <w:rsid w:val="00EF6B79"/>
    <w:rsid w:val="00EF7FC9"/>
    <w:rsid w:val="00F04BD7"/>
    <w:rsid w:val="00F32BEA"/>
    <w:rsid w:val="00F70BB7"/>
    <w:rsid w:val="00F811FF"/>
    <w:rsid w:val="00F861C1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20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2961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16</cp:revision>
  <cp:lastPrinted>2018-07-05T11:15:00Z</cp:lastPrinted>
  <dcterms:created xsi:type="dcterms:W3CDTF">2021-07-14T17:27:00Z</dcterms:created>
  <dcterms:modified xsi:type="dcterms:W3CDTF">2021-08-12T06:32:00Z</dcterms:modified>
</cp:coreProperties>
</file>