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3245DE" w14:textId="54FC340C" w:rsidR="009060FF" w:rsidRPr="00244E3B" w:rsidRDefault="007E4543" w:rsidP="00244E3B">
      <w:pPr>
        <w:pStyle w:val="Sous-titre"/>
      </w:pPr>
      <w:r>
        <w:t>NIETS ZO LEUK ALS DE NATUUR INTREKKEN</w:t>
      </w:r>
    </w:p>
    <w:p w14:paraId="5DAF1782" w14:textId="40B94457" w:rsidR="001C0625" w:rsidRPr="00244E3B" w:rsidRDefault="007E4543" w:rsidP="00244E3B">
      <w:pPr>
        <w:pStyle w:val="Titre"/>
      </w:pPr>
      <w:r>
        <w:t>KAMPEREN</w:t>
      </w:r>
      <w:r w:rsidR="002957B6">
        <w:t xml:space="preserve"> </w:t>
      </w:r>
      <w:r w:rsidR="00B05CFE">
        <w:t xml:space="preserve">ANNO </w:t>
      </w:r>
      <w:r w:rsidR="002957B6">
        <w:t>2013</w:t>
      </w:r>
    </w:p>
    <w:p w14:paraId="2125C979" w14:textId="52F64C7B" w:rsidR="009060FF" w:rsidRDefault="009060FF" w:rsidP="00244E3B">
      <w:pPr>
        <w:rPr>
          <w:rStyle w:val="Accentuation"/>
        </w:rPr>
      </w:pPr>
    </w:p>
    <w:p w14:paraId="096D1021" w14:textId="4DE0FDC6" w:rsidR="00C33194" w:rsidRDefault="00E227C2" w:rsidP="00244E3B">
      <w:r>
        <w:rPr>
          <w:noProof/>
          <w:lang w:val="fr-FR" w:eastAsia="fr-FR"/>
        </w:rPr>
        <w:drawing>
          <wp:anchor distT="0" distB="0" distL="114300" distR="114300" simplePos="0" relativeHeight="251663360" behindDoc="0" locked="0" layoutInCell="1" allowOverlap="1" wp14:anchorId="46E4B323" wp14:editId="23C4DE67">
            <wp:simplePos x="0" y="0"/>
            <wp:positionH relativeFrom="column">
              <wp:posOffset>3360420</wp:posOffset>
            </wp:positionH>
            <wp:positionV relativeFrom="paragraph">
              <wp:posOffset>151765</wp:posOffset>
            </wp:positionV>
            <wp:extent cx="2503805" cy="2117725"/>
            <wp:effectExtent l="0" t="0" r="10795" b="0"/>
            <wp:wrapThrough wrapText="bothSides">
              <wp:wrapPolygon edited="0">
                <wp:start x="0" y="0"/>
                <wp:lineTo x="0" y="21244"/>
                <wp:lineTo x="21474" y="21244"/>
                <wp:lineTo x="21474" y="0"/>
                <wp:lineTo x="0" y="0"/>
              </wp:wrapPolygon>
            </wp:wrapThrough>
            <wp:docPr id="6" name="Image 6" descr="Macintosh HD:Users:veroniquevanbaelen:Documents:Members Communication:2012:PR 2012:Bergans of Norway 2012:Persberichten:2013:Zomer 2013:Glittertind rugzak met SPINE:Spine - Glittert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2:PR 2012:Bergans of Norway 2012:Persberichten:2013:Zomer 2013:Glittertind rugzak met SPINE:Spine - Glittertin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3805" cy="21177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83703F" w14:textId="77777777" w:rsidR="00E227C2" w:rsidRDefault="00E227C2" w:rsidP="00244E3B">
      <w:pPr>
        <w:pStyle w:val="Titre1"/>
        <w:rPr>
          <w:noProof/>
          <w:lang w:val="fr-FR" w:eastAsia="fr-FR"/>
        </w:rPr>
      </w:pPr>
    </w:p>
    <w:p w14:paraId="38106E32" w14:textId="5761FC6E" w:rsidR="00C33194" w:rsidRPr="00C33194" w:rsidRDefault="007E4543" w:rsidP="00244E3B">
      <w:pPr>
        <w:pStyle w:val="Titre1"/>
      </w:pPr>
      <w:r>
        <w:rPr>
          <w:noProof/>
          <w:lang w:val="fr-FR" w:eastAsia="fr-FR"/>
        </w:rPr>
        <w:t>GLITTERTIND RUGZAK 55 of 70 liter</w:t>
      </w:r>
    </w:p>
    <w:p w14:paraId="3A8A3FCB" w14:textId="5C114A1A" w:rsidR="007E4543" w:rsidRDefault="007E4543" w:rsidP="00244E3B">
      <w:pPr>
        <w:pStyle w:val="Paragraphedeliste"/>
        <w:rPr>
          <w:lang w:val="nl-NL"/>
        </w:rPr>
      </w:pPr>
      <w:r>
        <w:rPr>
          <w:lang w:val="nl-NL"/>
        </w:rPr>
        <w:t>H</w:t>
      </w:r>
      <w:r w:rsidRPr="00086B30">
        <w:rPr>
          <w:lang w:val="nl-NL"/>
        </w:rPr>
        <w:t>et nieuw ontwikkelde SPINE-</w:t>
      </w:r>
      <w:proofErr w:type="spellStart"/>
      <w:r w:rsidRPr="00086B30">
        <w:rPr>
          <w:lang w:val="nl-NL"/>
        </w:rPr>
        <w:t>rugsysteem</w:t>
      </w:r>
      <w:proofErr w:type="spellEnd"/>
      <w:r w:rsidRPr="00086B30">
        <w:rPr>
          <w:lang w:val="nl-NL"/>
        </w:rPr>
        <w:t xml:space="preserve"> </w:t>
      </w:r>
      <w:r>
        <w:rPr>
          <w:lang w:val="nl-NL"/>
        </w:rPr>
        <w:t xml:space="preserve">van Bergans of Norway </w:t>
      </w:r>
      <w:r w:rsidRPr="00086B30">
        <w:rPr>
          <w:lang w:val="nl-NL"/>
        </w:rPr>
        <w:t xml:space="preserve">wordt voor het eerst toegepast bij de </w:t>
      </w:r>
      <w:proofErr w:type="spellStart"/>
      <w:r w:rsidRPr="00086B30">
        <w:rPr>
          <w:lang w:val="nl-NL"/>
        </w:rPr>
        <w:t>Glittertind</w:t>
      </w:r>
      <w:proofErr w:type="spellEnd"/>
      <w:r w:rsidRPr="00086B30">
        <w:rPr>
          <w:lang w:val="nl-NL"/>
        </w:rPr>
        <w:t xml:space="preserve"> rugzak. SPINE staat voor een ongekende bewegingsvrijheid van de rug</w:t>
      </w:r>
      <w:r>
        <w:rPr>
          <w:lang w:val="nl-NL"/>
        </w:rPr>
        <w:t>,</w:t>
      </w:r>
      <w:r w:rsidRPr="00086B30">
        <w:rPr>
          <w:lang w:val="nl-NL"/>
        </w:rPr>
        <w:t xml:space="preserve"> </w:t>
      </w:r>
      <w:r>
        <w:rPr>
          <w:lang w:val="nl-NL"/>
        </w:rPr>
        <w:t>w</w:t>
      </w:r>
      <w:r w:rsidRPr="00086B30">
        <w:rPr>
          <w:lang w:val="nl-NL"/>
        </w:rPr>
        <w:t xml:space="preserve">ant dankzij de beweeglijke heupgordel genieten niet alleen de heupen, maar ook de schouders van volledige vrijheid. </w:t>
      </w:r>
      <w:r w:rsidR="00BC7910">
        <w:rPr>
          <w:lang w:val="nl-NL"/>
        </w:rPr>
        <w:t>Het draagsysteem is zo gemaakt dat het naar alle kanten flexibel en schokabsorberend is. Het systeem beweegt op een natuurlijke wijze mee met de bewegingen van de drager en zorgt tegelijkertijd voor de juiste stabiliteit.</w:t>
      </w:r>
    </w:p>
    <w:p w14:paraId="0D33F5C6" w14:textId="64BE2776" w:rsidR="007E4543" w:rsidRDefault="007E4543" w:rsidP="00244E3B">
      <w:pPr>
        <w:pStyle w:val="Paragraphedeliste"/>
        <w:rPr>
          <w:lang w:val="nl-NL"/>
        </w:rPr>
      </w:pPr>
      <w:r>
        <w:rPr>
          <w:lang w:val="nl-NL"/>
        </w:rPr>
        <w:t>Gewicht: 2,1 resp. 2,2 kg</w:t>
      </w:r>
    </w:p>
    <w:p w14:paraId="433AAC68" w14:textId="1E54AE06" w:rsidR="007E4543" w:rsidRPr="00E227C2" w:rsidRDefault="002957B6" w:rsidP="00244E3B">
      <w:pPr>
        <w:pStyle w:val="Paragraphedeliste"/>
        <w:rPr>
          <w:lang w:val="nl-NL"/>
        </w:rPr>
      </w:pPr>
      <w:r w:rsidRPr="00E227C2">
        <w:rPr>
          <w:lang w:val="nl-NL"/>
        </w:rPr>
        <w:t>Prijs</w:t>
      </w:r>
      <w:r w:rsidR="007E4543" w:rsidRPr="00E227C2">
        <w:rPr>
          <w:lang w:val="nl-NL"/>
        </w:rPr>
        <w:t xml:space="preserve"> 55 liter</w:t>
      </w:r>
      <w:r w:rsidRPr="00E227C2">
        <w:rPr>
          <w:lang w:val="nl-NL"/>
        </w:rPr>
        <w:t xml:space="preserve"> € </w:t>
      </w:r>
      <w:r w:rsidR="007E4543" w:rsidRPr="00E227C2">
        <w:rPr>
          <w:lang w:val="nl-NL"/>
        </w:rPr>
        <w:t>21</w:t>
      </w:r>
      <w:r w:rsidRPr="00E227C2">
        <w:rPr>
          <w:lang w:val="nl-NL"/>
        </w:rPr>
        <w:t>9,9</w:t>
      </w:r>
      <w:r w:rsidR="007E4543" w:rsidRPr="00E227C2">
        <w:rPr>
          <w:lang w:val="nl-NL"/>
        </w:rPr>
        <w:t>5</w:t>
      </w:r>
      <w:r w:rsidR="00E227C2">
        <w:rPr>
          <w:lang w:val="nl-NL"/>
        </w:rPr>
        <w:t xml:space="preserve"> -</w:t>
      </w:r>
      <w:r w:rsidR="007E4543" w:rsidRPr="00E227C2">
        <w:rPr>
          <w:lang w:val="nl-NL"/>
        </w:rPr>
        <w:t xml:space="preserve"> 70 liter € 239,95</w:t>
      </w:r>
    </w:p>
    <w:p w14:paraId="1AFA44B2" w14:textId="007E6D4E" w:rsidR="007E4543" w:rsidRPr="002957B6" w:rsidRDefault="007E4543" w:rsidP="00244E3B">
      <w:pPr>
        <w:pStyle w:val="Paragraphedeliste"/>
        <w:rPr>
          <w:lang w:val="nl-NL"/>
        </w:rPr>
      </w:pPr>
      <w:r>
        <w:rPr>
          <w:lang w:val="nl-NL"/>
        </w:rPr>
        <w:t>Inclusief regenhoes</w:t>
      </w:r>
    </w:p>
    <w:p w14:paraId="2F9482EA" w14:textId="6F80894F" w:rsidR="00C33194" w:rsidRPr="002957B6" w:rsidRDefault="00C33194" w:rsidP="00244E3B">
      <w:pPr>
        <w:rPr>
          <w:lang w:val="nl-NL"/>
        </w:rPr>
      </w:pPr>
    </w:p>
    <w:p w14:paraId="6F6F1B41" w14:textId="420EBE5E" w:rsidR="004020C9" w:rsidRPr="002957B6" w:rsidRDefault="004020C9" w:rsidP="00244E3B">
      <w:pPr>
        <w:rPr>
          <w:lang w:val="nl-NL"/>
        </w:rPr>
      </w:pPr>
    </w:p>
    <w:tbl>
      <w:tblPr>
        <w:tblStyle w:val="Grille"/>
        <w:tblpPr w:horzAnchor="margin" w:tblpX="143" w:tblpYSpec="bottom"/>
        <w:tblOverlap w:val="never"/>
        <w:tblW w:w="10048" w:type="dxa"/>
        <w:tblBorders>
          <w:top w:val="single" w:sz="4" w:space="0" w:color="0076C0"/>
          <w:left w:val="none" w:sz="0" w:space="0" w:color="auto"/>
          <w:bottom w:val="none" w:sz="0" w:space="0" w:color="auto"/>
          <w:right w:val="none" w:sz="0" w:space="0" w:color="auto"/>
          <w:insideH w:val="none" w:sz="0" w:space="0" w:color="auto"/>
          <w:insideV w:val="none" w:sz="0" w:space="0" w:color="auto"/>
        </w:tblBorders>
        <w:tblCellMar>
          <w:top w:w="227" w:type="dxa"/>
        </w:tblCellMar>
        <w:tblLook w:val="04A0" w:firstRow="1" w:lastRow="0" w:firstColumn="1" w:lastColumn="0" w:noHBand="0" w:noVBand="1"/>
      </w:tblPr>
      <w:tblGrid>
        <w:gridCol w:w="3348"/>
        <w:gridCol w:w="3350"/>
        <w:gridCol w:w="3350"/>
      </w:tblGrid>
      <w:tr w:rsidR="002E0644" w14:paraId="2851ED8F" w14:textId="77777777" w:rsidTr="004918FD">
        <w:trPr>
          <w:cantSplit/>
          <w:trHeight w:val="1409"/>
        </w:trPr>
        <w:tc>
          <w:tcPr>
            <w:tcW w:w="3348" w:type="dxa"/>
            <w:shd w:val="clear" w:color="auto" w:fill="auto"/>
          </w:tcPr>
          <w:p w14:paraId="14757B10" w14:textId="77777777" w:rsidR="002E0644" w:rsidRPr="008431E4" w:rsidRDefault="002E0644" w:rsidP="002E0644">
            <w:pPr>
              <w:pStyle w:val="Titre2"/>
              <w:framePr w:wrap="auto" w:hAnchor="text" w:xAlign="left" w:yAlign="inline"/>
              <w:suppressOverlap w:val="0"/>
            </w:pPr>
            <w:r w:rsidRPr="008431E4">
              <w:t>Bergans of Norway</w:t>
            </w:r>
          </w:p>
          <w:p w14:paraId="79FEBE65" w14:textId="77777777" w:rsidR="002E0644" w:rsidRDefault="002E0644" w:rsidP="002E0644"/>
          <w:p w14:paraId="3CDB21A0" w14:textId="77777777" w:rsidR="002E0644" w:rsidRPr="00E408E9" w:rsidRDefault="002E0644" w:rsidP="002E0644">
            <w:pPr>
              <w:pStyle w:val="Contact"/>
            </w:pPr>
            <w:r>
              <w:t>Country Manager Benelux</w:t>
            </w:r>
          </w:p>
          <w:p w14:paraId="3DA5D78F" w14:textId="77777777" w:rsidR="002E0644" w:rsidRPr="00E408E9" w:rsidRDefault="002E0644" w:rsidP="002E0644">
            <w:pPr>
              <w:pStyle w:val="Contact"/>
            </w:pPr>
            <w:r>
              <w:t xml:space="preserve">Raoul </w:t>
            </w:r>
            <w:proofErr w:type="spellStart"/>
            <w:r>
              <w:t>Ferenschild</w:t>
            </w:r>
            <w:proofErr w:type="spellEnd"/>
          </w:p>
          <w:p w14:paraId="4BC9602F" w14:textId="77777777" w:rsidR="002E0644" w:rsidRDefault="002E0644" w:rsidP="002E0644">
            <w:pPr>
              <w:pStyle w:val="Contact"/>
            </w:pPr>
            <w:r>
              <w:t>raoul</w:t>
            </w:r>
            <w:r w:rsidRPr="00E408E9">
              <w:t>@bergans.</w:t>
            </w:r>
            <w:r>
              <w:t>c</w:t>
            </w:r>
            <w:r w:rsidRPr="00E408E9">
              <w:t>o</w:t>
            </w:r>
            <w:r>
              <w:t>m</w:t>
            </w:r>
          </w:p>
        </w:tc>
        <w:tc>
          <w:tcPr>
            <w:tcW w:w="3350" w:type="dxa"/>
            <w:shd w:val="clear" w:color="auto" w:fill="auto"/>
          </w:tcPr>
          <w:p w14:paraId="077BDA46" w14:textId="7DD1CBB0" w:rsidR="002E0644" w:rsidRDefault="002E0644" w:rsidP="002E0644">
            <w:r>
              <w:rPr>
                <w:caps/>
                <w:noProof/>
                <w:color w:val="0076C0"/>
              </w:rPr>
              <w:t>C</w:t>
            </w:r>
            <w:r w:rsidRPr="004918FD">
              <w:rPr>
                <w:caps/>
                <w:noProof/>
                <w:color w:val="0076C0"/>
              </w:rPr>
              <w:t>onta</w:t>
            </w:r>
            <w:r>
              <w:rPr>
                <w:caps/>
                <w:noProof/>
                <w:color w:val="0076C0"/>
              </w:rPr>
              <w:t>C</w:t>
            </w:r>
            <w:r w:rsidRPr="004918FD">
              <w:rPr>
                <w:caps/>
                <w:noProof/>
                <w:color w:val="0076C0"/>
              </w:rPr>
              <w:t xml:space="preserve">t PR </w:t>
            </w:r>
            <w:r>
              <w:rPr>
                <w:caps/>
                <w:noProof/>
                <w:color w:val="0076C0"/>
              </w:rPr>
              <w:t>BENELUX</w:t>
            </w:r>
            <w:r w:rsidRPr="004918FD">
              <w:rPr>
                <w:caps/>
                <w:noProof/>
                <w:color w:val="0076C0"/>
              </w:rPr>
              <w:t xml:space="preserve"> </w:t>
            </w:r>
          </w:p>
          <w:p w14:paraId="357151D3" w14:textId="77777777" w:rsidR="002E0644" w:rsidRPr="004918FD" w:rsidRDefault="002E0644" w:rsidP="002E0644">
            <w:pPr>
              <w:pStyle w:val="Contact"/>
            </w:pPr>
          </w:p>
          <w:p w14:paraId="1E422DF6" w14:textId="77777777" w:rsidR="002E0644" w:rsidRPr="004918FD" w:rsidRDefault="002E0644" w:rsidP="002E0644">
            <w:pPr>
              <w:pStyle w:val="Contact"/>
            </w:pPr>
            <w:r>
              <w:t>Véronique Van Baelen</w:t>
            </w:r>
          </w:p>
          <w:p w14:paraId="6BE9FBE6" w14:textId="77777777" w:rsidR="002E0644" w:rsidRPr="004918FD" w:rsidRDefault="002E0644" w:rsidP="002E0644">
            <w:pPr>
              <w:pStyle w:val="Contact"/>
            </w:pPr>
            <w:r w:rsidRPr="004918FD">
              <w:t>M +</w:t>
            </w:r>
            <w:r>
              <w:t>32</w:t>
            </w:r>
            <w:r w:rsidRPr="004918FD">
              <w:t xml:space="preserve"> </w:t>
            </w:r>
            <w:r>
              <w:t>4</w:t>
            </w:r>
            <w:r w:rsidRPr="004918FD">
              <w:t>7</w:t>
            </w:r>
            <w:r>
              <w:t>8</w:t>
            </w:r>
            <w:r w:rsidRPr="004918FD">
              <w:t xml:space="preserve"> </w:t>
            </w:r>
            <w:r>
              <w:t>326944</w:t>
            </w:r>
          </w:p>
          <w:p w14:paraId="0A7195FA" w14:textId="77777777" w:rsidR="002E0644" w:rsidRDefault="002E0644" w:rsidP="002E0644">
            <w:pPr>
              <w:pStyle w:val="Contact"/>
            </w:pPr>
            <w:r>
              <w:t>veronique</w:t>
            </w:r>
            <w:r w:rsidRPr="004918FD">
              <w:t>@</w:t>
            </w:r>
            <w:r>
              <w:t>memberscommunication</w:t>
            </w:r>
            <w:r w:rsidRPr="004918FD">
              <w:t>.</w:t>
            </w:r>
            <w:r>
              <w:t>b</w:t>
            </w:r>
            <w:r w:rsidRPr="004918FD">
              <w:t>e</w:t>
            </w:r>
            <w:r w:rsidRPr="004918FD">
              <w:tab/>
            </w:r>
          </w:p>
        </w:tc>
        <w:tc>
          <w:tcPr>
            <w:tcW w:w="3350" w:type="dxa"/>
            <w:shd w:val="clear" w:color="auto" w:fill="auto"/>
          </w:tcPr>
          <w:p w14:paraId="42934F31" w14:textId="77777777" w:rsidR="002E0644" w:rsidRDefault="002E0644" w:rsidP="002E0644">
            <w:pPr>
              <w:pStyle w:val="Contact"/>
            </w:pPr>
          </w:p>
        </w:tc>
      </w:tr>
    </w:tbl>
    <w:p w14:paraId="09D6D82E" w14:textId="270E4215" w:rsidR="00E227C2" w:rsidRDefault="00E227C2" w:rsidP="007E4543">
      <w:pPr>
        <w:pStyle w:val="Titre1"/>
        <w:tabs>
          <w:tab w:val="left" w:pos="1340"/>
          <w:tab w:val="right" w:pos="7513"/>
        </w:tabs>
        <w:ind w:right="-481"/>
      </w:pPr>
      <w:r>
        <w:t xml:space="preserve">    </w:t>
      </w:r>
      <w:r>
        <w:rPr>
          <w:noProof/>
          <w:lang w:val="fr-FR" w:eastAsia="fr-FR"/>
        </w:rPr>
        <w:drawing>
          <wp:anchor distT="0" distB="0" distL="114300" distR="114300" simplePos="0" relativeHeight="251659775" behindDoc="1" locked="0" layoutInCell="1" allowOverlap="1" wp14:anchorId="189C8EE8" wp14:editId="1831AB40">
            <wp:simplePos x="0" y="0"/>
            <wp:positionH relativeFrom="column">
              <wp:posOffset>-131445</wp:posOffset>
            </wp:positionH>
            <wp:positionV relativeFrom="paragraph">
              <wp:posOffset>109855</wp:posOffset>
            </wp:positionV>
            <wp:extent cx="1752600" cy="1752600"/>
            <wp:effectExtent l="0" t="0" r="0" b="0"/>
            <wp:wrapThrough wrapText="bothSides">
              <wp:wrapPolygon edited="0">
                <wp:start x="0" y="0"/>
                <wp:lineTo x="0" y="21287"/>
                <wp:lineTo x="21287" y="21287"/>
                <wp:lineTo x="21287" y="0"/>
                <wp:lineTo x="0" y="0"/>
              </wp:wrapPolygon>
            </wp:wrapThrough>
            <wp:docPr id="9" name="Image 9" descr="Macintosh HD:Users:veroniquevanbaelen:Documents:Members Communication:2012:PR 2012:Bergans of Norway 2012:Persberichten:2013:Zomer 2013:4602 Lilletind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2:PR 2012:Bergans of Norway 2012:Persberichten:2013:Zomer 2013:4602 Lilletind_Re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4FC5F4" w14:textId="04601E2A" w:rsidR="002957B6" w:rsidRPr="00C33194" w:rsidRDefault="007E4543" w:rsidP="00E227C2">
      <w:pPr>
        <w:pStyle w:val="Titre1"/>
        <w:tabs>
          <w:tab w:val="left" w:pos="1340"/>
          <w:tab w:val="right" w:pos="7513"/>
        </w:tabs>
        <w:ind w:right="-481"/>
        <w:jc w:val="right"/>
      </w:pPr>
      <w:r>
        <w:t>LILLETIND KINDERDRAGER</w:t>
      </w:r>
    </w:p>
    <w:p w14:paraId="037BD2B7" w14:textId="1365DA57" w:rsidR="00E227C2" w:rsidRPr="00B05CFE" w:rsidRDefault="007E4543" w:rsidP="00B05CFE">
      <w:pPr>
        <w:ind w:left="360" w:right="-482"/>
        <w:jc w:val="right"/>
        <w:rPr>
          <w:lang w:val="nl-NL"/>
        </w:rPr>
      </w:pPr>
      <w:r w:rsidRPr="00B05CFE">
        <w:rPr>
          <w:lang w:val="nl-NL"/>
        </w:rPr>
        <w:t xml:space="preserve">In Noorwegen is het heel normaal om een </w:t>
      </w:r>
      <w:proofErr w:type="spellStart"/>
      <w:r w:rsidRPr="00B05CFE">
        <w:rPr>
          <w:lang w:val="nl-NL"/>
        </w:rPr>
        <w:t>outdooravontuur</w:t>
      </w:r>
      <w:proofErr w:type="spellEnd"/>
      <w:r w:rsidRPr="00B05CFE">
        <w:rPr>
          <w:lang w:val="nl-NL"/>
        </w:rPr>
        <w:t xml:space="preserve"> samen met je familie te beleven, ook al zijn de kinderen nog heel klein. Dankzij de nieuwe kinderdrager </w:t>
      </w:r>
      <w:proofErr w:type="spellStart"/>
      <w:r w:rsidRPr="00B05CFE">
        <w:rPr>
          <w:lang w:val="nl-NL"/>
        </w:rPr>
        <w:t>Lilletind</w:t>
      </w:r>
      <w:proofErr w:type="spellEnd"/>
      <w:r w:rsidRPr="00B05CFE">
        <w:rPr>
          <w:lang w:val="nl-NL"/>
        </w:rPr>
        <w:t xml:space="preserve"> biedt Bergans of Norway aan ouders en kinderen de gelegenheid om de tijd buitenshuis op een veilige en comfortabele manier door te brengen.</w:t>
      </w:r>
      <w:r w:rsidR="00BC7910" w:rsidRPr="00BC7910">
        <w:rPr>
          <w:lang w:val="nl-NL"/>
        </w:rPr>
        <w:t xml:space="preserve"> </w:t>
      </w:r>
      <w:r w:rsidR="00BC7910" w:rsidRPr="004F16C6">
        <w:rPr>
          <w:lang w:val="nl-NL"/>
        </w:rPr>
        <w:t xml:space="preserve">Het kind zit op dezelfde hoogte </w:t>
      </w:r>
      <w:r w:rsidR="00BC7910">
        <w:rPr>
          <w:lang w:val="nl-NL"/>
        </w:rPr>
        <w:t>als</w:t>
      </w:r>
      <w:r w:rsidR="00BC7910" w:rsidRPr="004F16C6">
        <w:rPr>
          <w:lang w:val="nl-NL"/>
        </w:rPr>
        <w:t xml:space="preserve"> de drager, wat zorgt voor een goed contact tussen de ‘drager’ en de ‘passagier’. Een verstelbare 5-punts gordel, de meegroeiende zithoogte en stijgbeugels voor de voeten (belangrijk voor het zitcomfort) zorgen voor een veilig en comfortabel vervoer.</w:t>
      </w:r>
      <w:r w:rsidRPr="00B05CFE">
        <w:rPr>
          <w:lang w:val="nl-NL"/>
        </w:rPr>
        <w:t xml:space="preserve"> </w:t>
      </w:r>
    </w:p>
    <w:p w14:paraId="0122275B" w14:textId="2D4832BC" w:rsidR="00E227C2" w:rsidRDefault="002957B6" w:rsidP="00C90971">
      <w:pPr>
        <w:pStyle w:val="Paragraphedeliste"/>
        <w:numPr>
          <w:ilvl w:val="0"/>
          <w:numId w:val="0"/>
        </w:numPr>
        <w:ind w:left="284" w:right="-482" w:firstLine="76"/>
        <w:jc w:val="right"/>
        <w:rPr>
          <w:caps/>
          <w:color w:val="0076C0"/>
          <w:sz w:val="28"/>
          <w:szCs w:val="28"/>
        </w:rPr>
      </w:pPr>
      <w:r w:rsidRPr="002957B6">
        <w:rPr>
          <w:lang w:val="nl-NL"/>
        </w:rPr>
        <w:t xml:space="preserve">Prijs: € </w:t>
      </w:r>
      <w:r w:rsidR="007E4543">
        <w:rPr>
          <w:lang w:val="nl-NL"/>
        </w:rPr>
        <w:t>20</w:t>
      </w:r>
      <w:r w:rsidRPr="002957B6">
        <w:rPr>
          <w:lang w:val="nl-NL"/>
        </w:rPr>
        <w:t>9,9</w:t>
      </w:r>
      <w:r w:rsidR="007E4543">
        <w:rPr>
          <w:lang w:val="nl-NL"/>
        </w:rPr>
        <w:t>5</w:t>
      </w:r>
    </w:p>
    <w:p w14:paraId="164C7F24" w14:textId="77777777" w:rsidR="00E227C2" w:rsidRDefault="00E227C2" w:rsidP="002957B6">
      <w:pPr>
        <w:pStyle w:val="Titre1"/>
      </w:pPr>
    </w:p>
    <w:p w14:paraId="45CF1AEE" w14:textId="77777777" w:rsidR="00C90971" w:rsidRDefault="00C90971" w:rsidP="002957B6">
      <w:pPr>
        <w:pStyle w:val="Titre1"/>
      </w:pPr>
    </w:p>
    <w:p w14:paraId="23591DDF" w14:textId="430DBD40" w:rsidR="002957B6" w:rsidRPr="00C33194" w:rsidRDefault="007E4543" w:rsidP="002957B6">
      <w:pPr>
        <w:pStyle w:val="Titre1"/>
      </w:pPr>
      <w:r>
        <w:lastRenderedPageBreak/>
        <w:t>COMPACT LIGHT 3-PERSOONSTENT</w:t>
      </w:r>
    </w:p>
    <w:p w14:paraId="718E7547" w14:textId="048B19F3" w:rsidR="007E4543" w:rsidRDefault="007E4543" w:rsidP="007E4543">
      <w:pPr>
        <w:pStyle w:val="Paragraphedeliste"/>
        <w:rPr>
          <w:rStyle w:val="Accentuation"/>
          <w:b w:val="0"/>
          <w:sz w:val="20"/>
          <w:szCs w:val="20"/>
          <w:lang w:val="nl-NL"/>
        </w:rPr>
      </w:pPr>
      <w:r>
        <w:rPr>
          <w:noProof/>
          <w:lang w:val="fr-FR" w:eastAsia="fr-FR"/>
        </w:rPr>
        <w:drawing>
          <wp:anchor distT="0" distB="0" distL="114300" distR="114300" simplePos="0" relativeHeight="251661312" behindDoc="0" locked="0" layoutInCell="1" allowOverlap="1" wp14:anchorId="7B72F72C" wp14:editId="0528089E">
            <wp:simplePos x="0" y="0"/>
            <wp:positionH relativeFrom="column">
              <wp:posOffset>2662555</wp:posOffset>
            </wp:positionH>
            <wp:positionV relativeFrom="paragraph">
              <wp:posOffset>656590</wp:posOffset>
            </wp:positionV>
            <wp:extent cx="3144520" cy="1031240"/>
            <wp:effectExtent l="0" t="0" r="5080" b="10160"/>
            <wp:wrapThrough wrapText="bothSides">
              <wp:wrapPolygon edited="0">
                <wp:start x="0" y="0"/>
                <wp:lineTo x="0" y="21281"/>
                <wp:lineTo x="21460" y="21281"/>
                <wp:lineTo x="21460" y="0"/>
                <wp:lineTo x="0" y="0"/>
              </wp:wrapPolygon>
            </wp:wrapThrough>
            <wp:docPr id="5" name="Image 5" descr="Macintosh HD:Users:veroniquevanbaelen:Documents:Members Communication:2012:PR 2012:Bergans of Norway 2012:Persberichten:2013:PB Compact Light 3 personen:Bergans of Norway - Compact 3-persoonstent -gro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2:PR 2012:Bergans of Norway 2012:Persberichten:2013:PB Compact Light 3 personen:Bergans of Norway - Compact 3-persoonstent -groe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44520" cy="1031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4543">
        <w:rPr>
          <w:rStyle w:val="Accentuation"/>
          <w:b w:val="0"/>
          <w:sz w:val="20"/>
          <w:szCs w:val="20"/>
          <w:lang w:val="nl-NL"/>
        </w:rPr>
        <w:t xml:space="preserve">De Compact Light is een lichte, maar vrij ruime tent voor de veeleisende wandelaar, gemaakt van </w:t>
      </w:r>
      <w:proofErr w:type="spellStart"/>
      <w:r w:rsidRPr="007E4543">
        <w:rPr>
          <w:rStyle w:val="Accentuation"/>
          <w:b w:val="0"/>
          <w:sz w:val="20"/>
          <w:szCs w:val="20"/>
          <w:lang w:val="nl-NL"/>
        </w:rPr>
        <w:t>Ripstop</w:t>
      </w:r>
      <w:proofErr w:type="spellEnd"/>
      <w:r w:rsidRPr="007E4543">
        <w:rPr>
          <w:rStyle w:val="Accentuation"/>
          <w:b w:val="0"/>
          <w:sz w:val="20"/>
          <w:szCs w:val="20"/>
          <w:lang w:val="nl-NL"/>
        </w:rPr>
        <w:t xml:space="preserve"> Nylon. Hierdoor is de tent extreem licht en makkelijker te comprimeren dan vergelijkbare tenten.</w:t>
      </w:r>
      <w:r w:rsidR="00C90971" w:rsidRPr="00C90971">
        <w:rPr>
          <w:lang w:val="nl-NL"/>
        </w:rPr>
        <w:t xml:space="preserve"> </w:t>
      </w:r>
      <w:r w:rsidR="00C90971" w:rsidRPr="002955A5">
        <w:rPr>
          <w:lang w:val="nl-NL"/>
        </w:rPr>
        <w:t xml:space="preserve">De grote voortent heeft </w:t>
      </w:r>
      <w:r w:rsidR="00C90971">
        <w:rPr>
          <w:lang w:val="nl-NL"/>
        </w:rPr>
        <w:t xml:space="preserve">een </w:t>
      </w:r>
      <w:r w:rsidR="00C90971" w:rsidRPr="002955A5">
        <w:rPr>
          <w:lang w:val="nl-NL"/>
        </w:rPr>
        <w:t>opening</w:t>
      </w:r>
      <w:r w:rsidR="00C90971">
        <w:rPr>
          <w:lang w:val="nl-NL"/>
        </w:rPr>
        <w:t xml:space="preserve"> met rits</w:t>
      </w:r>
      <w:r w:rsidR="00C90971" w:rsidRPr="002955A5">
        <w:rPr>
          <w:lang w:val="nl-NL"/>
        </w:rPr>
        <w:t xml:space="preserve"> aan de zijkant. </w:t>
      </w:r>
      <w:r w:rsidR="00C90971">
        <w:rPr>
          <w:lang w:val="nl-NL"/>
        </w:rPr>
        <w:t>De g</w:t>
      </w:r>
      <w:r w:rsidR="00C90971" w:rsidRPr="002955A5">
        <w:rPr>
          <w:lang w:val="nl-NL"/>
        </w:rPr>
        <w:t>rote ventilatieopeningen aan beide uiteinden zorgen voor een goede verluchting.</w:t>
      </w:r>
      <w:r w:rsidR="00C90971" w:rsidRPr="00C90971">
        <w:rPr>
          <w:lang w:val="nl-NL"/>
        </w:rPr>
        <w:t xml:space="preserve"> </w:t>
      </w:r>
      <w:r w:rsidR="00C90971">
        <w:rPr>
          <w:lang w:val="nl-NL"/>
        </w:rPr>
        <w:t>De</w:t>
      </w:r>
      <w:r w:rsidR="00C90971" w:rsidRPr="002955A5">
        <w:rPr>
          <w:lang w:val="nl-NL"/>
        </w:rPr>
        <w:t xml:space="preserve"> lichte en sterke aluminium palen blijven ook bij een stevige wind </w:t>
      </w:r>
      <w:r w:rsidR="00C90971">
        <w:rPr>
          <w:lang w:val="nl-NL"/>
        </w:rPr>
        <w:t xml:space="preserve">erg </w:t>
      </w:r>
      <w:r w:rsidR="00C90971" w:rsidRPr="002955A5">
        <w:rPr>
          <w:lang w:val="nl-NL"/>
        </w:rPr>
        <w:t>stabiel.</w:t>
      </w:r>
    </w:p>
    <w:p w14:paraId="7FC108DF" w14:textId="6B377CC5" w:rsidR="007E4543" w:rsidRDefault="007E4543" w:rsidP="007E4543">
      <w:pPr>
        <w:pStyle w:val="Paragraphedeliste"/>
        <w:rPr>
          <w:rStyle w:val="Accentuation"/>
          <w:b w:val="0"/>
          <w:sz w:val="20"/>
          <w:szCs w:val="20"/>
          <w:lang w:val="nl-NL"/>
        </w:rPr>
      </w:pPr>
      <w:r>
        <w:rPr>
          <w:rStyle w:val="Accentuation"/>
          <w:b w:val="0"/>
          <w:sz w:val="20"/>
          <w:szCs w:val="20"/>
          <w:lang w:val="nl-NL"/>
        </w:rPr>
        <w:t>Afmetingen binnentent: 160x230x105 cm</w:t>
      </w:r>
    </w:p>
    <w:p w14:paraId="2B7E4547" w14:textId="13D0F7DA" w:rsidR="007E4543" w:rsidRDefault="007E4543" w:rsidP="007E4543">
      <w:pPr>
        <w:pStyle w:val="Paragraphedeliste"/>
        <w:rPr>
          <w:rStyle w:val="Accentuation"/>
          <w:b w:val="0"/>
          <w:sz w:val="20"/>
          <w:szCs w:val="20"/>
          <w:lang w:val="nl-NL"/>
        </w:rPr>
      </w:pPr>
      <w:r>
        <w:rPr>
          <w:rStyle w:val="Accentuation"/>
          <w:b w:val="0"/>
          <w:sz w:val="20"/>
          <w:szCs w:val="20"/>
          <w:lang w:val="nl-NL"/>
        </w:rPr>
        <w:t>Slaapoppervlak 3,2 m</w:t>
      </w:r>
      <w:r w:rsidRPr="007E4543">
        <w:rPr>
          <w:rStyle w:val="Accentuation"/>
          <w:b w:val="0"/>
          <w:sz w:val="20"/>
          <w:szCs w:val="20"/>
          <w:vertAlign w:val="superscript"/>
          <w:lang w:val="nl-NL"/>
        </w:rPr>
        <w:t>2</w:t>
      </w:r>
    </w:p>
    <w:p w14:paraId="49566E44" w14:textId="59219DB1" w:rsidR="007E4543" w:rsidRPr="007E4543" w:rsidRDefault="007E4543" w:rsidP="007E4543">
      <w:pPr>
        <w:pStyle w:val="Paragraphedeliste"/>
        <w:rPr>
          <w:rStyle w:val="Accentuation"/>
          <w:b w:val="0"/>
          <w:sz w:val="20"/>
          <w:szCs w:val="20"/>
          <w:lang w:val="nl-NL"/>
        </w:rPr>
      </w:pPr>
      <w:r>
        <w:rPr>
          <w:rStyle w:val="Accentuation"/>
          <w:b w:val="0"/>
          <w:sz w:val="20"/>
          <w:szCs w:val="20"/>
          <w:lang w:val="nl-NL"/>
        </w:rPr>
        <w:t>Gewicht: ca. 3,3 kg</w:t>
      </w:r>
    </w:p>
    <w:p w14:paraId="5CF5E679" w14:textId="782D5FCC" w:rsidR="002957B6" w:rsidRPr="00F61710" w:rsidRDefault="002957B6" w:rsidP="002957B6">
      <w:pPr>
        <w:pStyle w:val="Paragraphedeliste"/>
      </w:pPr>
      <w:r w:rsidRPr="002957B6">
        <w:rPr>
          <w:lang w:val="nl-NL"/>
        </w:rPr>
        <w:t>Prijs</w:t>
      </w:r>
      <w:r>
        <w:t xml:space="preserve">: € </w:t>
      </w:r>
      <w:r w:rsidR="007E4543">
        <w:t>470</w:t>
      </w:r>
    </w:p>
    <w:p w14:paraId="06A5FF2F" w14:textId="77777777" w:rsidR="002957B6" w:rsidRDefault="002957B6" w:rsidP="002957B6"/>
    <w:p w14:paraId="293B56E9" w14:textId="5401F462" w:rsidR="002957B6" w:rsidRPr="00813340" w:rsidRDefault="002957B6" w:rsidP="002957B6">
      <w:r>
        <w:t xml:space="preserve"> </w:t>
      </w:r>
    </w:p>
    <w:p w14:paraId="64820242" w14:textId="1B059BEA" w:rsidR="002957B6" w:rsidRDefault="002957B6" w:rsidP="00244E3B"/>
    <w:p w14:paraId="0700AC6D" w14:textId="413B2970" w:rsidR="00B05CFE" w:rsidRDefault="00B05CFE" w:rsidP="00B05CFE">
      <w:pPr>
        <w:pStyle w:val="Titre1"/>
      </w:pPr>
      <w:r>
        <w:rPr>
          <w:noProof/>
          <w:lang w:val="fr-FR" w:eastAsia="fr-FR"/>
        </w:rPr>
        <w:drawing>
          <wp:anchor distT="0" distB="0" distL="114300" distR="114300" simplePos="0" relativeHeight="251665408" behindDoc="1" locked="0" layoutInCell="1" allowOverlap="1" wp14:anchorId="439BD36B" wp14:editId="15B187D4">
            <wp:simplePos x="0" y="0"/>
            <wp:positionH relativeFrom="column">
              <wp:posOffset>-353695</wp:posOffset>
            </wp:positionH>
            <wp:positionV relativeFrom="paragraph">
              <wp:posOffset>64135</wp:posOffset>
            </wp:positionV>
            <wp:extent cx="2087880" cy="2087880"/>
            <wp:effectExtent l="0" t="0" r="0" b="0"/>
            <wp:wrapThrough wrapText="bothSides">
              <wp:wrapPolygon edited="0">
                <wp:start x="0" y="0"/>
                <wp:lineTo x="0" y="21285"/>
                <wp:lineTo x="21285" y="21285"/>
                <wp:lineTo x="21285" y="0"/>
                <wp:lineTo x="0" y="0"/>
              </wp:wrapPolygon>
            </wp:wrapThrough>
            <wp:docPr id="7" name="Image 7" descr="Macintosh HD:Users:veroniquevanbaelen:Documents:Members Communication:2012:PR 2012:Bergans of Norway 2012:Persberichten:2013:Zomer 2013:Foto's:5041_HotPink-White-BrCob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2:PR 2012:Bergans of Norway 2012:Persberichten:2013:Zomer 2013:Foto's:5041_HotPink-White-BrCobal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788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FFD2F" w14:textId="6E30CE17" w:rsidR="00B05CFE" w:rsidRPr="00C33194" w:rsidRDefault="00B05CFE" w:rsidP="00B05CFE">
      <w:pPr>
        <w:pStyle w:val="Titre1"/>
        <w:jc w:val="right"/>
      </w:pPr>
      <w:r>
        <w:t>EIDFJORD JACKET</w:t>
      </w:r>
      <w:r w:rsidR="00C90971">
        <w:t xml:space="preserve"> (M/V)</w:t>
      </w:r>
    </w:p>
    <w:p w14:paraId="3B1C0BBB" w14:textId="6356AD9B" w:rsidR="00E227C2" w:rsidRDefault="00B05CFE" w:rsidP="00B05CFE">
      <w:pPr>
        <w:jc w:val="right"/>
        <w:rPr>
          <w:lang w:val="nl-NL"/>
        </w:rPr>
      </w:pPr>
      <w:r w:rsidRPr="00181B94">
        <w:rPr>
          <w:rStyle w:val="longtext"/>
          <w:lang w:val="nl-NL"/>
        </w:rPr>
        <w:t xml:space="preserve">Het </w:t>
      </w:r>
      <w:proofErr w:type="spellStart"/>
      <w:r w:rsidRPr="00181B94">
        <w:rPr>
          <w:rStyle w:val="longtext"/>
          <w:lang w:val="nl-NL"/>
        </w:rPr>
        <w:t>Eidfjord</w:t>
      </w:r>
      <w:proofErr w:type="spellEnd"/>
      <w:r w:rsidRPr="00181B94">
        <w:rPr>
          <w:rStyle w:val="longtext"/>
          <w:lang w:val="nl-NL"/>
        </w:rPr>
        <w:t xml:space="preserve"> jack is gemaakt van het </w:t>
      </w:r>
      <w:r w:rsidRPr="00181B94">
        <w:rPr>
          <w:lang w:val="nl-NL"/>
        </w:rPr>
        <w:t>3-laags Bergans Element®-materiaal</w:t>
      </w:r>
      <w:r>
        <w:rPr>
          <w:lang w:val="nl-NL"/>
        </w:rPr>
        <w:t xml:space="preserve"> dat waterdicht, winddicht en zeer goed ademend is. De zakken zijn zodanig op de jas gezet, dat ze het gebruik van een heupgordel bij een rugzak niet hinderen. Ook praktisch is de vast capuchon die geschikt is voor het dragen van een helm. Dit jack beschikt over alle technische eigenschappen die u nodig heeft. Perfect voor een veelzijdig </w:t>
      </w:r>
      <w:proofErr w:type="spellStart"/>
      <w:r>
        <w:rPr>
          <w:lang w:val="nl-NL"/>
        </w:rPr>
        <w:t>outdoorleven</w:t>
      </w:r>
      <w:proofErr w:type="spellEnd"/>
      <w:r>
        <w:rPr>
          <w:lang w:val="nl-NL"/>
        </w:rPr>
        <w:t>!</w:t>
      </w:r>
    </w:p>
    <w:p w14:paraId="2AE2F2ED" w14:textId="0176C4F2" w:rsidR="00B05CFE" w:rsidRDefault="00B05CFE" w:rsidP="00B05CFE">
      <w:pPr>
        <w:jc w:val="right"/>
        <w:rPr>
          <w:lang w:val="nl-NL"/>
        </w:rPr>
      </w:pPr>
      <w:r>
        <w:rPr>
          <w:lang w:val="nl-NL"/>
        </w:rPr>
        <w:t>Prijs: € 289,95</w:t>
      </w:r>
    </w:p>
    <w:p w14:paraId="5F8E2D56" w14:textId="1B1BF31B" w:rsidR="00B05CFE" w:rsidRDefault="00B05CFE" w:rsidP="00244E3B"/>
    <w:p w14:paraId="66101EA3" w14:textId="77777777" w:rsidR="001624A8" w:rsidRDefault="001624A8" w:rsidP="00244E3B"/>
    <w:p w14:paraId="137438D2" w14:textId="77777777" w:rsidR="001624A8" w:rsidRDefault="001624A8" w:rsidP="00244E3B"/>
    <w:p w14:paraId="6BDF4C18" w14:textId="6F3C4431" w:rsidR="00C90971" w:rsidRDefault="001624A8" w:rsidP="00244E3B">
      <w:r>
        <w:rPr>
          <w:noProof/>
          <w:lang w:val="fr-FR" w:eastAsia="fr-FR"/>
        </w:rPr>
        <w:drawing>
          <wp:anchor distT="0" distB="0" distL="114300" distR="114300" simplePos="0" relativeHeight="251667456" behindDoc="1" locked="0" layoutInCell="1" allowOverlap="1" wp14:anchorId="4AF89FB2" wp14:editId="32AA1145">
            <wp:simplePos x="0" y="0"/>
            <wp:positionH relativeFrom="column">
              <wp:posOffset>2859405</wp:posOffset>
            </wp:positionH>
            <wp:positionV relativeFrom="paragraph">
              <wp:posOffset>135255</wp:posOffset>
            </wp:positionV>
            <wp:extent cx="2087880" cy="2087880"/>
            <wp:effectExtent l="0" t="0" r="0" b="0"/>
            <wp:wrapThrough wrapText="bothSides">
              <wp:wrapPolygon edited="0">
                <wp:start x="0" y="0"/>
                <wp:lineTo x="0" y="21285"/>
                <wp:lineTo x="21285" y="21285"/>
                <wp:lineTo x="21285" y="0"/>
                <wp:lineTo x="0" y="0"/>
              </wp:wrapPolygon>
            </wp:wrapThrough>
            <wp:docPr id="8" name="Image 8" descr="Macintosh HD:Users:veroniquevanbaelen:Documents:Members Communication:2012:PR 2012:Bergans of Norway 2012:Persberichten:2013:Zomer 2013:Foto's:Stegaros 7040_TimothyGreen-BrCobalt-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2:PR 2012:Bergans of Norway 2012:Persberichten:2013:Zomer 2013:Foto's:Stegaros 7040_TimothyGreen-BrCobalt-In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788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7257C" w14:textId="6C002D2C" w:rsidR="00C90971" w:rsidRDefault="00C90971" w:rsidP="00244E3B"/>
    <w:p w14:paraId="5A094847" w14:textId="61DCD09F" w:rsidR="00C90971" w:rsidRPr="00C33194" w:rsidRDefault="00C90971" w:rsidP="00C90971">
      <w:pPr>
        <w:pStyle w:val="Titre1"/>
      </w:pPr>
      <w:r>
        <w:t xml:space="preserve">STEGAROS </w:t>
      </w:r>
      <w:r w:rsidR="001624A8">
        <w:t>SOFTSHELL</w:t>
      </w:r>
      <w:r>
        <w:t>JACKET (M/V)</w:t>
      </w:r>
    </w:p>
    <w:p w14:paraId="00B555F8" w14:textId="59BE35FA" w:rsidR="00C90971" w:rsidRPr="001624A8" w:rsidRDefault="001624A8" w:rsidP="00C90971">
      <w:pPr>
        <w:pStyle w:val="Paragraphedeliste"/>
        <w:rPr>
          <w:lang w:val="nl-NL"/>
        </w:rPr>
      </w:pPr>
      <w:r w:rsidRPr="001624A8">
        <w:rPr>
          <w:lang w:val="nl-NL"/>
        </w:rPr>
        <w:t>Z</w:t>
      </w:r>
      <w:r w:rsidRPr="001624A8">
        <w:rPr>
          <w:rStyle w:val="hps"/>
          <w:rFonts w:eastAsia="Times New Roman" w:cs="Times New Roman"/>
          <w:lang w:val="nl-NL"/>
        </w:rPr>
        <w:t>eer</w:t>
      </w:r>
      <w:r w:rsidRPr="001624A8">
        <w:rPr>
          <w:rFonts w:eastAsia="Times New Roman" w:cs="Times New Roman"/>
          <w:lang w:val="nl-NL"/>
        </w:rPr>
        <w:t xml:space="preserve"> </w:t>
      </w:r>
      <w:r w:rsidRPr="001624A8">
        <w:rPr>
          <w:rStyle w:val="hps"/>
          <w:rFonts w:eastAsia="Times New Roman" w:cs="Times New Roman"/>
          <w:lang w:val="nl-NL"/>
        </w:rPr>
        <w:t>windbestendig</w:t>
      </w:r>
      <w:r w:rsidRPr="001624A8">
        <w:rPr>
          <w:rStyle w:val="hps"/>
          <w:rFonts w:eastAsia="Times New Roman" w:cs="Times New Roman"/>
          <w:lang w:val="nl-NL"/>
        </w:rPr>
        <w:t>,</w:t>
      </w:r>
      <w:r w:rsidRPr="001624A8">
        <w:rPr>
          <w:rStyle w:val="hps"/>
          <w:rFonts w:eastAsia="Times New Roman" w:cs="Times New Roman"/>
          <w:lang w:val="nl-NL"/>
        </w:rPr>
        <w:t xml:space="preserve"> </w:t>
      </w:r>
      <w:r w:rsidRPr="001624A8">
        <w:rPr>
          <w:rStyle w:val="hps"/>
          <w:rFonts w:eastAsia="Times New Roman" w:cs="Times New Roman"/>
          <w:lang w:val="nl-NL"/>
        </w:rPr>
        <w:t xml:space="preserve">zeer goed </w:t>
      </w:r>
      <w:r w:rsidRPr="001624A8">
        <w:rPr>
          <w:rStyle w:val="hps"/>
          <w:rFonts w:eastAsia="Times New Roman" w:cs="Times New Roman"/>
          <w:lang w:val="nl-NL"/>
        </w:rPr>
        <w:t>ademend</w:t>
      </w:r>
      <w:r w:rsidRPr="001624A8">
        <w:rPr>
          <w:lang w:val="nl-NL"/>
        </w:rPr>
        <w:t xml:space="preserve"> sportief </w:t>
      </w:r>
      <w:proofErr w:type="spellStart"/>
      <w:r w:rsidRPr="001624A8">
        <w:rPr>
          <w:lang w:val="nl-NL"/>
        </w:rPr>
        <w:t>softshelljack</w:t>
      </w:r>
      <w:proofErr w:type="spellEnd"/>
      <w:r w:rsidRPr="001624A8">
        <w:rPr>
          <w:lang w:val="nl-NL"/>
        </w:rPr>
        <w:t xml:space="preserve"> met v</w:t>
      </w:r>
      <w:r w:rsidR="00C90971" w:rsidRPr="001624A8">
        <w:rPr>
          <w:lang w:val="nl-NL"/>
        </w:rPr>
        <w:t>aste capuchon geschikt voor helm</w:t>
      </w:r>
      <w:r w:rsidRPr="001624A8">
        <w:rPr>
          <w:lang w:val="nl-NL"/>
        </w:rPr>
        <w:t xml:space="preserve">. </w:t>
      </w:r>
      <w:r w:rsidR="00C90971" w:rsidRPr="001624A8">
        <w:rPr>
          <w:lang w:val="nl-NL"/>
        </w:rPr>
        <w:t xml:space="preserve">Ritsen onder de armen </w:t>
      </w:r>
      <w:r w:rsidRPr="001624A8">
        <w:rPr>
          <w:lang w:val="nl-NL"/>
        </w:rPr>
        <w:t>en s</w:t>
      </w:r>
      <w:r w:rsidRPr="001624A8">
        <w:rPr>
          <w:lang w:val="nl-NL"/>
        </w:rPr>
        <w:t xml:space="preserve">teek- en borstzakken met </w:t>
      </w:r>
      <w:proofErr w:type="spellStart"/>
      <w:r w:rsidRPr="001624A8">
        <w:rPr>
          <w:lang w:val="nl-NL"/>
        </w:rPr>
        <w:t>mesh</w:t>
      </w:r>
      <w:proofErr w:type="spellEnd"/>
      <w:r w:rsidRPr="001624A8">
        <w:rPr>
          <w:lang w:val="nl-NL"/>
        </w:rPr>
        <w:t xml:space="preserve"> </w:t>
      </w:r>
      <w:r w:rsidR="00C90971" w:rsidRPr="001624A8">
        <w:rPr>
          <w:lang w:val="nl-NL"/>
        </w:rPr>
        <w:t xml:space="preserve">voor </w:t>
      </w:r>
      <w:r w:rsidRPr="001624A8">
        <w:rPr>
          <w:lang w:val="nl-NL"/>
        </w:rPr>
        <w:t xml:space="preserve">betere </w:t>
      </w:r>
      <w:r w:rsidR="00C90971" w:rsidRPr="001624A8">
        <w:rPr>
          <w:lang w:val="nl-NL"/>
        </w:rPr>
        <w:t>ventilatie</w:t>
      </w:r>
      <w:r w:rsidRPr="001624A8">
        <w:rPr>
          <w:lang w:val="nl-NL"/>
        </w:rPr>
        <w:t xml:space="preserve">. </w:t>
      </w:r>
      <w:r w:rsidR="00C90971" w:rsidRPr="001624A8">
        <w:rPr>
          <w:lang w:val="nl-NL"/>
        </w:rPr>
        <w:t>Klittenband aan de manchetten</w:t>
      </w:r>
      <w:r w:rsidRPr="001624A8">
        <w:rPr>
          <w:lang w:val="nl-NL"/>
        </w:rPr>
        <w:t>, l</w:t>
      </w:r>
      <w:r w:rsidR="00C90971" w:rsidRPr="001624A8">
        <w:rPr>
          <w:lang w:val="nl-NL"/>
        </w:rPr>
        <w:t>angere rug en reflecterend Bergans-logo</w:t>
      </w:r>
      <w:r>
        <w:rPr>
          <w:lang w:val="nl-NL"/>
        </w:rPr>
        <w:t>.</w:t>
      </w:r>
    </w:p>
    <w:p w14:paraId="47AFB0DC" w14:textId="77777777" w:rsidR="00C90971" w:rsidRPr="004F16C6" w:rsidRDefault="00C90971" w:rsidP="00C90971">
      <w:pPr>
        <w:pStyle w:val="Paragraphedeliste"/>
        <w:rPr>
          <w:lang w:val="nl-NL"/>
        </w:rPr>
      </w:pPr>
      <w:r>
        <w:rPr>
          <w:lang w:val="nl-NL"/>
        </w:rPr>
        <w:t>Gewicht: Heren L: 645 gram en dames S: 525 gram</w:t>
      </w:r>
    </w:p>
    <w:p w14:paraId="3A20B061" w14:textId="77777777" w:rsidR="00C90971" w:rsidRPr="00D42F6D" w:rsidRDefault="00C90971" w:rsidP="00C90971">
      <w:pPr>
        <w:pStyle w:val="Paragraphedeliste"/>
        <w:rPr>
          <w:lang w:val="nl-NL"/>
        </w:rPr>
      </w:pPr>
      <w:r>
        <w:rPr>
          <w:lang w:val="nl-NL"/>
        </w:rPr>
        <w:t>Prijs: € 209,95</w:t>
      </w:r>
    </w:p>
    <w:p w14:paraId="25E5EE20" w14:textId="77777777" w:rsidR="00C90971" w:rsidRDefault="00C90971" w:rsidP="00244E3B"/>
    <w:p w14:paraId="661C195F" w14:textId="77777777" w:rsidR="00E227C2" w:rsidRDefault="00E227C2" w:rsidP="00E227C2"/>
    <w:p w14:paraId="5F064BB8" w14:textId="77777777" w:rsidR="00E227C2" w:rsidRDefault="00E227C2" w:rsidP="00E227C2"/>
    <w:p w14:paraId="7BD4AF0A" w14:textId="6CB48F74" w:rsidR="00E227C2" w:rsidRPr="00D0253B" w:rsidRDefault="001624A8" w:rsidP="001624A8">
      <w:pPr>
        <w:jc w:val="center"/>
      </w:pPr>
      <w:r>
        <w:t>www.bergans.com</w:t>
      </w:r>
      <w:bookmarkStart w:id="0" w:name="_GoBack"/>
      <w:bookmarkEnd w:id="0"/>
    </w:p>
    <w:sectPr w:rsidR="00E227C2" w:rsidRPr="00D0253B" w:rsidSect="00E227C2">
      <w:headerReference w:type="default" r:id="rId14"/>
      <w:footerReference w:type="default" r:id="rId15"/>
      <w:pgSz w:w="11900" w:h="16840"/>
      <w:pgMar w:top="2410" w:right="3395" w:bottom="2127" w:left="907" w:header="568" w:footer="617"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44B089" w14:textId="77777777" w:rsidR="00C90971" w:rsidRDefault="00C90971" w:rsidP="00244E3B">
      <w:r>
        <w:separator/>
      </w:r>
    </w:p>
  </w:endnote>
  <w:endnote w:type="continuationSeparator" w:id="0">
    <w:p w14:paraId="1D9E1A85" w14:textId="77777777" w:rsidR="00C90971" w:rsidRDefault="00C90971" w:rsidP="00244E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EmbarcaderoMVBPro Cond">
    <w:altName w:val="Didot"/>
    <w:charset w:val="00"/>
    <w:family w:val="auto"/>
    <w:pitch w:val="variable"/>
    <w:sig w:usb0="A000003F" w:usb1="5000207B" w:usb2="00000000" w:usb3="00000000" w:csb0="00000093" w:csb1="00000000"/>
  </w:font>
  <w:font w:name="Lucida Grande">
    <w:panose1 w:val="020B0600040502020204"/>
    <w:charset w:val="00"/>
    <w:family w:val="auto"/>
    <w:pitch w:val="variable"/>
    <w:sig w:usb0="E1000AEF" w:usb1="5000A1FF" w:usb2="00000000" w:usb3="00000000" w:csb0="000001BF" w:csb1="00000000"/>
  </w:font>
  <w:font w:name="EmbarcaderoMVBPro MedCond">
    <w:altName w:val="Avenir Medium"/>
    <w:charset w:val="00"/>
    <w:family w:val="auto"/>
    <w:pitch w:val="variable"/>
    <w:sig w:usb0="A000003F" w:usb1="5000207B" w:usb2="00000000" w:usb3="00000000" w:csb0="00000093" w:csb1="00000000"/>
  </w:font>
  <w:font w:name="EmbarcaderoMVBPro-Cond">
    <w:altName w:val="EmbarcaderoMVBPro Cond"/>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CC0E94" w14:textId="77777777" w:rsidR="00C90971" w:rsidRPr="00135484" w:rsidRDefault="00C90971" w:rsidP="00244E3B">
    <w:pPr>
      <w:pStyle w:val="Pieddepage"/>
    </w:pPr>
    <w:r>
      <w:rPr>
        <w:noProof/>
        <w:lang w:val="fr-FR" w:eastAsia="fr-FR"/>
      </w:rPr>
      <mc:AlternateContent>
        <mc:Choice Requires="wps">
          <w:drawing>
            <wp:anchor distT="0" distB="0" distL="114300" distR="114300" simplePos="0" relativeHeight="251666432" behindDoc="0" locked="0" layoutInCell="1" allowOverlap="1" wp14:anchorId="18093944" wp14:editId="34E69612">
              <wp:simplePos x="0" y="0"/>
              <wp:positionH relativeFrom="column">
                <wp:posOffset>958850</wp:posOffset>
              </wp:positionH>
              <wp:positionV relativeFrom="paragraph">
                <wp:posOffset>103505</wp:posOffset>
              </wp:positionV>
              <wp:extent cx="3771900" cy="342900"/>
              <wp:effectExtent l="0" t="0" r="0" b="12700"/>
              <wp:wrapNone/>
              <wp:docPr id="4" name="Text Box 4"/>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9C2EC3" w14:textId="77777777" w:rsidR="00C90971" w:rsidRPr="00244E3B" w:rsidRDefault="00C90971" w:rsidP="00364042">
                          <w:pPr>
                            <w:pStyle w:val="Pieddepage"/>
                            <w:ind w:left="0"/>
                            <w:rPr>
                              <w:sz w:val="14"/>
                              <w:szCs w:val="14"/>
                            </w:rPr>
                          </w:pPr>
                          <w:r w:rsidRPr="00244E3B">
                            <w:rPr>
                              <w:sz w:val="14"/>
                              <w:szCs w:val="14"/>
                            </w:rPr>
                            <w:t xml:space="preserve">Bergans of Norway was established in 1908, when Ole F. Bergan invented the modern frame </w:t>
                          </w:r>
                          <w:r w:rsidRPr="00244E3B">
                            <w:rPr>
                              <w:sz w:val="14"/>
                              <w:szCs w:val="14"/>
                            </w:rPr>
                            <w:br/>
                            <w:t xml:space="preserve">backpack. Bergans is a market leader in Norway and represented in all major European markets. </w:t>
                          </w:r>
                        </w:p>
                        <w:p w14:paraId="25BAFB2F" w14:textId="77777777" w:rsidR="00C90971" w:rsidRDefault="00C909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left:0;text-align:left;margin-left:75.5pt;margin-top:8.15pt;width:297pt;height:2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" filled="f" stroked="f">
              <v:textbox>
                <w:txbxContent>
                  <w:p w14:paraId="7F9C2EC3" w14:textId="77777777" w:rsidR="00C90971" w:rsidRPr="00244E3B" w:rsidRDefault="00C90971" w:rsidP="00364042">
                    <w:pPr>
                      <w:pStyle w:val="Pieddepage"/>
                      <w:ind w:left="0"/>
                      <w:rPr>
                        <w:sz w:val="14"/>
                        <w:szCs w:val="14"/>
                      </w:rPr>
                    </w:pPr>
                    <w:r w:rsidRPr="00244E3B">
                      <w:rPr>
                        <w:sz w:val="14"/>
                        <w:szCs w:val="14"/>
                      </w:rPr>
                      <w:t xml:space="preserve">Bergans of Norway was established in 1908, when Ole F. Bergan invented the modern frame </w:t>
                    </w:r>
                    <w:r w:rsidRPr="00244E3B">
                      <w:rPr>
                        <w:sz w:val="14"/>
                        <w:szCs w:val="14"/>
                      </w:rPr>
                      <w:br/>
                      <w:t xml:space="preserve">backpack. Bergans is a market leader in Norway and represented in all major European markets. </w:t>
                    </w:r>
                  </w:p>
                  <w:p w14:paraId="25BAFB2F" w14:textId="77777777" w:rsidR="00C90971" w:rsidRDefault="00C90971"/>
                </w:txbxContent>
              </v:textbox>
            </v:shape>
          </w:pict>
        </mc:Fallback>
      </mc:AlternateContent>
    </w:r>
    <w:r w:rsidRPr="00135484">
      <w:rPr>
        <w:noProof/>
        <w:lang w:val="fr-FR" w:eastAsia="fr-FR"/>
      </w:rPr>
      <mc:AlternateContent>
        <mc:Choice Requires="wps">
          <w:drawing>
            <wp:anchor distT="0" distB="0" distL="114300" distR="114300" simplePos="0" relativeHeight="251662336" behindDoc="0" locked="0" layoutInCell="1" allowOverlap="1" wp14:anchorId="0D1800C1" wp14:editId="6CE19D87">
              <wp:simplePos x="0" y="0"/>
              <wp:positionH relativeFrom="column">
                <wp:posOffset>0</wp:posOffset>
              </wp:positionH>
              <wp:positionV relativeFrom="paragraph">
                <wp:posOffset>-370205</wp:posOffset>
              </wp:positionV>
              <wp:extent cx="6400800" cy="227965"/>
              <wp:effectExtent l="0" t="0" r="25400" b="26035"/>
              <wp:wrapNone/>
              <wp:docPr id="1" name="Rectangle 8"/>
              <wp:cNvGraphicFramePr/>
              <a:graphic xmlns:a="http://schemas.openxmlformats.org/drawingml/2006/main">
                <a:graphicData uri="http://schemas.microsoft.com/office/word/2010/wordprocessingShape">
                  <wps:wsp>
                    <wps:cNvSpPr/>
                    <wps:spPr>
                      <a:xfrm>
                        <a:off x="0" y="0"/>
                        <a:ext cx="6400800" cy="227965"/>
                      </a:xfrm>
                      <a:custGeom>
                        <a:avLst/>
                        <a:gdLst>
                          <a:gd name="connsiteX0" fmla="*/ 0 w 6400800"/>
                          <a:gd name="connsiteY0" fmla="*/ 0 h 114300"/>
                          <a:gd name="connsiteX1" fmla="*/ 6400800 w 6400800"/>
                          <a:gd name="connsiteY1" fmla="*/ 0 h 114300"/>
                          <a:gd name="connsiteX2" fmla="*/ 6400800 w 6400800"/>
                          <a:gd name="connsiteY2" fmla="*/ 114300 h 114300"/>
                          <a:gd name="connsiteX3" fmla="*/ 0 w 6400800"/>
                          <a:gd name="connsiteY3" fmla="*/ 114300 h 114300"/>
                          <a:gd name="connsiteX4" fmla="*/ 0 w 6400800"/>
                          <a:gd name="connsiteY4" fmla="*/ 0 h 114300"/>
                          <a:gd name="connsiteX0" fmla="*/ 0 w 6400800"/>
                          <a:gd name="connsiteY0" fmla="*/ 0 h 114300"/>
                          <a:gd name="connsiteX1" fmla="*/ 6400800 w 6400800"/>
                          <a:gd name="connsiteY1" fmla="*/ 0 h 114300"/>
                          <a:gd name="connsiteX2" fmla="*/ 6400800 w 6400800"/>
                          <a:gd name="connsiteY2" fmla="*/ 114300 h 114300"/>
                          <a:gd name="connsiteX3" fmla="*/ 0 w 6400800"/>
                          <a:gd name="connsiteY3" fmla="*/ 114300 h 114300"/>
                          <a:gd name="connsiteX4" fmla="*/ 0 w 6400800"/>
                          <a:gd name="connsiteY4" fmla="*/ 0 h 114300"/>
                          <a:gd name="connsiteX0" fmla="*/ 0 w 6400800"/>
                          <a:gd name="connsiteY0" fmla="*/ 0 h 114300"/>
                          <a:gd name="connsiteX1" fmla="*/ 6400800 w 6400800"/>
                          <a:gd name="connsiteY1" fmla="*/ 0 h 114300"/>
                          <a:gd name="connsiteX2" fmla="*/ 6400800 w 6400800"/>
                          <a:gd name="connsiteY2" fmla="*/ 114300 h 114300"/>
                          <a:gd name="connsiteX3" fmla="*/ 0 w 6400800"/>
                          <a:gd name="connsiteY3" fmla="*/ 114300 h 114300"/>
                          <a:gd name="connsiteX4" fmla="*/ 0 w 6400800"/>
                          <a:gd name="connsiteY4" fmla="*/ 0 h 114300"/>
                          <a:gd name="connsiteX0" fmla="*/ 0 w 6400800"/>
                          <a:gd name="connsiteY0" fmla="*/ 0 h 114300"/>
                          <a:gd name="connsiteX1" fmla="*/ 6400800 w 6400800"/>
                          <a:gd name="connsiteY1" fmla="*/ 114300 h 114300"/>
                          <a:gd name="connsiteX2" fmla="*/ 6400800 w 6400800"/>
                          <a:gd name="connsiteY2" fmla="*/ 114300 h 114300"/>
                          <a:gd name="connsiteX3" fmla="*/ 0 w 6400800"/>
                          <a:gd name="connsiteY3" fmla="*/ 114300 h 114300"/>
                          <a:gd name="connsiteX4" fmla="*/ 0 w 6400800"/>
                          <a:gd name="connsiteY4" fmla="*/ 0 h 114300"/>
                          <a:gd name="connsiteX0" fmla="*/ 0 w 6400800"/>
                          <a:gd name="connsiteY0" fmla="*/ 0 h 228600"/>
                          <a:gd name="connsiteX1" fmla="*/ 6400800 w 6400800"/>
                          <a:gd name="connsiteY1" fmla="*/ 228600 h 228600"/>
                          <a:gd name="connsiteX2" fmla="*/ 6400800 w 6400800"/>
                          <a:gd name="connsiteY2" fmla="*/ 228600 h 228600"/>
                          <a:gd name="connsiteX3" fmla="*/ 0 w 6400800"/>
                          <a:gd name="connsiteY3" fmla="*/ 228600 h 228600"/>
                          <a:gd name="connsiteX4" fmla="*/ 0 w 6400800"/>
                          <a:gd name="connsiteY4" fmla="*/ 0 h 228600"/>
                          <a:gd name="connsiteX0" fmla="*/ 0 w 6400800"/>
                          <a:gd name="connsiteY0" fmla="*/ 0 h 342900"/>
                          <a:gd name="connsiteX1" fmla="*/ 6400800 w 6400800"/>
                          <a:gd name="connsiteY1" fmla="*/ 228600 h 342900"/>
                          <a:gd name="connsiteX2" fmla="*/ 6400800 w 6400800"/>
                          <a:gd name="connsiteY2" fmla="*/ 342900 h 342900"/>
                          <a:gd name="connsiteX3" fmla="*/ 0 w 6400800"/>
                          <a:gd name="connsiteY3" fmla="*/ 228600 h 342900"/>
                          <a:gd name="connsiteX4" fmla="*/ 0 w 6400800"/>
                          <a:gd name="connsiteY4" fmla="*/ 0 h 342900"/>
                          <a:gd name="connsiteX0" fmla="*/ 0 w 6400800"/>
                          <a:gd name="connsiteY0" fmla="*/ 0 h 342900"/>
                          <a:gd name="connsiteX1" fmla="*/ 6400800 w 6400800"/>
                          <a:gd name="connsiteY1" fmla="*/ 177800 h 342900"/>
                          <a:gd name="connsiteX2" fmla="*/ 6400800 w 6400800"/>
                          <a:gd name="connsiteY2" fmla="*/ 342900 h 342900"/>
                          <a:gd name="connsiteX3" fmla="*/ 0 w 6400800"/>
                          <a:gd name="connsiteY3" fmla="*/ 228600 h 342900"/>
                          <a:gd name="connsiteX4" fmla="*/ 0 w 6400800"/>
                          <a:gd name="connsiteY4" fmla="*/ 0 h 342900"/>
                          <a:gd name="connsiteX0" fmla="*/ 0 w 6400800"/>
                          <a:gd name="connsiteY0" fmla="*/ 0 h 228600"/>
                          <a:gd name="connsiteX1" fmla="*/ 6400800 w 6400800"/>
                          <a:gd name="connsiteY1" fmla="*/ 177800 h 228600"/>
                          <a:gd name="connsiteX2" fmla="*/ 6400800 w 6400800"/>
                          <a:gd name="connsiteY2" fmla="*/ 228600 h 228600"/>
                          <a:gd name="connsiteX3" fmla="*/ 0 w 6400800"/>
                          <a:gd name="connsiteY3" fmla="*/ 228600 h 228600"/>
                          <a:gd name="connsiteX4" fmla="*/ 0 w 6400800"/>
                          <a:gd name="connsiteY4" fmla="*/ 0 h 228600"/>
                          <a:gd name="connsiteX0" fmla="*/ 0 w 6403340"/>
                          <a:gd name="connsiteY0" fmla="*/ 0 h 228600"/>
                          <a:gd name="connsiteX1" fmla="*/ 6403340 w 6403340"/>
                          <a:gd name="connsiteY1" fmla="*/ 190500 h 228600"/>
                          <a:gd name="connsiteX2" fmla="*/ 6400800 w 6403340"/>
                          <a:gd name="connsiteY2" fmla="*/ 228600 h 228600"/>
                          <a:gd name="connsiteX3" fmla="*/ 0 w 6403340"/>
                          <a:gd name="connsiteY3" fmla="*/ 228600 h 228600"/>
                          <a:gd name="connsiteX4" fmla="*/ 0 w 6403340"/>
                          <a:gd name="connsiteY4" fmla="*/ 0 h 228600"/>
                          <a:gd name="connsiteX0" fmla="*/ 0 w 6400800"/>
                          <a:gd name="connsiteY0" fmla="*/ 0 h 228600"/>
                          <a:gd name="connsiteX1" fmla="*/ 6400800 w 6400800"/>
                          <a:gd name="connsiteY1" fmla="*/ 190500 h 228600"/>
                          <a:gd name="connsiteX2" fmla="*/ 6400800 w 6400800"/>
                          <a:gd name="connsiteY2" fmla="*/ 228600 h 228600"/>
                          <a:gd name="connsiteX3" fmla="*/ 0 w 6400800"/>
                          <a:gd name="connsiteY3" fmla="*/ 228600 h 228600"/>
                          <a:gd name="connsiteX4" fmla="*/ 0 w 6400800"/>
                          <a:gd name="connsiteY4" fmla="*/ 0 h 228600"/>
                          <a:gd name="connsiteX0" fmla="*/ 0 w 6400800"/>
                          <a:gd name="connsiteY0" fmla="*/ 0 h 228600"/>
                          <a:gd name="connsiteX1" fmla="*/ 6400800 w 6400800"/>
                          <a:gd name="connsiteY1" fmla="*/ 177765 h 228600"/>
                          <a:gd name="connsiteX2" fmla="*/ 6400800 w 6400800"/>
                          <a:gd name="connsiteY2" fmla="*/ 228600 h 228600"/>
                          <a:gd name="connsiteX3" fmla="*/ 0 w 6400800"/>
                          <a:gd name="connsiteY3" fmla="*/ 228600 h 228600"/>
                          <a:gd name="connsiteX4" fmla="*/ 0 w 6400800"/>
                          <a:gd name="connsiteY4" fmla="*/ 0 h 228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00800" h="228600">
                            <a:moveTo>
                              <a:pt x="0" y="0"/>
                            </a:moveTo>
                            <a:lnTo>
                              <a:pt x="6400800" y="177765"/>
                            </a:lnTo>
                            <a:lnTo>
                              <a:pt x="6400800" y="228600"/>
                            </a:lnTo>
                            <a:lnTo>
                              <a:pt x="0" y="228600"/>
                            </a:lnTo>
                            <a:lnTo>
                              <a:pt x="0" y="0"/>
                            </a:lnTo>
                            <a:close/>
                          </a:path>
                        </a:pathLst>
                      </a:custGeom>
                      <a:solidFill>
                        <a:srgbClr val="0076C0"/>
                      </a:solidFill>
                      <a:ln w="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ectangle 8" o:spid="_x0000_s1026" style="position:absolute;margin-left:0;margin-top:-29.1pt;width:7in;height:17.9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400800,228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" path="m0,0l6400800,177765,6400800,228600,,228600,,0xe" fillcolor="#0076c0" strokecolor="#4579b8 [3044]" strokeweight="0">
              <v:path arrowok="t" o:connecttype="custom" o:connectlocs="0,0;6400800,177271;6400800,227965;0,227965;0,0" o:connectangles="0,0,0,0,0"/>
            </v:shape>
          </w:pict>
        </mc:Fallback>
      </mc:AlternateContent>
    </w:r>
    <w:r w:rsidRPr="00135484">
      <w:rPr>
        <w:noProof/>
        <w:lang w:val="fr-FR" w:eastAsia="fr-FR"/>
      </w:rPr>
      <mc:AlternateContent>
        <mc:Choice Requires="wps">
          <w:drawing>
            <wp:anchor distT="0" distB="0" distL="114300" distR="114300" simplePos="0" relativeHeight="251663360" behindDoc="0" locked="0" layoutInCell="1" allowOverlap="1" wp14:anchorId="26652916" wp14:editId="11E5F58E">
              <wp:simplePos x="0" y="0"/>
              <wp:positionH relativeFrom="column">
                <wp:posOffset>0</wp:posOffset>
              </wp:positionH>
              <wp:positionV relativeFrom="paragraph">
                <wp:posOffset>-169545</wp:posOffset>
              </wp:positionV>
              <wp:extent cx="6400800" cy="64135"/>
              <wp:effectExtent l="0" t="0" r="25400" b="37465"/>
              <wp:wrapNone/>
              <wp:docPr id="2" name="Rectangle 9"/>
              <wp:cNvGraphicFramePr/>
              <a:graphic xmlns:a="http://schemas.openxmlformats.org/drawingml/2006/main">
                <a:graphicData uri="http://schemas.microsoft.com/office/word/2010/wordprocessingShape">
                  <wps:wsp>
                    <wps:cNvSpPr/>
                    <wps:spPr>
                      <a:xfrm>
                        <a:off x="0" y="0"/>
                        <a:ext cx="6400800" cy="64135"/>
                      </a:xfrm>
                      <a:custGeom>
                        <a:avLst/>
                        <a:gdLst>
                          <a:gd name="connsiteX0" fmla="*/ 0 w 6400800"/>
                          <a:gd name="connsiteY0" fmla="*/ 0 h 114300"/>
                          <a:gd name="connsiteX1" fmla="*/ 6400800 w 6400800"/>
                          <a:gd name="connsiteY1" fmla="*/ 0 h 114300"/>
                          <a:gd name="connsiteX2" fmla="*/ 6400800 w 6400800"/>
                          <a:gd name="connsiteY2" fmla="*/ 114300 h 114300"/>
                          <a:gd name="connsiteX3" fmla="*/ 0 w 6400800"/>
                          <a:gd name="connsiteY3" fmla="*/ 114300 h 114300"/>
                          <a:gd name="connsiteX4" fmla="*/ 0 w 6400800"/>
                          <a:gd name="connsiteY4" fmla="*/ 0 h 114300"/>
                          <a:gd name="connsiteX0" fmla="*/ 19050 w 6419850"/>
                          <a:gd name="connsiteY0" fmla="*/ 0 h 114300"/>
                          <a:gd name="connsiteX1" fmla="*/ 6419850 w 6419850"/>
                          <a:gd name="connsiteY1" fmla="*/ 0 h 114300"/>
                          <a:gd name="connsiteX2" fmla="*/ 6419850 w 6419850"/>
                          <a:gd name="connsiteY2" fmla="*/ 114300 h 114300"/>
                          <a:gd name="connsiteX3" fmla="*/ 0 w 6419850"/>
                          <a:gd name="connsiteY3" fmla="*/ 38100 h 114300"/>
                          <a:gd name="connsiteX4" fmla="*/ 19050 w 6419850"/>
                          <a:gd name="connsiteY4" fmla="*/ 0 h 114300"/>
                          <a:gd name="connsiteX0" fmla="*/ 0 w 6400800"/>
                          <a:gd name="connsiteY0" fmla="*/ 0 h 228600"/>
                          <a:gd name="connsiteX1" fmla="*/ 6400800 w 6400800"/>
                          <a:gd name="connsiteY1" fmla="*/ 0 h 228600"/>
                          <a:gd name="connsiteX2" fmla="*/ 6400800 w 6400800"/>
                          <a:gd name="connsiteY2" fmla="*/ 114300 h 228600"/>
                          <a:gd name="connsiteX3" fmla="*/ 0 w 6400800"/>
                          <a:gd name="connsiteY3" fmla="*/ 228600 h 228600"/>
                          <a:gd name="connsiteX4" fmla="*/ 0 w 6400800"/>
                          <a:gd name="connsiteY4" fmla="*/ 0 h 228600"/>
                          <a:gd name="connsiteX0" fmla="*/ 0 w 6400800"/>
                          <a:gd name="connsiteY0" fmla="*/ 0 h 114300"/>
                          <a:gd name="connsiteX1" fmla="*/ 6400800 w 6400800"/>
                          <a:gd name="connsiteY1" fmla="*/ 0 h 114300"/>
                          <a:gd name="connsiteX2" fmla="*/ 6400800 w 6400800"/>
                          <a:gd name="connsiteY2" fmla="*/ 114300 h 114300"/>
                          <a:gd name="connsiteX3" fmla="*/ 12700 w 6400800"/>
                          <a:gd name="connsiteY3" fmla="*/ 82550 h 114300"/>
                          <a:gd name="connsiteX4" fmla="*/ 0 w 6400800"/>
                          <a:gd name="connsiteY4" fmla="*/ 0 h 114300"/>
                          <a:gd name="connsiteX0" fmla="*/ 0 w 6400800"/>
                          <a:gd name="connsiteY0" fmla="*/ 0 h 114300"/>
                          <a:gd name="connsiteX1" fmla="*/ 6400800 w 6400800"/>
                          <a:gd name="connsiteY1" fmla="*/ 0 h 114300"/>
                          <a:gd name="connsiteX2" fmla="*/ 6400800 w 6400800"/>
                          <a:gd name="connsiteY2" fmla="*/ 114300 h 114300"/>
                          <a:gd name="connsiteX3" fmla="*/ 0 w 6400800"/>
                          <a:gd name="connsiteY3" fmla="*/ 114300 h 114300"/>
                          <a:gd name="connsiteX4" fmla="*/ 0 w 6400800"/>
                          <a:gd name="connsiteY4" fmla="*/ 0 h 114300"/>
                          <a:gd name="connsiteX0" fmla="*/ 0 w 6400800"/>
                          <a:gd name="connsiteY0" fmla="*/ 0 h 114300"/>
                          <a:gd name="connsiteX1" fmla="*/ 6400800 w 6400800"/>
                          <a:gd name="connsiteY1" fmla="*/ 0 h 114300"/>
                          <a:gd name="connsiteX2" fmla="*/ 6400800 w 6400800"/>
                          <a:gd name="connsiteY2" fmla="*/ 114300 h 114300"/>
                          <a:gd name="connsiteX3" fmla="*/ 2540 w 6400800"/>
                          <a:gd name="connsiteY3" fmla="*/ 40640 h 114300"/>
                          <a:gd name="connsiteX4" fmla="*/ 0 w 6400800"/>
                          <a:gd name="connsiteY4" fmla="*/ 0 h 114300"/>
                          <a:gd name="connsiteX0" fmla="*/ 0 w 6400800"/>
                          <a:gd name="connsiteY0" fmla="*/ 0 h 114300"/>
                          <a:gd name="connsiteX1" fmla="*/ 6400800 w 6400800"/>
                          <a:gd name="connsiteY1" fmla="*/ 0 h 114300"/>
                          <a:gd name="connsiteX2" fmla="*/ 6400800 w 6400800"/>
                          <a:gd name="connsiteY2" fmla="*/ 114300 h 114300"/>
                          <a:gd name="connsiteX3" fmla="*/ 0 w 6400800"/>
                          <a:gd name="connsiteY3" fmla="*/ 38100 h 114300"/>
                          <a:gd name="connsiteX4" fmla="*/ 0 w 6400800"/>
                          <a:gd name="connsiteY4" fmla="*/ 0 h 114300"/>
                          <a:gd name="connsiteX0" fmla="*/ 0 w 6405880"/>
                          <a:gd name="connsiteY0" fmla="*/ 0 h 60960"/>
                          <a:gd name="connsiteX1" fmla="*/ 6400800 w 6405880"/>
                          <a:gd name="connsiteY1" fmla="*/ 0 h 60960"/>
                          <a:gd name="connsiteX2" fmla="*/ 6405880 w 6405880"/>
                          <a:gd name="connsiteY2" fmla="*/ 60960 h 60960"/>
                          <a:gd name="connsiteX3" fmla="*/ 0 w 6405880"/>
                          <a:gd name="connsiteY3" fmla="*/ 38100 h 60960"/>
                          <a:gd name="connsiteX4" fmla="*/ 0 w 6405880"/>
                          <a:gd name="connsiteY4" fmla="*/ 0 h 60960"/>
                          <a:gd name="connsiteX0" fmla="*/ 0 w 6400800"/>
                          <a:gd name="connsiteY0" fmla="*/ 0 h 114300"/>
                          <a:gd name="connsiteX1" fmla="*/ 6400800 w 6400800"/>
                          <a:gd name="connsiteY1" fmla="*/ 0 h 114300"/>
                          <a:gd name="connsiteX2" fmla="*/ 6400800 w 6400800"/>
                          <a:gd name="connsiteY2" fmla="*/ 114300 h 114300"/>
                          <a:gd name="connsiteX3" fmla="*/ 0 w 6400800"/>
                          <a:gd name="connsiteY3" fmla="*/ 38100 h 114300"/>
                          <a:gd name="connsiteX4" fmla="*/ 0 w 6400800"/>
                          <a:gd name="connsiteY4" fmla="*/ 0 h 114300"/>
                          <a:gd name="connsiteX0" fmla="*/ 0 w 6400800"/>
                          <a:gd name="connsiteY0" fmla="*/ 0 h 60960"/>
                          <a:gd name="connsiteX1" fmla="*/ 6400800 w 6400800"/>
                          <a:gd name="connsiteY1" fmla="*/ 0 h 60960"/>
                          <a:gd name="connsiteX2" fmla="*/ 6398260 w 6400800"/>
                          <a:gd name="connsiteY2" fmla="*/ 60960 h 60960"/>
                          <a:gd name="connsiteX3" fmla="*/ 0 w 6400800"/>
                          <a:gd name="connsiteY3" fmla="*/ 38100 h 60960"/>
                          <a:gd name="connsiteX4" fmla="*/ 0 w 6400800"/>
                          <a:gd name="connsiteY4" fmla="*/ 0 h 60960"/>
                          <a:gd name="connsiteX0" fmla="*/ 0 w 6400800"/>
                          <a:gd name="connsiteY0" fmla="*/ 0 h 38100"/>
                          <a:gd name="connsiteX1" fmla="*/ 6400800 w 6400800"/>
                          <a:gd name="connsiteY1" fmla="*/ 0 h 38100"/>
                          <a:gd name="connsiteX2" fmla="*/ 6398260 w 6400800"/>
                          <a:gd name="connsiteY2" fmla="*/ 27940 h 38100"/>
                          <a:gd name="connsiteX3" fmla="*/ 0 w 6400800"/>
                          <a:gd name="connsiteY3" fmla="*/ 38100 h 38100"/>
                          <a:gd name="connsiteX4" fmla="*/ 0 w 6400800"/>
                          <a:gd name="connsiteY4" fmla="*/ 0 h 38100"/>
                          <a:gd name="connsiteX0" fmla="*/ 0 w 6400800"/>
                          <a:gd name="connsiteY0" fmla="*/ 0 h 63500"/>
                          <a:gd name="connsiteX1" fmla="*/ 6400800 w 6400800"/>
                          <a:gd name="connsiteY1" fmla="*/ 0 h 63500"/>
                          <a:gd name="connsiteX2" fmla="*/ 6400800 w 6400800"/>
                          <a:gd name="connsiteY2" fmla="*/ 63500 h 63500"/>
                          <a:gd name="connsiteX3" fmla="*/ 0 w 6400800"/>
                          <a:gd name="connsiteY3" fmla="*/ 38100 h 63500"/>
                          <a:gd name="connsiteX4" fmla="*/ 0 w 6400800"/>
                          <a:gd name="connsiteY4" fmla="*/ 0 h 63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00800" h="63500">
                            <a:moveTo>
                              <a:pt x="0" y="0"/>
                            </a:moveTo>
                            <a:lnTo>
                              <a:pt x="6400800" y="0"/>
                            </a:lnTo>
                            <a:lnTo>
                              <a:pt x="6400800" y="63500"/>
                            </a:lnTo>
                            <a:lnTo>
                              <a:pt x="0" y="38100"/>
                            </a:lnTo>
                            <a:lnTo>
                              <a:pt x="0" y="0"/>
                            </a:lnTo>
                            <a:close/>
                          </a:path>
                        </a:pathLst>
                      </a:custGeom>
                      <a:solidFill>
                        <a:srgbClr val="272727"/>
                      </a:solidFill>
                      <a:ln w="0"/>
                      <a:effectLst/>
                    </wps:spPr>
                    <wps:style>
                      <a:lnRef idx="1">
                        <a:schemeClr val="accent1"/>
                      </a:lnRef>
                      <a:fillRef idx="3">
                        <a:schemeClr val="accent1"/>
                      </a:fillRef>
                      <a:effectRef idx="2">
                        <a:schemeClr val="accent1"/>
                      </a:effectRef>
                      <a:fontRef idx="minor">
                        <a:schemeClr val="lt1"/>
                      </a:fontRef>
                    </wps:style>
                    <wps:txbx>
                      <w:txbxContent>
                        <w:p w14:paraId="50DC3DAB" w14:textId="77777777" w:rsidR="00C90971" w:rsidRDefault="00C90971" w:rsidP="00244E3B">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le 9" o:spid="_x0000_s1027" style="position:absolute;left:0;text-align:left;margin-left:0;margin-top:-13.3pt;width:7in;height: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00800,635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" adj="-11796480,,5400" path="m0,0l6400800,,6400800,63500,,38100,,0xe" fillcolor="#272727" strokecolor="#4579b8 [3044]" strokeweight="0">
              <v:stroke joinstyle="miter"/>
              <v:formulas/>
              <v:path arrowok="t" o:connecttype="custom" o:connectlocs="0,0;6400800,0;6400800,64135;0,38481;0,0" o:connectangles="0,0,0,0,0" textboxrect="0,0,6400800,63500"/>
              <v:textbox>
                <w:txbxContent>
                  <w:p w14:paraId="50DC3DAB" w14:textId="77777777" w:rsidR="00C90971" w:rsidRDefault="00C90971" w:rsidP="00244E3B">
                    <w:r>
                      <w:t xml:space="preserve">                             </w:t>
                    </w:r>
                  </w:p>
                </w:txbxContent>
              </v:textbox>
            </v:shape>
          </w:pict>
        </mc:Fallback>
      </mc:AlternateContent>
    </w:r>
    <w:r w:rsidRPr="00135484">
      <w:rPr>
        <w:noProof/>
        <w:lang w:val="fr-FR" w:eastAsia="fr-FR"/>
      </w:rPr>
      <w:drawing>
        <wp:anchor distT="0" distB="0" distL="114300" distR="114300" simplePos="0" relativeHeight="251664384" behindDoc="0" locked="0" layoutInCell="1" allowOverlap="1" wp14:anchorId="3E0A03C8" wp14:editId="213FD62A">
          <wp:simplePos x="0" y="0"/>
          <wp:positionH relativeFrom="column">
            <wp:posOffset>130810</wp:posOffset>
          </wp:positionH>
          <wp:positionV relativeFrom="paragraph">
            <wp:posOffset>71755</wp:posOffset>
          </wp:positionV>
          <wp:extent cx="563245" cy="33909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3245" cy="3390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35484">
      <w:rPr>
        <w:noProof/>
        <w:lang w:val="fr-FR" w:eastAsia="fr-FR"/>
      </w:rPr>
      <w:drawing>
        <wp:anchor distT="0" distB="0" distL="114300" distR="114300" simplePos="0" relativeHeight="251665408" behindDoc="0" locked="0" layoutInCell="1" allowOverlap="1" wp14:anchorId="2907E02D" wp14:editId="2E2FECCD">
          <wp:simplePos x="0" y="0"/>
          <wp:positionH relativeFrom="column">
            <wp:posOffset>4813300</wp:posOffset>
          </wp:positionH>
          <wp:positionV relativeFrom="paragraph">
            <wp:posOffset>59055</wp:posOffset>
          </wp:positionV>
          <wp:extent cx="1689100" cy="3810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9100" cy="381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57EF74" w14:textId="77777777" w:rsidR="00C90971" w:rsidRPr="00135484" w:rsidRDefault="00C90971" w:rsidP="00364042">
    <w:pPr>
      <w:pStyle w:val="Pieddepage"/>
    </w:pPr>
  </w:p>
  <w:p w14:paraId="4889E4A5" w14:textId="77777777" w:rsidR="00C90971" w:rsidRPr="001B480F" w:rsidRDefault="00C90971" w:rsidP="00364042">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721180" w14:textId="77777777" w:rsidR="00C90971" w:rsidRDefault="00C90971" w:rsidP="00244E3B">
      <w:r>
        <w:separator/>
      </w:r>
    </w:p>
  </w:footnote>
  <w:footnote w:type="continuationSeparator" w:id="0">
    <w:p w14:paraId="5728BADB" w14:textId="77777777" w:rsidR="00C90971" w:rsidRDefault="00C90971" w:rsidP="00244E3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7B492" w14:textId="77777777" w:rsidR="00C90971" w:rsidRDefault="00C90971" w:rsidP="00244E3B">
    <w:pPr>
      <w:pStyle w:val="En-tte"/>
    </w:pPr>
  </w:p>
  <w:p w14:paraId="4F8701CE" w14:textId="77777777" w:rsidR="00C90971" w:rsidRDefault="00C90971" w:rsidP="00244E3B">
    <w:pPr>
      <w:pStyle w:val="En-tte"/>
    </w:pPr>
    <w:r>
      <w:rPr>
        <w:noProof/>
        <w:lang w:val="fr-FR" w:eastAsia="fr-FR"/>
      </w:rPr>
      <w:drawing>
        <wp:anchor distT="0" distB="0" distL="114300" distR="114300" simplePos="0" relativeHeight="251658240" behindDoc="0" locked="0" layoutInCell="1" allowOverlap="1" wp14:anchorId="742F831B" wp14:editId="5DC59E24">
          <wp:simplePos x="0" y="0"/>
          <wp:positionH relativeFrom="column">
            <wp:posOffset>4800600</wp:posOffset>
          </wp:positionH>
          <wp:positionV relativeFrom="paragraph">
            <wp:posOffset>-635</wp:posOffset>
          </wp:positionV>
          <wp:extent cx="1515745" cy="468630"/>
          <wp:effectExtent l="0" t="0" r="825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ganslogo_2012_pan_CMYK.jpg"/>
                  <pic:cNvPicPr/>
                </pic:nvPicPr>
                <pic:blipFill>
                  <a:blip r:embed="rId1">
                    <a:extLst>
                      <a:ext uri="{28A0092B-C50C-407E-A947-70E740481C1C}">
                        <a14:useLocalDpi xmlns:a14="http://schemas.microsoft.com/office/drawing/2010/main" val="0"/>
                      </a:ext>
                    </a:extLst>
                  </a:blip>
                  <a:stretch>
                    <a:fillRect/>
                  </a:stretch>
                </pic:blipFill>
                <pic:spPr>
                  <a:xfrm>
                    <a:off x="0" y="0"/>
                    <a:ext cx="1515745" cy="46863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95D2198" w14:textId="40A6BBE2" w:rsidR="00C90971" w:rsidRDefault="00C90971" w:rsidP="00244E3B">
    <w:pPr>
      <w:pStyle w:val="Titre3"/>
      <w:framePr w:wrap="around" w:vAnchor="page" w:hAnchor="page" w:x="908" w:y="1151"/>
    </w:pPr>
    <w:r w:rsidRPr="00C33194">
      <w:rPr>
        <w:lang w:val="fr-FR" w:eastAsia="fr-FR"/>
      </w:rPr>
      <mc:AlternateContent>
        <mc:Choice Requires="wps">
          <w:drawing>
            <wp:anchor distT="0" distB="0" distL="114300" distR="114300" simplePos="0" relativeHeight="251659264" behindDoc="0" locked="0" layoutInCell="1" allowOverlap="1" wp14:anchorId="0150A452" wp14:editId="0DBC9E15">
              <wp:simplePos x="0" y="0"/>
              <wp:positionH relativeFrom="column">
                <wp:posOffset>0</wp:posOffset>
              </wp:positionH>
              <wp:positionV relativeFrom="paragraph">
                <wp:posOffset>281305</wp:posOffset>
              </wp:positionV>
              <wp:extent cx="4343400" cy="0"/>
              <wp:effectExtent l="0" t="0" r="25400" b="25400"/>
              <wp:wrapNone/>
              <wp:docPr id="3" name="Straight Connector 3"/>
              <wp:cNvGraphicFramePr/>
              <a:graphic xmlns:a="http://schemas.openxmlformats.org/drawingml/2006/main">
                <a:graphicData uri="http://schemas.microsoft.com/office/word/2010/wordprocessingShape">
                  <wps:wsp>
                    <wps:cNvCnPr/>
                    <wps:spPr>
                      <a:xfrm>
                        <a:off x="0" y="0"/>
                        <a:ext cx="4343400" cy="0"/>
                      </a:xfrm>
                      <a:prstGeom prst="line">
                        <a:avLst/>
                      </a:prstGeom>
                      <a:ln w="6350" cmpd="sng">
                        <a:solidFill>
                          <a:srgbClr val="0076C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3"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2.15pt" to="342pt,2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" strokecolor="#0076c0" strokeweight=".5pt"/>
          </w:pict>
        </mc:Fallback>
      </mc:AlternateContent>
    </w:r>
    <w:r>
      <w:t>bergans OF NORWAY pErsBERICHT | ZOMER</w:t>
    </w:r>
    <w:r w:rsidRPr="00C33194">
      <w:t xml:space="preserve"> 2013</w:t>
    </w:r>
  </w:p>
  <w:p w14:paraId="54DE6AF5" w14:textId="77777777" w:rsidR="00C90971" w:rsidRDefault="00C90971" w:rsidP="00244E3B">
    <w:pPr>
      <w:pStyle w:val="En-tte"/>
    </w:pPr>
  </w:p>
  <w:p w14:paraId="73BA0F52" w14:textId="77777777" w:rsidR="00C90971" w:rsidRDefault="00C90971" w:rsidP="00244E3B"/>
  <w:p w14:paraId="43EAA038" w14:textId="77777777" w:rsidR="00C90971" w:rsidRDefault="00C90971" w:rsidP="00244E3B"/>
  <w:p w14:paraId="1B115FAF" w14:textId="77777777" w:rsidR="00C90971" w:rsidRDefault="00C90971" w:rsidP="00244E3B"/>
  <w:p w14:paraId="0490802A" w14:textId="77777777" w:rsidR="00C90971" w:rsidRPr="008431E4" w:rsidRDefault="00C90971" w:rsidP="00244E3B"/>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2033A3"/>
    <w:multiLevelType w:val="hybridMultilevel"/>
    <w:tmpl w:val="B6DC9D90"/>
    <w:lvl w:ilvl="0" w:tplc="200EFCA8">
      <w:start w:val="1"/>
      <w:numFmt w:val="bullet"/>
      <w:pStyle w:val="Paragraphedelist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0F60322"/>
    <w:multiLevelType w:val="multilevel"/>
    <w:tmpl w:val="C07CEE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nsid w:val="6ECB3572"/>
    <w:multiLevelType w:val="hybridMultilevel"/>
    <w:tmpl w:val="C07CEEF4"/>
    <w:lvl w:ilvl="0" w:tplc="A0D47C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attachedTemplate r:id="rId1"/>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661D"/>
    <w:rsid w:val="00083D81"/>
    <w:rsid w:val="000D5C96"/>
    <w:rsid w:val="00135484"/>
    <w:rsid w:val="001624A8"/>
    <w:rsid w:val="001A3BD1"/>
    <w:rsid w:val="001B480F"/>
    <w:rsid w:val="001C0625"/>
    <w:rsid w:val="00244E3B"/>
    <w:rsid w:val="002957B6"/>
    <w:rsid w:val="002E0644"/>
    <w:rsid w:val="0030688A"/>
    <w:rsid w:val="00364042"/>
    <w:rsid w:val="003F0C32"/>
    <w:rsid w:val="004020C9"/>
    <w:rsid w:val="0040599C"/>
    <w:rsid w:val="00434174"/>
    <w:rsid w:val="004918FD"/>
    <w:rsid w:val="004B661D"/>
    <w:rsid w:val="004C6891"/>
    <w:rsid w:val="005D084A"/>
    <w:rsid w:val="0061036D"/>
    <w:rsid w:val="006A0F13"/>
    <w:rsid w:val="006D25CE"/>
    <w:rsid w:val="007166ED"/>
    <w:rsid w:val="007E4543"/>
    <w:rsid w:val="00813340"/>
    <w:rsid w:val="008431E4"/>
    <w:rsid w:val="00886A9A"/>
    <w:rsid w:val="00903314"/>
    <w:rsid w:val="009060FF"/>
    <w:rsid w:val="009744B2"/>
    <w:rsid w:val="009779CD"/>
    <w:rsid w:val="00983980"/>
    <w:rsid w:val="00A35176"/>
    <w:rsid w:val="00A45ED6"/>
    <w:rsid w:val="00A5440E"/>
    <w:rsid w:val="00AA145A"/>
    <w:rsid w:val="00AA7DF1"/>
    <w:rsid w:val="00B05CFE"/>
    <w:rsid w:val="00B21BDC"/>
    <w:rsid w:val="00BC7910"/>
    <w:rsid w:val="00BF19CA"/>
    <w:rsid w:val="00C114BC"/>
    <w:rsid w:val="00C20E20"/>
    <w:rsid w:val="00C33194"/>
    <w:rsid w:val="00C64F51"/>
    <w:rsid w:val="00C90971"/>
    <w:rsid w:val="00D0253B"/>
    <w:rsid w:val="00D71784"/>
    <w:rsid w:val="00D76278"/>
    <w:rsid w:val="00DD1827"/>
    <w:rsid w:val="00DE39FE"/>
    <w:rsid w:val="00E1132D"/>
    <w:rsid w:val="00E227C2"/>
    <w:rsid w:val="00E408E9"/>
    <w:rsid w:val="00E97D40"/>
    <w:rsid w:val="00F61710"/>
    <w:rsid w:val="00FD42CC"/>
    <w:rsid w:val="00FD6E5C"/>
    <w:rsid w:val="00FE68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D8C2C3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244E3B"/>
    <w:pPr>
      <w:ind w:right="43"/>
    </w:pPr>
    <w:rPr>
      <w:rFonts w:asciiTheme="majorHAnsi" w:hAnsiTheme="majorHAnsi"/>
      <w:sz w:val="20"/>
      <w:szCs w:val="20"/>
    </w:rPr>
  </w:style>
  <w:style w:type="paragraph" w:styleId="Titre1">
    <w:name w:val="heading 1"/>
    <w:basedOn w:val="Sous-titre"/>
    <w:next w:val="Normal"/>
    <w:link w:val="Titre1Car"/>
    <w:uiPriority w:val="9"/>
    <w:qFormat/>
    <w:rsid w:val="00C33194"/>
    <w:pPr>
      <w:spacing w:after="240"/>
      <w:contextualSpacing/>
      <w:outlineLvl w:val="0"/>
    </w:pPr>
  </w:style>
  <w:style w:type="paragraph" w:styleId="Titre2">
    <w:name w:val="heading 2"/>
    <w:basedOn w:val="Sous-titre"/>
    <w:next w:val="Normal"/>
    <w:link w:val="Titre2Car"/>
    <w:uiPriority w:val="9"/>
    <w:unhideWhenUsed/>
    <w:qFormat/>
    <w:rsid w:val="008431E4"/>
    <w:pPr>
      <w:framePr w:wrap="around" w:hAnchor="margin" w:x="143" w:yAlign="bottom"/>
      <w:suppressOverlap/>
      <w:outlineLvl w:val="1"/>
    </w:pPr>
    <w:rPr>
      <w:noProof/>
      <w:sz w:val="20"/>
      <w:szCs w:val="20"/>
    </w:rPr>
  </w:style>
  <w:style w:type="paragraph" w:styleId="Titre3">
    <w:name w:val="heading 3"/>
    <w:basedOn w:val="Titre2"/>
    <w:next w:val="Normal"/>
    <w:link w:val="Titre3Car"/>
    <w:uiPriority w:val="9"/>
    <w:unhideWhenUsed/>
    <w:rsid w:val="00C33194"/>
    <w:pPr>
      <w:framePr w:wrap="around"/>
      <w:outlineLvl w:val="2"/>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C0625"/>
    <w:pPr>
      <w:tabs>
        <w:tab w:val="center" w:pos="4320"/>
        <w:tab w:val="right" w:pos="8640"/>
      </w:tabs>
    </w:pPr>
  </w:style>
  <w:style w:type="character" w:customStyle="1" w:styleId="En-tteCar">
    <w:name w:val="En-tête Car"/>
    <w:basedOn w:val="Policepardfaut"/>
    <w:link w:val="En-tte"/>
    <w:uiPriority w:val="99"/>
    <w:rsid w:val="001C0625"/>
  </w:style>
  <w:style w:type="paragraph" w:styleId="Pieddepage">
    <w:name w:val="footer"/>
    <w:basedOn w:val="Normal"/>
    <w:link w:val="PieddepageCar"/>
    <w:uiPriority w:val="99"/>
    <w:unhideWhenUsed/>
    <w:rsid w:val="00813340"/>
    <w:pPr>
      <w:tabs>
        <w:tab w:val="center" w:pos="4320"/>
        <w:tab w:val="right" w:pos="8640"/>
      </w:tabs>
      <w:ind w:left="1560" w:right="-2041"/>
    </w:pPr>
    <w:rPr>
      <w:color w:val="181818"/>
      <w:sz w:val="16"/>
      <w:szCs w:val="16"/>
    </w:rPr>
  </w:style>
  <w:style w:type="character" w:customStyle="1" w:styleId="PieddepageCar">
    <w:name w:val="Pied de page Car"/>
    <w:basedOn w:val="Policepardfaut"/>
    <w:link w:val="Pieddepage"/>
    <w:uiPriority w:val="99"/>
    <w:rsid w:val="00813340"/>
    <w:rPr>
      <w:rFonts w:ascii="EmbarcaderoMVBPro Cond" w:hAnsi="EmbarcaderoMVBPro Cond"/>
      <w:color w:val="181818"/>
      <w:sz w:val="16"/>
      <w:szCs w:val="16"/>
    </w:rPr>
  </w:style>
  <w:style w:type="paragraph" w:styleId="Textedebulles">
    <w:name w:val="Balloon Text"/>
    <w:basedOn w:val="Normal"/>
    <w:link w:val="TextedebullesCar"/>
    <w:uiPriority w:val="99"/>
    <w:semiHidden/>
    <w:unhideWhenUsed/>
    <w:rsid w:val="001C0625"/>
    <w:rPr>
      <w:rFonts w:ascii="Lucida Grande" w:hAnsi="Lucida Grande"/>
      <w:sz w:val="18"/>
      <w:szCs w:val="18"/>
    </w:rPr>
  </w:style>
  <w:style w:type="character" w:customStyle="1" w:styleId="TextedebullesCar">
    <w:name w:val="Texte de bulles Car"/>
    <w:basedOn w:val="Policepardfaut"/>
    <w:link w:val="Textedebulles"/>
    <w:uiPriority w:val="99"/>
    <w:semiHidden/>
    <w:rsid w:val="001C0625"/>
    <w:rPr>
      <w:rFonts w:ascii="Lucida Grande" w:hAnsi="Lucida Grande"/>
      <w:sz w:val="18"/>
      <w:szCs w:val="18"/>
    </w:rPr>
  </w:style>
  <w:style w:type="paragraph" w:styleId="Sansinterligne">
    <w:name w:val="No Spacing"/>
    <w:uiPriority w:val="1"/>
    <w:rsid w:val="0061036D"/>
    <w:pPr>
      <w:ind w:right="43"/>
    </w:pPr>
    <w:rPr>
      <w:rFonts w:ascii="EmbarcaderoMVBPro Cond" w:hAnsi="EmbarcaderoMVBPro Cond"/>
    </w:rPr>
  </w:style>
  <w:style w:type="paragraph" w:styleId="Paragraphedeliste">
    <w:name w:val="List Paragraph"/>
    <w:basedOn w:val="Normal"/>
    <w:uiPriority w:val="34"/>
    <w:qFormat/>
    <w:rsid w:val="00F61710"/>
    <w:pPr>
      <w:numPr>
        <w:numId w:val="3"/>
      </w:numPr>
      <w:ind w:left="284" w:right="45" w:hanging="227"/>
      <w:contextualSpacing/>
    </w:pPr>
  </w:style>
  <w:style w:type="paragraph" w:styleId="Titre">
    <w:name w:val="Title"/>
    <w:basedOn w:val="Normal"/>
    <w:next w:val="Normal"/>
    <w:link w:val="TitreCar"/>
    <w:uiPriority w:val="10"/>
    <w:qFormat/>
    <w:rsid w:val="00244E3B"/>
    <w:rPr>
      <w:b/>
      <w:caps/>
      <w:color w:val="0076C0"/>
      <w:sz w:val="52"/>
      <w:szCs w:val="52"/>
      <w14:ligatures w14:val="standardContextual"/>
      <w14:cntxtAlts/>
    </w:rPr>
  </w:style>
  <w:style w:type="character" w:customStyle="1" w:styleId="TitreCar">
    <w:name w:val="Titre Car"/>
    <w:basedOn w:val="Policepardfaut"/>
    <w:link w:val="Titre"/>
    <w:uiPriority w:val="10"/>
    <w:rsid w:val="00244E3B"/>
    <w:rPr>
      <w:rFonts w:asciiTheme="majorHAnsi" w:hAnsiTheme="majorHAnsi"/>
      <w:b/>
      <w:caps/>
      <w:color w:val="0076C0"/>
      <w:sz w:val="52"/>
      <w:szCs w:val="52"/>
      <w14:ligatures w14:val="standardContextual"/>
      <w14:cntxtAlts/>
    </w:rPr>
  </w:style>
  <w:style w:type="paragraph" w:styleId="Sous-titre">
    <w:name w:val="Subtitle"/>
    <w:basedOn w:val="Normal"/>
    <w:next w:val="Normal"/>
    <w:link w:val="Sous-titreCar"/>
    <w:uiPriority w:val="11"/>
    <w:qFormat/>
    <w:rsid w:val="00244E3B"/>
    <w:pPr>
      <w:ind w:right="45"/>
    </w:pPr>
    <w:rPr>
      <w:caps/>
      <w:color w:val="0076C0"/>
      <w:sz w:val="28"/>
      <w:szCs w:val="28"/>
    </w:rPr>
  </w:style>
  <w:style w:type="character" w:customStyle="1" w:styleId="Sous-titreCar">
    <w:name w:val="Sous-titre Car"/>
    <w:basedOn w:val="Policepardfaut"/>
    <w:link w:val="Sous-titre"/>
    <w:uiPriority w:val="11"/>
    <w:rsid w:val="00244E3B"/>
    <w:rPr>
      <w:rFonts w:asciiTheme="majorHAnsi" w:hAnsiTheme="majorHAnsi"/>
      <w:caps/>
      <w:color w:val="0076C0"/>
      <w:sz w:val="28"/>
      <w:szCs w:val="28"/>
    </w:rPr>
  </w:style>
  <w:style w:type="character" w:styleId="Accentuationdiscrte">
    <w:name w:val="Subtle Emphasis"/>
    <w:uiPriority w:val="19"/>
    <w:rsid w:val="006A0F13"/>
  </w:style>
  <w:style w:type="character" w:styleId="Accentuation">
    <w:name w:val="Emphasis"/>
    <w:uiPriority w:val="20"/>
    <w:qFormat/>
    <w:rsid w:val="00244E3B"/>
    <w:rPr>
      <w:rFonts w:asciiTheme="majorHAnsi" w:hAnsiTheme="majorHAnsi"/>
      <w:b/>
      <w:sz w:val="22"/>
      <w:szCs w:val="22"/>
    </w:rPr>
  </w:style>
  <w:style w:type="character" w:styleId="Forteaccentuation">
    <w:name w:val="Intense Emphasis"/>
    <w:basedOn w:val="Accentuation"/>
    <w:uiPriority w:val="21"/>
    <w:rsid w:val="006A0F13"/>
    <w:rPr>
      <w:rFonts w:ascii="EmbarcaderoMVBPro MedCond" w:hAnsi="EmbarcaderoMVBPro MedCond"/>
      <w:b/>
      <w:sz w:val="24"/>
      <w:szCs w:val="24"/>
    </w:rPr>
  </w:style>
  <w:style w:type="character" w:customStyle="1" w:styleId="Titre2Car">
    <w:name w:val="Titre 2 Car"/>
    <w:basedOn w:val="Policepardfaut"/>
    <w:link w:val="Titre2"/>
    <w:uiPriority w:val="9"/>
    <w:rsid w:val="008431E4"/>
    <w:rPr>
      <w:rFonts w:ascii="EmbarcaderoMVBPro MedCond" w:hAnsi="EmbarcaderoMVBPro MedCond"/>
      <w:caps/>
      <w:noProof/>
      <w:color w:val="0076C0"/>
      <w:sz w:val="20"/>
      <w:szCs w:val="20"/>
    </w:rPr>
  </w:style>
  <w:style w:type="character" w:customStyle="1" w:styleId="Titre3Car">
    <w:name w:val="Titre 3 Car"/>
    <w:basedOn w:val="Policepardfaut"/>
    <w:link w:val="Titre3"/>
    <w:uiPriority w:val="9"/>
    <w:rsid w:val="00C33194"/>
    <w:rPr>
      <w:rFonts w:ascii="EmbarcaderoMVBPro MedCond" w:hAnsi="EmbarcaderoMVBPro MedCond"/>
      <w:caps/>
      <w:noProof/>
      <w:color w:val="0076C0"/>
    </w:rPr>
  </w:style>
  <w:style w:type="character" w:customStyle="1" w:styleId="Titre1Car">
    <w:name w:val="Titre 1 Car"/>
    <w:basedOn w:val="Policepardfaut"/>
    <w:link w:val="Titre1"/>
    <w:uiPriority w:val="9"/>
    <w:rsid w:val="00C33194"/>
    <w:rPr>
      <w:rFonts w:ascii="EmbarcaderoMVBPro MedCond" w:hAnsi="EmbarcaderoMVBPro MedCond"/>
      <w:caps/>
      <w:color w:val="0076C0"/>
      <w:sz w:val="28"/>
      <w:szCs w:val="28"/>
    </w:rPr>
  </w:style>
  <w:style w:type="paragraph" w:customStyle="1" w:styleId="BasicParagraph">
    <w:name w:val="[Basic Paragraph]"/>
    <w:basedOn w:val="Normal"/>
    <w:uiPriority w:val="99"/>
    <w:rsid w:val="00E97D40"/>
    <w:pPr>
      <w:widowControl w:val="0"/>
      <w:autoSpaceDE w:val="0"/>
      <w:autoSpaceDN w:val="0"/>
      <w:adjustRightInd w:val="0"/>
      <w:spacing w:line="288" w:lineRule="auto"/>
      <w:ind w:right="0"/>
      <w:textAlignment w:val="center"/>
    </w:pPr>
    <w:rPr>
      <w:rFonts w:ascii="EmbarcaderoMVBPro-Cond" w:hAnsi="EmbarcaderoMVBPro-Cond" w:cs="EmbarcaderoMVBPro-Cond"/>
      <w:color w:val="000000"/>
      <w:lang w:val="en-GB"/>
    </w:rPr>
  </w:style>
  <w:style w:type="paragraph" w:styleId="Notedefin">
    <w:name w:val="endnote text"/>
    <w:basedOn w:val="Normal"/>
    <w:link w:val="NotedefinCar"/>
    <w:uiPriority w:val="99"/>
    <w:unhideWhenUsed/>
    <w:rsid w:val="00D71784"/>
    <w:rPr>
      <w:sz w:val="24"/>
      <w:szCs w:val="24"/>
    </w:rPr>
  </w:style>
  <w:style w:type="character" w:customStyle="1" w:styleId="NotedefinCar">
    <w:name w:val="Note de fin Car"/>
    <w:basedOn w:val="Policepardfaut"/>
    <w:link w:val="Notedefin"/>
    <w:uiPriority w:val="99"/>
    <w:rsid w:val="00D71784"/>
    <w:rPr>
      <w:rFonts w:ascii="EmbarcaderoMVBPro Cond" w:hAnsi="EmbarcaderoMVBPro Cond"/>
    </w:rPr>
  </w:style>
  <w:style w:type="character" w:styleId="Marquedenotedefin">
    <w:name w:val="endnote reference"/>
    <w:basedOn w:val="Policepardfaut"/>
    <w:uiPriority w:val="99"/>
    <w:unhideWhenUsed/>
    <w:rsid w:val="00D71784"/>
    <w:rPr>
      <w:vertAlign w:val="superscript"/>
    </w:rPr>
  </w:style>
  <w:style w:type="paragraph" w:styleId="Rvision">
    <w:name w:val="Revision"/>
    <w:hidden/>
    <w:uiPriority w:val="99"/>
    <w:semiHidden/>
    <w:rsid w:val="00D71784"/>
    <w:rPr>
      <w:rFonts w:ascii="EmbarcaderoMVBPro Cond" w:hAnsi="EmbarcaderoMVBPro Cond"/>
      <w:sz w:val="22"/>
      <w:szCs w:val="22"/>
    </w:rPr>
  </w:style>
  <w:style w:type="table" w:styleId="Grille">
    <w:name w:val="Table Grid"/>
    <w:basedOn w:val="TableauNormal"/>
    <w:uiPriority w:val="59"/>
    <w:rsid w:val="003F0C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act">
    <w:name w:val="Contact"/>
    <w:basedOn w:val="Normal"/>
    <w:qFormat/>
    <w:rsid w:val="00E408E9"/>
    <w:rPr>
      <w:sz w:val="18"/>
    </w:rPr>
  </w:style>
  <w:style w:type="character" w:customStyle="1" w:styleId="longtext">
    <w:name w:val="long_text"/>
    <w:basedOn w:val="Policepardfaut"/>
    <w:rsid w:val="00B05CFE"/>
  </w:style>
  <w:style w:type="character" w:customStyle="1" w:styleId="hps">
    <w:name w:val="hps"/>
    <w:basedOn w:val="Policepardfaut"/>
    <w:rsid w:val="001624A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244E3B"/>
    <w:pPr>
      <w:ind w:right="43"/>
    </w:pPr>
    <w:rPr>
      <w:rFonts w:asciiTheme="majorHAnsi" w:hAnsiTheme="majorHAnsi"/>
      <w:sz w:val="20"/>
      <w:szCs w:val="20"/>
    </w:rPr>
  </w:style>
  <w:style w:type="paragraph" w:styleId="Titre1">
    <w:name w:val="heading 1"/>
    <w:basedOn w:val="Sous-titre"/>
    <w:next w:val="Normal"/>
    <w:link w:val="Titre1Car"/>
    <w:uiPriority w:val="9"/>
    <w:qFormat/>
    <w:rsid w:val="00C33194"/>
    <w:pPr>
      <w:spacing w:after="240"/>
      <w:contextualSpacing/>
      <w:outlineLvl w:val="0"/>
    </w:pPr>
  </w:style>
  <w:style w:type="paragraph" w:styleId="Titre2">
    <w:name w:val="heading 2"/>
    <w:basedOn w:val="Sous-titre"/>
    <w:next w:val="Normal"/>
    <w:link w:val="Titre2Car"/>
    <w:uiPriority w:val="9"/>
    <w:unhideWhenUsed/>
    <w:qFormat/>
    <w:rsid w:val="008431E4"/>
    <w:pPr>
      <w:framePr w:wrap="around" w:hAnchor="margin" w:x="143" w:yAlign="bottom"/>
      <w:suppressOverlap/>
      <w:outlineLvl w:val="1"/>
    </w:pPr>
    <w:rPr>
      <w:noProof/>
      <w:sz w:val="20"/>
      <w:szCs w:val="20"/>
    </w:rPr>
  </w:style>
  <w:style w:type="paragraph" w:styleId="Titre3">
    <w:name w:val="heading 3"/>
    <w:basedOn w:val="Titre2"/>
    <w:next w:val="Normal"/>
    <w:link w:val="Titre3Car"/>
    <w:uiPriority w:val="9"/>
    <w:unhideWhenUsed/>
    <w:rsid w:val="00C33194"/>
    <w:pPr>
      <w:framePr w:wrap="around"/>
      <w:outlineLvl w:val="2"/>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C0625"/>
    <w:pPr>
      <w:tabs>
        <w:tab w:val="center" w:pos="4320"/>
        <w:tab w:val="right" w:pos="8640"/>
      </w:tabs>
    </w:pPr>
  </w:style>
  <w:style w:type="character" w:customStyle="1" w:styleId="En-tteCar">
    <w:name w:val="En-tête Car"/>
    <w:basedOn w:val="Policepardfaut"/>
    <w:link w:val="En-tte"/>
    <w:uiPriority w:val="99"/>
    <w:rsid w:val="001C0625"/>
  </w:style>
  <w:style w:type="paragraph" w:styleId="Pieddepage">
    <w:name w:val="footer"/>
    <w:basedOn w:val="Normal"/>
    <w:link w:val="PieddepageCar"/>
    <w:uiPriority w:val="99"/>
    <w:unhideWhenUsed/>
    <w:rsid w:val="00813340"/>
    <w:pPr>
      <w:tabs>
        <w:tab w:val="center" w:pos="4320"/>
        <w:tab w:val="right" w:pos="8640"/>
      </w:tabs>
      <w:ind w:left="1560" w:right="-2041"/>
    </w:pPr>
    <w:rPr>
      <w:color w:val="181818"/>
      <w:sz w:val="16"/>
      <w:szCs w:val="16"/>
    </w:rPr>
  </w:style>
  <w:style w:type="character" w:customStyle="1" w:styleId="PieddepageCar">
    <w:name w:val="Pied de page Car"/>
    <w:basedOn w:val="Policepardfaut"/>
    <w:link w:val="Pieddepage"/>
    <w:uiPriority w:val="99"/>
    <w:rsid w:val="00813340"/>
    <w:rPr>
      <w:rFonts w:ascii="EmbarcaderoMVBPro Cond" w:hAnsi="EmbarcaderoMVBPro Cond"/>
      <w:color w:val="181818"/>
      <w:sz w:val="16"/>
      <w:szCs w:val="16"/>
    </w:rPr>
  </w:style>
  <w:style w:type="paragraph" w:styleId="Textedebulles">
    <w:name w:val="Balloon Text"/>
    <w:basedOn w:val="Normal"/>
    <w:link w:val="TextedebullesCar"/>
    <w:uiPriority w:val="99"/>
    <w:semiHidden/>
    <w:unhideWhenUsed/>
    <w:rsid w:val="001C0625"/>
    <w:rPr>
      <w:rFonts w:ascii="Lucida Grande" w:hAnsi="Lucida Grande"/>
      <w:sz w:val="18"/>
      <w:szCs w:val="18"/>
    </w:rPr>
  </w:style>
  <w:style w:type="character" w:customStyle="1" w:styleId="TextedebullesCar">
    <w:name w:val="Texte de bulles Car"/>
    <w:basedOn w:val="Policepardfaut"/>
    <w:link w:val="Textedebulles"/>
    <w:uiPriority w:val="99"/>
    <w:semiHidden/>
    <w:rsid w:val="001C0625"/>
    <w:rPr>
      <w:rFonts w:ascii="Lucida Grande" w:hAnsi="Lucida Grande"/>
      <w:sz w:val="18"/>
      <w:szCs w:val="18"/>
    </w:rPr>
  </w:style>
  <w:style w:type="paragraph" w:styleId="Sansinterligne">
    <w:name w:val="No Spacing"/>
    <w:uiPriority w:val="1"/>
    <w:rsid w:val="0061036D"/>
    <w:pPr>
      <w:ind w:right="43"/>
    </w:pPr>
    <w:rPr>
      <w:rFonts w:ascii="EmbarcaderoMVBPro Cond" w:hAnsi="EmbarcaderoMVBPro Cond"/>
    </w:rPr>
  </w:style>
  <w:style w:type="paragraph" w:styleId="Paragraphedeliste">
    <w:name w:val="List Paragraph"/>
    <w:basedOn w:val="Normal"/>
    <w:uiPriority w:val="34"/>
    <w:qFormat/>
    <w:rsid w:val="00F61710"/>
    <w:pPr>
      <w:numPr>
        <w:numId w:val="3"/>
      </w:numPr>
      <w:ind w:left="284" w:right="45" w:hanging="227"/>
      <w:contextualSpacing/>
    </w:pPr>
  </w:style>
  <w:style w:type="paragraph" w:styleId="Titre">
    <w:name w:val="Title"/>
    <w:basedOn w:val="Normal"/>
    <w:next w:val="Normal"/>
    <w:link w:val="TitreCar"/>
    <w:uiPriority w:val="10"/>
    <w:qFormat/>
    <w:rsid w:val="00244E3B"/>
    <w:rPr>
      <w:b/>
      <w:caps/>
      <w:color w:val="0076C0"/>
      <w:sz w:val="52"/>
      <w:szCs w:val="52"/>
      <w14:ligatures w14:val="standardContextual"/>
      <w14:cntxtAlts/>
    </w:rPr>
  </w:style>
  <w:style w:type="character" w:customStyle="1" w:styleId="TitreCar">
    <w:name w:val="Titre Car"/>
    <w:basedOn w:val="Policepardfaut"/>
    <w:link w:val="Titre"/>
    <w:uiPriority w:val="10"/>
    <w:rsid w:val="00244E3B"/>
    <w:rPr>
      <w:rFonts w:asciiTheme="majorHAnsi" w:hAnsiTheme="majorHAnsi"/>
      <w:b/>
      <w:caps/>
      <w:color w:val="0076C0"/>
      <w:sz w:val="52"/>
      <w:szCs w:val="52"/>
      <w14:ligatures w14:val="standardContextual"/>
      <w14:cntxtAlts/>
    </w:rPr>
  </w:style>
  <w:style w:type="paragraph" w:styleId="Sous-titre">
    <w:name w:val="Subtitle"/>
    <w:basedOn w:val="Normal"/>
    <w:next w:val="Normal"/>
    <w:link w:val="Sous-titreCar"/>
    <w:uiPriority w:val="11"/>
    <w:qFormat/>
    <w:rsid w:val="00244E3B"/>
    <w:pPr>
      <w:ind w:right="45"/>
    </w:pPr>
    <w:rPr>
      <w:caps/>
      <w:color w:val="0076C0"/>
      <w:sz w:val="28"/>
      <w:szCs w:val="28"/>
    </w:rPr>
  </w:style>
  <w:style w:type="character" w:customStyle="1" w:styleId="Sous-titreCar">
    <w:name w:val="Sous-titre Car"/>
    <w:basedOn w:val="Policepardfaut"/>
    <w:link w:val="Sous-titre"/>
    <w:uiPriority w:val="11"/>
    <w:rsid w:val="00244E3B"/>
    <w:rPr>
      <w:rFonts w:asciiTheme="majorHAnsi" w:hAnsiTheme="majorHAnsi"/>
      <w:caps/>
      <w:color w:val="0076C0"/>
      <w:sz w:val="28"/>
      <w:szCs w:val="28"/>
    </w:rPr>
  </w:style>
  <w:style w:type="character" w:styleId="Accentuationdiscrte">
    <w:name w:val="Subtle Emphasis"/>
    <w:uiPriority w:val="19"/>
    <w:rsid w:val="006A0F13"/>
  </w:style>
  <w:style w:type="character" w:styleId="Accentuation">
    <w:name w:val="Emphasis"/>
    <w:uiPriority w:val="20"/>
    <w:qFormat/>
    <w:rsid w:val="00244E3B"/>
    <w:rPr>
      <w:rFonts w:asciiTheme="majorHAnsi" w:hAnsiTheme="majorHAnsi"/>
      <w:b/>
      <w:sz w:val="22"/>
      <w:szCs w:val="22"/>
    </w:rPr>
  </w:style>
  <w:style w:type="character" w:styleId="Forteaccentuation">
    <w:name w:val="Intense Emphasis"/>
    <w:basedOn w:val="Accentuation"/>
    <w:uiPriority w:val="21"/>
    <w:rsid w:val="006A0F13"/>
    <w:rPr>
      <w:rFonts w:ascii="EmbarcaderoMVBPro MedCond" w:hAnsi="EmbarcaderoMVBPro MedCond"/>
      <w:b/>
      <w:sz w:val="24"/>
      <w:szCs w:val="24"/>
    </w:rPr>
  </w:style>
  <w:style w:type="character" w:customStyle="1" w:styleId="Titre2Car">
    <w:name w:val="Titre 2 Car"/>
    <w:basedOn w:val="Policepardfaut"/>
    <w:link w:val="Titre2"/>
    <w:uiPriority w:val="9"/>
    <w:rsid w:val="008431E4"/>
    <w:rPr>
      <w:rFonts w:ascii="EmbarcaderoMVBPro MedCond" w:hAnsi="EmbarcaderoMVBPro MedCond"/>
      <w:caps/>
      <w:noProof/>
      <w:color w:val="0076C0"/>
      <w:sz w:val="20"/>
      <w:szCs w:val="20"/>
    </w:rPr>
  </w:style>
  <w:style w:type="character" w:customStyle="1" w:styleId="Titre3Car">
    <w:name w:val="Titre 3 Car"/>
    <w:basedOn w:val="Policepardfaut"/>
    <w:link w:val="Titre3"/>
    <w:uiPriority w:val="9"/>
    <w:rsid w:val="00C33194"/>
    <w:rPr>
      <w:rFonts w:ascii="EmbarcaderoMVBPro MedCond" w:hAnsi="EmbarcaderoMVBPro MedCond"/>
      <w:caps/>
      <w:noProof/>
      <w:color w:val="0076C0"/>
    </w:rPr>
  </w:style>
  <w:style w:type="character" w:customStyle="1" w:styleId="Titre1Car">
    <w:name w:val="Titre 1 Car"/>
    <w:basedOn w:val="Policepardfaut"/>
    <w:link w:val="Titre1"/>
    <w:uiPriority w:val="9"/>
    <w:rsid w:val="00C33194"/>
    <w:rPr>
      <w:rFonts w:ascii="EmbarcaderoMVBPro MedCond" w:hAnsi="EmbarcaderoMVBPro MedCond"/>
      <w:caps/>
      <w:color w:val="0076C0"/>
      <w:sz w:val="28"/>
      <w:szCs w:val="28"/>
    </w:rPr>
  </w:style>
  <w:style w:type="paragraph" w:customStyle="1" w:styleId="BasicParagraph">
    <w:name w:val="[Basic Paragraph]"/>
    <w:basedOn w:val="Normal"/>
    <w:uiPriority w:val="99"/>
    <w:rsid w:val="00E97D40"/>
    <w:pPr>
      <w:widowControl w:val="0"/>
      <w:autoSpaceDE w:val="0"/>
      <w:autoSpaceDN w:val="0"/>
      <w:adjustRightInd w:val="0"/>
      <w:spacing w:line="288" w:lineRule="auto"/>
      <w:ind w:right="0"/>
      <w:textAlignment w:val="center"/>
    </w:pPr>
    <w:rPr>
      <w:rFonts w:ascii="EmbarcaderoMVBPro-Cond" w:hAnsi="EmbarcaderoMVBPro-Cond" w:cs="EmbarcaderoMVBPro-Cond"/>
      <w:color w:val="000000"/>
      <w:lang w:val="en-GB"/>
    </w:rPr>
  </w:style>
  <w:style w:type="paragraph" w:styleId="Notedefin">
    <w:name w:val="endnote text"/>
    <w:basedOn w:val="Normal"/>
    <w:link w:val="NotedefinCar"/>
    <w:uiPriority w:val="99"/>
    <w:unhideWhenUsed/>
    <w:rsid w:val="00D71784"/>
    <w:rPr>
      <w:sz w:val="24"/>
      <w:szCs w:val="24"/>
    </w:rPr>
  </w:style>
  <w:style w:type="character" w:customStyle="1" w:styleId="NotedefinCar">
    <w:name w:val="Note de fin Car"/>
    <w:basedOn w:val="Policepardfaut"/>
    <w:link w:val="Notedefin"/>
    <w:uiPriority w:val="99"/>
    <w:rsid w:val="00D71784"/>
    <w:rPr>
      <w:rFonts w:ascii="EmbarcaderoMVBPro Cond" w:hAnsi="EmbarcaderoMVBPro Cond"/>
    </w:rPr>
  </w:style>
  <w:style w:type="character" w:styleId="Marquedenotedefin">
    <w:name w:val="endnote reference"/>
    <w:basedOn w:val="Policepardfaut"/>
    <w:uiPriority w:val="99"/>
    <w:unhideWhenUsed/>
    <w:rsid w:val="00D71784"/>
    <w:rPr>
      <w:vertAlign w:val="superscript"/>
    </w:rPr>
  </w:style>
  <w:style w:type="paragraph" w:styleId="Rvision">
    <w:name w:val="Revision"/>
    <w:hidden/>
    <w:uiPriority w:val="99"/>
    <w:semiHidden/>
    <w:rsid w:val="00D71784"/>
    <w:rPr>
      <w:rFonts w:ascii="EmbarcaderoMVBPro Cond" w:hAnsi="EmbarcaderoMVBPro Cond"/>
      <w:sz w:val="22"/>
      <w:szCs w:val="22"/>
    </w:rPr>
  </w:style>
  <w:style w:type="table" w:styleId="Grille">
    <w:name w:val="Table Grid"/>
    <w:basedOn w:val="TableauNormal"/>
    <w:uiPriority w:val="59"/>
    <w:rsid w:val="003F0C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act">
    <w:name w:val="Contact"/>
    <w:basedOn w:val="Normal"/>
    <w:qFormat/>
    <w:rsid w:val="00E408E9"/>
    <w:rPr>
      <w:sz w:val="18"/>
    </w:rPr>
  </w:style>
  <w:style w:type="character" w:customStyle="1" w:styleId="longtext">
    <w:name w:val="long_text"/>
    <w:basedOn w:val="Policepardfaut"/>
    <w:rsid w:val="00B05CFE"/>
  </w:style>
  <w:style w:type="character" w:customStyle="1" w:styleId="hps">
    <w:name w:val="hps"/>
    <w:basedOn w:val="Policepardfaut"/>
    <w:rsid w:val="001624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 Id="rId2"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veroniquevanbaelen:Library:Mail%20Downloads:Bergans%20Press%20Info.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449ADC-DA06-F347-8ABF-F84AC62BB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Bergans Press Info.dotx</Template>
  <TotalTime>38</TotalTime>
  <Pages>2</Pages>
  <Words>448</Words>
  <Characters>2470</Characters>
  <Application>Microsoft Macintosh Word</Application>
  <DocSecurity>0</DocSecurity>
  <Lines>20</Lines>
  <Paragraphs>5</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Features</vt:lpstr>
    </vt:vector>
  </TitlesOfParts>
  <Manager/>
  <Company>Bergans Fritid AS</Company>
  <LinksUpToDate>false</LinksUpToDate>
  <CharactersWithSpaces>2913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Véronique Van Baelen</dc:creator>
  <cp:keywords/>
  <dc:description/>
  <cp:lastModifiedBy>Véronique Van Baelen</cp:lastModifiedBy>
  <cp:revision>6</cp:revision>
  <cp:lastPrinted>2012-11-16T09:08:00Z</cp:lastPrinted>
  <dcterms:created xsi:type="dcterms:W3CDTF">2013-03-21T09:04:00Z</dcterms:created>
  <dcterms:modified xsi:type="dcterms:W3CDTF">2013-03-27T10:14:00Z</dcterms:modified>
  <cp:category/>
</cp:coreProperties>
</file>