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A9F3F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3EF14CBA" wp14:editId="4A195C74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C207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59609F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809EE7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00D8CD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2DFFC0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5D3705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B8928A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7EA268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CD4CCE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AC68FA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E82585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9846E9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3893F81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1A04807" w14:textId="77777777" w:rsidR="00723911" w:rsidRPr="004A0A1B" w:rsidRDefault="00723911" w:rsidP="00723911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0CF808FE" w14:textId="77777777" w:rsidR="00723911" w:rsidRPr="004A0A1B" w:rsidRDefault="00723911" w:rsidP="00723911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8208" behindDoc="0" locked="0" layoutInCell="1" allowOverlap="1" wp14:anchorId="227DA096" wp14:editId="488669B1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0B9B21CC" w14:textId="7E77B679" w:rsidR="00CC34F8" w:rsidRPr="0072391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596C45BB" w14:textId="77777777" w:rsidR="00CC34F8" w:rsidRPr="0072391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9BC00BC" w14:textId="77777777" w:rsidR="00CC34F8" w:rsidRPr="0072391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C74F20E" w14:textId="77777777" w:rsidR="00CC34F8" w:rsidRPr="0072391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D76E10C" w14:textId="77777777" w:rsidR="00CC34F8" w:rsidRPr="0072391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4A45AA7" w14:textId="77777777" w:rsidR="00CC34F8" w:rsidRPr="0072391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6036BBF1" w14:textId="77777777" w:rsidR="00CC34F8" w:rsidRPr="00723911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ED4EF62" w14:textId="77777777" w:rsidR="00CC34F8" w:rsidRPr="00723911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FAC084C" w14:textId="77777777" w:rsidR="00723911" w:rsidRPr="004A0A1B" w:rsidRDefault="00723911" w:rsidP="00723911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35C72E97" w14:textId="77777777" w:rsidR="00723911" w:rsidRPr="004A0A1B" w:rsidRDefault="00723911" w:rsidP="00723911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35532EBF" w14:textId="77777777" w:rsidR="00723911" w:rsidRPr="004A0A1B" w:rsidRDefault="00723911" w:rsidP="00723911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533531B3" w14:textId="77777777" w:rsidR="00723911" w:rsidRPr="004A0A1B" w:rsidRDefault="00723911" w:rsidP="00723911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7D8E0C5A" w14:textId="77777777" w:rsidR="00622493" w:rsidRPr="0072391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4D7CDAB2" w14:textId="77777777" w:rsidR="00622493" w:rsidRPr="0072391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49DEBE33" w14:textId="77777777" w:rsidR="00622493" w:rsidRPr="0072391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013374B6" w14:textId="77777777" w:rsidR="00622493" w:rsidRPr="0072391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2E1116DA" w14:textId="77777777" w:rsidR="00622493" w:rsidRPr="0072391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60A66D88" w14:textId="77777777" w:rsidR="00CC34F8" w:rsidRPr="00723911" w:rsidRDefault="00CC34F8" w:rsidP="00CC34F8">
      <w:pPr>
        <w:pStyle w:val="Piedepgina"/>
        <w:jc w:val="center"/>
        <w:rPr>
          <w:b/>
          <w:lang w:val="en-US"/>
        </w:rPr>
      </w:pPr>
    </w:p>
    <w:p w14:paraId="6BC4D28F" w14:textId="77777777" w:rsidR="001E644E" w:rsidRPr="00A87633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US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drawing>
          <wp:anchor distT="134112" distB="336423" distL="248412" distR="452247" simplePos="0" relativeHeight="251651584" behindDoc="0" locked="0" layoutInCell="1" allowOverlap="1" wp14:anchorId="1AF661B7" wp14:editId="790F5D41">
            <wp:simplePos x="0" y="0"/>
            <wp:positionH relativeFrom="margin">
              <wp:posOffset>-37206</wp:posOffset>
            </wp:positionH>
            <wp:positionV relativeFrom="paragraph">
              <wp:posOffset>148590</wp:posOffset>
            </wp:positionV>
            <wp:extent cx="1062079" cy="1428115"/>
            <wp:effectExtent l="152400" t="152400" r="367030" b="36258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79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74" w:rsidRPr="00A87633">
        <w:rPr>
          <w:rFonts w:ascii="Poppins" w:hAnsi="Poppins" w:cs="Poppins"/>
          <w:b/>
          <w:sz w:val="52"/>
          <w:szCs w:val="52"/>
          <w:lang w:val="en-US"/>
        </w:rPr>
        <w:t>ANNA BARROCA</w:t>
      </w:r>
    </w:p>
    <w:p w14:paraId="78CE9981" w14:textId="77777777" w:rsidR="001E644E" w:rsidRPr="00A87633" w:rsidRDefault="00D60274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US"/>
        </w:rPr>
      </w:pPr>
      <w:r w:rsidRPr="00A87633">
        <w:rPr>
          <w:rFonts w:ascii="Poppins" w:hAnsi="Poppins" w:cs="Poppins"/>
          <w:b/>
          <w:sz w:val="44"/>
          <w:szCs w:val="44"/>
          <w:lang w:val="en-US"/>
        </w:rPr>
        <w:t>INTENSITY</w:t>
      </w:r>
      <w:r w:rsidR="001E644E" w:rsidRPr="00A87633">
        <w:rPr>
          <w:rFonts w:ascii="Poppins" w:hAnsi="Poppins" w:cs="Poppins"/>
          <w:b/>
          <w:sz w:val="44"/>
          <w:szCs w:val="44"/>
          <w:lang w:val="en-US"/>
        </w:rPr>
        <w:t xml:space="preserve"> Collection</w:t>
      </w:r>
    </w:p>
    <w:p w14:paraId="4B649D21" w14:textId="44B82B0F" w:rsidR="0020307A" w:rsidRPr="00A87633" w:rsidRDefault="0020307A" w:rsidP="001E644E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</w:p>
    <w:p w14:paraId="65DDDD15" w14:textId="2125F4B0" w:rsidR="001E644E" w:rsidRPr="00A87633" w:rsidRDefault="00A87633" w:rsidP="009B5DF1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6445CC">
        <w:rPr>
          <w:rFonts w:ascii="Poppins" w:hAnsi="Poppins" w:cs="Poppin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D797428" wp14:editId="52129AB0">
                <wp:simplePos x="0" y="0"/>
                <wp:positionH relativeFrom="page">
                  <wp:posOffset>215265</wp:posOffset>
                </wp:positionH>
                <wp:positionV relativeFrom="page">
                  <wp:posOffset>3371850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3740" cy="3261360"/>
                          <a:chOff x="75898" y="147234"/>
                          <a:chExt cx="4622837" cy="2079886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864" y="148057"/>
                            <a:ext cx="1421871" cy="20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8" y="147234"/>
                            <a:ext cx="1422998" cy="207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648" y="279194"/>
                            <a:ext cx="1244869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DFEDD" id="Grupo 1" o:spid="_x0000_s1026" style="position:absolute;margin-left:16.95pt;margin-top:265.5pt;width:556.2pt;height:256.8pt;z-index:251667968;mso-position-horizontal-relative:page;mso-position-vertical-relative:page;mso-width-relative:margin;mso-height-relative:margin" coordorigin="758,1472" coordsize="46228,207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PEETkZPQMAGT0D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xECC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768;top:1480;width:14219;height:20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">
                  <v:imagedata r:id="rId13" o:title=""/>
                  <v:shadow on="t" color="#333" opacity="42598f" origin="-.5,-.5" offset="2.74397mm,2.74397mm"/>
                </v:shape>
                <v:shape id="Imagen 6" o:spid="_x0000_s1028" type="#_x0000_t75" style="position:absolute;left:758;top:1472;width:14230;height:207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">
                  <v:imagedata r:id="rId14" o:title=""/>
                  <v:shadow on="t" color="#333" opacity="42598f" origin="-.5,-.5" offset="2.74397mm,2.74397mm"/>
                </v:shape>
                <v:shape id="Imagen 5" o:spid="_x0000_s1029" type="#_x0000_t75" style="position:absolute;left:17616;top:2791;width:12449;height:18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">
                  <v:imagedata r:id="rId15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  <w:r w:rsidR="001E644E" w:rsidRPr="00A87633">
        <w:rPr>
          <w:rFonts w:ascii="Poppins" w:hAnsi="Poppins" w:cs="Poppins"/>
          <w:sz w:val="24"/>
          <w:szCs w:val="24"/>
          <w:lang w:val="en-US"/>
        </w:rPr>
        <w:t xml:space="preserve"> </w:t>
      </w:r>
    </w:p>
    <w:p w14:paraId="212C1211" w14:textId="6D6D9CD1" w:rsidR="004D3242" w:rsidRPr="00A87633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US"/>
        </w:rPr>
      </w:pPr>
    </w:p>
    <w:p w14:paraId="6241336E" w14:textId="77777777" w:rsidR="00A87633" w:rsidRDefault="00A87633" w:rsidP="005D689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265A5E5A" w14:textId="77777777" w:rsidR="00A87633" w:rsidRDefault="00A87633" w:rsidP="005D689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US"/>
        </w:rPr>
      </w:pPr>
    </w:p>
    <w:p w14:paraId="32BDCF59" w14:textId="7A5EEA95" w:rsidR="005D689D" w:rsidRPr="0020307A" w:rsidRDefault="0020307A" w:rsidP="005D689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20307A">
        <w:rPr>
          <w:rFonts w:ascii="Poppins" w:hAnsi="Poppins" w:cs="Poppins"/>
          <w:b/>
          <w:sz w:val="24"/>
          <w:szCs w:val="24"/>
          <w:lang w:val="en-US"/>
        </w:rPr>
        <w:t>Hair</w:t>
      </w:r>
      <w:r w:rsidR="005D689D" w:rsidRPr="0020307A">
        <w:rPr>
          <w:rFonts w:ascii="Poppins" w:hAnsi="Poppins" w:cs="Poppins"/>
          <w:b/>
          <w:sz w:val="24"/>
          <w:szCs w:val="24"/>
          <w:lang w:val="en-US"/>
        </w:rPr>
        <w:t>:</w:t>
      </w:r>
      <w:r w:rsidR="005D689D" w:rsidRPr="0020307A">
        <w:rPr>
          <w:rFonts w:ascii="Poppins" w:hAnsi="Poppins" w:cs="Poppins"/>
          <w:sz w:val="24"/>
          <w:szCs w:val="24"/>
          <w:lang w:val="en-US"/>
        </w:rPr>
        <w:t xml:space="preserve"> Anna </w:t>
      </w:r>
      <w:proofErr w:type="spellStart"/>
      <w:r w:rsidR="005D689D" w:rsidRPr="0020307A">
        <w:rPr>
          <w:rFonts w:ascii="Poppins" w:hAnsi="Poppins" w:cs="Poppins"/>
          <w:sz w:val="24"/>
          <w:szCs w:val="24"/>
          <w:lang w:val="en-US"/>
        </w:rPr>
        <w:t>Barroca</w:t>
      </w:r>
      <w:proofErr w:type="spellEnd"/>
    </w:p>
    <w:p w14:paraId="36C85383" w14:textId="07D53816" w:rsidR="005D689D" w:rsidRPr="0020307A" w:rsidRDefault="0020307A" w:rsidP="005D689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20307A">
        <w:rPr>
          <w:rFonts w:ascii="Poppins" w:hAnsi="Poppins" w:cs="Poppins"/>
          <w:b/>
          <w:sz w:val="24"/>
          <w:szCs w:val="24"/>
          <w:lang w:val="en-US"/>
        </w:rPr>
        <w:t>Hair</w:t>
      </w:r>
      <w:r w:rsidR="005D689D" w:rsidRPr="0020307A">
        <w:rPr>
          <w:rFonts w:ascii="Poppins" w:hAnsi="Poppins" w:cs="Poppins"/>
          <w:b/>
          <w:sz w:val="24"/>
          <w:szCs w:val="24"/>
          <w:lang w:val="en-US"/>
        </w:rPr>
        <w:t xml:space="preserve"> Instagram</w:t>
      </w:r>
      <w:r w:rsidR="005D689D" w:rsidRPr="0020307A">
        <w:rPr>
          <w:rFonts w:ascii="Poppins" w:hAnsi="Poppins" w:cs="Poppins"/>
          <w:sz w:val="24"/>
          <w:szCs w:val="24"/>
          <w:lang w:val="en-US"/>
        </w:rPr>
        <w:t xml:space="preserve"> @annabarroca</w:t>
      </w:r>
    </w:p>
    <w:p w14:paraId="3E389BB0" w14:textId="22D16E8F" w:rsidR="005D689D" w:rsidRPr="0020307A" w:rsidRDefault="0020307A" w:rsidP="005D689D">
      <w:pPr>
        <w:spacing w:after="0"/>
        <w:jc w:val="center"/>
        <w:rPr>
          <w:rFonts w:ascii="Poppins" w:hAnsi="Poppins" w:cs="Poppins"/>
          <w:b/>
          <w:sz w:val="24"/>
          <w:lang w:val="en-US"/>
        </w:rPr>
      </w:pPr>
      <w:r w:rsidRPr="0020307A">
        <w:rPr>
          <w:rFonts w:ascii="Poppins" w:hAnsi="Poppins" w:cs="Poppins"/>
          <w:b/>
          <w:sz w:val="24"/>
          <w:lang w:val="en-US"/>
        </w:rPr>
        <w:t>Photography</w:t>
      </w:r>
      <w:r w:rsidR="005D689D" w:rsidRPr="0020307A">
        <w:rPr>
          <w:rFonts w:ascii="Poppins" w:hAnsi="Poppins" w:cs="Poppins"/>
          <w:b/>
          <w:sz w:val="24"/>
          <w:lang w:val="en-US"/>
        </w:rPr>
        <w:t>:</w:t>
      </w:r>
      <w:r w:rsidR="005D689D" w:rsidRPr="0020307A">
        <w:rPr>
          <w:rFonts w:ascii="Poppins" w:hAnsi="Poppins" w:cs="Poppins"/>
          <w:sz w:val="24"/>
          <w:lang w:val="en-US"/>
        </w:rPr>
        <w:t xml:space="preserve"> David </w:t>
      </w:r>
      <w:proofErr w:type="spellStart"/>
      <w:r w:rsidR="005D689D" w:rsidRPr="0020307A">
        <w:rPr>
          <w:rFonts w:ascii="Poppins" w:hAnsi="Poppins" w:cs="Poppins"/>
          <w:sz w:val="24"/>
          <w:lang w:val="en-US"/>
        </w:rPr>
        <w:t>Arnal</w:t>
      </w:r>
      <w:proofErr w:type="spellEnd"/>
    </w:p>
    <w:p w14:paraId="1CB97346" w14:textId="182A3CC5" w:rsidR="005D689D" w:rsidRPr="0020307A" w:rsidRDefault="0020307A" w:rsidP="005D689D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20307A">
        <w:rPr>
          <w:rFonts w:ascii="Poppins" w:hAnsi="Poppins" w:cs="Poppins"/>
          <w:b/>
          <w:sz w:val="24"/>
          <w:lang w:val="en-US"/>
        </w:rPr>
        <w:t>Photography</w:t>
      </w:r>
      <w:r w:rsidR="005D689D" w:rsidRPr="0020307A">
        <w:rPr>
          <w:rFonts w:ascii="Poppins" w:hAnsi="Poppins" w:cs="Poppins"/>
          <w:b/>
          <w:sz w:val="24"/>
          <w:lang w:val="en-US"/>
        </w:rPr>
        <w:t xml:space="preserve"> Instagram </w:t>
      </w:r>
      <w:r w:rsidR="005D689D" w:rsidRPr="0020307A">
        <w:rPr>
          <w:rFonts w:ascii="Poppins" w:hAnsi="Poppins" w:cs="Poppins"/>
          <w:sz w:val="24"/>
          <w:lang w:val="en-US"/>
        </w:rPr>
        <w:t>@davidarnalteam</w:t>
      </w:r>
    </w:p>
    <w:p w14:paraId="11881116" w14:textId="2D0A6340" w:rsidR="005D689D" w:rsidRPr="0020307A" w:rsidRDefault="0020307A" w:rsidP="005D689D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20307A">
        <w:rPr>
          <w:rFonts w:ascii="Poppins" w:hAnsi="Poppins" w:cs="Poppins"/>
          <w:b/>
          <w:sz w:val="24"/>
          <w:lang w:val="en-US"/>
        </w:rPr>
        <w:t>Make up</w:t>
      </w:r>
      <w:r w:rsidR="005D689D" w:rsidRPr="0020307A">
        <w:rPr>
          <w:rFonts w:ascii="Poppins" w:hAnsi="Poppins" w:cs="Poppins"/>
          <w:b/>
          <w:sz w:val="24"/>
          <w:lang w:val="en-US"/>
        </w:rPr>
        <w:t>:</w:t>
      </w:r>
      <w:r w:rsidR="005D689D" w:rsidRPr="0020307A">
        <w:rPr>
          <w:rFonts w:ascii="Poppins" w:hAnsi="Poppins" w:cs="Poppins"/>
          <w:sz w:val="24"/>
          <w:lang w:val="en-US"/>
        </w:rPr>
        <w:t xml:space="preserve"> Anna González</w:t>
      </w:r>
    </w:p>
    <w:p w14:paraId="2C042580" w14:textId="53CEDBC3" w:rsidR="005D689D" w:rsidRPr="0020307A" w:rsidRDefault="0020307A" w:rsidP="005D689D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20307A">
        <w:rPr>
          <w:rFonts w:ascii="Poppins" w:hAnsi="Poppins" w:cs="Poppins"/>
          <w:b/>
          <w:sz w:val="24"/>
          <w:lang w:val="en-US"/>
        </w:rPr>
        <w:t>Make up</w:t>
      </w:r>
      <w:r w:rsidR="005D689D" w:rsidRPr="0020307A">
        <w:rPr>
          <w:rFonts w:ascii="Poppins" w:hAnsi="Poppins" w:cs="Poppins"/>
          <w:b/>
          <w:sz w:val="24"/>
          <w:lang w:val="en-US"/>
        </w:rPr>
        <w:t xml:space="preserve"> Instagram</w:t>
      </w:r>
      <w:r w:rsidR="005D689D" w:rsidRPr="0020307A">
        <w:rPr>
          <w:rFonts w:ascii="Poppins" w:hAnsi="Poppins" w:cs="Poppins"/>
          <w:sz w:val="24"/>
          <w:lang w:val="en-US"/>
        </w:rPr>
        <w:t xml:space="preserve"> @iamlaflaca</w:t>
      </w:r>
    </w:p>
    <w:p w14:paraId="361F754B" w14:textId="644686FF" w:rsidR="005D689D" w:rsidRDefault="0020307A" w:rsidP="005D689D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5D689D" w:rsidRPr="004C1AA7">
        <w:rPr>
          <w:rFonts w:ascii="Poppins" w:hAnsi="Poppins" w:cs="Poppins"/>
          <w:b/>
          <w:sz w:val="24"/>
          <w:lang w:val="it-IT"/>
        </w:rPr>
        <w:t>:</w:t>
      </w:r>
      <w:r w:rsidR="005D689D" w:rsidRPr="004C1AA7">
        <w:rPr>
          <w:rFonts w:ascii="Poppins" w:hAnsi="Poppins" w:cs="Poppins"/>
          <w:sz w:val="24"/>
          <w:lang w:val="it-IT"/>
        </w:rPr>
        <w:t xml:space="preserve"> </w:t>
      </w:r>
      <w:r w:rsidR="00A9415B">
        <w:rPr>
          <w:rFonts w:ascii="Poppins" w:hAnsi="Poppins" w:cs="Poppins"/>
          <w:sz w:val="24"/>
          <w:lang w:val="it-IT"/>
        </w:rPr>
        <w:t>IKKA’S &amp; YON</w:t>
      </w:r>
      <w:r w:rsidR="005D689D">
        <w:rPr>
          <w:rFonts w:ascii="Poppins" w:hAnsi="Poppins" w:cs="Poppins"/>
          <w:sz w:val="24"/>
          <w:lang w:val="it-IT"/>
        </w:rPr>
        <w:t>S</w:t>
      </w:r>
    </w:p>
    <w:p w14:paraId="6FE39742" w14:textId="45AD2D3B" w:rsidR="00A9415B" w:rsidRPr="00F245AC" w:rsidRDefault="0020307A" w:rsidP="005D689D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 xml:space="preserve">Styling </w:t>
      </w:r>
      <w:r w:rsidR="00A9415B" w:rsidRPr="00A9415B">
        <w:rPr>
          <w:rFonts w:ascii="Poppins" w:hAnsi="Poppins" w:cs="Poppins"/>
          <w:b/>
          <w:sz w:val="24"/>
          <w:lang w:val="it-IT"/>
        </w:rPr>
        <w:t>Instagram:</w:t>
      </w:r>
      <w:r w:rsidR="00A9415B">
        <w:rPr>
          <w:rFonts w:ascii="Poppins" w:hAnsi="Poppins" w:cs="Poppins"/>
          <w:sz w:val="24"/>
          <w:lang w:val="it-IT"/>
        </w:rPr>
        <w:t xml:space="preserve"> @ikkasshop @trendandsweet</w:t>
      </w:r>
    </w:p>
    <w:p w14:paraId="092EB717" w14:textId="77777777" w:rsidR="001E644E" w:rsidRPr="0020307A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US"/>
        </w:rPr>
      </w:pPr>
    </w:p>
    <w:p w14:paraId="6032A76C" w14:textId="77777777" w:rsidR="00D60274" w:rsidRPr="00A87633" w:rsidRDefault="001E644E" w:rsidP="00D60274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US"/>
        </w:rPr>
      </w:pPr>
      <w:r w:rsidRPr="0020307A">
        <w:rPr>
          <w:sz w:val="28"/>
          <w:szCs w:val="24"/>
          <w:lang w:val="en-US"/>
        </w:rPr>
        <w:br w:type="page"/>
      </w:r>
      <w:r w:rsidR="00D60274"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2064" behindDoc="0" locked="0" layoutInCell="1" allowOverlap="1" wp14:anchorId="5B3F74F0" wp14:editId="2C75F6FA">
            <wp:simplePos x="0" y="0"/>
            <wp:positionH relativeFrom="margin">
              <wp:posOffset>-37206</wp:posOffset>
            </wp:positionH>
            <wp:positionV relativeFrom="paragraph">
              <wp:posOffset>148590</wp:posOffset>
            </wp:positionV>
            <wp:extent cx="1062079" cy="1428115"/>
            <wp:effectExtent l="152400" t="152400" r="367030" b="362585"/>
            <wp:wrapNone/>
            <wp:docPr id="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79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74" w:rsidRPr="00A87633">
        <w:rPr>
          <w:rFonts w:ascii="Poppins" w:hAnsi="Poppins" w:cs="Poppins"/>
          <w:b/>
          <w:sz w:val="52"/>
          <w:szCs w:val="52"/>
          <w:lang w:val="en-US"/>
        </w:rPr>
        <w:t>ANNA BARROCA</w:t>
      </w:r>
    </w:p>
    <w:p w14:paraId="124DD1AC" w14:textId="77777777" w:rsidR="00D60274" w:rsidRPr="00A87633" w:rsidRDefault="00D60274" w:rsidP="00D60274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US"/>
        </w:rPr>
      </w:pPr>
      <w:r w:rsidRPr="00A87633">
        <w:rPr>
          <w:rFonts w:ascii="Poppins" w:hAnsi="Poppins" w:cs="Poppins"/>
          <w:b/>
          <w:sz w:val="44"/>
          <w:szCs w:val="44"/>
          <w:lang w:val="en-US"/>
        </w:rPr>
        <w:t>INTENSITY Collection</w:t>
      </w:r>
    </w:p>
    <w:p w14:paraId="4E717B7D" w14:textId="77777777" w:rsidR="00D60274" w:rsidRPr="00A87633" w:rsidRDefault="00D60274" w:rsidP="00D60274">
      <w:pPr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A87633">
        <w:rPr>
          <w:rFonts w:ascii="Poppins" w:hAnsi="Poppins" w:cs="Poppins"/>
          <w:sz w:val="24"/>
          <w:szCs w:val="24"/>
          <w:lang w:val="en-US"/>
        </w:rPr>
        <w:t xml:space="preserve"> </w:t>
      </w:r>
    </w:p>
    <w:p w14:paraId="729B599A" w14:textId="0AE4ACE4" w:rsidR="004C1AA7" w:rsidRDefault="004C1AA7" w:rsidP="00D60274">
      <w:pPr>
        <w:spacing w:after="0" w:line="240" w:lineRule="atLeast"/>
        <w:jc w:val="right"/>
        <w:rPr>
          <w:rFonts w:ascii="Poppins" w:hAnsi="Poppins" w:cs="Poppins"/>
          <w:sz w:val="24"/>
          <w:szCs w:val="24"/>
          <w:lang w:val="en-US"/>
        </w:rPr>
      </w:pPr>
      <w:r w:rsidRPr="00A87633">
        <w:rPr>
          <w:rFonts w:ascii="Poppins" w:hAnsi="Poppins" w:cs="Poppins"/>
          <w:sz w:val="24"/>
          <w:szCs w:val="24"/>
          <w:lang w:val="en-US"/>
        </w:rPr>
        <w:t xml:space="preserve"> </w:t>
      </w:r>
    </w:p>
    <w:p w14:paraId="01C961BA" w14:textId="77777777" w:rsidR="00A87633" w:rsidRPr="00A87633" w:rsidRDefault="00A87633" w:rsidP="00D60274">
      <w:pPr>
        <w:spacing w:after="0" w:line="240" w:lineRule="atLeast"/>
        <w:jc w:val="right"/>
        <w:rPr>
          <w:rFonts w:ascii="Poppins" w:hAnsi="Poppins" w:cs="Poppins"/>
          <w:sz w:val="24"/>
          <w:szCs w:val="24"/>
          <w:lang w:val="en-US"/>
        </w:rPr>
      </w:pPr>
    </w:p>
    <w:p w14:paraId="4CC95810" w14:textId="77777777" w:rsidR="001E644E" w:rsidRPr="00A87633" w:rsidRDefault="00D60274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US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44909BDA" wp14:editId="7AB7DB86">
            <wp:simplePos x="0" y="0"/>
            <wp:positionH relativeFrom="margin">
              <wp:posOffset>1861185</wp:posOffset>
            </wp:positionH>
            <wp:positionV relativeFrom="paragraph">
              <wp:posOffset>186776</wp:posOffset>
            </wp:positionV>
            <wp:extent cx="2628900" cy="3943985"/>
            <wp:effectExtent l="152400" t="152400" r="361950" b="36131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44609" w14:textId="77777777" w:rsidR="001E644E" w:rsidRPr="00A87633" w:rsidRDefault="001E644E" w:rsidP="001E644E">
      <w:pPr>
        <w:spacing w:after="0"/>
        <w:jc w:val="center"/>
        <w:rPr>
          <w:sz w:val="24"/>
          <w:szCs w:val="24"/>
          <w:lang w:val="en-US"/>
        </w:rPr>
      </w:pPr>
      <w:r w:rsidRPr="00A87633">
        <w:rPr>
          <w:sz w:val="24"/>
          <w:szCs w:val="24"/>
          <w:lang w:val="en-US"/>
        </w:rPr>
        <w:t xml:space="preserve"> </w:t>
      </w:r>
    </w:p>
    <w:p w14:paraId="4D3FBA82" w14:textId="77777777" w:rsidR="001E644E" w:rsidRPr="00A87633" w:rsidRDefault="001E644E" w:rsidP="001E644E">
      <w:pPr>
        <w:spacing w:after="0"/>
        <w:jc w:val="center"/>
        <w:rPr>
          <w:sz w:val="24"/>
          <w:szCs w:val="24"/>
          <w:lang w:val="en-US"/>
        </w:rPr>
      </w:pPr>
      <w:r w:rsidRPr="00A87633">
        <w:rPr>
          <w:sz w:val="24"/>
          <w:szCs w:val="24"/>
          <w:lang w:val="en-US"/>
        </w:rPr>
        <w:t xml:space="preserve"> </w:t>
      </w:r>
    </w:p>
    <w:p w14:paraId="20E2F501" w14:textId="77777777" w:rsidR="001E644E" w:rsidRPr="00A87633" w:rsidRDefault="001E644E" w:rsidP="001E644E">
      <w:pPr>
        <w:jc w:val="center"/>
        <w:rPr>
          <w:b/>
          <w:sz w:val="24"/>
          <w:szCs w:val="24"/>
          <w:lang w:val="en-US"/>
        </w:rPr>
      </w:pPr>
    </w:p>
    <w:p w14:paraId="3DDDF0CB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066B75E3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63964CA5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18074536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69F6F857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42A205A3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5CBF047F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271C6484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0748D068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0F6FDEF4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51C900D2" w14:textId="77777777" w:rsidR="00D60274" w:rsidRPr="00A87633" w:rsidRDefault="00D60274" w:rsidP="001E644E">
      <w:pPr>
        <w:jc w:val="center"/>
        <w:rPr>
          <w:b/>
          <w:sz w:val="24"/>
          <w:szCs w:val="24"/>
          <w:lang w:val="en-US"/>
        </w:rPr>
      </w:pPr>
    </w:p>
    <w:p w14:paraId="27314B63" w14:textId="77777777" w:rsidR="001E644E" w:rsidRPr="00A87633" w:rsidRDefault="001E644E" w:rsidP="001E644E">
      <w:pPr>
        <w:spacing w:after="0"/>
        <w:jc w:val="center"/>
        <w:rPr>
          <w:rFonts w:ascii="Poppins" w:hAnsi="Poppins" w:cs="Poppins"/>
          <w:b/>
          <w:lang w:val="en-US"/>
        </w:rPr>
      </w:pPr>
    </w:p>
    <w:p w14:paraId="2925D94D" w14:textId="29483B65" w:rsidR="00D60274" w:rsidRPr="009B5DF1" w:rsidRDefault="009B5DF1" w:rsidP="00D60274">
      <w:pPr>
        <w:pStyle w:val="Ttulo"/>
        <w:spacing w:line="360" w:lineRule="auto"/>
        <w:jc w:val="center"/>
        <w:rPr>
          <w:rFonts w:ascii="Poppins" w:hAnsi="Poppins" w:cs="Poppins"/>
          <w:b/>
          <w:bCs/>
          <w:sz w:val="22"/>
          <w:szCs w:val="22"/>
          <w:shd w:val="clear" w:color="auto" w:fill="FFFFFF"/>
          <w:lang w:val="en-US"/>
        </w:rPr>
      </w:pPr>
      <w:r w:rsidRPr="009B5DF1">
        <w:rPr>
          <w:rFonts w:ascii="Poppins" w:hAnsi="Poppins" w:cs="Poppins"/>
          <w:color w:val="222222"/>
          <w:sz w:val="22"/>
          <w:szCs w:val="22"/>
          <w:shd w:val="clear" w:color="auto" w:fill="FFFFFF"/>
          <w:lang w:val="en-US"/>
        </w:rPr>
        <w:t xml:space="preserve">This collection is an exercise in strength and fluidity, an energy that </w:t>
      </w:r>
      <w:r>
        <w:rPr>
          <w:rFonts w:ascii="Poppins" w:hAnsi="Poppins" w:cs="Poppins"/>
          <w:color w:val="222222"/>
          <w:sz w:val="22"/>
          <w:szCs w:val="22"/>
          <w:shd w:val="clear" w:color="auto" w:fill="FFFFFF"/>
          <w:lang w:val="en-US"/>
        </w:rPr>
        <w:t xml:space="preserve">catches </w:t>
      </w:r>
      <w:r w:rsidRPr="009B5DF1">
        <w:rPr>
          <w:rFonts w:ascii="Poppins" w:hAnsi="Poppins" w:cs="Poppins"/>
          <w:color w:val="222222"/>
          <w:sz w:val="22"/>
          <w:szCs w:val="22"/>
          <w:shd w:val="clear" w:color="auto" w:fill="FFFFFF"/>
          <w:lang w:val="en-US"/>
        </w:rPr>
        <w:t>you and is transmitted, projecting you into the future. The vibrant colors are mixed with smooth and wavy textures, showing that different forms</w:t>
      </w:r>
      <w:r>
        <w:rPr>
          <w:rFonts w:ascii="Poppins" w:hAnsi="Poppins" w:cs="Poppins"/>
          <w:color w:val="222222"/>
          <w:sz w:val="22"/>
          <w:szCs w:val="22"/>
          <w:shd w:val="clear" w:color="auto" w:fill="FFFFFF"/>
          <w:lang w:val="en-US"/>
        </w:rPr>
        <w:t xml:space="preserve"> exist</w:t>
      </w:r>
      <w:r w:rsidRPr="009B5DF1">
        <w:rPr>
          <w:rFonts w:ascii="Poppins" w:hAnsi="Poppins" w:cs="Poppins"/>
          <w:color w:val="222222"/>
          <w:sz w:val="22"/>
          <w:szCs w:val="22"/>
          <w:shd w:val="clear" w:color="auto" w:fill="FFFFFF"/>
          <w:lang w:val="en-US"/>
        </w:rPr>
        <w:t xml:space="preserve"> for the same message</w:t>
      </w:r>
      <w:r>
        <w:rPr>
          <w:rFonts w:ascii="Poppins" w:hAnsi="Poppins" w:cs="Poppins"/>
          <w:color w:val="222222"/>
          <w:sz w:val="22"/>
          <w:szCs w:val="22"/>
          <w:shd w:val="clear" w:color="auto" w:fill="FFFFFF"/>
          <w:lang w:val="en-US"/>
        </w:rPr>
        <w:t>,</w:t>
      </w:r>
      <w:r w:rsidRPr="009B5DF1">
        <w:rPr>
          <w:rFonts w:ascii="Poppins" w:hAnsi="Poppins" w:cs="Poppins"/>
          <w:color w:val="222222"/>
          <w:sz w:val="22"/>
          <w:szCs w:val="22"/>
          <w:shd w:val="clear" w:color="auto" w:fill="FFFFFF"/>
          <w:lang w:val="en-US"/>
        </w:rPr>
        <w:t xml:space="preserve"> full of value and hope. Leather, satin and ruffles for a femininity that draws on the festive and powerful aesthetics of the 80s to launch itself into the conquest of the most current present. Life is a celebration that is explored at every moment no matter how dark it may seem.</w:t>
      </w:r>
    </w:p>
    <w:p w14:paraId="2C0E2BA0" w14:textId="77777777" w:rsidR="00D60274" w:rsidRPr="009B5DF1" w:rsidRDefault="00D60274" w:rsidP="00D60274">
      <w:pPr>
        <w:spacing w:after="200" w:line="360" w:lineRule="auto"/>
        <w:rPr>
          <w:rFonts w:ascii="Poppins" w:hAnsi="Poppins" w:cs="Poppins"/>
          <w:color w:val="222222"/>
          <w:shd w:val="clear" w:color="auto" w:fill="FFFFFF"/>
          <w:lang w:val="en-US"/>
        </w:rPr>
      </w:pPr>
    </w:p>
    <w:p w14:paraId="44384F91" w14:textId="77777777" w:rsidR="00D60274" w:rsidRPr="009B5DF1" w:rsidRDefault="00D60274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  <w:lang w:val="en-US"/>
        </w:rPr>
      </w:pPr>
    </w:p>
    <w:p w14:paraId="501C7321" w14:textId="77777777" w:rsidR="00A87633" w:rsidRDefault="00A87633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  <w:lang w:val="en-US"/>
        </w:rPr>
      </w:pPr>
    </w:p>
    <w:p w14:paraId="3F514E09" w14:textId="6D722C5A" w:rsidR="00D60274" w:rsidRPr="009B5DF1" w:rsidRDefault="00D60274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  <w:lang w:val="en-US"/>
        </w:rPr>
      </w:pPr>
      <w:r w:rsidRPr="00D60274">
        <w:rPr>
          <w:rFonts w:ascii="Poppins" w:hAnsi="Poppins" w:cs="Poppins"/>
          <w:noProof/>
          <w:color w:val="222222"/>
          <w:shd w:val="clear" w:color="auto" w:fill="FFFFFF"/>
          <w:lang w:eastAsia="es-ES"/>
        </w:rPr>
        <w:drawing>
          <wp:anchor distT="0" distB="0" distL="114300" distR="114300" simplePos="0" relativeHeight="251673088" behindDoc="0" locked="0" layoutInCell="1" allowOverlap="1" wp14:anchorId="7A6DA201" wp14:editId="5AED0A28">
            <wp:simplePos x="0" y="0"/>
            <wp:positionH relativeFrom="column">
              <wp:posOffset>-44450</wp:posOffset>
            </wp:positionH>
            <wp:positionV relativeFrom="paragraph">
              <wp:posOffset>361967</wp:posOffset>
            </wp:positionV>
            <wp:extent cx="2010410" cy="3014980"/>
            <wp:effectExtent l="152400" t="152400" r="370840" b="35687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01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D2B7960" w14:textId="77777777" w:rsidR="00D60274" w:rsidRPr="009B5DF1" w:rsidRDefault="00D60274" w:rsidP="00D60274">
      <w:pPr>
        <w:spacing w:after="200" w:line="276" w:lineRule="auto"/>
        <w:jc w:val="center"/>
        <w:rPr>
          <w:rFonts w:ascii="Poppins" w:hAnsi="Poppins" w:cs="Poppins"/>
          <w:color w:val="222222"/>
          <w:shd w:val="clear" w:color="auto" w:fill="FFFFFF"/>
          <w:lang w:val="en-US"/>
        </w:rPr>
      </w:pPr>
    </w:p>
    <w:p w14:paraId="77DC2400" w14:textId="779FF741" w:rsidR="00D60274" w:rsidRPr="009B5DF1" w:rsidRDefault="009B5DF1" w:rsidP="00D60274">
      <w:pPr>
        <w:jc w:val="center"/>
        <w:rPr>
          <w:rFonts w:ascii="Poppins" w:hAnsi="Poppins" w:cs="Poppins"/>
          <w:lang w:val="en-US"/>
        </w:rPr>
      </w:pPr>
      <w:r w:rsidRPr="009B5DF1">
        <w:rPr>
          <w:rFonts w:ascii="Poppins" w:hAnsi="Poppins" w:cs="Poppins"/>
          <w:lang w:val="en-US"/>
        </w:rPr>
        <w:t>Hair glides in layers with</w:t>
      </w:r>
      <w:r>
        <w:rPr>
          <w:rFonts w:ascii="Poppins" w:hAnsi="Poppins" w:cs="Poppins"/>
          <w:lang w:val="en-US"/>
        </w:rPr>
        <w:t xml:space="preserve"> a</w:t>
      </w:r>
      <w:r w:rsidRPr="009B5DF1">
        <w:rPr>
          <w:rFonts w:ascii="Poppins" w:hAnsi="Poppins" w:cs="Poppins"/>
          <w:lang w:val="en-US"/>
        </w:rPr>
        <w:t xml:space="preserve"> flowing force that is intensified by violet with burgundy undertones. The </w:t>
      </w:r>
      <w:r>
        <w:rPr>
          <w:rFonts w:ascii="Poppins" w:hAnsi="Poppins" w:cs="Poppins"/>
          <w:lang w:val="en-US"/>
        </w:rPr>
        <w:t xml:space="preserve">layered haircuts </w:t>
      </w:r>
      <w:r w:rsidRPr="009B5DF1">
        <w:rPr>
          <w:rFonts w:ascii="Poppins" w:hAnsi="Poppins" w:cs="Poppins"/>
          <w:lang w:val="en-US"/>
        </w:rPr>
        <w:t>provide volume in a harmony created through different lengths. Details matter, they are the reflection of a unique essence.</w:t>
      </w:r>
    </w:p>
    <w:p w14:paraId="535E02D1" w14:textId="77777777" w:rsidR="00D60274" w:rsidRPr="009B5DF1" w:rsidRDefault="00D60274" w:rsidP="00D60274">
      <w:pPr>
        <w:jc w:val="center"/>
        <w:rPr>
          <w:rFonts w:ascii="Poppins" w:hAnsi="Poppins" w:cs="Poppins"/>
          <w:lang w:val="en-US"/>
        </w:rPr>
      </w:pPr>
    </w:p>
    <w:p w14:paraId="589EFEA4" w14:textId="77777777" w:rsidR="00D60274" w:rsidRPr="009B5DF1" w:rsidRDefault="00D60274" w:rsidP="00D60274">
      <w:pPr>
        <w:jc w:val="center"/>
        <w:rPr>
          <w:rFonts w:ascii="Poppins" w:hAnsi="Poppins" w:cs="Poppins"/>
          <w:lang w:val="en-US"/>
        </w:rPr>
      </w:pPr>
    </w:p>
    <w:p w14:paraId="7EC5FB76" w14:textId="62847542" w:rsidR="00D60274" w:rsidRPr="009B5DF1" w:rsidRDefault="00D60274" w:rsidP="00D60274">
      <w:pPr>
        <w:jc w:val="center"/>
        <w:rPr>
          <w:rFonts w:ascii="Poppins" w:hAnsi="Poppins" w:cs="Poppins"/>
          <w:lang w:val="en-US"/>
        </w:rPr>
      </w:pPr>
      <w:r w:rsidRPr="00D60274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74112" behindDoc="0" locked="0" layoutInCell="1" allowOverlap="1" wp14:anchorId="52AB7BDE" wp14:editId="17BBDD9A">
            <wp:simplePos x="0" y="0"/>
            <wp:positionH relativeFrom="column">
              <wp:posOffset>4617085</wp:posOffset>
            </wp:positionH>
            <wp:positionV relativeFrom="paragraph">
              <wp:posOffset>117252</wp:posOffset>
            </wp:positionV>
            <wp:extent cx="1850390" cy="2774950"/>
            <wp:effectExtent l="152400" t="152400" r="359410" b="3683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4CDBC0" w14:textId="6E798B55" w:rsidR="00D60274" w:rsidRDefault="00D60274" w:rsidP="00D60274">
      <w:pPr>
        <w:jc w:val="center"/>
        <w:rPr>
          <w:rFonts w:ascii="Poppins" w:hAnsi="Poppins" w:cs="Poppins"/>
          <w:lang w:val="en-US"/>
        </w:rPr>
      </w:pPr>
    </w:p>
    <w:p w14:paraId="47E32D9F" w14:textId="77777777" w:rsidR="00A87633" w:rsidRDefault="00A87633" w:rsidP="00D60274">
      <w:pPr>
        <w:jc w:val="center"/>
        <w:rPr>
          <w:rFonts w:ascii="Poppins" w:hAnsi="Poppins" w:cs="Poppins"/>
          <w:lang w:val="en-US"/>
        </w:rPr>
      </w:pPr>
    </w:p>
    <w:p w14:paraId="612C0F8B" w14:textId="77777777" w:rsidR="009B5DF1" w:rsidRPr="009B5DF1" w:rsidRDefault="009B5DF1" w:rsidP="00D60274">
      <w:pPr>
        <w:jc w:val="center"/>
        <w:rPr>
          <w:rFonts w:ascii="Poppins" w:hAnsi="Poppins" w:cs="Poppins"/>
          <w:lang w:val="en-US"/>
        </w:rPr>
      </w:pPr>
    </w:p>
    <w:p w14:paraId="6B2CA928" w14:textId="735D714F" w:rsidR="009B5DF1" w:rsidRPr="009B5DF1" w:rsidRDefault="009B5DF1" w:rsidP="009B5DF1">
      <w:pPr>
        <w:jc w:val="center"/>
        <w:rPr>
          <w:rFonts w:ascii="Poppins" w:hAnsi="Poppins" w:cs="Poppins"/>
          <w:lang w:val="en-US"/>
        </w:rPr>
      </w:pPr>
      <w:r w:rsidRPr="009B5DF1">
        <w:rPr>
          <w:rFonts w:ascii="Poppins" w:hAnsi="Poppins" w:cs="Poppins"/>
          <w:lang w:val="en-US"/>
        </w:rPr>
        <w:t>Hair can be a burning flame, a set of volumes that move to the beat of an inner cadence, indomitable, almost incomprehensible to strange eyes.</w:t>
      </w:r>
    </w:p>
    <w:p w14:paraId="6D096065" w14:textId="309435F3" w:rsidR="00D60274" w:rsidRPr="009B5DF1" w:rsidRDefault="009B5DF1" w:rsidP="009B5DF1">
      <w:pPr>
        <w:jc w:val="center"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>C</w:t>
      </w:r>
      <w:r w:rsidRPr="009B5DF1">
        <w:rPr>
          <w:rFonts w:ascii="Poppins" w:hAnsi="Poppins" w:cs="Poppins"/>
          <w:lang w:val="en-US"/>
        </w:rPr>
        <w:t xml:space="preserve">urls </w:t>
      </w:r>
      <w:r>
        <w:rPr>
          <w:rFonts w:ascii="Poppins" w:hAnsi="Poppins" w:cs="Poppins"/>
          <w:lang w:val="en-US"/>
        </w:rPr>
        <w:t>create a</w:t>
      </w:r>
      <w:r w:rsidRPr="009B5DF1">
        <w:rPr>
          <w:rFonts w:ascii="Poppins" w:hAnsi="Poppins" w:cs="Poppins"/>
          <w:lang w:val="en-US"/>
        </w:rPr>
        <w:t xml:space="preserve"> unique architecture that face</w:t>
      </w:r>
      <w:r>
        <w:rPr>
          <w:rFonts w:ascii="Poppins" w:hAnsi="Poppins" w:cs="Poppins"/>
          <w:lang w:val="en-US"/>
        </w:rPr>
        <w:t>s</w:t>
      </w:r>
      <w:r w:rsidRPr="009B5DF1">
        <w:rPr>
          <w:rFonts w:ascii="Poppins" w:hAnsi="Poppins" w:cs="Poppins"/>
          <w:lang w:val="en-US"/>
        </w:rPr>
        <w:t xml:space="preserve"> forward to dismantle known geometries. It is time to create new forms, those dictated by the heart.</w:t>
      </w:r>
    </w:p>
    <w:p w14:paraId="1BC3EBD1" w14:textId="77777777" w:rsidR="00D60274" w:rsidRPr="009B5DF1" w:rsidRDefault="00D60274" w:rsidP="00D60274">
      <w:pPr>
        <w:jc w:val="center"/>
        <w:rPr>
          <w:rFonts w:ascii="Poppins" w:hAnsi="Poppins" w:cs="Poppins"/>
          <w:lang w:val="en-US"/>
        </w:rPr>
      </w:pPr>
    </w:p>
    <w:p w14:paraId="463A84C5" w14:textId="0E934B55" w:rsidR="00D60274" w:rsidRPr="009B5DF1" w:rsidRDefault="00D60274" w:rsidP="00D60274">
      <w:pPr>
        <w:jc w:val="center"/>
        <w:rPr>
          <w:rFonts w:ascii="Poppins" w:hAnsi="Poppins" w:cs="Poppins"/>
          <w:lang w:val="en-US"/>
        </w:rPr>
      </w:pPr>
      <w:r w:rsidRPr="00D60274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75136" behindDoc="0" locked="0" layoutInCell="1" allowOverlap="1" wp14:anchorId="1D310A48" wp14:editId="7D641B82">
            <wp:simplePos x="0" y="0"/>
            <wp:positionH relativeFrom="column">
              <wp:posOffset>360680</wp:posOffset>
            </wp:positionH>
            <wp:positionV relativeFrom="paragraph">
              <wp:posOffset>78379</wp:posOffset>
            </wp:positionV>
            <wp:extent cx="1718945" cy="2578100"/>
            <wp:effectExtent l="152400" t="152400" r="357505" b="355600"/>
            <wp:wrapSquare wrapText="bothSides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0E710F8" w14:textId="1EC02C01" w:rsidR="009B5DF1" w:rsidRPr="009B5DF1" w:rsidRDefault="009B5DF1" w:rsidP="009B5DF1">
      <w:pPr>
        <w:jc w:val="center"/>
        <w:rPr>
          <w:rFonts w:ascii="Poppins" w:hAnsi="Poppins" w:cs="Poppins"/>
          <w:lang w:val="en-US"/>
        </w:rPr>
      </w:pPr>
      <w:r w:rsidRPr="009B5DF1">
        <w:rPr>
          <w:rFonts w:ascii="Poppins" w:hAnsi="Poppins" w:cs="Poppins"/>
          <w:lang w:val="en-US"/>
        </w:rPr>
        <w:t>In the wind there is hardness</w:t>
      </w:r>
      <w:r>
        <w:rPr>
          <w:rFonts w:ascii="Poppins" w:hAnsi="Poppins" w:cs="Poppins"/>
          <w:lang w:val="en-US"/>
        </w:rPr>
        <w:t>,</w:t>
      </w:r>
      <w:r w:rsidRPr="009B5DF1">
        <w:rPr>
          <w:rFonts w:ascii="Poppins" w:hAnsi="Poppins" w:cs="Poppins"/>
          <w:lang w:val="en-US"/>
        </w:rPr>
        <w:t xml:space="preserve"> and in the rock</w:t>
      </w:r>
      <w:r>
        <w:rPr>
          <w:rFonts w:ascii="Poppins" w:hAnsi="Poppins" w:cs="Poppins"/>
          <w:lang w:val="en-US"/>
        </w:rPr>
        <w:t xml:space="preserve"> there is</w:t>
      </w:r>
      <w:r w:rsidRPr="009B5DF1">
        <w:rPr>
          <w:rFonts w:ascii="Poppins" w:hAnsi="Poppins" w:cs="Poppins"/>
          <w:lang w:val="en-US"/>
        </w:rPr>
        <w:t xml:space="preserve"> comfort. By transforming old thoughts into codes of a new language, we prepare ourselves for transformation, one capable of understanding what seemed illogical.</w:t>
      </w:r>
    </w:p>
    <w:p w14:paraId="0C312733" w14:textId="145615ED" w:rsidR="00D60274" w:rsidRPr="009B5DF1" w:rsidRDefault="009B5DF1" w:rsidP="00D60274">
      <w:pPr>
        <w:jc w:val="center"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>H</w:t>
      </w:r>
      <w:r w:rsidRPr="009B5DF1">
        <w:rPr>
          <w:rFonts w:ascii="Poppins" w:hAnsi="Poppins" w:cs="Poppins"/>
          <w:lang w:val="en-US"/>
        </w:rPr>
        <w:t xml:space="preserve">air is full of movement, expression reinforced by the energy of orange, in a look that </w:t>
      </w:r>
      <w:r>
        <w:rPr>
          <w:rFonts w:ascii="Poppins" w:hAnsi="Poppins" w:cs="Poppins"/>
          <w:lang w:val="en-US"/>
        </w:rPr>
        <w:t>represents the dawn of being.</w:t>
      </w:r>
    </w:p>
    <w:p w14:paraId="54B97404" w14:textId="77777777" w:rsidR="007D68E9" w:rsidRPr="009B5DF1" w:rsidRDefault="007D68E9" w:rsidP="00D60274">
      <w:pPr>
        <w:jc w:val="center"/>
        <w:rPr>
          <w:rFonts w:ascii="Poppins" w:hAnsi="Poppins" w:cs="Poppins"/>
          <w:lang w:val="en-US"/>
        </w:rPr>
      </w:pPr>
      <w:r w:rsidRPr="00D60274">
        <w:rPr>
          <w:rFonts w:ascii="Poppins" w:hAnsi="Poppins" w:cs="Poppins"/>
          <w:noProof/>
          <w:lang w:eastAsia="es-ES"/>
        </w:rPr>
        <w:lastRenderedPageBreak/>
        <w:drawing>
          <wp:anchor distT="0" distB="0" distL="114300" distR="114300" simplePos="0" relativeHeight="251676160" behindDoc="0" locked="0" layoutInCell="1" allowOverlap="1" wp14:anchorId="048042A4" wp14:editId="47893D28">
            <wp:simplePos x="0" y="0"/>
            <wp:positionH relativeFrom="column">
              <wp:posOffset>4592320</wp:posOffset>
            </wp:positionH>
            <wp:positionV relativeFrom="paragraph">
              <wp:posOffset>269583</wp:posOffset>
            </wp:positionV>
            <wp:extent cx="1790700" cy="2684780"/>
            <wp:effectExtent l="152400" t="152400" r="361950" b="3632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68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A4A8E6" w14:textId="77777777" w:rsidR="007D68E9" w:rsidRPr="009B5DF1" w:rsidRDefault="007D68E9" w:rsidP="00D60274">
      <w:pPr>
        <w:jc w:val="center"/>
        <w:rPr>
          <w:rFonts w:ascii="Poppins" w:hAnsi="Poppins" w:cs="Poppins"/>
          <w:lang w:val="en-US"/>
        </w:rPr>
      </w:pPr>
    </w:p>
    <w:p w14:paraId="136FE416" w14:textId="6D1FFB20" w:rsidR="009B5DF1" w:rsidRPr="009B5DF1" w:rsidRDefault="009B5DF1" w:rsidP="009B5DF1">
      <w:pPr>
        <w:jc w:val="center"/>
        <w:rPr>
          <w:rFonts w:ascii="Poppins" w:hAnsi="Poppins" w:cs="Poppins"/>
          <w:lang w:val="en-US"/>
        </w:rPr>
      </w:pPr>
      <w:r w:rsidRPr="009B5DF1">
        <w:rPr>
          <w:rFonts w:ascii="Poppins" w:hAnsi="Poppins" w:cs="Poppins"/>
          <w:lang w:val="en-US"/>
        </w:rPr>
        <w:t>When I break an old scheme, I am creating a new one at the same time. That is the cycle of life, that of energy that transforms to become</w:t>
      </w:r>
      <w:r>
        <w:rPr>
          <w:rFonts w:ascii="Poppins" w:hAnsi="Poppins" w:cs="Poppins"/>
          <w:lang w:val="en-US"/>
        </w:rPr>
        <w:t xml:space="preserve"> new</w:t>
      </w:r>
      <w:r w:rsidRPr="009B5DF1">
        <w:rPr>
          <w:rFonts w:ascii="Poppins" w:hAnsi="Poppins" w:cs="Poppins"/>
          <w:lang w:val="en-US"/>
        </w:rPr>
        <w:t xml:space="preserve"> again.</w:t>
      </w:r>
    </w:p>
    <w:p w14:paraId="5E59EA11" w14:textId="41B8D994" w:rsidR="00D60274" w:rsidRPr="009B5DF1" w:rsidRDefault="009B5DF1" w:rsidP="009B5DF1">
      <w:pPr>
        <w:jc w:val="center"/>
        <w:rPr>
          <w:rFonts w:ascii="Poppins" w:hAnsi="Poppins" w:cs="Poppins"/>
          <w:lang w:val="en-US"/>
        </w:rPr>
      </w:pPr>
      <w:r w:rsidRPr="009B5DF1">
        <w:rPr>
          <w:rFonts w:ascii="Poppins" w:hAnsi="Poppins" w:cs="Poppins"/>
          <w:lang w:val="en-US"/>
        </w:rPr>
        <w:t xml:space="preserve">Nothing is like before and, although we look at our origin, every day we die to be born again. </w:t>
      </w:r>
      <w:r>
        <w:rPr>
          <w:rFonts w:ascii="Poppins" w:hAnsi="Poppins" w:cs="Poppins"/>
          <w:lang w:val="en-US"/>
        </w:rPr>
        <w:t>C</w:t>
      </w:r>
      <w:r w:rsidRPr="009B5DF1">
        <w:rPr>
          <w:rFonts w:ascii="Poppins" w:hAnsi="Poppins" w:cs="Poppins"/>
          <w:lang w:val="en-US"/>
        </w:rPr>
        <w:t xml:space="preserve">urls are presented with different textures and color is </w:t>
      </w:r>
      <w:r>
        <w:rPr>
          <w:rFonts w:ascii="Poppins" w:hAnsi="Poppins" w:cs="Poppins"/>
          <w:lang w:val="en-US"/>
        </w:rPr>
        <w:t>like a</w:t>
      </w:r>
      <w:r w:rsidRPr="009B5DF1">
        <w:rPr>
          <w:rFonts w:ascii="Poppins" w:hAnsi="Poppins" w:cs="Poppins"/>
          <w:lang w:val="en-US"/>
        </w:rPr>
        <w:t xml:space="preserve"> score of shades and intensities. The result is an amazing and powerful look.</w:t>
      </w:r>
    </w:p>
    <w:p w14:paraId="3A7567B7" w14:textId="77777777" w:rsidR="001E644E" w:rsidRPr="00D6027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4518B3A4" w14:textId="77777777" w:rsidR="001E644E" w:rsidRPr="00D6027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FB08473" w14:textId="77777777"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1D622DF" w14:textId="77777777"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F04787C" w14:textId="77777777"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98F2515" w14:textId="77777777"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38E7005" w14:textId="77777777"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A6C3E0A" w14:textId="77777777" w:rsidR="00B0491B" w:rsidRPr="00D6027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0594F7C1" w14:textId="77777777" w:rsidR="00B0491B" w:rsidRPr="00D60274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sectPr w:rsidR="00B0491B" w:rsidRPr="00D60274" w:rsidSect="004C1AA7">
      <w:footerReference w:type="default" r:id="rId21"/>
      <w:footerReference w:type="first" r:id="rId22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AA470F" w14:textId="77777777" w:rsidR="00376BE7" w:rsidRDefault="00376BE7" w:rsidP="00346B82">
      <w:pPr>
        <w:spacing w:after="0" w:line="240" w:lineRule="auto"/>
      </w:pPr>
      <w:r>
        <w:separator/>
      </w:r>
    </w:p>
  </w:endnote>
  <w:endnote w:type="continuationSeparator" w:id="0">
    <w:p w14:paraId="21DCC2C4" w14:textId="77777777" w:rsidR="00376BE7" w:rsidRDefault="00376BE7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Mangal"/>
    <w:panose1 w:val="020B0604020202020204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C9FF3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020B1EAF" wp14:editId="7FA4CBB4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BC5AC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7027B811" wp14:editId="3ECD68E0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693D2739" wp14:editId="6A16AB58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E308D6" w14:textId="77777777" w:rsidR="00376BE7" w:rsidRDefault="00376BE7" w:rsidP="00346B82">
      <w:pPr>
        <w:spacing w:after="0" w:line="240" w:lineRule="auto"/>
      </w:pPr>
      <w:r>
        <w:separator/>
      </w:r>
    </w:p>
  </w:footnote>
  <w:footnote w:type="continuationSeparator" w:id="0">
    <w:p w14:paraId="2A0A74A3" w14:textId="77777777" w:rsidR="00376BE7" w:rsidRDefault="00376BE7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7D5"/>
    <w:rsid w:val="00017236"/>
    <w:rsid w:val="00051846"/>
    <w:rsid w:val="00074B96"/>
    <w:rsid w:val="000A59D2"/>
    <w:rsid w:val="000A6666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E644E"/>
    <w:rsid w:val="0020307A"/>
    <w:rsid w:val="002330EF"/>
    <w:rsid w:val="00247729"/>
    <w:rsid w:val="00253FF7"/>
    <w:rsid w:val="002B27D5"/>
    <w:rsid w:val="002C73E4"/>
    <w:rsid w:val="002D3825"/>
    <w:rsid w:val="002E1869"/>
    <w:rsid w:val="002E2756"/>
    <w:rsid w:val="002E48FA"/>
    <w:rsid w:val="00305885"/>
    <w:rsid w:val="00346B82"/>
    <w:rsid w:val="00362B7D"/>
    <w:rsid w:val="00376BE7"/>
    <w:rsid w:val="003A57CE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5D689D"/>
    <w:rsid w:val="006207A8"/>
    <w:rsid w:val="00622493"/>
    <w:rsid w:val="0062526F"/>
    <w:rsid w:val="006347D5"/>
    <w:rsid w:val="006427FB"/>
    <w:rsid w:val="006445CC"/>
    <w:rsid w:val="00663CD8"/>
    <w:rsid w:val="0066641F"/>
    <w:rsid w:val="00680728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23911"/>
    <w:rsid w:val="00732DA1"/>
    <w:rsid w:val="00762B0A"/>
    <w:rsid w:val="007651E3"/>
    <w:rsid w:val="00787FC5"/>
    <w:rsid w:val="007931B3"/>
    <w:rsid w:val="00794709"/>
    <w:rsid w:val="007B6FA5"/>
    <w:rsid w:val="007B7617"/>
    <w:rsid w:val="007D2E1A"/>
    <w:rsid w:val="007D3296"/>
    <w:rsid w:val="007D68E9"/>
    <w:rsid w:val="0080027E"/>
    <w:rsid w:val="00805312"/>
    <w:rsid w:val="008232E0"/>
    <w:rsid w:val="0083473D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B5DF1"/>
    <w:rsid w:val="009C0DF1"/>
    <w:rsid w:val="009E0DFA"/>
    <w:rsid w:val="009E3C2F"/>
    <w:rsid w:val="009F5BA4"/>
    <w:rsid w:val="00A251DF"/>
    <w:rsid w:val="00A46124"/>
    <w:rsid w:val="00A53CC0"/>
    <w:rsid w:val="00A63272"/>
    <w:rsid w:val="00A87633"/>
    <w:rsid w:val="00A91A4C"/>
    <w:rsid w:val="00A9415B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60274"/>
    <w:rsid w:val="00D7347A"/>
    <w:rsid w:val="00D816F5"/>
    <w:rsid w:val="00DA726D"/>
    <w:rsid w:val="00DE388C"/>
    <w:rsid w:val="00E25771"/>
    <w:rsid w:val="00E33BA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21D58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05133B"/>
  <w15:docId w15:val="{C9C9C128-756B-45F0-9785-6165C059C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D602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60274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C:\Users\Blanca DCT\Dropbox\0.0 ARCHIVOS COMPARTIDOS EQUIPO DCT\PLANTILLAS\XXX @XXXX_Créditos ESP.dotx</Template>
  <TotalTime>23</TotalTime>
  <Pages>5</Pages>
  <Words>380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2472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Usuario de Microsoft Office</cp:lastModifiedBy>
  <cp:revision>11</cp:revision>
  <cp:lastPrinted>2018-07-05T11:15:00Z</cp:lastPrinted>
  <dcterms:created xsi:type="dcterms:W3CDTF">2020-11-18T13:56:00Z</dcterms:created>
  <dcterms:modified xsi:type="dcterms:W3CDTF">2020-11-18T16:51:00Z</dcterms:modified>
</cp:coreProperties>
</file>