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71C78C3B" wp14:editId="0F5BA1BB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495844CC" wp14:editId="5A5412FC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C34F8" w:rsidRPr="004C1AA7">
        <w:rPr>
          <w:rFonts w:ascii="Poppins" w:hAnsi="Poppins" w:cs="Poppins"/>
          <w:b/>
          <w:sz w:val="24"/>
          <w:szCs w:val="20"/>
        </w:rPr>
        <w:t>móvil</w:t>
      </w:r>
      <w:proofErr w:type="gramEnd"/>
      <w:r w:rsidR="00CC34F8" w:rsidRPr="004C1AA7">
        <w:rPr>
          <w:rFonts w:ascii="Poppins" w:hAnsi="Poppins" w:cs="Poppins"/>
          <w:b/>
          <w:sz w:val="24"/>
          <w:szCs w:val="20"/>
        </w:rPr>
        <w:t xml:space="preserve">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1E644E" w:rsidRPr="005D689D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66693552" wp14:editId="6D2F7A94">
            <wp:simplePos x="0" y="0"/>
            <wp:positionH relativeFrom="margin">
              <wp:posOffset>-37206</wp:posOffset>
            </wp:positionH>
            <wp:positionV relativeFrom="paragraph">
              <wp:posOffset>148590</wp:posOffset>
            </wp:positionV>
            <wp:extent cx="1062079" cy="1428115"/>
            <wp:effectExtent l="152400" t="152400" r="367030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79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74" w:rsidRPr="005D689D">
        <w:rPr>
          <w:rFonts w:ascii="Poppins" w:hAnsi="Poppins" w:cs="Poppins"/>
          <w:b/>
          <w:sz w:val="52"/>
          <w:szCs w:val="52"/>
          <w:lang w:val="en-GB"/>
        </w:rPr>
        <w:t>ANNA BARROCA</w:t>
      </w:r>
    </w:p>
    <w:p w:rsidR="001E644E" w:rsidRPr="005D689D" w:rsidRDefault="00D6027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D689D">
        <w:rPr>
          <w:rFonts w:ascii="Poppins" w:hAnsi="Poppins" w:cs="Poppins"/>
          <w:b/>
          <w:sz w:val="44"/>
          <w:szCs w:val="44"/>
          <w:lang w:val="en-GB"/>
        </w:rPr>
        <w:t>INTENSITY</w:t>
      </w:r>
      <w:r w:rsidR="001E644E" w:rsidRPr="005D689D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:rsidR="001E644E" w:rsidRPr="005D689D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689D">
        <w:rPr>
          <w:rFonts w:ascii="Poppins" w:hAnsi="Poppins" w:cs="Poppins"/>
          <w:sz w:val="24"/>
          <w:szCs w:val="24"/>
          <w:lang w:val="en-GB"/>
        </w:rPr>
        <w:t xml:space="preserve"> </w:t>
      </w:r>
    </w:p>
    <w:p w:rsidR="001E644E" w:rsidRPr="005D689D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689D">
        <w:rPr>
          <w:rFonts w:ascii="Poppins" w:hAnsi="Poppins" w:cs="Poppins"/>
          <w:sz w:val="24"/>
          <w:szCs w:val="24"/>
          <w:lang w:val="en-GB"/>
        </w:rPr>
        <w:t xml:space="preserve"> </w:t>
      </w:r>
    </w:p>
    <w:p w:rsidR="001E644E" w:rsidRPr="005D689D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:rsidR="004D3242" w:rsidRPr="005D689D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:rsidR="004D3242" w:rsidRPr="005D689D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:rsidR="004D3242" w:rsidRPr="005D689D" w:rsidRDefault="005724A0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17E8044" wp14:editId="7D0B9E52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368" cy="3261360"/>
                          <a:chOff x="75898" y="147234"/>
                          <a:chExt cx="4622837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864" y="148057"/>
                            <a:ext cx="1421871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8" y="147234"/>
                            <a:ext cx="142299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48" y="279194"/>
                            <a:ext cx="12448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B1DFD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758,1472" coordsize="46228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RG2ZsEhTAgBIUwIAFQAAAGRycy9tZWRpYS9pbWFnZTMuanBlZ//Y&#10;/+AAEEpGSUYAAQEBANwA3AAA/9sAQwACAQEBAQECAQEBAgICAgIEAwICAgIFBAQDBAYFBgYGBQYG&#10;BgcJCAYHCQcGBggLCAkKCgoKCgYICwwLCgwJCgoK/9sAQwECAgICAgIFAwMFCgcGBwoKCgoKCgoK&#10;CgoKCgoKCgoKCgoKCgoKCgoKCgoKCgoKCgoKCgoKCgoKCgoKCgoKCgoK/8AAEQgCrg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480;width:14219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51e9AAAA2gAAAA8AAABkcnMvZG93bnJldi54bWxEj9sKwjAQRN8F/yGs4JumXhCtRhFBEATB&#10;ywcsydoWm01pYq1/bwTBx2FmzjCrTWtL0VDtC8cKRsMEBLF2puBMwe26H8xB+IBssHRMCt7kYbPu&#10;dlaYGvfiMzWXkIkIYZ+igjyEKpXS65ws+qGriKN3d7XFEGWdSVPjK8JtKcdJMpMWC44LOVa0y0k/&#10;Lk+rQE7Lw6S4HfF4kvreWt2cFrZRqt9rt0sQgdrwD//aB6NgBt8r8Qb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/fnV70AAADaAAAADwAAAAAAAAAAAAAAAACfAgAAZHJz&#10;L2Rvd25yZXYueG1sUEsFBgAAAAAEAAQA9wAAAIkDAAAAAA=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758;top:1472;width:14230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Jp3FAAAA2gAAAA8AAABkcnMvZG93bnJldi54bWxEj0FrwkAUhO8F/8PyhF6KbuxBJbpKsYQK&#10;otC0F2+P7DMbmn0bs9uY+utdQehxmJlvmOW6t7XoqPWVYwWTcQKCuHC64lLB91c2moPwAVlj7ZgU&#10;/JGH9WrwtMRUuwt/UpeHUkQI+xQVmBCaVEpfGLLox64hjt7JtRZDlG0pdYuXCLe1fE2SqbRYcVww&#10;2NDGUPGT/1oF80nWfZyv+2q33eWzJDu+XM37QannYf+2ABGoD//hR3urFczgfiXe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iadxQAAANoAAAAPAAAAAAAAAAAAAAAA&#10;AJ8CAABkcnMvZG93bnJldi54bWxQSwUGAAAAAAQABAD3AAAAkQMAAAAA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16;top:2791;width:12449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1Hm+AAAA2gAAAA8AAABkcnMvZG93bnJldi54bWxET8uKwjAU3QvzD+EKs9NUqQ86TUUEYVYD&#10;PjbuLs21DdPchCZT699PFoLLw3mXu9F2YqA+GMcKFvMMBHHttOFGwfVynG1BhIissXNMCp4UYFd9&#10;TEostHvwiYZzbEQK4VCggjZGX0gZ6pYshrnzxIm7u95iTLBvpO7xkcJtJ5dZtpYWDaeGFj0dWqp/&#10;z39WwermN+xN/pQ/+f5A99t2yE2t1Od03H+BiDTGt/jl/tYK0tZ0Jd0AWf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al1Hm+AAAA2gAAAA8AAAAAAAAAAAAAAAAAnwIAAGRy&#10;cy9kb3ducmV2LnhtbFBLBQYAAAAABAAEAPcAAACKAwAAAAA=&#10;">
                  <v:imagedata r:id="rId14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:rsidR="005D689D" w:rsidRPr="004C1AA7" w:rsidRDefault="005D689D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>
        <w:rPr>
          <w:rFonts w:ascii="Poppins" w:hAnsi="Poppins" w:cs="Poppins"/>
          <w:sz w:val="24"/>
          <w:szCs w:val="24"/>
        </w:rPr>
        <w:t>Anna Barroca</w:t>
      </w:r>
    </w:p>
    <w:p w:rsidR="005D689D" w:rsidRPr="004C1AA7" w:rsidRDefault="005D689D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Pr="004C1AA7">
        <w:rPr>
          <w:rFonts w:ascii="Poppins" w:hAnsi="Poppins" w:cs="Poppins"/>
          <w:sz w:val="24"/>
          <w:szCs w:val="24"/>
        </w:rPr>
        <w:t xml:space="preserve"> @</w:t>
      </w:r>
      <w:proofErr w:type="spellStart"/>
      <w:r>
        <w:rPr>
          <w:rFonts w:ascii="Poppins" w:hAnsi="Poppins" w:cs="Poppins"/>
          <w:sz w:val="24"/>
          <w:szCs w:val="24"/>
        </w:rPr>
        <w:t>annabarroca</w:t>
      </w:r>
      <w:proofErr w:type="spellEnd"/>
    </w:p>
    <w:p w:rsidR="005D689D" w:rsidRPr="004C1AA7" w:rsidRDefault="005D689D" w:rsidP="005D689D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Fotografía:</w:t>
      </w:r>
      <w:r w:rsidRPr="004C1AA7">
        <w:rPr>
          <w:rFonts w:ascii="Poppins" w:hAnsi="Poppins" w:cs="Poppins"/>
          <w:sz w:val="24"/>
        </w:rPr>
        <w:t xml:space="preserve"> </w:t>
      </w:r>
      <w:r>
        <w:rPr>
          <w:rFonts w:ascii="Poppins" w:hAnsi="Poppins" w:cs="Poppins"/>
          <w:sz w:val="24"/>
        </w:rPr>
        <w:t>David Arnal</w:t>
      </w:r>
    </w:p>
    <w:p w:rsidR="005D689D" w:rsidRPr="004C1AA7" w:rsidRDefault="005D689D" w:rsidP="005D689D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 xml:space="preserve">Fotografía Instagram </w:t>
      </w:r>
      <w:r w:rsidRPr="004C1AA7">
        <w:rPr>
          <w:rFonts w:ascii="Poppins" w:hAnsi="Poppins" w:cs="Poppins"/>
          <w:sz w:val="24"/>
        </w:rPr>
        <w:t>@</w:t>
      </w:r>
      <w:proofErr w:type="spellStart"/>
      <w:r w:rsidRPr="000F636B">
        <w:rPr>
          <w:rFonts w:ascii="Poppins" w:hAnsi="Poppins" w:cs="Poppins"/>
          <w:sz w:val="24"/>
        </w:rPr>
        <w:t>davidarnalteam</w:t>
      </w:r>
      <w:proofErr w:type="spellEnd"/>
    </w:p>
    <w:p w:rsidR="005D689D" w:rsidRPr="004C1AA7" w:rsidRDefault="005D689D" w:rsidP="005D689D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Maquillaje:</w:t>
      </w:r>
      <w:r w:rsidRPr="004C1AA7">
        <w:rPr>
          <w:rFonts w:ascii="Poppins" w:hAnsi="Poppins" w:cs="Poppins"/>
          <w:sz w:val="24"/>
        </w:rPr>
        <w:t xml:space="preserve"> </w:t>
      </w:r>
      <w:r>
        <w:rPr>
          <w:rFonts w:ascii="Poppins" w:hAnsi="Poppins" w:cs="Poppins"/>
          <w:sz w:val="24"/>
        </w:rPr>
        <w:t>Anna González</w:t>
      </w:r>
    </w:p>
    <w:p w:rsidR="005D689D" w:rsidRPr="004C1AA7" w:rsidRDefault="005D689D" w:rsidP="005D689D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 Instagram</w:t>
      </w:r>
      <w:r w:rsidRPr="004C1AA7">
        <w:rPr>
          <w:rFonts w:ascii="Poppins" w:hAnsi="Poppins" w:cs="Poppins"/>
          <w:sz w:val="24"/>
        </w:rPr>
        <w:t xml:space="preserve"> @</w:t>
      </w:r>
      <w:proofErr w:type="spellStart"/>
      <w:r w:rsidRPr="00954723">
        <w:rPr>
          <w:rFonts w:ascii="Poppins" w:hAnsi="Poppins" w:cs="Poppins"/>
          <w:sz w:val="24"/>
        </w:rPr>
        <w:t>iamlaflac</w:t>
      </w:r>
      <w:r>
        <w:rPr>
          <w:rFonts w:ascii="Poppins" w:hAnsi="Poppins" w:cs="Poppins"/>
          <w:sz w:val="24"/>
        </w:rPr>
        <w:t>a</w:t>
      </w:r>
      <w:proofErr w:type="spellEnd"/>
    </w:p>
    <w:p w:rsidR="005D689D" w:rsidRDefault="005D689D" w:rsidP="005D689D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Estilismo:</w:t>
      </w:r>
      <w:r w:rsidRPr="004C1AA7">
        <w:rPr>
          <w:rFonts w:ascii="Poppins" w:hAnsi="Poppins" w:cs="Poppins"/>
          <w:sz w:val="24"/>
          <w:lang w:val="it-IT"/>
        </w:rPr>
        <w:t xml:space="preserve"> </w:t>
      </w:r>
      <w:r w:rsidR="00A9415B">
        <w:rPr>
          <w:rFonts w:ascii="Poppins" w:hAnsi="Poppins" w:cs="Poppins"/>
          <w:sz w:val="24"/>
          <w:lang w:val="it-IT"/>
        </w:rPr>
        <w:t>IKKA’S &amp; YON</w:t>
      </w:r>
      <w:r>
        <w:rPr>
          <w:rFonts w:ascii="Poppins" w:hAnsi="Poppins" w:cs="Poppins"/>
          <w:sz w:val="24"/>
          <w:lang w:val="it-IT"/>
        </w:rPr>
        <w:t>S</w:t>
      </w:r>
    </w:p>
    <w:p w:rsidR="00A9415B" w:rsidRPr="00F245AC" w:rsidRDefault="00A9415B" w:rsidP="005D689D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A9415B">
        <w:rPr>
          <w:rFonts w:ascii="Poppins" w:hAnsi="Poppins" w:cs="Poppins"/>
          <w:b/>
          <w:sz w:val="24"/>
          <w:lang w:val="it-IT"/>
        </w:rPr>
        <w:t>Instagram Estilismo:</w:t>
      </w:r>
      <w:r>
        <w:rPr>
          <w:rFonts w:ascii="Poppins" w:hAnsi="Poppins" w:cs="Poppins"/>
          <w:sz w:val="24"/>
          <w:lang w:val="it-IT"/>
        </w:rPr>
        <w:t xml:space="preserve"> @ikkasshop @trendandsweet</w:t>
      </w:r>
    </w:p>
    <w:p w:rsidR="001E644E" w:rsidRPr="00A9415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bookmarkStart w:id="1" w:name="_GoBack"/>
      <w:bookmarkEnd w:id="1"/>
    </w:p>
    <w:p w:rsidR="00D60274" w:rsidRPr="00A9415B" w:rsidRDefault="001E644E" w:rsidP="00D60274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A9415B">
        <w:rPr>
          <w:sz w:val="28"/>
          <w:szCs w:val="24"/>
        </w:rPr>
        <w:br w:type="page"/>
      </w:r>
      <w:r w:rsidR="00D60274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2064" behindDoc="0" locked="0" layoutInCell="1" allowOverlap="1" wp14:anchorId="4F728E77" wp14:editId="78D04C69">
            <wp:simplePos x="0" y="0"/>
            <wp:positionH relativeFrom="margin">
              <wp:posOffset>-37206</wp:posOffset>
            </wp:positionH>
            <wp:positionV relativeFrom="paragraph">
              <wp:posOffset>148590</wp:posOffset>
            </wp:positionV>
            <wp:extent cx="1062079" cy="1428115"/>
            <wp:effectExtent l="152400" t="152400" r="367030" b="362585"/>
            <wp:wrapNone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79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74" w:rsidRPr="00A9415B">
        <w:rPr>
          <w:rFonts w:ascii="Poppins" w:hAnsi="Poppins" w:cs="Poppins"/>
          <w:b/>
          <w:sz w:val="52"/>
          <w:szCs w:val="52"/>
        </w:rPr>
        <w:t>ANNA BARROCA</w:t>
      </w:r>
    </w:p>
    <w:p w:rsidR="00D60274" w:rsidRPr="00A9415B" w:rsidRDefault="00D60274" w:rsidP="00D60274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A9415B">
        <w:rPr>
          <w:rFonts w:ascii="Poppins" w:hAnsi="Poppins" w:cs="Poppins"/>
          <w:b/>
          <w:sz w:val="44"/>
          <w:szCs w:val="44"/>
        </w:rPr>
        <w:t xml:space="preserve">INTENSITY </w:t>
      </w:r>
      <w:proofErr w:type="spellStart"/>
      <w:r w:rsidRPr="00A9415B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:rsidR="00D60274" w:rsidRPr="00A9415B" w:rsidRDefault="00D60274" w:rsidP="00D60274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A9415B">
        <w:rPr>
          <w:rFonts w:ascii="Poppins" w:hAnsi="Poppins" w:cs="Poppins"/>
          <w:sz w:val="24"/>
          <w:szCs w:val="24"/>
        </w:rPr>
        <w:t xml:space="preserve"> </w:t>
      </w:r>
    </w:p>
    <w:p w:rsidR="004C1AA7" w:rsidRPr="00A9415B" w:rsidRDefault="004C1AA7" w:rsidP="00D60274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A9415B">
        <w:rPr>
          <w:rFonts w:ascii="Poppins" w:hAnsi="Poppins" w:cs="Poppins"/>
          <w:sz w:val="24"/>
          <w:szCs w:val="24"/>
        </w:rPr>
        <w:t xml:space="preserve"> </w:t>
      </w:r>
    </w:p>
    <w:p w:rsidR="001E644E" w:rsidRPr="00A9415B" w:rsidRDefault="00D60274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6F85F648" wp14:editId="0146212B">
            <wp:simplePos x="0" y="0"/>
            <wp:positionH relativeFrom="margin">
              <wp:posOffset>1861185</wp:posOffset>
            </wp:positionH>
            <wp:positionV relativeFrom="paragraph">
              <wp:posOffset>186776</wp:posOffset>
            </wp:positionV>
            <wp:extent cx="2628900" cy="3943985"/>
            <wp:effectExtent l="152400" t="152400" r="361950" b="36131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A9415B" w:rsidRDefault="001E644E" w:rsidP="001E644E">
      <w:pPr>
        <w:spacing w:after="0"/>
        <w:jc w:val="center"/>
        <w:rPr>
          <w:sz w:val="24"/>
          <w:szCs w:val="24"/>
        </w:rPr>
      </w:pPr>
      <w:r w:rsidRPr="00A9415B">
        <w:rPr>
          <w:sz w:val="24"/>
          <w:szCs w:val="24"/>
        </w:rPr>
        <w:t xml:space="preserve"> </w:t>
      </w:r>
    </w:p>
    <w:p w:rsidR="001E644E" w:rsidRPr="00A9415B" w:rsidRDefault="001E644E" w:rsidP="001E644E">
      <w:pPr>
        <w:spacing w:after="0"/>
        <w:jc w:val="center"/>
        <w:rPr>
          <w:sz w:val="24"/>
          <w:szCs w:val="24"/>
        </w:rPr>
      </w:pPr>
      <w:r w:rsidRPr="00A9415B">
        <w:rPr>
          <w:sz w:val="24"/>
          <w:szCs w:val="24"/>
        </w:rPr>
        <w:t xml:space="preserve"> </w:t>
      </w:r>
    </w:p>
    <w:p w:rsidR="001E644E" w:rsidRPr="00A9415B" w:rsidRDefault="001E644E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D60274" w:rsidRPr="00A9415B" w:rsidRDefault="00D60274" w:rsidP="001E644E">
      <w:pPr>
        <w:jc w:val="center"/>
        <w:rPr>
          <w:b/>
          <w:sz w:val="24"/>
          <w:szCs w:val="24"/>
        </w:rPr>
      </w:pPr>
    </w:p>
    <w:p w:rsidR="001E644E" w:rsidRPr="00A9415B" w:rsidRDefault="001E644E" w:rsidP="001E644E">
      <w:pPr>
        <w:spacing w:after="0"/>
        <w:jc w:val="center"/>
        <w:rPr>
          <w:rFonts w:ascii="Poppins" w:hAnsi="Poppins" w:cs="Poppins"/>
          <w:b/>
        </w:rPr>
      </w:pPr>
    </w:p>
    <w:p w:rsidR="00D60274" w:rsidRPr="00D60274" w:rsidRDefault="00D60274" w:rsidP="00D60274">
      <w:pPr>
        <w:pStyle w:val="Puesto"/>
        <w:spacing w:line="360" w:lineRule="auto"/>
        <w:jc w:val="center"/>
        <w:rPr>
          <w:rFonts w:ascii="Poppins" w:hAnsi="Poppins" w:cs="Poppins"/>
          <w:b/>
          <w:bCs/>
          <w:sz w:val="22"/>
          <w:szCs w:val="22"/>
          <w:shd w:val="clear" w:color="auto" w:fill="FFFFFF"/>
        </w:rPr>
      </w:pPr>
      <w:r w:rsidRPr="00D60274">
        <w:rPr>
          <w:rFonts w:ascii="Poppins" w:hAnsi="Poppins" w:cs="Poppins"/>
          <w:color w:val="222222"/>
          <w:sz w:val="22"/>
          <w:szCs w:val="22"/>
          <w:shd w:val="clear" w:color="auto" w:fill="FFFFFF"/>
        </w:rPr>
        <w:t>La colección es todo un ejercicio de fuerza y de fluidez, una energía que te contagia y se transmite, proyectándote hacia el futuro. Los colores vibrantes se mezclan con texturas lisas y onduladas, demostrando que existen distintas formas para un mismo mensaje lleno de valor y esperanza. Cuero, satén y volantes para una feminidad que bebe de la estética festiva y poderosa de los 80 para lanzarse a la conquista del presente más actual. La vida es una celebración que se explora en cada instante por oscuro que nos parezca.</w:t>
      </w:r>
    </w:p>
    <w:p w:rsidR="00D60274" w:rsidRPr="00D60274" w:rsidRDefault="00D60274" w:rsidP="00D60274">
      <w:pPr>
        <w:spacing w:after="200" w:line="360" w:lineRule="auto"/>
        <w:rPr>
          <w:rFonts w:ascii="Poppins" w:hAnsi="Poppins" w:cs="Poppins"/>
          <w:color w:val="222222"/>
          <w:shd w:val="clear" w:color="auto" w:fill="FFFFFF"/>
        </w:rPr>
      </w:pPr>
    </w:p>
    <w:p w:rsid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</w:p>
    <w:p w:rsid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</w:p>
    <w:p w:rsid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</w:p>
    <w:p w:rsid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</w:p>
    <w:p w:rsid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  <w:r w:rsidRPr="00D60274">
        <w:rPr>
          <w:rFonts w:ascii="Poppins" w:hAnsi="Poppins" w:cs="Poppins"/>
          <w:noProof/>
          <w:color w:val="222222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73088" behindDoc="0" locked="0" layoutInCell="1" allowOverlap="1" wp14:anchorId="35CAA292" wp14:editId="39CB8358">
            <wp:simplePos x="0" y="0"/>
            <wp:positionH relativeFrom="column">
              <wp:posOffset>-44450</wp:posOffset>
            </wp:positionH>
            <wp:positionV relativeFrom="paragraph">
              <wp:posOffset>361967</wp:posOffset>
            </wp:positionV>
            <wp:extent cx="2010410" cy="3014980"/>
            <wp:effectExtent l="152400" t="152400" r="370840" b="35687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274" w:rsidRPr="00D60274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</w:rPr>
      </w:pP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>El cabello se desliza en capas con una fuerza que fluye y que se intensifica con el violeta con matices burdeos. Los desfilados aportan volumen en una sintonía creada a través de los diferentes largos. Los detalles importan, son el reflejo de una esencia única.</w:t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</w:p>
    <w:p w:rsidR="00D60274" w:rsidRDefault="00D60274" w:rsidP="00D60274">
      <w:pPr>
        <w:jc w:val="center"/>
        <w:rPr>
          <w:rFonts w:ascii="Poppins" w:hAnsi="Poppins" w:cs="Poppins"/>
        </w:rPr>
      </w:pPr>
    </w:p>
    <w:p w:rsid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74112" behindDoc="0" locked="0" layoutInCell="1" allowOverlap="1" wp14:anchorId="3BD82468" wp14:editId="6DF9875D">
            <wp:simplePos x="0" y="0"/>
            <wp:positionH relativeFrom="column">
              <wp:posOffset>4617085</wp:posOffset>
            </wp:positionH>
            <wp:positionV relativeFrom="paragraph">
              <wp:posOffset>117252</wp:posOffset>
            </wp:positionV>
            <wp:extent cx="1850390" cy="2774950"/>
            <wp:effectExtent l="152400" t="152400" r="359410" b="3683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274" w:rsidRDefault="00D60274" w:rsidP="00D60274">
      <w:pPr>
        <w:jc w:val="center"/>
        <w:rPr>
          <w:rFonts w:ascii="Poppins" w:hAnsi="Poppins" w:cs="Poppins"/>
        </w:rPr>
      </w:pPr>
    </w:p>
    <w:p w:rsidR="00D60274" w:rsidRPr="00D60274" w:rsidRDefault="00D60274" w:rsidP="00D60274">
      <w:pPr>
        <w:jc w:val="center"/>
        <w:rPr>
          <w:rFonts w:ascii="Poppins" w:hAnsi="Poppins" w:cs="Poppins"/>
        </w:rPr>
      </w:pPr>
    </w:p>
    <w:p w:rsid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>El cabello puede ser una llama ardiente, un conjunto de volúmenes que se mueven al compás de una cadencia interior, indomable, casi incomprensible para los ojos extraños.</w:t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>Los rizos conforman una arquitectura única que miran al frente para desmontar las geometrías conocidas. Es el momento de crear formas nuevas, aquellas que nos dicta el corazón.</w:t>
      </w:r>
    </w:p>
    <w:p w:rsidR="00D60274" w:rsidRDefault="00D60274" w:rsidP="00D60274">
      <w:pPr>
        <w:jc w:val="center"/>
        <w:rPr>
          <w:rFonts w:ascii="Poppins" w:hAnsi="Poppins" w:cs="Poppins"/>
        </w:rPr>
      </w:pP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75136" behindDoc="0" locked="0" layoutInCell="1" allowOverlap="1" wp14:anchorId="7F0E64FF" wp14:editId="664587B1">
            <wp:simplePos x="0" y="0"/>
            <wp:positionH relativeFrom="column">
              <wp:posOffset>360680</wp:posOffset>
            </wp:positionH>
            <wp:positionV relativeFrom="paragraph">
              <wp:posOffset>78379</wp:posOffset>
            </wp:positionV>
            <wp:extent cx="1718945" cy="2578100"/>
            <wp:effectExtent l="152400" t="152400" r="357505" b="35560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>En el viento también hay dureza y en la roca confort. Al transformar los pensamientos viejos en códigos de un nuevo lenguaje, nos preparamos para la transformación, aquella capaz de entender lo que parecía ilógico.</w:t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 xml:space="preserve">El cabello se llena de movimiento, de expresión reforzada por la energía del color, anaranjado, en un </w:t>
      </w:r>
      <w:r w:rsidRPr="00D60274">
        <w:rPr>
          <w:rFonts w:ascii="Poppins" w:hAnsi="Poppins" w:cs="Poppins"/>
          <w:i/>
          <w:iCs/>
        </w:rPr>
        <w:t>look</w:t>
      </w:r>
      <w:r w:rsidRPr="00D60274">
        <w:rPr>
          <w:rFonts w:ascii="Poppins" w:hAnsi="Poppins" w:cs="Poppins"/>
        </w:rPr>
        <w:t xml:space="preserve"> que es todo un amanecer del ser.</w:t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</w:p>
    <w:p w:rsidR="00D60274" w:rsidRPr="00D60274" w:rsidRDefault="00D60274" w:rsidP="00D60274">
      <w:pPr>
        <w:jc w:val="center"/>
        <w:rPr>
          <w:rFonts w:ascii="Poppins" w:hAnsi="Poppins" w:cs="Poppins"/>
        </w:rPr>
      </w:pPr>
    </w:p>
    <w:p w:rsidR="007D68E9" w:rsidRDefault="007D68E9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  <w:noProof/>
          <w:lang w:eastAsia="es-ES"/>
        </w:rPr>
        <w:lastRenderedPageBreak/>
        <w:drawing>
          <wp:anchor distT="0" distB="0" distL="114300" distR="114300" simplePos="0" relativeHeight="251676160" behindDoc="0" locked="0" layoutInCell="1" allowOverlap="1" wp14:anchorId="441B028E" wp14:editId="5B3DCB17">
            <wp:simplePos x="0" y="0"/>
            <wp:positionH relativeFrom="column">
              <wp:posOffset>4592320</wp:posOffset>
            </wp:positionH>
            <wp:positionV relativeFrom="paragraph">
              <wp:posOffset>269583</wp:posOffset>
            </wp:positionV>
            <wp:extent cx="1790700" cy="2684780"/>
            <wp:effectExtent l="152400" t="152400" r="361950" b="3632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8E9" w:rsidRDefault="007D68E9" w:rsidP="00D60274">
      <w:pPr>
        <w:jc w:val="center"/>
        <w:rPr>
          <w:rFonts w:ascii="Poppins" w:hAnsi="Poppins" w:cs="Poppins"/>
        </w:rPr>
      </w:pP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>Cuando rompo un esquema antiguo, a la vez estoy creando uno nuevo. Ese es el ciclo de la vida, el de la energía que se transforma para volver a ser.</w:t>
      </w:r>
    </w:p>
    <w:p w:rsidR="00D60274" w:rsidRPr="00D60274" w:rsidRDefault="00D60274" w:rsidP="00D60274">
      <w:pPr>
        <w:jc w:val="center"/>
        <w:rPr>
          <w:rFonts w:ascii="Poppins" w:hAnsi="Poppins" w:cs="Poppins"/>
        </w:rPr>
      </w:pPr>
      <w:r w:rsidRPr="00D60274">
        <w:rPr>
          <w:rFonts w:ascii="Poppins" w:hAnsi="Poppins" w:cs="Poppins"/>
        </w:rPr>
        <w:t xml:space="preserve">Nada es como antes y, aunque miremos nuestro origen, cada día morimos para nacer de nuevo. Los rizos se presentan con diferentes texturas y el color es tratado como en una partitura de matices e intensidades. El resultado es un </w:t>
      </w:r>
      <w:r w:rsidRPr="00D60274">
        <w:rPr>
          <w:rFonts w:ascii="Poppins" w:hAnsi="Poppins" w:cs="Poppins"/>
          <w:i/>
          <w:iCs/>
        </w:rPr>
        <w:t>look</w:t>
      </w:r>
      <w:r w:rsidRPr="00D60274">
        <w:rPr>
          <w:rFonts w:ascii="Poppins" w:hAnsi="Poppins" w:cs="Poppins"/>
        </w:rPr>
        <w:t xml:space="preserve"> asombroso y potente.</w:t>
      </w:r>
    </w:p>
    <w:p w:rsidR="001E644E" w:rsidRPr="00D6027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1E644E" w:rsidRPr="00D6027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D60274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sectPr w:rsidR="00B0491B" w:rsidRPr="00D60274" w:rsidSect="004C1AA7">
      <w:footerReference w:type="default" r:id="rId20"/>
      <w:footerReference w:type="first" r:id="rId21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6F5" w:rsidRDefault="00D816F5" w:rsidP="00346B82">
      <w:pPr>
        <w:spacing w:after="0" w:line="240" w:lineRule="auto"/>
      </w:pPr>
      <w:r>
        <w:separator/>
      </w:r>
    </w:p>
  </w:endnote>
  <w:endnote w:type="continuationSeparator" w:id="0">
    <w:p w:rsidR="00D816F5" w:rsidRDefault="00D816F5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B7D47D9" wp14:editId="6039F82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2AF172A4" wp14:editId="0BC7D732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0C9755EF" wp14:editId="24C87137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6F5" w:rsidRDefault="00D816F5" w:rsidP="00346B82">
      <w:pPr>
        <w:spacing w:after="0" w:line="240" w:lineRule="auto"/>
      </w:pPr>
      <w:r>
        <w:separator/>
      </w:r>
    </w:p>
  </w:footnote>
  <w:footnote w:type="continuationSeparator" w:id="0">
    <w:p w:rsidR="00D816F5" w:rsidRDefault="00D816F5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7D5"/>
    <w:rsid w:val="00017236"/>
    <w:rsid w:val="00051846"/>
    <w:rsid w:val="00074B96"/>
    <w:rsid w:val="000A59D2"/>
    <w:rsid w:val="000A6666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D689D"/>
    <w:rsid w:val="006207A8"/>
    <w:rsid w:val="00622493"/>
    <w:rsid w:val="0062526F"/>
    <w:rsid w:val="006347D5"/>
    <w:rsid w:val="006427FB"/>
    <w:rsid w:val="006445CC"/>
    <w:rsid w:val="00663CD8"/>
    <w:rsid w:val="0066641F"/>
    <w:rsid w:val="00680728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62B0A"/>
    <w:rsid w:val="007651E3"/>
    <w:rsid w:val="00787FC5"/>
    <w:rsid w:val="007931B3"/>
    <w:rsid w:val="00794709"/>
    <w:rsid w:val="007B6FA5"/>
    <w:rsid w:val="007B7617"/>
    <w:rsid w:val="007D2E1A"/>
    <w:rsid w:val="007D3296"/>
    <w:rsid w:val="007D68E9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15B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60274"/>
    <w:rsid w:val="00D7347A"/>
    <w:rsid w:val="00D816F5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21D58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C9C128-756B-45F0-9785-6165C059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Puesto">
    <w:name w:val="Title"/>
    <w:basedOn w:val="Normal"/>
    <w:next w:val="Normal"/>
    <w:link w:val="PuestoCar"/>
    <w:uiPriority w:val="10"/>
    <w:qFormat/>
    <w:rsid w:val="00D602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60274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15</TotalTime>
  <Pages>5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2652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Blanca Aranyó Camprodon</cp:lastModifiedBy>
  <cp:revision>9</cp:revision>
  <cp:lastPrinted>2018-07-05T11:15:00Z</cp:lastPrinted>
  <dcterms:created xsi:type="dcterms:W3CDTF">2020-11-18T13:56:00Z</dcterms:created>
  <dcterms:modified xsi:type="dcterms:W3CDTF">2020-11-18T14:55:00Z</dcterms:modified>
</cp:coreProperties>
</file>