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33C7F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15976A39" wp14:editId="2A5078D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7FF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3DE30E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E06D64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7580D6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8081D6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A5D26E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2AB2D8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BFDC52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180EC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9EB429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167C08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452C58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2671946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6E562547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79E0FF0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8752" behindDoc="0" locked="0" layoutInCell="1" allowOverlap="1" wp14:anchorId="6B65E547" wp14:editId="6C385EDD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47A5125A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22BDD9F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85EC4D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6B1971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5FD146F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905B513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B007011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AD8380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3EA6E7D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439D743F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A816FA1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22A425B1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0E46C59B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4C1777A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5375C3BD" w14:textId="77777777" w:rsidR="00622493" w:rsidRPr="004C1AA7" w:rsidRDefault="00622493" w:rsidP="00AF577A">
      <w:pPr>
        <w:pStyle w:val="Piedepgina"/>
        <w:rPr>
          <w:rFonts w:ascii="Poppins" w:hAnsi="Poppins" w:cs="Poppins"/>
          <w:b/>
          <w:i/>
          <w:szCs w:val="18"/>
        </w:rPr>
      </w:pPr>
    </w:p>
    <w:p w14:paraId="67E31CF9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51852B4" w14:textId="77777777" w:rsidR="00426EDD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85376" behindDoc="0" locked="0" layoutInCell="1" allowOverlap="1" wp14:anchorId="7813C90D" wp14:editId="499C3C2C">
            <wp:simplePos x="0" y="0"/>
            <wp:positionH relativeFrom="column">
              <wp:posOffset>-129540</wp:posOffset>
            </wp:positionH>
            <wp:positionV relativeFrom="paragraph">
              <wp:posOffset>38735</wp:posOffset>
            </wp:positionV>
            <wp:extent cx="1072443" cy="1606550"/>
            <wp:effectExtent l="152400" t="152400" r="356870" b="3556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3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sz w:val="52"/>
          <w:szCs w:val="52"/>
        </w:rPr>
        <w:t>IVAN RODRÍGUEZ</w:t>
      </w:r>
    </w:p>
    <w:p w14:paraId="4129B50F" w14:textId="77777777" w:rsidR="00426EDD" w:rsidRPr="004C1AA7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sz w:val="52"/>
          <w:szCs w:val="52"/>
        </w:rPr>
        <w:t>MÉXICO</w:t>
      </w:r>
    </w:p>
    <w:p w14:paraId="088483FA" w14:textId="30837C2F" w:rsidR="00AF577A" w:rsidRPr="004C1AA7" w:rsidRDefault="00317877" w:rsidP="00AF577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proofErr w:type="spellStart"/>
      <w:r>
        <w:rPr>
          <w:rFonts w:ascii="Poppins" w:hAnsi="Poppins" w:cs="Poppins"/>
          <w:b/>
          <w:sz w:val="44"/>
          <w:szCs w:val="44"/>
        </w:rPr>
        <w:t>Heaven</w:t>
      </w:r>
      <w:proofErr w:type="spellEnd"/>
      <w:r w:rsidR="00AF577A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5EC7CD48" w14:textId="77777777" w:rsidR="00AF577A" w:rsidRPr="00393A97" w:rsidRDefault="00AF577A" w:rsidP="00AF577A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321B3D97" w14:textId="77777777" w:rsidR="00AF577A" w:rsidRPr="00393A97" w:rsidRDefault="00AF577A" w:rsidP="00AF577A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C32D20A" w14:textId="1E506ACF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5C6FC789" w14:textId="3E5B07E1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746C556" w14:textId="5D6E481D" w:rsidR="00B03053" w:rsidRPr="00393A97" w:rsidRDefault="00426EDD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D17725" wp14:editId="26ACF74F">
                <wp:simplePos x="0" y="0"/>
                <wp:positionH relativeFrom="column">
                  <wp:posOffset>-341630</wp:posOffset>
                </wp:positionH>
                <wp:positionV relativeFrom="paragraph">
                  <wp:posOffset>409575</wp:posOffset>
                </wp:positionV>
                <wp:extent cx="6802755" cy="3275965"/>
                <wp:effectExtent l="152400" t="152400" r="379095" b="362585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755" cy="3275965"/>
                          <a:chOff x="0" y="0"/>
                          <a:chExt cx="6802755" cy="327596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2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196850"/>
                            <a:ext cx="1905000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500" y="25400"/>
                            <a:ext cx="2167255" cy="325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447C8" id="Grupo 4" o:spid="_x0000_s1026" style="position:absolute;margin-left:-26.9pt;margin-top:32.25pt;width:535.65pt;height:257.95pt;z-index:251682304" coordsize="68027,3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21812;height: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">
                  <v:imagedata r:id="rId12" o:title=""/>
                  <v:shadow on="t" color="#333" opacity="42598f" origin="-.5,-.5" offset="2.74397mm,2.74397mm"/>
                </v:shape>
                <v:shape id="Imagen 6" o:spid="_x0000_s1028" type="#_x0000_t75" style="position:absolute;left:24638;top:1968;width:1905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7" o:spid="_x0000_s1029" type="#_x0000_t75" style="position:absolute;left:46355;top:254;width:21672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">
                  <v:imagedata r:id="rId14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010D43AC" w14:textId="26EB5CC1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74E9BF46" w14:textId="33B5AE31" w:rsidR="00B03053" w:rsidRPr="00426EDD" w:rsidRDefault="004B240E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Peluquería:</w:t>
      </w:r>
      <w:r w:rsidR="00B03053" w:rsidRPr="00426EDD">
        <w:rPr>
          <w:rFonts w:ascii="Poppins" w:hAnsi="Poppins" w:cs="Poppins"/>
          <w:sz w:val="24"/>
          <w:szCs w:val="24"/>
        </w:rPr>
        <w:t xml:space="preserve"> Ivan Rodríguez @ivanrohair</w:t>
      </w:r>
    </w:p>
    <w:p w14:paraId="465BDD90" w14:textId="0547C9D0" w:rsidR="00B03053" w:rsidRPr="00426EDD" w:rsidRDefault="004B240E" w:rsidP="00B03053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B03053" w:rsidRPr="00426EDD">
        <w:rPr>
          <w:rFonts w:ascii="Poppins" w:hAnsi="Poppins" w:cs="Poppins"/>
          <w:b/>
          <w:sz w:val="24"/>
        </w:rPr>
        <w:t xml:space="preserve">: </w:t>
      </w:r>
      <w:r w:rsidR="00181204" w:rsidRPr="00426EDD">
        <w:rPr>
          <w:rFonts w:ascii="Poppins" w:hAnsi="Poppins" w:cs="Poppins"/>
          <w:bCs/>
          <w:sz w:val="24"/>
        </w:rPr>
        <w:t>Jesús Herrera</w:t>
      </w:r>
      <w:r w:rsidR="00426EDD">
        <w:rPr>
          <w:rFonts w:ascii="Poppins" w:hAnsi="Poppins" w:cs="Poppins"/>
          <w:bCs/>
          <w:sz w:val="24"/>
        </w:rPr>
        <w:t xml:space="preserve"> @</w:t>
      </w:r>
      <w:r w:rsidR="00426EDD" w:rsidRPr="00426EDD">
        <w:rPr>
          <w:rFonts w:ascii="Poppins" w:hAnsi="Poppins" w:cs="Poppins"/>
          <w:bCs/>
          <w:sz w:val="24"/>
        </w:rPr>
        <w:t>jesusherrerag</w:t>
      </w:r>
    </w:p>
    <w:p w14:paraId="4D4FA95D" w14:textId="7BB7FA8C" w:rsidR="00B03053" w:rsidRPr="00426EDD" w:rsidRDefault="00C83764" w:rsidP="00B03053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</w:t>
      </w:r>
      <w:r w:rsidR="00B03053" w:rsidRPr="00426EDD">
        <w:rPr>
          <w:rFonts w:ascii="Poppins" w:hAnsi="Poppins" w:cs="Poppins"/>
          <w:b/>
          <w:sz w:val="24"/>
        </w:rPr>
        <w:t xml:space="preserve">: </w:t>
      </w:r>
      <w:proofErr w:type="spellStart"/>
      <w:r w:rsidR="00B03053" w:rsidRPr="00426EDD">
        <w:rPr>
          <w:rFonts w:ascii="Poppins" w:hAnsi="Poppins" w:cs="Poppins"/>
          <w:bCs/>
          <w:sz w:val="24"/>
        </w:rPr>
        <w:t>Thessa</w:t>
      </w:r>
      <w:proofErr w:type="spellEnd"/>
      <w:r w:rsidR="00B03053" w:rsidRPr="00426EDD">
        <w:rPr>
          <w:rFonts w:ascii="Poppins" w:hAnsi="Poppins" w:cs="Poppins"/>
          <w:bCs/>
          <w:sz w:val="24"/>
        </w:rPr>
        <w:t xml:space="preserve"> Peralta &amp; Greg del Toro @thessaperalta_mua </w:t>
      </w:r>
    </w:p>
    <w:p w14:paraId="04213CA4" w14:textId="52C3A6F8" w:rsidR="00B03053" w:rsidRPr="00963F8A" w:rsidRDefault="00C83764" w:rsidP="00B03053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B03053" w:rsidRPr="004A0A1B">
        <w:rPr>
          <w:rFonts w:ascii="Poppins" w:hAnsi="Poppins" w:cs="Poppins"/>
          <w:b/>
          <w:sz w:val="24"/>
          <w:lang w:val="it-IT"/>
        </w:rPr>
        <w:t>:</w:t>
      </w:r>
      <w:r w:rsidR="00B03053">
        <w:rPr>
          <w:rFonts w:ascii="Poppins" w:hAnsi="Poppins" w:cs="Poppins"/>
          <w:sz w:val="24"/>
          <w:lang w:val="it-IT"/>
        </w:rPr>
        <w:t xml:space="preserve"> Ivan Rodríguez</w:t>
      </w:r>
    </w:p>
    <w:p w14:paraId="54AB1153" w14:textId="7CF44901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7548AB7A" w14:textId="77777777" w:rsidR="00426EDD" w:rsidRPr="00A066EC" w:rsidRDefault="00426EDD" w:rsidP="00426ED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</w:rPr>
      </w:pPr>
      <w:r w:rsidRPr="00A066EC">
        <w:rPr>
          <w:rFonts w:ascii="Poppins" w:hAnsi="Poppins" w:cs="Poppins"/>
          <w:sz w:val="24"/>
        </w:rPr>
        <w:t>#ivanrohair #ivanrodriguezhairdresser</w:t>
      </w:r>
    </w:p>
    <w:p w14:paraId="41C47EA2" w14:textId="17651C4E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2A3AF2C1" w14:textId="77777777" w:rsidR="00B03053" w:rsidRPr="00426EDD" w:rsidRDefault="00B03053" w:rsidP="00B03053">
      <w:pPr>
        <w:spacing w:after="0" w:line="276" w:lineRule="auto"/>
        <w:jc w:val="center"/>
        <w:rPr>
          <w:rFonts w:ascii="Poppins" w:hAnsi="Poppins" w:cs="Poppins"/>
          <w:sz w:val="24"/>
        </w:rPr>
      </w:pPr>
    </w:p>
    <w:p w14:paraId="327FB127" w14:textId="53C9D06C" w:rsidR="00B03053" w:rsidRPr="00426EDD" w:rsidRDefault="00B03053" w:rsidP="00B0305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5116D83F" w14:textId="77777777" w:rsidR="00426EDD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87424" behindDoc="0" locked="0" layoutInCell="1" allowOverlap="1" wp14:anchorId="733A8478" wp14:editId="26F8E1B6">
            <wp:simplePos x="0" y="0"/>
            <wp:positionH relativeFrom="column">
              <wp:posOffset>-129540</wp:posOffset>
            </wp:positionH>
            <wp:positionV relativeFrom="paragraph">
              <wp:posOffset>38735</wp:posOffset>
            </wp:positionV>
            <wp:extent cx="1072443" cy="1606550"/>
            <wp:effectExtent l="152400" t="152400" r="356870" b="35560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3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b/>
          <w:sz w:val="52"/>
          <w:szCs w:val="52"/>
        </w:rPr>
        <w:t>IVAN RODRÍGUEZ</w:t>
      </w:r>
    </w:p>
    <w:p w14:paraId="7472CD4A" w14:textId="77777777" w:rsidR="00426EDD" w:rsidRPr="004C1AA7" w:rsidRDefault="00426EDD" w:rsidP="00426ED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sz w:val="52"/>
          <w:szCs w:val="52"/>
        </w:rPr>
        <w:t>MÉXICO</w:t>
      </w:r>
    </w:p>
    <w:p w14:paraId="306F75B4" w14:textId="6CC00617" w:rsidR="00B03053" w:rsidRPr="004C1AA7" w:rsidRDefault="00181204" w:rsidP="00B03053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proofErr w:type="spellStart"/>
      <w:r>
        <w:rPr>
          <w:rFonts w:ascii="Poppins" w:hAnsi="Poppins" w:cs="Poppins"/>
          <w:b/>
          <w:sz w:val="44"/>
          <w:szCs w:val="44"/>
        </w:rPr>
        <w:t>Heaven</w:t>
      </w:r>
      <w:proofErr w:type="spellEnd"/>
      <w:r w:rsidR="00B03053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3F034E9C" w14:textId="782418AF" w:rsidR="00B03053" w:rsidRPr="00393A97" w:rsidRDefault="00B03053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CEB96CD" w14:textId="77777777" w:rsidR="00B03053" w:rsidRPr="00393A97" w:rsidRDefault="00B03053" w:rsidP="00B03053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393A97">
        <w:rPr>
          <w:rFonts w:ascii="Poppins" w:hAnsi="Poppins" w:cs="Poppins"/>
          <w:sz w:val="24"/>
          <w:szCs w:val="24"/>
        </w:rPr>
        <w:t xml:space="preserve"> </w:t>
      </w:r>
    </w:p>
    <w:p w14:paraId="75053865" w14:textId="63C09113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645179B1" w14:textId="7EB3E016" w:rsidR="00B03053" w:rsidRPr="00393A97" w:rsidRDefault="00B03053" w:rsidP="00B03053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4B67702" w14:textId="23ABDF9D" w:rsidR="00B03053" w:rsidRPr="0035360C" w:rsidRDefault="00181204" w:rsidP="00B03053">
      <w:pPr>
        <w:spacing w:after="0"/>
        <w:jc w:val="center"/>
        <w:rPr>
          <w:b/>
          <w:sz w:val="28"/>
          <w:szCs w:val="24"/>
        </w:rPr>
      </w:pPr>
      <w:r>
        <w:rPr>
          <w:rFonts w:ascii="Poppins" w:hAnsi="Poppins" w:cs="Poppins"/>
          <w:b/>
          <w:noProof/>
          <w:sz w:val="44"/>
          <w:szCs w:val="44"/>
        </w:rPr>
        <w:drawing>
          <wp:anchor distT="0" distB="0" distL="114300" distR="114300" simplePos="0" relativeHeight="251683328" behindDoc="0" locked="0" layoutInCell="1" allowOverlap="1" wp14:anchorId="52C96E20" wp14:editId="21D38C79">
            <wp:simplePos x="0" y="0"/>
            <wp:positionH relativeFrom="column">
              <wp:posOffset>2108835</wp:posOffset>
            </wp:positionH>
            <wp:positionV relativeFrom="paragraph">
              <wp:posOffset>12700</wp:posOffset>
            </wp:positionV>
            <wp:extent cx="2367915" cy="3554095"/>
            <wp:effectExtent l="152400" t="152400" r="356235" b="3702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05D4C" w14:textId="311F889F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3407F0B8" w14:textId="01194911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FAAA0F4" w14:textId="3B05B6B0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3FED8FE0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7B5590C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325DE94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7ED89699" w14:textId="6134E3C0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56166CAF" w14:textId="77777777" w:rsidR="00B03053" w:rsidRPr="00393A97" w:rsidRDefault="00B03053" w:rsidP="00B03053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0A3290D" w14:textId="03ACA4F3" w:rsidR="001E644E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1140B1AE" w14:textId="79ED2AE9" w:rsidR="00943C22" w:rsidRDefault="00943C22" w:rsidP="001E644E">
      <w:pPr>
        <w:spacing w:after="0"/>
        <w:jc w:val="center"/>
        <w:rPr>
          <w:sz w:val="24"/>
          <w:szCs w:val="24"/>
        </w:rPr>
      </w:pPr>
    </w:p>
    <w:p w14:paraId="1A943085" w14:textId="77777777" w:rsidR="00943C22" w:rsidRPr="00247729" w:rsidRDefault="00943C22" w:rsidP="001E644E">
      <w:pPr>
        <w:spacing w:after="0"/>
        <w:jc w:val="center"/>
        <w:rPr>
          <w:sz w:val="24"/>
          <w:szCs w:val="24"/>
        </w:rPr>
      </w:pPr>
    </w:p>
    <w:p w14:paraId="24B3ECB3" w14:textId="77777777" w:rsidR="00B0491B" w:rsidRPr="006445CC" w:rsidRDefault="00B0491B" w:rsidP="00AF577A">
      <w:pPr>
        <w:rPr>
          <w:rFonts w:ascii="Poppins" w:hAnsi="Poppins" w:cs="Poppins"/>
          <w:strike/>
          <w:sz w:val="24"/>
        </w:rPr>
      </w:pPr>
    </w:p>
    <w:p w14:paraId="4C4ACEAA" w14:textId="77777777" w:rsidR="00112AE6" w:rsidRPr="00112AE6" w:rsidRDefault="00112AE6" w:rsidP="00112AE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112AE6">
        <w:rPr>
          <w:rFonts w:ascii="Poppins" w:hAnsi="Poppins" w:cs="Poppins"/>
          <w:sz w:val="24"/>
          <w:szCs w:val="24"/>
        </w:rPr>
        <w:t>En el cielo depositamos nuestros sueños, anhelos y esperanzas. En su azul guardamos la energía más viva, aquella que bulle en el deseo de la juventud y que se eleva hacia arriba. Esa es la inspiración de una colección en la que los contrastes, las texturas, los matices son frescos y atrevidos. El cabello se convierte en una materia viva sorprendente con desniveles, destellos de color y formas insólitas en una demostración de creatividad, belleza y vida.</w:t>
      </w:r>
    </w:p>
    <w:p w14:paraId="6CE73882" w14:textId="77777777" w:rsidR="00112AE6" w:rsidRPr="00112AE6" w:rsidRDefault="00112AE6" w:rsidP="00112AE6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highlight w:val="yellow"/>
        </w:rPr>
      </w:pPr>
    </w:p>
    <w:p w14:paraId="258C61FA" w14:textId="018E5475" w:rsidR="009024C5" w:rsidRPr="00CC34F8" w:rsidRDefault="009024C5" w:rsidP="00112AE6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DE77D" w14:textId="77777777" w:rsidR="00DA79A4" w:rsidRDefault="00DA79A4" w:rsidP="00346B82">
      <w:pPr>
        <w:spacing w:after="0" w:line="240" w:lineRule="auto"/>
      </w:pPr>
      <w:r>
        <w:separator/>
      </w:r>
    </w:p>
  </w:endnote>
  <w:endnote w:type="continuationSeparator" w:id="0">
    <w:p w14:paraId="7290DA9F" w14:textId="77777777" w:rsidR="00DA79A4" w:rsidRDefault="00DA79A4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67133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014811F2" wp14:editId="44E5122F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62F07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22F7616E" wp14:editId="07617B6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1C8BC7F" wp14:editId="4CF41AF2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CC899" w14:textId="77777777" w:rsidR="00DA79A4" w:rsidRDefault="00DA79A4" w:rsidP="00346B82">
      <w:pPr>
        <w:spacing w:after="0" w:line="240" w:lineRule="auto"/>
      </w:pPr>
      <w:r>
        <w:separator/>
      </w:r>
    </w:p>
  </w:footnote>
  <w:footnote w:type="continuationSeparator" w:id="0">
    <w:p w14:paraId="102614AF" w14:textId="77777777" w:rsidR="00DA79A4" w:rsidRDefault="00DA79A4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B8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12AE6"/>
    <w:rsid w:val="00124EBE"/>
    <w:rsid w:val="00130F0D"/>
    <w:rsid w:val="00145CE9"/>
    <w:rsid w:val="001460E5"/>
    <w:rsid w:val="00170B5D"/>
    <w:rsid w:val="00181204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17877"/>
    <w:rsid w:val="00346B82"/>
    <w:rsid w:val="00362B7D"/>
    <w:rsid w:val="003A57CE"/>
    <w:rsid w:val="00410BB9"/>
    <w:rsid w:val="00426EDD"/>
    <w:rsid w:val="0046155B"/>
    <w:rsid w:val="00477EA4"/>
    <w:rsid w:val="004B240E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1A57"/>
    <w:rsid w:val="006E433E"/>
    <w:rsid w:val="006E690A"/>
    <w:rsid w:val="007055FF"/>
    <w:rsid w:val="00714B49"/>
    <w:rsid w:val="00732DA1"/>
    <w:rsid w:val="00750B4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070"/>
    <w:rsid w:val="008973CE"/>
    <w:rsid w:val="008A1620"/>
    <w:rsid w:val="008C15FB"/>
    <w:rsid w:val="008E1F27"/>
    <w:rsid w:val="009024C5"/>
    <w:rsid w:val="00915C99"/>
    <w:rsid w:val="00942290"/>
    <w:rsid w:val="00943C22"/>
    <w:rsid w:val="009848B4"/>
    <w:rsid w:val="00984CB3"/>
    <w:rsid w:val="00985B22"/>
    <w:rsid w:val="0099575C"/>
    <w:rsid w:val="009A7CB8"/>
    <w:rsid w:val="009B0D28"/>
    <w:rsid w:val="009C0DF1"/>
    <w:rsid w:val="009D4303"/>
    <w:rsid w:val="009D52B8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577A"/>
    <w:rsid w:val="00AF6C85"/>
    <w:rsid w:val="00B03053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83764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A79A4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727EF"/>
  <w15:docId w15:val="{62299A4C-1E80-427B-8C29-FF33E126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ownloads\XXX%20@XXXX_Cr&#233;ditos%20ESP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 (1)</Template>
  <TotalTime>9</TotalTime>
  <Pages>3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1156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Merino Rojas</dc:creator>
  <cp:keywords/>
  <dc:description/>
  <cp:lastModifiedBy>ComunicaHair</cp:lastModifiedBy>
  <cp:revision>6</cp:revision>
  <cp:lastPrinted>2018-07-05T11:15:00Z</cp:lastPrinted>
  <dcterms:created xsi:type="dcterms:W3CDTF">2020-09-23T10:57:00Z</dcterms:created>
  <dcterms:modified xsi:type="dcterms:W3CDTF">2020-11-01T11:20:00Z</dcterms:modified>
</cp:coreProperties>
</file>