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EA86C" w14:textId="6EC9E743" w:rsidR="00E40A05" w:rsidRDefault="006D746B" w:rsidP="00E40A05">
      <w:pPr>
        <w:rPr>
          <w:rFonts w:asciiTheme="minorHAnsi" w:hAnsiTheme="minorHAnsi" w:cstheme="minorHAnsi"/>
          <w:bCs/>
          <w:iCs/>
          <w:color w:val="868686"/>
          <w:lang w:val="en-US"/>
        </w:rPr>
      </w:pPr>
      <w:proofErr w:type="spellStart"/>
      <w:r w:rsidRPr="006D746B">
        <w:rPr>
          <w:rFonts w:asciiTheme="minorHAnsi" w:hAnsiTheme="minorHAnsi" w:cstheme="minorHAnsi"/>
          <w:b/>
          <w:iCs/>
          <w:sz w:val="28"/>
          <w:szCs w:val="28"/>
          <w:lang w:val="en-US"/>
        </w:rPr>
        <w:t>Neumann.Berlin</w:t>
      </w:r>
      <w:proofErr w:type="spellEnd"/>
      <w:r w:rsidRPr="006D746B">
        <w:rPr>
          <w:rFonts w:asciiTheme="minorHAnsi" w:hAnsiTheme="minorHAnsi" w:cstheme="minorHAnsi"/>
          <w:b/>
          <w:iCs/>
          <w:sz w:val="28"/>
          <w:szCs w:val="28"/>
          <w:lang w:val="en-US"/>
        </w:rPr>
        <w:t xml:space="preserve"> and Sennheiser Champion Talent at the 2025 Music Producer and Engineers’ Guild Awards</w:t>
      </w:r>
    </w:p>
    <w:p w14:paraId="60DD80C2" w14:textId="77777777" w:rsidR="006D746B" w:rsidRDefault="006D746B" w:rsidP="006D746B">
      <w:pPr>
        <w:jc w:val="center"/>
        <w:rPr>
          <w:b/>
          <w:bCs/>
          <w:sz w:val="18"/>
          <w:szCs w:val="18"/>
        </w:rPr>
      </w:pPr>
      <w:r>
        <w:rPr>
          <w:noProof/>
        </w:rPr>
        <w:drawing>
          <wp:inline distT="0" distB="0" distL="0" distR="0" wp14:anchorId="3595815B" wp14:editId="4390467E">
            <wp:extent cx="4111378" cy="2903661"/>
            <wp:effectExtent l="0" t="0" r="0" b="0"/>
            <wp:docPr id="529741650" name="Picture 52974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11378" cy="2903661"/>
                    </a:xfrm>
                    <a:prstGeom prst="rect">
                      <a:avLst/>
                    </a:prstGeom>
                  </pic:spPr>
                </pic:pic>
              </a:graphicData>
            </a:graphic>
          </wp:inline>
        </w:drawing>
      </w:r>
    </w:p>
    <w:p w14:paraId="2CA17A1B" w14:textId="77777777" w:rsidR="006D746B" w:rsidRPr="006D746B" w:rsidRDefault="006D746B" w:rsidP="006D746B">
      <w:pPr>
        <w:rPr>
          <w:rFonts w:asciiTheme="minorHAnsi" w:hAnsiTheme="minorHAnsi" w:cstheme="minorHAnsi"/>
          <w:b/>
          <w:bCs/>
        </w:rPr>
      </w:pPr>
    </w:p>
    <w:p w14:paraId="6F4B486D" w14:textId="1E1267E7" w:rsidR="00E40A05" w:rsidRPr="006D746B" w:rsidRDefault="006D746B" w:rsidP="006D746B">
      <w:pPr>
        <w:rPr>
          <w:rFonts w:asciiTheme="minorHAnsi" w:hAnsiTheme="minorHAnsi" w:cstheme="minorHAnsi"/>
          <w:b/>
          <w:bCs/>
          <w:lang w:val="en-US"/>
        </w:rPr>
      </w:pPr>
      <w:r w:rsidRPr="006D746B">
        <w:rPr>
          <w:rFonts w:asciiTheme="minorHAnsi" w:hAnsiTheme="minorHAnsi" w:cstheme="minorHAnsi"/>
          <w:b/>
          <w:bCs/>
          <w:lang w:val="en-US"/>
        </w:rPr>
        <w:t xml:space="preserve">The Music Producer and Engineers’ Guild (MPEG) Awards once again celebrated the producers, engineers, and creatives behind Australia’s most exciting music. As long-time supporters of the audio production community, </w:t>
      </w:r>
      <w:proofErr w:type="spellStart"/>
      <w:r w:rsidRPr="006D746B">
        <w:rPr>
          <w:rFonts w:asciiTheme="minorHAnsi" w:hAnsiTheme="minorHAnsi" w:cstheme="minorHAnsi"/>
          <w:b/>
          <w:bCs/>
          <w:lang w:val="en-US"/>
        </w:rPr>
        <w:t>Neumann.Berlin</w:t>
      </w:r>
      <w:proofErr w:type="spellEnd"/>
      <w:r w:rsidRPr="006D746B">
        <w:rPr>
          <w:rFonts w:asciiTheme="minorHAnsi" w:hAnsiTheme="minorHAnsi" w:cstheme="minorHAnsi"/>
          <w:b/>
          <w:bCs/>
          <w:lang w:val="en-US"/>
        </w:rPr>
        <w:t xml:space="preserve"> and Sennheiser proudly sponsored the Producer of the Year and Breakthrough Producer awards, some of the most prestigious awards in the field, while ensuring an unforgettable night of world-class sound.</w:t>
      </w:r>
    </w:p>
    <w:p w14:paraId="76205F35" w14:textId="77777777" w:rsidR="006D746B" w:rsidRPr="006D746B" w:rsidRDefault="006D746B" w:rsidP="006D746B">
      <w:pPr>
        <w:rPr>
          <w:rFonts w:asciiTheme="minorHAnsi" w:hAnsiTheme="minorHAnsi" w:cstheme="minorHAnsi"/>
        </w:rPr>
      </w:pPr>
    </w:p>
    <w:p w14:paraId="52F17AC0" w14:textId="77777777" w:rsidR="006D746B" w:rsidRPr="006D746B" w:rsidRDefault="006D746B" w:rsidP="006D746B">
      <w:pPr>
        <w:rPr>
          <w:rFonts w:asciiTheme="minorHAnsi" w:hAnsiTheme="minorHAnsi" w:cstheme="minorHAnsi"/>
          <w:lang w:val="en-US"/>
        </w:rPr>
      </w:pPr>
      <w:r w:rsidRPr="006D746B">
        <w:rPr>
          <w:rFonts w:asciiTheme="minorHAnsi" w:hAnsiTheme="minorHAnsi" w:cstheme="minorHAnsi"/>
          <w:b/>
          <w:bCs/>
          <w:i/>
          <w:iCs/>
          <w:lang w:val="en-US"/>
        </w:rPr>
        <w:t>Sydney, Australia, March 6, 2025</w:t>
      </w:r>
      <w:r w:rsidRPr="006D746B">
        <w:rPr>
          <w:rFonts w:asciiTheme="minorHAnsi" w:hAnsiTheme="minorHAnsi" w:cstheme="minorHAnsi"/>
          <w:b/>
          <w:bCs/>
          <w:lang w:val="en-US"/>
        </w:rPr>
        <w:t xml:space="preserve"> –</w:t>
      </w:r>
      <w:r w:rsidRPr="006D746B">
        <w:rPr>
          <w:rFonts w:asciiTheme="minorHAnsi" w:hAnsiTheme="minorHAnsi" w:cstheme="minorHAnsi"/>
          <w:lang w:val="en-US"/>
        </w:rPr>
        <w:t xml:space="preserve"> Neumann and Sennheiser proudly continued their commitment to the audio production community as sponsors of the MPEG Awards on 26</w:t>
      </w:r>
      <w:r w:rsidRPr="006D746B">
        <w:rPr>
          <w:rFonts w:asciiTheme="minorHAnsi" w:hAnsiTheme="minorHAnsi" w:cstheme="minorHAnsi"/>
          <w:vertAlign w:val="superscript"/>
          <w:lang w:val="en-US"/>
        </w:rPr>
        <w:t>th</w:t>
      </w:r>
      <w:r w:rsidRPr="006D746B">
        <w:rPr>
          <w:rFonts w:asciiTheme="minorHAnsi" w:hAnsiTheme="minorHAnsi" w:cstheme="minorHAnsi"/>
          <w:lang w:val="en-US"/>
        </w:rPr>
        <w:t xml:space="preserve"> February at the Aerial, Ultimo in Sydney. The brands’ support reinforces a shared mission to foster creativity, innovation, and the future of music production. </w:t>
      </w:r>
    </w:p>
    <w:p w14:paraId="14FEF364" w14:textId="77777777" w:rsidR="006D746B" w:rsidRDefault="006D746B" w:rsidP="006D746B">
      <w:pPr>
        <w:rPr>
          <w:rFonts w:asciiTheme="minorHAnsi" w:hAnsiTheme="minorHAnsi" w:cstheme="minorHAnsi"/>
          <w:lang w:val="en-US"/>
        </w:rPr>
      </w:pPr>
      <w:r w:rsidRPr="006D746B">
        <w:rPr>
          <w:rFonts w:asciiTheme="minorHAnsi" w:hAnsiTheme="minorHAnsi" w:cstheme="minorHAnsi"/>
          <w:lang w:val="en-US"/>
        </w:rPr>
        <w:t xml:space="preserve">At this year’s event, Neumann sponsored the prestigious Producer of the Year award, </w:t>
      </w:r>
      <w:proofErr w:type="spellStart"/>
      <w:r w:rsidRPr="006D746B">
        <w:rPr>
          <w:rFonts w:asciiTheme="minorHAnsi" w:hAnsiTheme="minorHAnsi" w:cstheme="minorHAnsi"/>
          <w:lang w:val="en-US"/>
        </w:rPr>
        <w:t>recognising</w:t>
      </w:r>
      <w:proofErr w:type="spellEnd"/>
      <w:r w:rsidRPr="006D746B">
        <w:rPr>
          <w:rFonts w:asciiTheme="minorHAnsi" w:hAnsiTheme="minorHAnsi" w:cstheme="minorHAnsi"/>
          <w:lang w:val="en-US"/>
        </w:rPr>
        <w:t xml:space="preserve"> outstanding talent making waves in the field. The </w:t>
      </w:r>
      <w:proofErr w:type="spellStart"/>
      <w:r w:rsidRPr="006D746B">
        <w:rPr>
          <w:rFonts w:asciiTheme="minorHAnsi" w:hAnsiTheme="minorHAnsi" w:cstheme="minorHAnsi"/>
          <w:lang w:val="en-US"/>
        </w:rPr>
        <w:t>honour</w:t>
      </w:r>
      <w:proofErr w:type="spellEnd"/>
      <w:r w:rsidRPr="006D746B">
        <w:rPr>
          <w:rFonts w:asciiTheme="minorHAnsi" w:hAnsiTheme="minorHAnsi" w:cstheme="minorHAnsi"/>
          <w:lang w:val="en-US"/>
        </w:rPr>
        <w:t xml:space="preserve"> went to Chris Collins, an artist and producer whose journey began as a teenager playing in bands before evolving into a highly respected solo artist and producer, known for his work with </w:t>
      </w:r>
      <w:proofErr w:type="spellStart"/>
      <w:r w:rsidRPr="006D746B">
        <w:rPr>
          <w:rFonts w:asciiTheme="minorHAnsi" w:hAnsiTheme="minorHAnsi" w:cstheme="minorHAnsi"/>
          <w:lang w:val="en-US"/>
        </w:rPr>
        <w:t>Royel</w:t>
      </w:r>
      <w:proofErr w:type="spellEnd"/>
      <w:r w:rsidRPr="006D746B">
        <w:rPr>
          <w:rFonts w:asciiTheme="minorHAnsi" w:hAnsiTheme="minorHAnsi" w:cstheme="minorHAnsi"/>
          <w:lang w:val="en-US"/>
        </w:rPr>
        <w:t xml:space="preserve"> Otis, Matt Corby, The Buoys and more. </w:t>
      </w:r>
    </w:p>
    <w:p w14:paraId="03AA01A7" w14:textId="77777777" w:rsidR="006D746B" w:rsidRPr="006D746B" w:rsidRDefault="006D746B" w:rsidP="006D746B">
      <w:pPr>
        <w:rPr>
          <w:rFonts w:asciiTheme="minorHAnsi" w:hAnsiTheme="minorHAnsi" w:cstheme="minorHAnsi"/>
          <w:lang w:val="en-US"/>
        </w:rPr>
      </w:pPr>
    </w:p>
    <w:p w14:paraId="13CBFC6D" w14:textId="77777777" w:rsidR="006D746B" w:rsidRDefault="006D746B" w:rsidP="006D746B">
      <w:pPr>
        <w:rPr>
          <w:rFonts w:asciiTheme="minorHAnsi" w:hAnsiTheme="minorHAnsi" w:cstheme="minorHAnsi"/>
          <w:lang w:val="en-US"/>
        </w:rPr>
      </w:pPr>
      <w:r w:rsidRPr="006D746B">
        <w:rPr>
          <w:rFonts w:asciiTheme="minorHAnsi" w:hAnsiTheme="minorHAnsi" w:cstheme="minorHAnsi"/>
          <w:lang w:val="en-US"/>
        </w:rPr>
        <w:t xml:space="preserve">"Excited to get this MPEG Producer of the Year award,” Collins said when accepting the award. “This means a lot – growing up playing in bands, I had the chance to work with some great Australian producers who really influenced me. To now be in the same pool is something </w:t>
      </w:r>
      <w:proofErr w:type="gramStart"/>
      <w:r w:rsidRPr="006D746B">
        <w:rPr>
          <w:rFonts w:asciiTheme="minorHAnsi" w:hAnsiTheme="minorHAnsi" w:cstheme="minorHAnsi"/>
          <w:lang w:val="en-US"/>
        </w:rPr>
        <w:t>really special</w:t>
      </w:r>
      <w:proofErr w:type="gramEnd"/>
      <w:r w:rsidRPr="006D746B">
        <w:rPr>
          <w:rFonts w:asciiTheme="minorHAnsi" w:hAnsiTheme="minorHAnsi" w:cstheme="minorHAnsi"/>
          <w:lang w:val="en-US"/>
        </w:rPr>
        <w:t xml:space="preserve">. Huge thanks to Neumann for supporting the award, the Producers </w:t>
      </w:r>
      <w:r w:rsidRPr="006D746B">
        <w:rPr>
          <w:rFonts w:asciiTheme="minorHAnsi" w:hAnsiTheme="minorHAnsi" w:cstheme="minorHAnsi"/>
          <w:lang w:val="en-US"/>
        </w:rPr>
        <w:lastRenderedPageBreak/>
        <w:t>Guild for celebrating and backing all the incredible production coming out of Australia, and to all the artists I get to work with. I feel very lucky.”</w:t>
      </w:r>
    </w:p>
    <w:p w14:paraId="5A96FC7E" w14:textId="77777777" w:rsidR="006D746B" w:rsidRPr="006D746B" w:rsidRDefault="006D746B" w:rsidP="006D746B">
      <w:pPr>
        <w:rPr>
          <w:rFonts w:asciiTheme="minorHAnsi" w:hAnsiTheme="minorHAnsi" w:cstheme="minorHAnsi"/>
          <w:lang w:val="en-US"/>
        </w:rPr>
      </w:pPr>
    </w:p>
    <w:p w14:paraId="139FA4D0" w14:textId="77777777" w:rsidR="006D746B" w:rsidRDefault="006D746B" w:rsidP="006D746B">
      <w:pPr>
        <w:jc w:val="center"/>
        <w:rPr>
          <w:rFonts w:asciiTheme="minorHAnsi" w:eastAsiaTheme="minorEastAsia" w:hAnsiTheme="minorHAnsi" w:cstheme="minorHAnsi"/>
          <w:lang w:val="en-US"/>
        </w:rPr>
      </w:pPr>
      <w:r w:rsidRPr="006D746B">
        <w:rPr>
          <w:rFonts w:asciiTheme="minorHAnsi" w:hAnsiTheme="minorHAnsi" w:cstheme="minorHAnsi"/>
          <w:noProof/>
        </w:rPr>
        <w:drawing>
          <wp:inline distT="0" distB="0" distL="0" distR="0" wp14:anchorId="6A33803D" wp14:editId="54CBA1E4">
            <wp:extent cx="5486400" cy="3629025"/>
            <wp:effectExtent l="0" t="0" r="0" b="0"/>
            <wp:docPr id="920796345" name="Picture 92079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86400" cy="3629025"/>
                    </a:xfrm>
                    <a:prstGeom prst="rect">
                      <a:avLst/>
                    </a:prstGeom>
                  </pic:spPr>
                </pic:pic>
              </a:graphicData>
            </a:graphic>
          </wp:inline>
        </w:drawing>
      </w:r>
      <w:r w:rsidRPr="006D746B">
        <w:rPr>
          <w:rFonts w:asciiTheme="minorHAnsi" w:eastAsiaTheme="minorEastAsia" w:hAnsiTheme="minorHAnsi" w:cstheme="minorHAnsi"/>
          <w:i/>
          <w:iCs/>
          <w:sz w:val="18"/>
          <w:szCs w:val="18"/>
          <w:lang w:val="en-US"/>
        </w:rPr>
        <w:t>Chris Collins at his home studio</w:t>
      </w:r>
      <w:r w:rsidRPr="006D746B">
        <w:rPr>
          <w:rFonts w:asciiTheme="minorHAnsi" w:eastAsiaTheme="minorEastAsia" w:hAnsiTheme="minorHAnsi" w:cstheme="minorHAnsi"/>
          <w:lang w:val="en-US"/>
        </w:rPr>
        <w:t xml:space="preserve"> </w:t>
      </w:r>
    </w:p>
    <w:p w14:paraId="6B460E09" w14:textId="77777777" w:rsidR="006D746B" w:rsidRPr="006D746B" w:rsidRDefault="006D746B" w:rsidP="006D746B">
      <w:pPr>
        <w:jc w:val="center"/>
        <w:rPr>
          <w:rFonts w:asciiTheme="minorHAnsi" w:hAnsiTheme="minorHAnsi" w:cstheme="minorHAnsi"/>
          <w:lang w:val="en-US"/>
        </w:rPr>
      </w:pPr>
    </w:p>
    <w:p w14:paraId="6E82706A" w14:textId="77777777" w:rsidR="006D746B" w:rsidRDefault="006D746B" w:rsidP="006D746B">
      <w:pPr>
        <w:rPr>
          <w:rFonts w:asciiTheme="minorHAnsi" w:hAnsiTheme="minorHAnsi" w:cstheme="minorHAnsi"/>
          <w:lang w:val="en-US"/>
        </w:rPr>
      </w:pPr>
      <w:r w:rsidRPr="006D746B">
        <w:rPr>
          <w:rFonts w:asciiTheme="minorHAnsi" w:hAnsiTheme="minorHAnsi" w:cstheme="minorHAnsi"/>
          <w:lang w:val="en-US"/>
        </w:rPr>
        <w:t xml:space="preserve">Meanwhile, Tasker was </w:t>
      </w:r>
      <w:proofErr w:type="spellStart"/>
      <w:r w:rsidRPr="006D746B">
        <w:rPr>
          <w:rFonts w:asciiTheme="minorHAnsi" w:hAnsiTheme="minorHAnsi" w:cstheme="minorHAnsi"/>
          <w:lang w:val="en-US"/>
        </w:rPr>
        <w:t>recognised</w:t>
      </w:r>
      <w:proofErr w:type="spellEnd"/>
      <w:r w:rsidRPr="006D746B">
        <w:rPr>
          <w:rFonts w:asciiTheme="minorHAnsi" w:hAnsiTheme="minorHAnsi" w:cstheme="minorHAnsi"/>
          <w:lang w:val="en-US"/>
        </w:rPr>
        <w:t xml:space="preserve"> as Breakthrough Producer of the Year, sponsored by Sennheiser, celebrating his innovative approach and rising influence in the industry through his work with the likes of 3% and Rum Jungle. “I feel very privileged because there is a lot of great producers that are up and coming – it means a lot to be voted by peers,” Tasker says. “I have become close friends with a lot of the people I work with. Some start out as friends, and they all become family. We push ourselves to become better artists, better creatives, better people, and try to spread the love.”</w:t>
      </w:r>
    </w:p>
    <w:p w14:paraId="5C8D0A95" w14:textId="77777777" w:rsidR="006D746B" w:rsidRPr="006D746B" w:rsidRDefault="006D746B" w:rsidP="006D746B">
      <w:pPr>
        <w:rPr>
          <w:rFonts w:asciiTheme="minorHAnsi" w:hAnsiTheme="minorHAnsi" w:cstheme="minorHAnsi"/>
          <w:lang w:val="en-US"/>
        </w:rPr>
      </w:pPr>
    </w:p>
    <w:p w14:paraId="1D1F7CD5" w14:textId="77777777" w:rsidR="006D746B" w:rsidRDefault="006D746B" w:rsidP="006D746B">
      <w:pPr>
        <w:rPr>
          <w:rFonts w:asciiTheme="minorHAnsi" w:hAnsiTheme="minorHAnsi" w:cstheme="minorHAnsi"/>
          <w:lang w:val="en-US"/>
        </w:rPr>
      </w:pPr>
      <w:r w:rsidRPr="006D746B">
        <w:rPr>
          <w:rFonts w:asciiTheme="minorHAnsi" w:hAnsiTheme="minorHAnsi" w:cstheme="minorHAnsi"/>
          <w:lang w:val="en-US"/>
        </w:rPr>
        <w:t xml:space="preserve">In recognition of technical excellence, long-time Neumann user </w:t>
      </w:r>
      <w:hyperlink r:id="rId10" w:history="1">
        <w:r w:rsidRPr="006D746B">
          <w:rPr>
            <w:rStyle w:val="Hyperlink"/>
            <w:rFonts w:asciiTheme="minorHAnsi" w:hAnsiTheme="minorHAnsi" w:cstheme="minorHAnsi"/>
            <w:color w:val="auto"/>
            <w:lang w:val="en-US"/>
          </w:rPr>
          <w:t>Lachlan Carrick</w:t>
        </w:r>
      </w:hyperlink>
      <w:r w:rsidRPr="006D746B">
        <w:rPr>
          <w:rFonts w:asciiTheme="minorHAnsi" w:hAnsiTheme="minorHAnsi" w:cstheme="minorHAnsi"/>
          <w:lang w:val="en-US"/>
        </w:rPr>
        <w:t xml:space="preserve"> was named Mastering Engineer of the Year, highlighting his contributions to shaping the final sound of countless records. Another Neumann collaborator, Stefan Du Randt, took home the award for Mixing Engineer of the Year for his second year in a row.</w:t>
      </w:r>
    </w:p>
    <w:p w14:paraId="6E532495" w14:textId="77777777" w:rsidR="006D746B" w:rsidRPr="006D746B" w:rsidRDefault="006D746B" w:rsidP="006D746B">
      <w:pPr>
        <w:rPr>
          <w:rFonts w:asciiTheme="minorHAnsi" w:hAnsiTheme="minorHAnsi" w:cstheme="minorHAnsi"/>
          <w:lang w:val="en-US"/>
        </w:rPr>
      </w:pPr>
    </w:p>
    <w:p w14:paraId="5C04C7A0" w14:textId="77777777" w:rsidR="006D746B" w:rsidRPr="006D746B" w:rsidRDefault="006D746B" w:rsidP="006D746B">
      <w:pPr>
        <w:rPr>
          <w:rFonts w:asciiTheme="minorHAnsi" w:hAnsiTheme="minorHAnsi" w:cstheme="minorHAnsi"/>
          <w:b/>
          <w:bCs/>
          <w:lang w:val="en-US"/>
        </w:rPr>
      </w:pPr>
      <w:r w:rsidRPr="006D746B">
        <w:rPr>
          <w:rFonts w:asciiTheme="minorHAnsi" w:hAnsiTheme="minorHAnsi" w:cstheme="minorHAnsi"/>
          <w:b/>
          <w:bCs/>
          <w:lang w:val="en-US"/>
        </w:rPr>
        <w:t>Amplifying the Awards with Industry-Leading Audio Solutions</w:t>
      </w:r>
    </w:p>
    <w:p w14:paraId="3E6B3392" w14:textId="77777777" w:rsidR="006D746B" w:rsidRDefault="006D746B" w:rsidP="006D746B">
      <w:pPr>
        <w:rPr>
          <w:rFonts w:asciiTheme="minorHAnsi" w:hAnsiTheme="minorHAnsi" w:cstheme="minorHAnsi"/>
          <w:lang w:val="en-US"/>
        </w:rPr>
      </w:pPr>
      <w:r w:rsidRPr="006D746B">
        <w:rPr>
          <w:rFonts w:asciiTheme="minorHAnsi" w:hAnsiTheme="minorHAnsi" w:cstheme="minorHAnsi"/>
          <w:lang w:val="en-US"/>
        </w:rPr>
        <w:t xml:space="preserve">Beyond their sponsorship, Neumann and Sennheiser ensured the ceremony sounded as outstanding as the talent it celebrated. The night featured stunning live sets from Chelsea </w:t>
      </w:r>
      <w:r w:rsidRPr="006D746B">
        <w:rPr>
          <w:rFonts w:asciiTheme="minorHAnsi" w:hAnsiTheme="minorHAnsi" w:cstheme="minorHAnsi"/>
          <w:lang w:val="en-US"/>
        </w:rPr>
        <w:lastRenderedPageBreak/>
        <w:t>Warner and Boy Soda, as well as Michael Carpenter and Paul Hakim, all performing through Sennheiser microphones and Neumann monitors, showcasing the clarity and excellence the brands are known for.</w:t>
      </w:r>
    </w:p>
    <w:p w14:paraId="49314B82" w14:textId="77777777" w:rsidR="006D746B" w:rsidRPr="006D746B" w:rsidRDefault="006D746B" w:rsidP="006D746B">
      <w:pPr>
        <w:rPr>
          <w:rFonts w:asciiTheme="minorHAnsi" w:hAnsiTheme="minorHAnsi" w:cstheme="minorHAnsi"/>
          <w:lang w:val="en-US"/>
        </w:rPr>
      </w:pPr>
    </w:p>
    <w:p w14:paraId="31A637D7" w14:textId="77777777" w:rsidR="006D746B" w:rsidRDefault="006D746B" w:rsidP="006D746B">
      <w:pPr>
        <w:rPr>
          <w:rFonts w:asciiTheme="minorHAnsi" w:hAnsiTheme="minorHAnsi" w:cstheme="minorHAnsi"/>
          <w:lang w:val="en-US"/>
        </w:rPr>
      </w:pPr>
      <w:r w:rsidRPr="006D746B">
        <w:rPr>
          <w:rFonts w:asciiTheme="minorHAnsi" w:hAnsiTheme="minorHAnsi" w:cstheme="minorHAnsi"/>
          <w:lang w:val="en-US"/>
        </w:rPr>
        <w:t>“We're overjoyed to be part of this cohort and to see it grow over the last two years, is phenomenal,” says Chris Smith, Sales Director for Pro Audio at Sennheiser. “For Neumann to be embedded as part of this talented group's own workflows is exactly where Neumann lives and breathes, too.”</w:t>
      </w:r>
    </w:p>
    <w:p w14:paraId="12CA0A00" w14:textId="77777777" w:rsidR="006D746B" w:rsidRPr="006D746B" w:rsidRDefault="006D746B" w:rsidP="006D746B">
      <w:pPr>
        <w:rPr>
          <w:rFonts w:asciiTheme="minorHAnsi" w:hAnsiTheme="minorHAnsi" w:cstheme="minorHAnsi"/>
          <w:lang w:val="en-US"/>
        </w:rPr>
      </w:pPr>
    </w:p>
    <w:p w14:paraId="50B8F7BD" w14:textId="77777777" w:rsidR="006D746B" w:rsidRPr="006D746B" w:rsidRDefault="006D746B" w:rsidP="006D746B">
      <w:pPr>
        <w:rPr>
          <w:rFonts w:asciiTheme="minorHAnsi" w:hAnsiTheme="minorHAnsi" w:cstheme="minorHAnsi"/>
          <w:b/>
          <w:bCs/>
          <w:lang w:val="en-US"/>
        </w:rPr>
      </w:pPr>
      <w:r w:rsidRPr="006D746B">
        <w:rPr>
          <w:rFonts w:asciiTheme="minorHAnsi" w:hAnsiTheme="minorHAnsi" w:cstheme="minorHAnsi"/>
          <w:b/>
          <w:bCs/>
          <w:lang w:val="en-US"/>
        </w:rPr>
        <w:t>A Commitment to the Future of Music Production</w:t>
      </w:r>
    </w:p>
    <w:p w14:paraId="6304F62F" w14:textId="77777777" w:rsidR="006D746B" w:rsidRDefault="006D746B" w:rsidP="006D746B">
      <w:pPr>
        <w:rPr>
          <w:rFonts w:asciiTheme="minorHAnsi" w:hAnsiTheme="minorHAnsi" w:cstheme="minorHAnsi"/>
          <w:lang w:val="en-US"/>
        </w:rPr>
      </w:pPr>
      <w:r w:rsidRPr="006D746B">
        <w:rPr>
          <w:rFonts w:asciiTheme="minorHAnsi" w:hAnsiTheme="minorHAnsi" w:cstheme="minorHAnsi"/>
          <w:lang w:val="en-US"/>
        </w:rPr>
        <w:t>As leaders in pro audio, Neumann and Sennheiser continue to inspire and elevate the next generation of music producers. Through innovation and sponsorships like the MPEG Awards, they remain at the heart of the global music production community, empowering producers, engineers, and artists at every stage of their careers.</w:t>
      </w:r>
    </w:p>
    <w:p w14:paraId="2FEAC22A" w14:textId="77777777" w:rsidR="006D746B" w:rsidRPr="006D746B" w:rsidRDefault="006D746B" w:rsidP="006D746B">
      <w:pPr>
        <w:rPr>
          <w:rFonts w:asciiTheme="minorHAnsi" w:hAnsiTheme="minorHAnsi" w:cstheme="minorHAnsi"/>
          <w:lang w:val="en-US"/>
        </w:rPr>
      </w:pPr>
    </w:p>
    <w:p w14:paraId="506551D3" w14:textId="77777777" w:rsidR="006D746B" w:rsidRDefault="006D746B" w:rsidP="006D746B">
      <w:pPr>
        <w:rPr>
          <w:rFonts w:asciiTheme="minorHAnsi" w:hAnsiTheme="minorHAnsi" w:cstheme="minorHAnsi"/>
          <w:lang w:val="en-US"/>
        </w:rPr>
      </w:pPr>
      <w:r w:rsidRPr="006D746B">
        <w:rPr>
          <w:rFonts w:asciiTheme="minorHAnsi" w:hAnsiTheme="minorHAnsi" w:cstheme="minorHAnsi"/>
          <w:lang w:val="en-US"/>
        </w:rPr>
        <w:t>MPEG shares this vision, working to build a thriving, sustainable industry where both established professionals and emerging talent are supported. With a focus on mentorship, collaboration, and innovation, MPEG aims to create a diverse and vibrant community that nurtures career growth and creativity, helping producers and engineers build long-term, fulfilling careers in music.</w:t>
      </w:r>
    </w:p>
    <w:p w14:paraId="72580A11" w14:textId="77777777" w:rsidR="006D746B" w:rsidRPr="006D746B" w:rsidRDefault="006D746B" w:rsidP="006D746B">
      <w:pPr>
        <w:rPr>
          <w:rFonts w:asciiTheme="minorHAnsi" w:hAnsiTheme="minorHAnsi" w:cstheme="minorHAnsi"/>
          <w:lang w:val="en-US"/>
        </w:rPr>
      </w:pPr>
    </w:p>
    <w:p w14:paraId="5A00E2F1" w14:textId="77777777" w:rsidR="006D746B" w:rsidRDefault="006D746B" w:rsidP="006D746B">
      <w:pPr>
        <w:rPr>
          <w:rFonts w:asciiTheme="minorHAnsi" w:hAnsiTheme="minorHAnsi" w:cstheme="minorHAnsi"/>
          <w:lang w:val="en-US"/>
        </w:rPr>
      </w:pPr>
      <w:r w:rsidRPr="006D746B">
        <w:rPr>
          <w:rFonts w:asciiTheme="minorHAnsi" w:hAnsiTheme="minorHAnsi" w:cstheme="minorHAnsi"/>
          <w:lang w:val="en-US"/>
        </w:rPr>
        <w:t xml:space="preserve">“I was so incredibly thrilled to see the breadth of talent that was nominated for these awards. Apart from classical, every contemporary genre has been represented ... and truly showcases the production community,” MPEG’s Executive Director Kurt </w:t>
      </w:r>
      <w:proofErr w:type="spellStart"/>
      <w:r w:rsidRPr="006D746B">
        <w:rPr>
          <w:rFonts w:asciiTheme="minorHAnsi" w:hAnsiTheme="minorHAnsi" w:cstheme="minorHAnsi"/>
          <w:lang w:val="en-US"/>
        </w:rPr>
        <w:t>Luthy</w:t>
      </w:r>
      <w:proofErr w:type="spellEnd"/>
      <w:r w:rsidRPr="006D746B">
        <w:rPr>
          <w:rFonts w:asciiTheme="minorHAnsi" w:hAnsiTheme="minorHAnsi" w:cstheme="minorHAnsi"/>
          <w:lang w:val="en-US"/>
        </w:rPr>
        <w:t xml:space="preserve"> said on the night of the awards. “In the last 12 months we’ve done so much representation work for producers and engineers that this year it feels more like a collective celebration,” MPEG’s Founding Director Anna Laverty added.</w:t>
      </w:r>
    </w:p>
    <w:p w14:paraId="7BA64A00" w14:textId="77777777" w:rsidR="006D746B" w:rsidRPr="006D746B" w:rsidRDefault="006D746B" w:rsidP="006D746B">
      <w:pPr>
        <w:rPr>
          <w:rFonts w:asciiTheme="minorHAnsi" w:hAnsiTheme="minorHAnsi" w:cstheme="minorHAnsi"/>
          <w:lang w:val="en-US"/>
        </w:rPr>
      </w:pPr>
    </w:p>
    <w:p w14:paraId="6F0F28D7" w14:textId="77777777" w:rsidR="006D746B" w:rsidRDefault="006D746B" w:rsidP="006D746B">
      <w:pPr>
        <w:rPr>
          <w:rFonts w:asciiTheme="minorHAnsi" w:hAnsiTheme="minorHAnsi" w:cstheme="minorHAnsi"/>
          <w:lang w:val="en-US"/>
        </w:rPr>
      </w:pPr>
      <w:r w:rsidRPr="006D746B">
        <w:rPr>
          <w:rFonts w:asciiTheme="minorHAnsi" w:hAnsiTheme="minorHAnsi" w:cstheme="minorHAnsi"/>
          <w:lang w:val="en-US"/>
        </w:rPr>
        <w:t xml:space="preserve">Neumann and Sennheiser congratulate </w:t>
      </w:r>
      <w:proofErr w:type="gramStart"/>
      <w:r w:rsidRPr="006D746B">
        <w:rPr>
          <w:rFonts w:asciiTheme="minorHAnsi" w:hAnsiTheme="minorHAnsi" w:cstheme="minorHAnsi"/>
          <w:lang w:val="en-US"/>
        </w:rPr>
        <w:t>all of</w:t>
      </w:r>
      <w:proofErr w:type="gramEnd"/>
      <w:r w:rsidRPr="006D746B">
        <w:rPr>
          <w:rFonts w:asciiTheme="minorHAnsi" w:hAnsiTheme="minorHAnsi" w:cstheme="minorHAnsi"/>
          <w:lang w:val="en-US"/>
        </w:rPr>
        <w:t xml:space="preserve"> this year’s winners, whose work continues to push the boundaries of music production.</w:t>
      </w:r>
    </w:p>
    <w:p w14:paraId="695F4055" w14:textId="77777777" w:rsidR="006D746B" w:rsidRPr="006D746B" w:rsidRDefault="006D746B" w:rsidP="006D746B">
      <w:pPr>
        <w:rPr>
          <w:rFonts w:asciiTheme="minorHAnsi" w:hAnsiTheme="minorHAnsi" w:cstheme="minorHAnsi"/>
          <w:lang w:val="en-US"/>
        </w:rPr>
      </w:pPr>
    </w:p>
    <w:p w14:paraId="339EB286" w14:textId="77777777" w:rsidR="006D746B" w:rsidRPr="006D746B" w:rsidRDefault="006D746B" w:rsidP="006D746B">
      <w:pPr>
        <w:rPr>
          <w:rFonts w:asciiTheme="minorHAnsi" w:hAnsiTheme="minorHAnsi" w:cstheme="minorHAnsi"/>
          <w:lang w:val="en-US"/>
        </w:rPr>
      </w:pPr>
      <w:r w:rsidRPr="006D746B">
        <w:rPr>
          <w:rFonts w:asciiTheme="minorHAnsi" w:hAnsiTheme="minorHAnsi" w:cstheme="minorHAnsi"/>
          <w:lang w:val="en-US"/>
        </w:rPr>
        <w:t xml:space="preserve">For more information on the MPEG Awards, visit </w:t>
      </w:r>
      <w:hyperlink r:id="rId11" w:history="1">
        <w:r w:rsidRPr="006D746B">
          <w:rPr>
            <w:rStyle w:val="Hyperlink"/>
            <w:rFonts w:asciiTheme="minorHAnsi" w:hAnsiTheme="minorHAnsi" w:cstheme="minorHAnsi"/>
            <w:lang w:val="en-US"/>
          </w:rPr>
          <w:t>here</w:t>
        </w:r>
      </w:hyperlink>
      <w:r w:rsidRPr="006D746B">
        <w:rPr>
          <w:rFonts w:asciiTheme="minorHAnsi" w:hAnsiTheme="minorHAnsi" w:cstheme="minorHAnsi"/>
          <w:lang w:val="en-US"/>
        </w:rPr>
        <w:t>.</w:t>
      </w:r>
    </w:p>
    <w:p w14:paraId="4D992E21" w14:textId="77777777" w:rsidR="00696CA5" w:rsidRPr="00793461" w:rsidRDefault="00696CA5" w:rsidP="00696CA5">
      <w:pPr>
        <w:ind w:right="-284"/>
        <w:rPr>
          <w:rFonts w:asciiTheme="minorHAnsi" w:hAnsiTheme="minorHAnsi" w:cstheme="minorHAnsi"/>
          <w:bCs/>
          <w:iCs/>
          <w:lang w:val="en-US"/>
        </w:rPr>
      </w:pPr>
    </w:p>
    <w:p w14:paraId="274FD73F" w14:textId="77777777" w:rsidR="006D746B" w:rsidRDefault="006D746B" w:rsidP="00800C80">
      <w:pPr>
        <w:spacing w:after="120" w:line="276" w:lineRule="auto"/>
        <w:ind w:right="-284"/>
        <w:rPr>
          <w:rFonts w:asciiTheme="minorHAnsi" w:hAnsiTheme="minorHAnsi" w:cstheme="minorHAnsi"/>
          <w:b/>
          <w:color w:val="000000" w:themeColor="text1"/>
          <w:sz w:val="16"/>
          <w:szCs w:val="16"/>
          <w:lang w:val="en-US"/>
        </w:rPr>
      </w:pPr>
      <w:r>
        <w:rPr>
          <w:rFonts w:asciiTheme="minorHAnsi" w:hAnsiTheme="minorHAnsi" w:cstheme="minorHAnsi"/>
          <w:b/>
          <w:color w:val="000000" w:themeColor="text1"/>
          <w:sz w:val="16"/>
          <w:szCs w:val="16"/>
          <w:lang w:val="en-US"/>
        </w:rPr>
        <w:br/>
      </w:r>
    </w:p>
    <w:p w14:paraId="74BA7B03" w14:textId="77777777" w:rsidR="006D746B" w:rsidRDefault="006D746B">
      <w:pPr>
        <w:spacing w:line="240" w:lineRule="auto"/>
        <w:rPr>
          <w:rFonts w:asciiTheme="minorHAnsi" w:hAnsiTheme="minorHAnsi" w:cstheme="minorHAnsi"/>
          <w:b/>
          <w:color w:val="000000" w:themeColor="text1"/>
          <w:sz w:val="16"/>
          <w:szCs w:val="16"/>
          <w:lang w:val="en-US"/>
        </w:rPr>
      </w:pPr>
      <w:r>
        <w:rPr>
          <w:rFonts w:asciiTheme="minorHAnsi" w:hAnsiTheme="minorHAnsi" w:cstheme="minorHAnsi"/>
          <w:b/>
          <w:color w:val="000000" w:themeColor="text1"/>
          <w:sz w:val="16"/>
          <w:szCs w:val="16"/>
          <w:lang w:val="en-US"/>
        </w:rPr>
        <w:br w:type="page"/>
      </w:r>
    </w:p>
    <w:p w14:paraId="088B9131" w14:textId="3D0144D5" w:rsidR="00800C80" w:rsidRPr="00C47C36" w:rsidRDefault="00800C80" w:rsidP="00800C80">
      <w:pPr>
        <w:spacing w:after="120" w:line="276" w:lineRule="auto"/>
        <w:ind w:right="-284"/>
        <w:rPr>
          <w:rFonts w:asciiTheme="minorHAnsi" w:hAnsiTheme="minorHAnsi" w:cstheme="minorHAnsi"/>
          <w:b/>
          <w:color w:val="000000" w:themeColor="text1"/>
          <w:sz w:val="16"/>
          <w:szCs w:val="16"/>
          <w:lang w:val="en-US"/>
        </w:rPr>
      </w:pPr>
      <w:r>
        <w:rPr>
          <w:rFonts w:asciiTheme="minorHAnsi" w:hAnsiTheme="minorHAnsi" w:cstheme="minorHAnsi"/>
          <w:b/>
          <w:color w:val="000000" w:themeColor="text1"/>
          <w:sz w:val="16"/>
          <w:szCs w:val="16"/>
          <w:lang w:val="en-US"/>
        </w:rPr>
        <w:lastRenderedPageBreak/>
        <w:t>About</w:t>
      </w:r>
      <w:r w:rsidRPr="00332232">
        <w:rPr>
          <w:rFonts w:asciiTheme="minorHAnsi" w:hAnsiTheme="minorHAnsi" w:cstheme="minorHAnsi"/>
          <w:b/>
          <w:color w:val="000000" w:themeColor="text1"/>
          <w:sz w:val="16"/>
          <w:szCs w:val="16"/>
          <w:lang w:val="en-US"/>
        </w:rPr>
        <w:t xml:space="preserve"> Neumann</w:t>
      </w:r>
    </w:p>
    <w:p w14:paraId="6D4DB92C" w14:textId="504BB926" w:rsidR="00800C80" w:rsidRDefault="00ED76CB" w:rsidP="00ED76CB">
      <w:pPr>
        <w:spacing w:line="240" w:lineRule="auto"/>
        <w:ind w:right="-284"/>
        <w:rPr>
          <w:rFonts w:asciiTheme="minorHAnsi" w:hAnsiTheme="minorHAnsi" w:cstheme="minorHAnsi"/>
          <w:color w:val="000000" w:themeColor="text1"/>
          <w:sz w:val="16"/>
          <w:szCs w:val="16"/>
          <w:lang w:val="en-US"/>
        </w:rPr>
      </w:pPr>
      <w:r w:rsidRPr="00ED76CB">
        <w:rPr>
          <w:rFonts w:asciiTheme="minorHAnsi" w:hAnsiTheme="minorHAnsi" w:cstheme="minorHAnsi"/>
          <w:color w:val="000000" w:themeColor="text1"/>
          <w:sz w:val="16"/>
          <w:szCs w:val="16"/>
          <w:lang w:val="en-US"/>
        </w:rPr>
        <w:t>Georg Neumann GmbH, known as “</w:t>
      </w:r>
      <w:proofErr w:type="spellStart"/>
      <w:r w:rsidRPr="00ED76CB">
        <w:rPr>
          <w:rFonts w:asciiTheme="minorHAnsi" w:hAnsiTheme="minorHAnsi" w:cstheme="minorHAnsi"/>
          <w:color w:val="000000" w:themeColor="text1"/>
          <w:sz w:val="16"/>
          <w:szCs w:val="16"/>
          <w:lang w:val="en-US"/>
        </w:rPr>
        <w:t>Neumann.Berlin</w:t>
      </w:r>
      <w:proofErr w:type="spellEnd"/>
      <w:r w:rsidRPr="00ED76CB">
        <w:rPr>
          <w:rFonts w:asciiTheme="minorHAnsi" w:hAnsiTheme="minorHAnsi" w:cstheme="minorHAnsi"/>
          <w:color w:val="000000" w:themeColor="text1"/>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ED76CB">
        <w:rPr>
          <w:rFonts w:asciiTheme="minorHAnsi" w:hAnsiTheme="minorHAnsi" w:cstheme="minorHAnsi"/>
          <w:color w:val="000000" w:themeColor="text1"/>
          <w:sz w:val="16"/>
          <w:szCs w:val="16"/>
          <w:lang w:val="en-US"/>
        </w:rPr>
        <w:t>Neumann.Berlin</w:t>
      </w:r>
      <w:proofErr w:type="spellEnd"/>
      <w:r w:rsidRPr="00ED76C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w:t>
      </w:r>
      <w:r w:rsidR="00800C80" w:rsidRPr="006D2138">
        <w:rPr>
          <w:rFonts w:asciiTheme="minorHAnsi" w:hAnsiTheme="minorHAnsi" w:cstheme="minorHAnsi"/>
          <w:color w:val="000000" w:themeColor="text1"/>
          <w:sz w:val="16"/>
          <w:szCs w:val="16"/>
          <w:lang w:val="en-US"/>
        </w:rPr>
        <w:t> </w:t>
      </w:r>
      <w:hyperlink r:id="rId12" w:history="1">
        <w:r w:rsidR="00800C80" w:rsidRPr="00ED76CB">
          <w:rPr>
            <w:rStyle w:val="Hyperlink"/>
            <w:rFonts w:asciiTheme="minorHAnsi" w:hAnsiTheme="minorHAnsi" w:cstheme="minorHAnsi"/>
            <w:sz w:val="16"/>
            <w:szCs w:val="16"/>
            <w:lang w:val="en-US"/>
          </w:rPr>
          <w:t>www.neumann</w:t>
        </w:r>
      </w:hyperlink>
      <w:r w:rsidR="00800C80" w:rsidRPr="006D2138">
        <w:rPr>
          <w:rFonts w:asciiTheme="minorHAnsi" w:hAnsiTheme="minorHAnsi" w:cstheme="minorHAnsi"/>
          <w:color w:val="000000" w:themeColor="text1"/>
          <w:sz w:val="16"/>
          <w:szCs w:val="16"/>
          <w:lang w:val="en-US"/>
        </w:rPr>
        <w:t>.</w:t>
      </w:r>
    </w:p>
    <w:p w14:paraId="59C5CBE9" w14:textId="77777777" w:rsidR="00ED76CB" w:rsidRDefault="00ED76CB" w:rsidP="00ED76CB">
      <w:pPr>
        <w:spacing w:line="240" w:lineRule="auto"/>
        <w:ind w:right="-284"/>
        <w:rPr>
          <w:rFonts w:asciiTheme="minorHAnsi" w:hAnsiTheme="minorHAnsi" w:cstheme="minorHAnsi"/>
          <w:color w:val="000000" w:themeColor="text1"/>
          <w:sz w:val="16"/>
          <w:szCs w:val="16"/>
          <w:lang w:val="en-US"/>
        </w:rPr>
      </w:pPr>
    </w:p>
    <w:p w14:paraId="142C9E50" w14:textId="77777777" w:rsidR="00ED76CB" w:rsidRPr="00ED76CB" w:rsidRDefault="00ED76CB" w:rsidP="00ED76CB">
      <w:pPr>
        <w:spacing w:line="240" w:lineRule="auto"/>
        <w:ind w:right="-284"/>
        <w:rPr>
          <w:rFonts w:asciiTheme="minorHAnsi" w:hAnsiTheme="minorHAnsi" w:cs="Arial (Textkörper)"/>
          <w:sz w:val="16"/>
          <w:szCs w:val="16"/>
          <w:lang w:val="en-US"/>
        </w:rPr>
      </w:pPr>
      <w:r w:rsidRPr="00ED76CB">
        <w:rPr>
          <w:rFonts w:asciiTheme="minorHAnsi" w:hAnsiTheme="minorHAnsi" w:cs="Arial (Textkörper)"/>
          <w:color w:val="000000" w:themeColor="text1"/>
          <w:sz w:val="16"/>
          <w:szCs w:val="16"/>
          <w:lang w:val="en-US"/>
        </w:rPr>
        <w:t xml:space="preserve">Stay up to date and follow us on: </w:t>
      </w:r>
      <w:hyperlink r:id="rId13" w:tgtFrame="_blank" w:history="1">
        <w:r w:rsidRPr="00ED76CB">
          <w:rPr>
            <w:rStyle w:val="Hyperlink"/>
            <w:rFonts w:asciiTheme="minorHAnsi" w:hAnsiTheme="minorHAnsi" w:cstheme="minorHAnsi"/>
            <w:sz w:val="16"/>
            <w:szCs w:val="16"/>
            <w:lang w:val="en-US"/>
          </w:rPr>
          <w:t>FACEBOOK</w:t>
        </w:r>
      </w:hyperlink>
      <w:r w:rsidRPr="00ED76CB">
        <w:rPr>
          <w:rFonts w:asciiTheme="minorHAnsi" w:hAnsiTheme="minorHAnsi" w:cstheme="minorHAnsi"/>
          <w:color w:val="000000"/>
          <w:sz w:val="16"/>
          <w:szCs w:val="16"/>
          <w:lang w:val="en-US"/>
        </w:rPr>
        <w:t> I </w:t>
      </w:r>
      <w:hyperlink r:id="rId14" w:tgtFrame="_blank" w:history="1">
        <w:r w:rsidRPr="00ED76CB">
          <w:rPr>
            <w:rStyle w:val="Hyperlink"/>
            <w:rFonts w:asciiTheme="minorHAnsi" w:hAnsiTheme="minorHAnsi" w:cstheme="minorHAnsi"/>
            <w:sz w:val="16"/>
            <w:szCs w:val="16"/>
            <w:lang w:val="en-US"/>
          </w:rPr>
          <w:t>INSTAGRAM</w:t>
        </w:r>
      </w:hyperlink>
      <w:r w:rsidRPr="00ED76CB">
        <w:rPr>
          <w:rFonts w:asciiTheme="minorHAnsi" w:hAnsiTheme="minorHAnsi" w:cstheme="minorHAnsi"/>
          <w:color w:val="000000"/>
          <w:sz w:val="16"/>
          <w:szCs w:val="16"/>
          <w:lang w:val="en-US"/>
        </w:rPr>
        <w:t> I </w:t>
      </w:r>
      <w:hyperlink r:id="rId15" w:tgtFrame="_blank" w:history="1">
        <w:r w:rsidRPr="00ED76CB">
          <w:rPr>
            <w:rStyle w:val="Hyperlink"/>
            <w:rFonts w:asciiTheme="minorHAnsi" w:hAnsiTheme="minorHAnsi" w:cstheme="minorHAnsi"/>
            <w:sz w:val="16"/>
            <w:szCs w:val="16"/>
            <w:lang w:val="en-US"/>
          </w:rPr>
          <w:t>YOUTUBE</w:t>
        </w:r>
      </w:hyperlink>
    </w:p>
    <w:p w14:paraId="0EC20F6C" w14:textId="77777777" w:rsidR="00ED76CB" w:rsidRPr="006D2138" w:rsidRDefault="00ED76CB" w:rsidP="00ED76CB">
      <w:pPr>
        <w:spacing w:line="240" w:lineRule="auto"/>
        <w:ind w:right="-284"/>
        <w:rPr>
          <w:rFonts w:asciiTheme="minorHAnsi" w:hAnsiTheme="minorHAnsi" w:cstheme="minorHAnsi"/>
          <w:color w:val="414141" w:themeColor="accent2"/>
          <w:sz w:val="16"/>
          <w:szCs w:val="16"/>
          <w:lang w:val="en-US"/>
        </w:rPr>
      </w:pPr>
    </w:p>
    <w:p w14:paraId="45D66A17" w14:textId="77777777" w:rsidR="00800C80" w:rsidRPr="006D2138" w:rsidRDefault="00800C80" w:rsidP="00800C80">
      <w:pPr>
        <w:pStyle w:val="Contact"/>
        <w:ind w:right="-284"/>
        <w:rPr>
          <w:rFonts w:asciiTheme="minorHAnsi" w:hAnsiTheme="minorHAnsi" w:cstheme="minorHAnsi"/>
          <w:b/>
          <w:color w:val="000000" w:themeColor="text1"/>
          <w:lang w:val="en-US"/>
        </w:rPr>
      </w:pPr>
    </w:p>
    <w:p w14:paraId="6A88C869" w14:textId="77777777" w:rsidR="006D746B" w:rsidRPr="006D746B" w:rsidRDefault="006D746B" w:rsidP="006D746B">
      <w:pPr>
        <w:pStyle w:val="Contact"/>
        <w:ind w:right="-284"/>
        <w:rPr>
          <w:rFonts w:asciiTheme="minorHAnsi" w:hAnsiTheme="minorHAnsi" w:cstheme="minorHAnsi"/>
          <w:b/>
          <w:color w:val="000000" w:themeColor="text1"/>
          <w:lang w:val="en-US"/>
        </w:rPr>
      </w:pPr>
      <w:r w:rsidRPr="006D746B">
        <w:rPr>
          <w:rFonts w:asciiTheme="minorHAnsi" w:hAnsiTheme="minorHAnsi" w:cstheme="minorHAnsi"/>
          <w:b/>
          <w:color w:val="000000" w:themeColor="text1"/>
          <w:lang w:val="en-US"/>
        </w:rPr>
        <w:t>Local Press Contacts</w:t>
      </w:r>
    </w:p>
    <w:p w14:paraId="1C7D5E0E" w14:textId="77777777" w:rsidR="006D746B" w:rsidRPr="006D746B" w:rsidRDefault="006D746B" w:rsidP="006D746B">
      <w:pPr>
        <w:pStyle w:val="Contact"/>
        <w:ind w:right="-284"/>
        <w:rPr>
          <w:rFonts w:asciiTheme="minorHAnsi" w:hAnsiTheme="minorHAnsi" w:cstheme="minorHAnsi"/>
          <w:bCs/>
          <w:color w:val="000000" w:themeColor="text1"/>
          <w:lang w:val="en-US"/>
        </w:rPr>
      </w:pPr>
      <w:r w:rsidRPr="006D746B">
        <w:rPr>
          <w:rFonts w:asciiTheme="minorHAnsi" w:hAnsiTheme="minorHAnsi" w:cstheme="minorHAnsi"/>
          <w:bCs/>
          <w:color w:val="000000" w:themeColor="text1"/>
          <w:lang w:val="en-US"/>
        </w:rPr>
        <w:t>Daniella Kohan</w:t>
      </w:r>
      <w:r w:rsidRPr="006D746B">
        <w:rPr>
          <w:rFonts w:asciiTheme="minorHAnsi" w:hAnsiTheme="minorHAnsi" w:cstheme="minorHAnsi"/>
          <w:bCs/>
          <w:color w:val="000000" w:themeColor="text1"/>
          <w:lang w:val="en-US"/>
        </w:rPr>
        <w:tab/>
        <w:t>Hotwire Australia</w:t>
      </w:r>
    </w:p>
    <w:p w14:paraId="108E06DF" w14:textId="77777777" w:rsidR="006D746B" w:rsidRPr="006D746B" w:rsidRDefault="006D746B" w:rsidP="006D746B">
      <w:pPr>
        <w:pStyle w:val="Contact"/>
        <w:ind w:right="-284"/>
        <w:rPr>
          <w:rFonts w:asciiTheme="minorHAnsi" w:hAnsiTheme="minorHAnsi" w:cstheme="minorHAnsi"/>
          <w:bCs/>
          <w:color w:val="000000" w:themeColor="text1"/>
          <w:lang w:val="en-US"/>
        </w:rPr>
      </w:pPr>
      <w:r w:rsidRPr="006D746B">
        <w:rPr>
          <w:rFonts w:asciiTheme="minorHAnsi" w:hAnsiTheme="minorHAnsi" w:cstheme="minorHAnsi"/>
          <w:bCs/>
          <w:color w:val="000000" w:themeColor="text1"/>
          <w:lang w:val="en-US"/>
        </w:rPr>
        <w:t xml:space="preserve">daniella.kohan@sennheiser.com </w:t>
      </w:r>
      <w:r w:rsidRPr="006D746B">
        <w:rPr>
          <w:rFonts w:asciiTheme="minorHAnsi" w:hAnsiTheme="minorHAnsi" w:cstheme="minorHAnsi"/>
          <w:bCs/>
          <w:color w:val="000000" w:themeColor="text1"/>
          <w:lang w:val="en-US"/>
        </w:rPr>
        <w:tab/>
        <w:t>sennheiseranz@hotwireglobal.com</w:t>
      </w:r>
    </w:p>
    <w:p w14:paraId="33AA4CF0" w14:textId="77777777" w:rsidR="006D746B" w:rsidRPr="006D746B" w:rsidRDefault="006D746B" w:rsidP="006D746B">
      <w:pPr>
        <w:pStyle w:val="Contact"/>
        <w:ind w:right="-284"/>
        <w:rPr>
          <w:rFonts w:asciiTheme="minorHAnsi" w:hAnsiTheme="minorHAnsi" w:cstheme="minorHAnsi"/>
          <w:bCs/>
          <w:color w:val="000000" w:themeColor="text1"/>
        </w:rPr>
      </w:pPr>
      <w:r w:rsidRPr="006D746B">
        <w:rPr>
          <w:rFonts w:asciiTheme="minorHAnsi" w:hAnsiTheme="minorHAnsi" w:cstheme="minorHAnsi"/>
          <w:bCs/>
          <w:color w:val="000000" w:themeColor="text1"/>
        </w:rPr>
        <w:t>+1 (860) 227-2235</w:t>
      </w:r>
      <w:r w:rsidRPr="006D746B">
        <w:rPr>
          <w:rFonts w:asciiTheme="minorHAnsi" w:hAnsiTheme="minorHAnsi" w:cstheme="minorHAnsi"/>
          <w:bCs/>
          <w:color w:val="000000" w:themeColor="text1"/>
        </w:rPr>
        <w:tab/>
      </w:r>
    </w:p>
    <w:p w14:paraId="2756684F" w14:textId="77777777" w:rsidR="006D746B" w:rsidRPr="006D746B" w:rsidRDefault="006D746B" w:rsidP="006D746B">
      <w:pPr>
        <w:pStyle w:val="Contact"/>
        <w:ind w:right="-284"/>
        <w:rPr>
          <w:rFonts w:asciiTheme="minorHAnsi" w:hAnsiTheme="minorHAnsi" w:cstheme="minorHAnsi"/>
          <w:bCs/>
          <w:color w:val="000000" w:themeColor="text1"/>
        </w:rPr>
      </w:pPr>
    </w:p>
    <w:p w14:paraId="38EC5F5D" w14:textId="77777777" w:rsidR="006D746B" w:rsidRPr="006D746B" w:rsidRDefault="006D746B" w:rsidP="006D746B">
      <w:pPr>
        <w:pStyle w:val="Contact"/>
        <w:ind w:right="-284"/>
        <w:rPr>
          <w:rFonts w:asciiTheme="minorHAnsi" w:hAnsiTheme="minorHAnsi" w:cstheme="minorHAnsi"/>
          <w:bCs/>
          <w:color w:val="000000" w:themeColor="text1"/>
        </w:rPr>
      </w:pPr>
      <w:r w:rsidRPr="006D746B">
        <w:rPr>
          <w:rFonts w:asciiTheme="minorHAnsi" w:hAnsiTheme="minorHAnsi" w:cstheme="minorHAnsi"/>
          <w:bCs/>
          <w:color w:val="000000" w:themeColor="text1"/>
        </w:rPr>
        <w:t>Kirsten Spruch</w:t>
      </w:r>
    </w:p>
    <w:p w14:paraId="5F134342" w14:textId="77777777" w:rsidR="006D746B" w:rsidRPr="006D746B" w:rsidRDefault="006D746B" w:rsidP="006D746B">
      <w:pPr>
        <w:pStyle w:val="Contact"/>
        <w:ind w:right="-284"/>
        <w:rPr>
          <w:rFonts w:asciiTheme="minorHAnsi" w:hAnsiTheme="minorHAnsi" w:cstheme="minorHAnsi"/>
          <w:bCs/>
          <w:color w:val="000000" w:themeColor="text1"/>
        </w:rPr>
      </w:pPr>
      <w:r w:rsidRPr="006D746B">
        <w:rPr>
          <w:rFonts w:asciiTheme="minorHAnsi" w:hAnsiTheme="minorHAnsi" w:cstheme="minorHAnsi"/>
          <w:bCs/>
          <w:color w:val="000000" w:themeColor="text1"/>
        </w:rPr>
        <w:t>kirsten.spruch@sennheiser.com</w:t>
      </w:r>
    </w:p>
    <w:p w14:paraId="21857FEF" w14:textId="010817F7" w:rsidR="00280534" w:rsidRPr="006D746B" w:rsidRDefault="006D746B" w:rsidP="006D746B">
      <w:pPr>
        <w:pStyle w:val="Contact"/>
        <w:ind w:right="-284"/>
        <w:rPr>
          <w:rFonts w:asciiTheme="minorHAnsi" w:hAnsiTheme="minorHAnsi" w:cstheme="minorHAnsi"/>
          <w:bCs/>
          <w:color w:val="000000" w:themeColor="text1"/>
        </w:rPr>
      </w:pPr>
      <w:r w:rsidRPr="006D746B">
        <w:rPr>
          <w:rFonts w:asciiTheme="minorHAnsi" w:hAnsiTheme="minorHAnsi" w:cstheme="minorHAnsi"/>
          <w:bCs/>
          <w:color w:val="000000" w:themeColor="text1"/>
          <w:lang w:val="en-US"/>
        </w:rPr>
        <w:t>+1 (860) 598-7484</w:t>
      </w:r>
    </w:p>
    <w:sectPr w:rsidR="00280534" w:rsidRPr="006D746B" w:rsidSect="00164671">
      <w:headerReference w:type="default" r:id="rId16"/>
      <w:headerReference w:type="first" r:id="rId17"/>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61AC6" w14:textId="77777777" w:rsidR="00743C92" w:rsidRDefault="00743C92" w:rsidP="00CF26E7">
      <w:pPr>
        <w:spacing w:line="240" w:lineRule="auto"/>
      </w:pPr>
      <w:r>
        <w:separator/>
      </w:r>
    </w:p>
  </w:endnote>
  <w:endnote w:type="continuationSeparator" w:id="0">
    <w:p w14:paraId="40A04F56" w14:textId="77777777" w:rsidR="00743C92" w:rsidRDefault="00743C92"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5350F63-B7AE-BF40-94C1-BD414E57769F}"/>
  </w:font>
  <w:font w:name="Times New Roman">
    <w:panose1 w:val="02020603050405020304"/>
    <w:charset w:val="00"/>
    <w:family w:val="roman"/>
    <w:pitch w:val="variable"/>
    <w:sig w:usb0="E0002EFF" w:usb1="C000785B" w:usb2="00000009" w:usb3="00000000" w:csb0="000001FF" w:csb1="00000000"/>
    <w:embedRegular r:id="rId2" w:fontKey="{6CDE5174-EC2C-7948-8A27-91C1661EF5D6}"/>
    <w:embedBold r:id="rId3" w:fontKey="{99C02354-E0BD-5246-AB46-4518C69153B1}"/>
  </w:font>
  <w:font w:name="Courier New">
    <w:panose1 w:val="02070309020205020404"/>
    <w:charset w:val="00"/>
    <w:family w:val="modern"/>
    <w:pitch w:val="fixed"/>
    <w:sig w:usb0="E0002EFF" w:usb1="C0007843" w:usb2="00000009" w:usb3="00000000" w:csb0="000001FF" w:csb1="00000000"/>
    <w:embedRegular r:id="rId4" w:fontKey="{BB74CAD1-9035-B340-A7FC-24DE58D3FCC3}"/>
  </w:font>
  <w:font w:name="Wingdings">
    <w:panose1 w:val="05000000000000000000"/>
    <w:charset w:val="4D"/>
    <w:family w:val="decorative"/>
    <w:pitch w:val="variable"/>
    <w:sig w:usb0="00000003" w:usb1="00000000" w:usb2="00000000" w:usb3="00000000" w:csb0="80000001" w:csb1="00000000"/>
    <w:embedRegular r:id="rId5" w:fontKey="{441F0D39-0797-1E4F-860D-3A1CBE9C295F}"/>
  </w:font>
  <w:font w:name="Sennheiser Office">
    <w:panose1 w:val="02010504010101010104"/>
    <w:charset w:val="4D"/>
    <w:family w:val="auto"/>
    <w:pitch w:val="variable"/>
    <w:sig w:usb0="A00000AF" w:usb1="500020DB" w:usb2="00000000" w:usb3="00000000" w:csb0="00000093" w:csb1="00000000"/>
    <w:embedRegular r:id="rId6" w:fontKey="{F06FF927-2196-7645-BB88-481AEF5055A5}"/>
    <w:embedBold r:id="rId7" w:fontKey="{4C26BAFB-E970-EF42-BB25-01605FA82635}"/>
    <w:embedBoldItalic r:id="rId8" w:fontKey="{F87EDAB4-E34C-994D-9DEB-4C5CB0686CAA}"/>
  </w:font>
  <w:font w:name="Arial">
    <w:panose1 w:val="020B0604020202020204"/>
    <w:charset w:val="00"/>
    <w:family w:val="swiss"/>
    <w:pitch w:val="variable"/>
    <w:sig w:usb0="E0002EFF" w:usb1="C000785B" w:usb2="00000009" w:usb3="00000000" w:csb0="000001FF" w:csb1="00000000"/>
    <w:embedRegular r:id="rId9" w:fontKey="{7B472062-0C91-EE49-957B-CCFA4861E465}"/>
    <w:embedBold r:id="rId10" w:fontKey="{9EACFD41-2DC0-7B4B-A6FA-E4F109203297}"/>
    <w:embedItalic r:id="rId11" w:fontKey="{FAD94328-A712-3345-8B85-C751BA4958CC}"/>
    <w:embedBoldItalic r:id="rId12" w:fontKey="{B4A48E66-7011-3849-99D2-DD8A31970114}"/>
  </w:font>
  <w:font w:name="Segoe UI">
    <w:panose1 w:val="020B0502040204020203"/>
    <w:charset w:val="00"/>
    <w:family w:val="swiss"/>
    <w:pitch w:val="variable"/>
    <w:sig w:usb0="E4002EFF" w:usb1="C000E47F" w:usb2="00000009" w:usb3="00000000" w:csb0="000001FF" w:csb1="00000000"/>
    <w:embedRegular r:id="rId13" w:fontKey="{D2090E95-6020-8B40-AF52-C35757F300FB}"/>
  </w:font>
  <w:font w:name="Avenir Next Condensed Regular">
    <w:panose1 w:val="020B0506020202020204"/>
    <w:charset w:val="00"/>
    <w:family w:val="swiss"/>
    <w:pitch w:val="variable"/>
    <w:sig w:usb0="8000002F" w:usb1="5000204A" w:usb2="00000000" w:usb3="00000000" w:csb0="0000009B" w:csb1="00000000"/>
    <w:embedRegular r:id="rId14" w:fontKey="{B2E5B0C0-BCC1-5F4A-A4EC-CDDA6B47723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34D81BE4-64D4-C34A-9CA9-3A5357AB8C6E}"/>
  </w:font>
  <w:font w:name="MS PGothic">
    <w:panose1 w:val="020B0600070205080204"/>
    <w:charset w:val="80"/>
    <w:family w:val="swiss"/>
    <w:pitch w:val="variable"/>
    <w:sig w:usb0="E00002FF" w:usb1="6AC7FDFB" w:usb2="08000012" w:usb3="00000000" w:csb0="0002009F" w:csb1="00000000"/>
  </w:font>
  <w:font w:name="Arial (Textkörper)">
    <w:panose1 w:val="020B0604020202020204"/>
    <w:charset w:val="00"/>
    <w:family w:val="roman"/>
    <w:notTrueType/>
    <w:pitch w:val="default"/>
  </w:font>
  <w:font w:name="UnitPro">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D21F2" w14:textId="77777777" w:rsidR="00743C92" w:rsidRDefault="00743C92" w:rsidP="00CF26E7">
      <w:pPr>
        <w:spacing w:line="240" w:lineRule="auto"/>
      </w:pPr>
      <w:r>
        <w:separator/>
      </w:r>
    </w:p>
  </w:footnote>
  <w:footnote w:type="continuationSeparator" w:id="0">
    <w:p w14:paraId="7A057A71" w14:textId="77777777" w:rsidR="00743C92" w:rsidRDefault="00743C92"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64842" w14:textId="77777777"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7A313EA6" wp14:editId="4E3D6575">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8BD51" w14:textId="77777777"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246A1CC9" wp14:editId="15DF1859">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B6D">
      <w:rPr>
        <w:rFonts w:asciiTheme="minorHAnsi" w:hAnsiTheme="minorHAnsi" w:cstheme="minorHAnsi"/>
        <w:color w:val="414141" w:themeColor="accent2"/>
      </w:rPr>
      <w:t xml:space="preserve"> Release</w:t>
    </w:r>
  </w:p>
  <w:p w14:paraId="73B3BF4A" w14:textId="77777777"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46B"/>
    <w:rsid w:val="00003FE8"/>
    <w:rsid w:val="00005543"/>
    <w:rsid w:val="0002408C"/>
    <w:rsid w:val="00027F42"/>
    <w:rsid w:val="00044081"/>
    <w:rsid w:val="0004618F"/>
    <w:rsid w:val="000532C7"/>
    <w:rsid w:val="00056A42"/>
    <w:rsid w:val="00062157"/>
    <w:rsid w:val="00066743"/>
    <w:rsid w:val="00073E9C"/>
    <w:rsid w:val="000922DA"/>
    <w:rsid w:val="0009516E"/>
    <w:rsid w:val="000A0D27"/>
    <w:rsid w:val="000A5CAD"/>
    <w:rsid w:val="000A6BD0"/>
    <w:rsid w:val="000C1343"/>
    <w:rsid w:val="000C5D49"/>
    <w:rsid w:val="000D0839"/>
    <w:rsid w:val="000E3661"/>
    <w:rsid w:val="000E6D9B"/>
    <w:rsid w:val="000F78EB"/>
    <w:rsid w:val="000F7E1C"/>
    <w:rsid w:val="001606E4"/>
    <w:rsid w:val="00164671"/>
    <w:rsid w:val="00166E18"/>
    <w:rsid w:val="00174D2F"/>
    <w:rsid w:val="00177C89"/>
    <w:rsid w:val="00190044"/>
    <w:rsid w:val="00196993"/>
    <w:rsid w:val="001A1478"/>
    <w:rsid w:val="001A1AF6"/>
    <w:rsid w:val="001B0C61"/>
    <w:rsid w:val="001C0401"/>
    <w:rsid w:val="001E6BD7"/>
    <w:rsid w:val="001F0467"/>
    <w:rsid w:val="001F275C"/>
    <w:rsid w:val="00200078"/>
    <w:rsid w:val="002053BA"/>
    <w:rsid w:val="00210EFD"/>
    <w:rsid w:val="00213C61"/>
    <w:rsid w:val="002354A9"/>
    <w:rsid w:val="002374D9"/>
    <w:rsid w:val="00243C61"/>
    <w:rsid w:val="00245058"/>
    <w:rsid w:val="002611B4"/>
    <w:rsid w:val="00262CA7"/>
    <w:rsid w:val="00266501"/>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2D34"/>
    <w:rsid w:val="002F48BF"/>
    <w:rsid w:val="002F7F4D"/>
    <w:rsid w:val="003044B9"/>
    <w:rsid w:val="0030619E"/>
    <w:rsid w:val="00311D5F"/>
    <w:rsid w:val="00312A53"/>
    <w:rsid w:val="003154D6"/>
    <w:rsid w:val="00315E38"/>
    <w:rsid w:val="0032216D"/>
    <w:rsid w:val="003342A3"/>
    <w:rsid w:val="00334743"/>
    <w:rsid w:val="003349E9"/>
    <w:rsid w:val="00343A56"/>
    <w:rsid w:val="003456D8"/>
    <w:rsid w:val="00350C01"/>
    <w:rsid w:val="00351AEC"/>
    <w:rsid w:val="00357DD7"/>
    <w:rsid w:val="003614FC"/>
    <w:rsid w:val="00362CAF"/>
    <w:rsid w:val="00367B35"/>
    <w:rsid w:val="00375D35"/>
    <w:rsid w:val="00381C20"/>
    <w:rsid w:val="00382963"/>
    <w:rsid w:val="00386DB2"/>
    <w:rsid w:val="00393969"/>
    <w:rsid w:val="00395731"/>
    <w:rsid w:val="00397338"/>
    <w:rsid w:val="003A3466"/>
    <w:rsid w:val="003A7159"/>
    <w:rsid w:val="003B29AF"/>
    <w:rsid w:val="003B39A1"/>
    <w:rsid w:val="003B480B"/>
    <w:rsid w:val="003C141C"/>
    <w:rsid w:val="003C434D"/>
    <w:rsid w:val="003C7436"/>
    <w:rsid w:val="003D0B73"/>
    <w:rsid w:val="003D792B"/>
    <w:rsid w:val="003F1E33"/>
    <w:rsid w:val="0041111F"/>
    <w:rsid w:val="00431FB0"/>
    <w:rsid w:val="00443762"/>
    <w:rsid w:val="00451C28"/>
    <w:rsid w:val="004620AA"/>
    <w:rsid w:val="00462EDE"/>
    <w:rsid w:val="0046468F"/>
    <w:rsid w:val="004649EB"/>
    <w:rsid w:val="0047074B"/>
    <w:rsid w:val="0047464A"/>
    <w:rsid w:val="0047481B"/>
    <w:rsid w:val="00483F9B"/>
    <w:rsid w:val="00485E2F"/>
    <w:rsid w:val="004871DE"/>
    <w:rsid w:val="00491BAC"/>
    <w:rsid w:val="00497681"/>
    <w:rsid w:val="004A2524"/>
    <w:rsid w:val="004A3713"/>
    <w:rsid w:val="004A402E"/>
    <w:rsid w:val="004B22D2"/>
    <w:rsid w:val="004B6663"/>
    <w:rsid w:val="004C217A"/>
    <w:rsid w:val="004C32C6"/>
    <w:rsid w:val="004E3C5C"/>
    <w:rsid w:val="004E7CB6"/>
    <w:rsid w:val="004F6546"/>
    <w:rsid w:val="00507C89"/>
    <w:rsid w:val="00515D9B"/>
    <w:rsid w:val="00524569"/>
    <w:rsid w:val="005250F0"/>
    <w:rsid w:val="00530E48"/>
    <w:rsid w:val="00532FF8"/>
    <w:rsid w:val="00533A34"/>
    <w:rsid w:val="005456CF"/>
    <w:rsid w:val="00555C0A"/>
    <w:rsid w:val="00557944"/>
    <w:rsid w:val="00566C47"/>
    <w:rsid w:val="00573F90"/>
    <w:rsid w:val="0057445E"/>
    <w:rsid w:val="00577A6D"/>
    <w:rsid w:val="00582A3B"/>
    <w:rsid w:val="00585245"/>
    <w:rsid w:val="005A722A"/>
    <w:rsid w:val="005B0D2E"/>
    <w:rsid w:val="005B4459"/>
    <w:rsid w:val="005C35A8"/>
    <w:rsid w:val="005D5856"/>
    <w:rsid w:val="005E04FB"/>
    <w:rsid w:val="005E77A0"/>
    <w:rsid w:val="005F4A55"/>
    <w:rsid w:val="00612F23"/>
    <w:rsid w:val="00613BFA"/>
    <w:rsid w:val="00614597"/>
    <w:rsid w:val="00627C37"/>
    <w:rsid w:val="00633C4E"/>
    <w:rsid w:val="006419E7"/>
    <w:rsid w:val="006428F7"/>
    <w:rsid w:val="006519A9"/>
    <w:rsid w:val="0065217F"/>
    <w:rsid w:val="006603FD"/>
    <w:rsid w:val="006655D2"/>
    <w:rsid w:val="00673436"/>
    <w:rsid w:val="00681BAD"/>
    <w:rsid w:val="00685C93"/>
    <w:rsid w:val="00696CA5"/>
    <w:rsid w:val="006A447B"/>
    <w:rsid w:val="006A6042"/>
    <w:rsid w:val="006B3CC4"/>
    <w:rsid w:val="006C1715"/>
    <w:rsid w:val="006D1B21"/>
    <w:rsid w:val="006D45CF"/>
    <w:rsid w:val="006D746B"/>
    <w:rsid w:val="006E284E"/>
    <w:rsid w:val="0070279B"/>
    <w:rsid w:val="00704601"/>
    <w:rsid w:val="007069FD"/>
    <w:rsid w:val="007074A3"/>
    <w:rsid w:val="00710E9D"/>
    <w:rsid w:val="00714A7F"/>
    <w:rsid w:val="00730659"/>
    <w:rsid w:val="007356C0"/>
    <w:rsid w:val="00740E2A"/>
    <w:rsid w:val="00741C3E"/>
    <w:rsid w:val="00743192"/>
    <w:rsid w:val="00743C92"/>
    <w:rsid w:val="0075278A"/>
    <w:rsid w:val="00782DD5"/>
    <w:rsid w:val="007904C2"/>
    <w:rsid w:val="00790884"/>
    <w:rsid w:val="007930A8"/>
    <w:rsid w:val="00793461"/>
    <w:rsid w:val="0079791B"/>
    <w:rsid w:val="007A19F1"/>
    <w:rsid w:val="007A6246"/>
    <w:rsid w:val="007B3825"/>
    <w:rsid w:val="007B383C"/>
    <w:rsid w:val="007C00CC"/>
    <w:rsid w:val="007C1FBF"/>
    <w:rsid w:val="007C4CA3"/>
    <w:rsid w:val="007C4CE9"/>
    <w:rsid w:val="007C4EA0"/>
    <w:rsid w:val="007C6E88"/>
    <w:rsid w:val="007D1E06"/>
    <w:rsid w:val="007E012D"/>
    <w:rsid w:val="007F03AE"/>
    <w:rsid w:val="007F362A"/>
    <w:rsid w:val="00800C80"/>
    <w:rsid w:val="00811D3F"/>
    <w:rsid w:val="00825292"/>
    <w:rsid w:val="00833C76"/>
    <w:rsid w:val="00835141"/>
    <w:rsid w:val="0083740F"/>
    <w:rsid w:val="00842AAC"/>
    <w:rsid w:val="00852BC5"/>
    <w:rsid w:val="00855777"/>
    <w:rsid w:val="00862BE8"/>
    <w:rsid w:val="0086488B"/>
    <w:rsid w:val="008666EB"/>
    <w:rsid w:val="00870785"/>
    <w:rsid w:val="00872B58"/>
    <w:rsid w:val="00872BB0"/>
    <w:rsid w:val="008824FF"/>
    <w:rsid w:val="008833CE"/>
    <w:rsid w:val="0088456C"/>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21D8"/>
    <w:rsid w:val="0091364D"/>
    <w:rsid w:val="00917065"/>
    <w:rsid w:val="0091722D"/>
    <w:rsid w:val="0091796F"/>
    <w:rsid w:val="00927812"/>
    <w:rsid w:val="00933C79"/>
    <w:rsid w:val="00937A2D"/>
    <w:rsid w:val="00945A95"/>
    <w:rsid w:val="00952076"/>
    <w:rsid w:val="00957D7D"/>
    <w:rsid w:val="009633E2"/>
    <w:rsid w:val="009635C9"/>
    <w:rsid w:val="009715DC"/>
    <w:rsid w:val="00980325"/>
    <w:rsid w:val="00992024"/>
    <w:rsid w:val="0099477D"/>
    <w:rsid w:val="00996809"/>
    <w:rsid w:val="009A3403"/>
    <w:rsid w:val="009A4934"/>
    <w:rsid w:val="009A798D"/>
    <w:rsid w:val="009B03AE"/>
    <w:rsid w:val="009B6181"/>
    <w:rsid w:val="009B7338"/>
    <w:rsid w:val="009C1D53"/>
    <w:rsid w:val="009D44AA"/>
    <w:rsid w:val="009E4634"/>
    <w:rsid w:val="009E71F2"/>
    <w:rsid w:val="009E76DD"/>
    <w:rsid w:val="009F37BB"/>
    <w:rsid w:val="00A02855"/>
    <w:rsid w:val="00A11461"/>
    <w:rsid w:val="00A124A2"/>
    <w:rsid w:val="00A22F27"/>
    <w:rsid w:val="00A23FD8"/>
    <w:rsid w:val="00A24241"/>
    <w:rsid w:val="00A2436D"/>
    <w:rsid w:val="00A36F4A"/>
    <w:rsid w:val="00A42F9D"/>
    <w:rsid w:val="00A45AF0"/>
    <w:rsid w:val="00A479D0"/>
    <w:rsid w:val="00A510C4"/>
    <w:rsid w:val="00A70D7D"/>
    <w:rsid w:val="00A73D62"/>
    <w:rsid w:val="00A801AE"/>
    <w:rsid w:val="00A80CB3"/>
    <w:rsid w:val="00A91C60"/>
    <w:rsid w:val="00A96A6B"/>
    <w:rsid w:val="00AA0134"/>
    <w:rsid w:val="00AB3FD8"/>
    <w:rsid w:val="00AB5ECA"/>
    <w:rsid w:val="00AC40EE"/>
    <w:rsid w:val="00AD1692"/>
    <w:rsid w:val="00AE51D7"/>
    <w:rsid w:val="00B02778"/>
    <w:rsid w:val="00B03197"/>
    <w:rsid w:val="00B143E1"/>
    <w:rsid w:val="00B14411"/>
    <w:rsid w:val="00B26365"/>
    <w:rsid w:val="00B271B2"/>
    <w:rsid w:val="00B31624"/>
    <w:rsid w:val="00B3396F"/>
    <w:rsid w:val="00B35CF4"/>
    <w:rsid w:val="00B36423"/>
    <w:rsid w:val="00B36A54"/>
    <w:rsid w:val="00B47409"/>
    <w:rsid w:val="00B539E3"/>
    <w:rsid w:val="00B61B25"/>
    <w:rsid w:val="00B719DD"/>
    <w:rsid w:val="00B72EA1"/>
    <w:rsid w:val="00B8122B"/>
    <w:rsid w:val="00B82875"/>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D4FBD"/>
    <w:rsid w:val="00CE58AE"/>
    <w:rsid w:val="00CE5BD9"/>
    <w:rsid w:val="00CF26E7"/>
    <w:rsid w:val="00CF2CE6"/>
    <w:rsid w:val="00CF338D"/>
    <w:rsid w:val="00D0291E"/>
    <w:rsid w:val="00D07E59"/>
    <w:rsid w:val="00D10DA4"/>
    <w:rsid w:val="00D10F54"/>
    <w:rsid w:val="00D12AB9"/>
    <w:rsid w:val="00D1657C"/>
    <w:rsid w:val="00D179A5"/>
    <w:rsid w:val="00D33BCC"/>
    <w:rsid w:val="00D36A22"/>
    <w:rsid w:val="00D44D0F"/>
    <w:rsid w:val="00D55736"/>
    <w:rsid w:val="00D55DF8"/>
    <w:rsid w:val="00D56528"/>
    <w:rsid w:val="00D64556"/>
    <w:rsid w:val="00D64723"/>
    <w:rsid w:val="00D7470D"/>
    <w:rsid w:val="00D83BBF"/>
    <w:rsid w:val="00D9317B"/>
    <w:rsid w:val="00DA1385"/>
    <w:rsid w:val="00DB2515"/>
    <w:rsid w:val="00DB3650"/>
    <w:rsid w:val="00DC6C3E"/>
    <w:rsid w:val="00DD61FE"/>
    <w:rsid w:val="00DE1922"/>
    <w:rsid w:val="00DF5B53"/>
    <w:rsid w:val="00E06661"/>
    <w:rsid w:val="00E162FE"/>
    <w:rsid w:val="00E243F0"/>
    <w:rsid w:val="00E26BB2"/>
    <w:rsid w:val="00E27FD7"/>
    <w:rsid w:val="00E40A05"/>
    <w:rsid w:val="00E44C31"/>
    <w:rsid w:val="00E45F80"/>
    <w:rsid w:val="00E46A04"/>
    <w:rsid w:val="00E46D95"/>
    <w:rsid w:val="00E6646A"/>
    <w:rsid w:val="00E70B1B"/>
    <w:rsid w:val="00E75B6D"/>
    <w:rsid w:val="00E76E96"/>
    <w:rsid w:val="00E809B8"/>
    <w:rsid w:val="00E8118A"/>
    <w:rsid w:val="00E854C0"/>
    <w:rsid w:val="00E86ACE"/>
    <w:rsid w:val="00E90BA5"/>
    <w:rsid w:val="00E93487"/>
    <w:rsid w:val="00EA3FEC"/>
    <w:rsid w:val="00EB559C"/>
    <w:rsid w:val="00EB5F2A"/>
    <w:rsid w:val="00EB7EB2"/>
    <w:rsid w:val="00ED76CB"/>
    <w:rsid w:val="00EE3DCA"/>
    <w:rsid w:val="00EE71C7"/>
    <w:rsid w:val="00EF3322"/>
    <w:rsid w:val="00EF4118"/>
    <w:rsid w:val="00EF76A8"/>
    <w:rsid w:val="00F028AA"/>
    <w:rsid w:val="00F0302D"/>
    <w:rsid w:val="00F06E63"/>
    <w:rsid w:val="00F075DF"/>
    <w:rsid w:val="00F15A15"/>
    <w:rsid w:val="00F206E1"/>
    <w:rsid w:val="00F20FE1"/>
    <w:rsid w:val="00F24C58"/>
    <w:rsid w:val="00F252EE"/>
    <w:rsid w:val="00F26C71"/>
    <w:rsid w:val="00F2797C"/>
    <w:rsid w:val="00F3303C"/>
    <w:rsid w:val="00F33491"/>
    <w:rsid w:val="00F411D4"/>
    <w:rsid w:val="00F426AF"/>
    <w:rsid w:val="00F45D82"/>
    <w:rsid w:val="00F46BAD"/>
    <w:rsid w:val="00F52E52"/>
    <w:rsid w:val="00F564BB"/>
    <w:rsid w:val="00F66BBF"/>
    <w:rsid w:val="00F67F98"/>
    <w:rsid w:val="00F7209B"/>
    <w:rsid w:val="00F72A1E"/>
    <w:rsid w:val="00F745BA"/>
    <w:rsid w:val="00F7549B"/>
    <w:rsid w:val="00F77B7A"/>
    <w:rsid w:val="00F832AE"/>
    <w:rsid w:val="00F945B4"/>
    <w:rsid w:val="00F95AC7"/>
    <w:rsid w:val="00FA353C"/>
    <w:rsid w:val="00FA4739"/>
    <w:rsid w:val="00FA7C22"/>
    <w:rsid w:val="00FB2055"/>
    <w:rsid w:val="00FB3795"/>
    <w:rsid w:val="00FC0C67"/>
    <w:rsid w:val="00FC1E64"/>
    <w:rsid w:val="00FC663A"/>
    <w:rsid w:val="00FD1FC9"/>
    <w:rsid w:val="00FF001B"/>
    <w:rsid w:val="00FF2D99"/>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73D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36423"/>
    <w:rPr>
      <w:color w:val="605E5C"/>
      <w:shd w:val="clear" w:color="auto" w:fill="E1DFDD"/>
    </w:rPr>
  </w:style>
  <w:style w:type="character" w:styleId="NichtaufgelsteErwhnung">
    <w:name w:val="Unresolved Mention"/>
    <w:basedOn w:val="Absatz-Standardschriftar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neuman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umann.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peg.org.au/" TargetMode="External"/><Relationship Id="rId5" Type="http://schemas.openxmlformats.org/officeDocument/2006/relationships/webSettings" Target="webSettings.xml"/><Relationship Id="rId15" Type="http://schemas.openxmlformats.org/officeDocument/2006/relationships/hyperlink" Target="https://www.youtube.com/user/GeorgNeumannGmbH" TargetMode="External"/><Relationship Id="rId10" Type="http://schemas.openxmlformats.org/officeDocument/2006/relationships/hyperlink" Target="https://en-au.neumann.com/newsroom/melbourne-studio-features-state-of-the-art-dolby-atmos-set-up-starring-neumann-studio-monito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stagram.com/neumann.berl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s.Hau/Library/Group%20Containers/UBF8T346G9.Office/User%20Content.localized/Templates.localized/PR_EN_Template.dotx" TargetMode="External"/></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PR_EN_Template.dotx</Template>
  <TotalTime>0</TotalTime>
  <Pages>4</Pages>
  <Words>912</Words>
  <Characters>5748</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2025-03-11T09:11:00Z</dcterms:created>
  <dcterms:modified xsi:type="dcterms:W3CDTF">2025-03-11T09:12:00Z</dcterms:modified>
</cp:coreProperties>
</file>