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sdt>
      <w:sdtPr>
        <w:rPr>
          <w:rFonts w:cstheme="minorHAnsi"/>
        </w:rPr>
        <w:id w:val="-634251495"/>
        <w:docPartObj>
          <w:docPartGallery w:val="Cover Pages"/>
          <w:docPartUnique/>
        </w:docPartObj>
      </w:sdtPr>
      <w:sdtEndPr/>
      <w:sdtContent>
        <w:p w14:paraId="39AE73AB" w14:textId="46310700" w:rsidR="00604238" w:rsidRPr="0050018D" w:rsidRDefault="00290EC5">
          <w:pPr>
            <w:rPr>
              <w:rFonts w:cstheme="minorHAnsi"/>
            </w:rPr>
          </w:pPr>
          <w:r>
            <w:rPr>
              <w:rFonts w:cstheme="minorHAnsi"/>
              <w:noProof/>
              <w:lang w:eastAsia="fr-FR"/>
            </w:rPr>
            <w:drawing>
              <wp:anchor distT="0" distB="0" distL="114300" distR="114300" simplePos="0" relativeHeight="251694080" behindDoc="1" locked="0" layoutInCell="1" allowOverlap="1" wp14:anchorId="32AEDBA3" wp14:editId="731B20ED">
                <wp:simplePos x="0" y="0"/>
                <wp:positionH relativeFrom="margin">
                  <wp:align>center</wp:align>
                </wp:positionH>
                <wp:positionV relativeFrom="paragraph">
                  <wp:posOffset>-1447800</wp:posOffset>
                </wp:positionV>
                <wp:extent cx="4400550" cy="4400550"/>
                <wp:effectExtent l="0" t="0" r="0" b="0"/>
                <wp:wrapNone/>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400550" cy="44005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90AB078" w14:textId="051598AE" w:rsidR="00604238" w:rsidRPr="0050018D" w:rsidRDefault="00654303">
          <w:pPr>
            <w:rPr>
              <w:rFonts w:cstheme="minorHAnsi"/>
            </w:rPr>
          </w:pPr>
          <w:r w:rsidRPr="0050018D">
            <w:rPr>
              <w:rFonts w:cstheme="minorHAnsi"/>
              <w:noProof/>
              <w:lang w:eastAsia="fr-FR"/>
            </w:rPr>
            <mc:AlternateContent>
              <mc:Choice Requires="wps">
                <w:drawing>
                  <wp:anchor distT="0" distB="0" distL="114300" distR="114300" simplePos="0" relativeHeight="251676672" behindDoc="0" locked="0" layoutInCell="1" allowOverlap="1" wp14:anchorId="5F7A4CC3" wp14:editId="7C2EC86C">
                    <wp:simplePos x="0" y="0"/>
                    <wp:positionH relativeFrom="column">
                      <wp:posOffset>-271145</wp:posOffset>
                    </wp:positionH>
                    <wp:positionV relativeFrom="paragraph">
                      <wp:posOffset>4509770</wp:posOffset>
                    </wp:positionV>
                    <wp:extent cx="6248400" cy="2571750"/>
                    <wp:effectExtent l="0" t="0" r="0" b="0"/>
                    <wp:wrapSquare wrapText="bothSides"/>
                    <wp:docPr id="23" name="Zone de texte 23"/>
                    <wp:cNvGraphicFramePr/>
                    <a:graphic xmlns:a="http://schemas.openxmlformats.org/drawingml/2006/main">
                      <a:graphicData uri="http://schemas.microsoft.com/office/word/2010/wordprocessingShape">
                        <wps:wsp>
                          <wps:cNvSpPr txBox="1"/>
                          <wps:spPr>
                            <a:xfrm>
                              <a:off x="0" y="0"/>
                              <a:ext cx="6248400" cy="25717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F97C248" w14:textId="77777777" w:rsidR="00E1352B" w:rsidRPr="0050018D" w:rsidRDefault="00E1352B">
                                <w:pPr>
                                  <w:rPr>
                                    <w:rFonts w:cstheme="minorHAnsi"/>
                                    <w:b/>
                                    <w:bCs/>
                                    <w:sz w:val="86"/>
                                    <w:szCs w:val="86"/>
                                    <w:lang w:val="nl-BE"/>
                                  </w:rPr>
                                </w:pPr>
                                <w:r w:rsidRPr="0050018D">
                                  <w:rPr>
                                    <w:rFonts w:cstheme="minorHAnsi"/>
                                    <w:b/>
                                    <w:bCs/>
                                    <w:sz w:val="86"/>
                                    <w:szCs w:val="86"/>
                                    <w:lang w:val="nl-BE"/>
                                  </w:rPr>
                                  <w:t>DOSSIER</w:t>
                                </w:r>
                              </w:p>
                              <w:p w14:paraId="2EE3A7E0" w14:textId="0C05244B" w:rsidR="00E1352B" w:rsidRPr="0050018D" w:rsidRDefault="00E1352B">
                                <w:pPr>
                                  <w:rPr>
                                    <w:rFonts w:cstheme="minorHAnsi"/>
                                    <w:b/>
                                    <w:bCs/>
                                    <w:sz w:val="86"/>
                                    <w:szCs w:val="86"/>
                                    <w:lang w:val="nl-BE"/>
                                  </w:rPr>
                                </w:pPr>
                                <w:r w:rsidRPr="0050018D">
                                  <w:rPr>
                                    <w:rFonts w:cstheme="minorHAnsi"/>
                                    <w:b/>
                                    <w:bCs/>
                                    <w:sz w:val="86"/>
                                    <w:szCs w:val="86"/>
                                    <w:lang w:val="nl-BE"/>
                                  </w:rPr>
                                  <w:t>DE PRESSE</w:t>
                                </w:r>
                              </w:p>
                              <w:p w14:paraId="7F4ECE25" w14:textId="77777777" w:rsidR="00E1352B" w:rsidRPr="00DD5DF2" w:rsidRDefault="00E1352B" w:rsidP="00654303">
                                <w:pPr>
                                  <w:rPr>
                                    <w:rFonts w:cstheme="minorHAnsi"/>
                                    <w:caps/>
                                    <w:sz w:val="48"/>
                                    <w:szCs w:val="48"/>
                                    <w:lang w:eastAsia="fr-FR"/>
                                  </w:rPr>
                                </w:pPr>
                                <w:r w:rsidRPr="00DD5DF2">
                                  <w:rPr>
                                    <w:rFonts w:cstheme="minorHAnsi"/>
                                    <w:caps/>
                                    <w:sz w:val="48"/>
                                    <w:szCs w:val="48"/>
                                    <w:lang w:eastAsia="fr-FR"/>
                                  </w:rPr>
                                  <w:t>Rénovation des tramways du</w:t>
                                </w:r>
                              </w:p>
                              <w:p w14:paraId="1BB430D1" w14:textId="7BB8E5A4" w:rsidR="00E1352B" w:rsidRPr="00DD5DF2" w:rsidRDefault="00E1352B" w:rsidP="00654303">
                                <w:pPr>
                                  <w:rPr>
                                    <w:rFonts w:cstheme="minorHAnsi"/>
                                    <w:caps/>
                                    <w:sz w:val="48"/>
                                    <w:szCs w:val="48"/>
                                    <w:lang w:eastAsia="fr-FR"/>
                                  </w:rPr>
                                </w:pPr>
                                <w:r w:rsidRPr="00DD5DF2">
                                  <w:rPr>
                                    <w:rFonts w:cstheme="minorHAnsi"/>
                                    <w:caps/>
                                    <w:sz w:val="48"/>
                                    <w:szCs w:val="48"/>
                                    <w:lang w:eastAsia="fr-FR"/>
                                  </w:rPr>
                                  <w:t>TEC Charleroi</w:t>
                                </w:r>
                              </w:p>
                              <w:p w14:paraId="3993D4DB" w14:textId="3EA84A6F" w:rsidR="00E1352B" w:rsidRPr="0050018D" w:rsidRDefault="00E1352B" w:rsidP="00654303">
                                <w:pPr>
                                  <w:rPr>
                                    <w:rFonts w:cstheme="minorHAnsi"/>
                                    <w:color w:val="FFFFFF" w:themeColor="background1"/>
                                    <w:sz w:val="28"/>
                                    <w:szCs w:val="28"/>
                                    <w:lang w:eastAsia="fr-FR"/>
                                  </w:rPr>
                                </w:pPr>
                                <w:r w:rsidRPr="0050018D">
                                  <w:rPr>
                                    <w:rFonts w:cstheme="minorHAnsi"/>
                                    <w:color w:val="FFFFFF" w:themeColor="background1"/>
                                    <w:sz w:val="28"/>
                                    <w:szCs w:val="28"/>
                                    <w:highlight w:val="black"/>
                                    <w:lang w:eastAsia="fr-FR"/>
                                  </w:rPr>
                                  <w:t xml:space="preserve"> </w:t>
                                </w:r>
                                <w:r>
                                  <w:rPr>
                                    <w:rFonts w:cstheme="minorHAnsi"/>
                                    <w:color w:val="FFFFFF" w:themeColor="background1"/>
                                    <w:sz w:val="28"/>
                                    <w:szCs w:val="28"/>
                                    <w:highlight w:val="black"/>
                                    <w:lang w:eastAsia="fr-FR"/>
                                  </w:rPr>
                                  <w:t>25/09/2018</w:t>
                                </w:r>
                                <w:r w:rsidRPr="0050018D">
                                  <w:rPr>
                                    <w:rFonts w:cstheme="minorHAnsi"/>
                                    <w:color w:val="FFFFFF" w:themeColor="background1"/>
                                    <w:sz w:val="28"/>
                                    <w:szCs w:val="28"/>
                                    <w:lang w:eastAsia="fr-FR"/>
                                  </w:rPr>
                                  <w:t xml:space="preserve"> </w:t>
                                </w:r>
                              </w:p>
                              <w:p w14:paraId="3C4E0672" w14:textId="77777777" w:rsidR="00E1352B" w:rsidRPr="0050018D" w:rsidRDefault="00E1352B">
                                <w:pPr>
                                  <w:rPr>
                                    <w:rFonts w:cstheme="minorHAnsi"/>
                                    <w:b/>
                                    <w:bCs/>
                                    <w:sz w:val="86"/>
                                    <w:szCs w:val="8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5F7A4CC3" id="_x0000_t202" coordsize="21600,21600" o:spt="202" path="m,l,21600r21600,l21600,xe">
                    <v:stroke joinstyle="miter"/>
                    <v:path gradientshapeok="t" o:connecttype="rect"/>
                  </v:shapetype>
                  <v:shape id="Zone de texte 23" o:spid="_x0000_s1026" type="#_x0000_t202" style="position:absolute;margin-left:-21.35pt;margin-top:355.1pt;width:492pt;height:202.5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" filled="f" stroked="f">
                    <v:textbox>
                      <w:txbxContent>
                        <w:p w14:paraId="4F97C248" w14:textId="77777777" w:rsidR="00E1352B" w:rsidRPr="0050018D" w:rsidRDefault="00E1352B">
                          <w:pPr>
                            <w:rPr>
                              <w:rFonts w:cstheme="minorHAnsi"/>
                              <w:b/>
                              <w:bCs/>
                              <w:sz w:val="86"/>
                              <w:szCs w:val="86"/>
                              <w:lang w:val="nl-BE"/>
                            </w:rPr>
                          </w:pPr>
                          <w:r w:rsidRPr="0050018D">
                            <w:rPr>
                              <w:rFonts w:cstheme="minorHAnsi"/>
                              <w:b/>
                              <w:bCs/>
                              <w:sz w:val="86"/>
                              <w:szCs w:val="86"/>
                              <w:lang w:val="nl-BE"/>
                            </w:rPr>
                            <w:t>DOSSIER</w:t>
                          </w:r>
                        </w:p>
                        <w:p w14:paraId="2EE3A7E0" w14:textId="0C05244B" w:rsidR="00E1352B" w:rsidRPr="0050018D" w:rsidRDefault="00E1352B">
                          <w:pPr>
                            <w:rPr>
                              <w:rFonts w:cstheme="minorHAnsi"/>
                              <w:b/>
                              <w:bCs/>
                              <w:sz w:val="86"/>
                              <w:szCs w:val="86"/>
                              <w:lang w:val="nl-BE"/>
                            </w:rPr>
                          </w:pPr>
                          <w:r w:rsidRPr="0050018D">
                            <w:rPr>
                              <w:rFonts w:cstheme="minorHAnsi"/>
                              <w:b/>
                              <w:bCs/>
                              <w:sz w:val="86"/>
                              <w:szCs w:val="86"/>
                              <w:lang w:val="nl-BE"/>
                            </w:rPr>
                            <w:t>DE PRESSE</w:t>
                          </w:r>
                        </w:p>
                        <w:p w14:paraId="7F4ECE25" w14:textId="77777777" w:rsidR="00E1352B" w:rsidRPr="00DD5DF2" w:rsidRDefault="00E1352B" w:rsidP="00654303">
                          <w:pPr>
                            <w:rPr>
                              <w:rFonts w:cstheme="minorHAnsi"/>
                              <w:caps/>
                              <w:sz w:val="48"/>
                              <w:szCs w:val="48"/>
                              <w:lang w:eastAsia="fr-FR"/>
                            </w:rPr>
                          </w:pPr>
                          <w:r w:rsidRPr="00DD5DF2">
                            <w:rPr>
                              <w:rFonts w:cstheme="minorHAnsi"/>
                              <w:caps/>
                              <w:sz w:val="48"/>
                              <w:szCs w:val="48"/>
                              <w:lang w:eastAsia="fr-FR"/>
                            </w:rPr>
                            <w:t>Rénovation des tramways du</w:t>
                          </w:r>
                        </w:p>
                        <w:p w14:paraId="1BB430D1" w14:textId="7BB8E5A4" w:rsidR="00E1352B" w:rsidRPr="00DD5DF2" w:rsidRDefault="00E1352B" w:rsidP="00654303">
                          <w:pPr>
                            <w:rPr>
                              <w:rFonts w:cstheme="minorHAnsi"/>
                              <w:caps/>
                              <w:sz w:val="48"/>
                              <w:szCs w:val="48"/>
                              <w:lang w:eastAsia="fr-FR"/>
                            </w:rPr>
                          </w:pPr>
                          <w:r w:rsidRPr="00DD5DF2">
                            <w:rPr>
                              <w:rFonts w:cstheme="minorHAnsi"/>
                              <w:caps/>
                              <w:sz w:val="48"/>
                              <w:szCs w:val="48"/>
                              <w:lang w:eastAsia="fr-FR"/>
                            </w:rPr>
                            <w:t>TEC Charleroi</w:t>
                          </w:r>
                        </w:p>
                        <w:p w14:paraId="3993D4DB" w14:textId="3EA84A6F" w:rsidR="00E1352B" w:rsidRPr="0050018D" w:rsidRDefault="00E1352B" w:rsidP="00654303">
                          <w:pPr>
                            <w:rPr>
                              <w:rFonts w:cstheme="minorHAnsi"/>
                              <w:color w:val="FFFFFF" w:themeColor="background1"/>
                              <w:sz w:val="28"/>
                              <w:szCs w:val="28"/>
                              <w:lang w:eastAsia="fr-FR"/>
                            </w:rPr>
                          </w:pPr>
                          <w:r w:rsidRPr="0050018D">
                            <w:rPr>
                              <w:rFonts w:cstheme="minorHAnsi"/>
                              <w:color w:val="FFFFFF" w:themeColor="background1"/>
                              <w:sz w:val="28"/>
                              <w:szCs w:val="28"/>
                              <w:highlight w:val="black"/>
                              <w:lang w:eastAsia="fr-FR"/>
                            </w:rPr>
                            <w:t xml:space="preserve"> </w:t>
                          </w:r>
                          <w:r>
                            <w:rPr>
                              <w:rFonts w:cstheme="minorHAnsi"/>
                              <w:color w:val="FFFFFF" w:themeColor="background1"/>
                              <w:sz w:val="28"/>
                              <w:szCs w:val="28"/>
                              <w:highlight w:val="black"/>
                              <w:lang w:eastAsia="fr-FR"/>
                            </w:rPr>
                            <w:t>25/09/2018</w:t>
                          </w:r>
                          <w:r w:rsidRPr="0050018D">
                            <w:rPr>
                              <w:rFonts w:cstheme="minorHAnsi"/>
                              <w:color w:val="FFFFFF" w:themeColor="background1"/>
                              <w:sz w:val="28"/>
                              <w:szCs w:val="28"/>
                              <w:lang w:eastAsia="fr-FR"/>
                            </w:rPr>
                            <w:t xml:space="preserve"> </w:t>
                          </w:r>
                        </w:p>
                        <w:p w14:paraId="3C4E0672" w14:textId="77777777" w:rsidR="00E1352B" w:rsidRPr="0050018D" w:rsidRDefault="00E1352B">
                          <w:pPr>
                            <w:rPr>
                              <w:rFonts w:cstheme="minorHAnsi"/>
                              <w:b/>
                              <w:bCs/>
                              <w:sz w:val="86"/>
                              <w:szCs w:val="86"/>
                            </w:rPr>
                          </w:pPr>
                        </w:p>
                      </w:txbxContent>
                    </v:textbox>
                    <w10:wrap type="square"/>
                  </v:shape>
                </w:pict>
              </mc:Fallback>
            </mc:AlternateContent>
          </w:r>
          <w:r w:rsidR="00604238" w:rsidRPr="0050018D">
            <w:rPr>
              <w:rFonts w:cstheme="minorHAnsi"/>
            </w:rPr>
            <w:br w:type="page"/>
          </w:r>
        </w:p>
      </w:sdtContent>
    </w:sdt>
    <w:p w14:paraId="430A3D01" w14:textId="77777777" w:rsidR="00654303" w:rsidRPr="0050018D" w:rsidRDefault="00654303" w:rsidP="00A307E4">
      <w:pPr>
        <w:rPr>
          <w:rFonts w:cstheme="minorHAnsi"/>
          <w:b/>
          <w:bCs/>
          <w:sz w:val="36"/>
          <w:szCs w:val="36"/>
        </w:rPr>
      </w:pPr>
    </w:p>
    <w:p w14:paraId="341B64C3" w14:textId="77777777" w:rsidR="00DD5DF2" w:rsidRDefault="00DD5DF2" w:rsidP="00A307E4">
      <w:pPr>
        <w:rPr>
          <w:rFonts w:cstheme="minorHAnsi"/>
          <w:b/>
          <w:bCs/>
          <w:caps/>
          <w:sz w:val="36"/>
          <w:szCs w:val="36"/>
        </w:rPr>
      </w:pPr>
      <w:r w:rsidRPr="00DD5DF2">
        <w:rPr>
          <w:rFonts w:cstheme="minorHAnsi"/>
          <w:b/>
          <w:bCs/>
          <w:caps/>
          <w:sz w:val="36"/>
          <w:szCs w:val="36"/>
        </w:rPr>
        <w:t>Rénovation des tramways du</w:t>
      </w:r>
    </w:p>
    <w:p w14:paraId="2FC082D3" w14:textId="687037D9" w:rsidR="003954E9" w:rsidRPr="00DD5DF2" w:rsidRDefault="00DD5DF2" w:rsidP="00A307E4">
      <w:pPr>
        <w:rPr>
          <w:rFonts w:cstheme="minorHAnsi"/>
          <w:b/>
          <w:bCs/>
          <w:caps/>
          <w:sz w:val="36"/>
          <w:szCs w:val="36"/>
        </w:rPr>
      </w:pPr>
      <w:r w:rsidRPr="00DD5DF2">
        <w:rPr>
          <w:rFonts w:cstheme="minorHAnsi"/>
          <w:b/>
          <w:bCs/>
          <w:caps/>
          <w:sz w:val="36"/>
          <w:szCs w:val="36"/>
        </w:rPr>
        <w:t>TEC Charleroi</w:t>
      </w:r>
    </w:p>
    <w:p w14:paraId="420F7FC9" w14:textId="20BA32A6" w:rsidR="00866A90" w:rsidRPr="0050018D" w:rsidRDefault="00866A90" w:rsidP="00A307E4">
      <w:pPr>
        <w:rPr>
          <w:rFonts w:cstheme="minorHAnsi"/>
          <w:b/>
          <w:bCs/>
          <w:sz w:val="36"/>
          <w:szCs w:val="36"/>
        </w:rPr>
      </w:pPr>
    </w:p>
    <w:p w14:paraId="25BA6F2F" w14:textId="4A390922" w:rsidR="007F3CC1" w:rsidRDefault="00DD5DF2" w:rsidP="00A307E4">
      <w:pPr>
        <w:rPr>
          <w:b/>
          <w:caps/>
          <w:sz w:val="22"/>
          <w:szCs w:val="22"/>
        </w:rPr>
      </w:pPr>
      <w:r w:rsidRPr="007F3CC1">
        <w:rPr>
          <w:b/>
          <w:caps/>
          <w:sz w:val="22"/>
          <w:szCs w:val="22"/>
        </w:rPr>
        <w:t xml:space="preserve">Après trente-cinq ans de bons et loyaux services, une rénovation technique en profondeur </w:t>
      </w:r>
      <w:r w:rsidR="000D2A2B">
        <w:rPr>
          <w:b/>
          <w:caps/>
          <w:sz w:val="22"/>
          <w:szCs w:val="22"/>
        </w:rPr>
        <w:t xml:space="preserve">des tramways du TEC Charleroi </w:t>
      </w:r>
      <w:r w:rsidR="00626153">
        <w:rPr>
          <w:b/>
          <w:caps/>
          <w:sz w:val="22"/>
          <w:szCs w:val="22"/>
        </w:rPr>
        <w:t>s’imposait</w:t>
      </w:r>
      <w:r w:rsidR="000D2A2B" w:rsidRPr="007F3CC1">
        <w:rPr>
          <w:b/>
          <w:caps/>
          <w:sz w:val="22"/>
          <w:szCs w:val="22"/>
        </w:rPr>
        <w:t xml:space="preserve"> </w:t>
      </w:r>
      <w:r w:rsidRPr="007F3CC1">
        <w:rPr>
          <w:b/>
          <w:caps/>
          <w:sz w:val="22"/>
          <w:szCs w:val="22"/>
        </w:rPr>
        <w:t>afin d’assurer la pérennité du matériel roulant.</w:t>
      </w:r>
    </w:p>
    <w:p w14:paraId="67A62719" w14:textId="7ADDCB29" w:rsidR="00866A90" w:rsidRPr="007F3CC1" w:rsidRDefault="005A7BB1" w:rsidP="00A307E4">
      <w:pPr>
        <w:rPr>
          <w:rFonts w:cstheme="minorHAnsi"/>
          <w:sz w:val="22"/>
          <w:szCs w:val="22"/>
        </w:rPr>
      </w:pPr>
      <w:r w:rsidRPr="005A7BB1">
        <w:rPr>
          <w:b/>
          <w:caps/>
          <w:sz w:val="22"/>
          <w:szCs w:val="22"/>
        </w:rPr>
        <w:t>Suite à un appel d’offres européen lancé le 20 juillet 2016 pour la rénovation des 45 tramways</w:t>
      </w:r>
      <w:r w:rsidR="005D156A">
        <w:rPr>
          <w:b/>
          <w:caps/>
          <w:sz w:val="22"/>
          <w:szCs w:val="22"/>
        </w:rPr>
        <w:t xml:space="preserve">, </w:t>
      </w:r>
      <w:r>
        <w:rPr>
          <w:b/>
          <w:caps/>
          <w:sz w:val="22"/>
          <w:szCs w:val="22"/>
        </w:rPr>
        <w:t>c’est l</w:t>
      </w:r>
      <w:r w:rsidR="00524DD3">
        <w:rPr>
          <w:b/>
          <w:caps/>
          <w:sz w:val="22"/>
          <w:szCs w:val="22"/>
        </w:rPr>
        <w:t xml:space="preserve">a </w:t>
      </w:r>
      <w:r w:rsidR="00524DD3" w:rsidRPr="00524DD3">
        <w:rPr>
          <w:b/>
          <w:caps/>
          <w:sz w:val="22"/>
          <w:szCs w:val="22"/>
        </w:rPr>
        <w:t>société Alstom</w:t>
      </w:r>
      <w:r w:rsidR="00524DD3">
        <w:rPr>
          <w:b/>
          <w:caps/>
          <w:sz w:val="22"/>
          <w:szCs w:val="22"/>
        </w:rPr>
        <w:t xml:space="preserve"> </w:t>
      </w:r>
      <w:r>
        <w:rPr>
          <w:b/>
          <w:caps/>
          <w:sz w:val="22"/>
          <w:szCs w:val="22"/>
        </w:rPr>
        <w:t xml:space="preserve">qui </w:t>
      </w:r>
      <w:r w:rsidR="00524DD3">
        <w:rPr>
          <w:b/>
          <w:caps/>
          <w:sz w:val="22"/>
          <w:szCs w:val="22"/>
        </w:rPr>
        <w:t>s’est vue attribue</w:t>
      </w:r>
      <w:r>
        <w:rPr>
          <w:b/>
          <w:caps/>
          <w:sz w:val="22"/>
          <w:szCs w:val="22"/>
        </w:rPr>
        <w:t>r</w:t>
      </w:r>
      <w:r w:rsidR="00524DD3">
        <w:rPr>
          <w:b/>
          <w:caps/>
          <w:sz w:val="22"/>
          <w:szCs w:val="22"/>
        </w:rPr>
        <w:t xml:space="preserve"> le contrat</w:t>
      </w:r>
      <w:r w:rsidR="00893876">
        <w:rPr>
          <w:b/>
          <w:caps/>
          <w:sz w:val="22"/>
          <w:szCs w:val="22"/>
        </w:rPr>
        <w:t xml:space="preserve"> en vue </w:t>
      </w:r>
      <w:r w:rsidR="00224EDC">
        <w:rPr>
          <w:b/>
          <w:caps/>
          <w:sz w:val="22"/>
          <w:szCs w:val="22"/>
        </w:rPr>
        <w:t xml:space="preserve">de </w:t>
      </w:r>
      <w:r w:rsidR="00224EDC" w:rsidRPr="00224EDC">
        <w:rPr>
          <w:b/>
          <w:caps/>
          <w:sz w:val="22"/>
          <w:szCs w:val="22"/>
        </w:rPr>
        <w:t xml:space="preserve">prolonger la durée de vie du matériel </w:t>
      </w:r>
      <w:r w:rsidR="00224EDC">
        <w:rPr>
          <w:b/>
          <w:caps/>
          <w:sz w:val="22"/>
          <w:szCs w:val="22"/>
        </w:rPr>
        <w:t xml:space="preserve">et </w:t>
      </w:r>
      <w:r w:rsidR="00893876" w:rsidRPr="00893876">
        <w:rPr>
          <w:b/>
          <w:caps/>
          <w:sz w:val="22"/>
          <w:szCs w:val="22"/>
        </w:rPr>
        <w:t>d’améliorer le confort des passagers et des conducteurs</w:t>
      </w:r>
      <w:r w:rsidR="00893876">
        <w:rPr>
          <w:b/>
          <w:caps/>
          <w:sz w:val="22"/>
          <w:szCs w:val="22"/>
        </w:rPr>
        <w:t xml:space="preserve"> du TEC Charleroi</w:t>
      </w:r>
      <w:r w:rsidR="00524DD3">
        <w:rPr>
          <w:b/>
          <w:caps/>
          <w:sz w:val="22"/>
          <w:szCs w:val="22"/>
        </w:rPr>
        <w:t>.</w:t>
      </w:r>
    </w:p>
    <w:p w14:paraId="0767938D" w14:textId="7E01C7CC" w:rsidR="003954E9" w:rsidRPr="0050018D" w:rsidRDefault="003954E9" w:rsidP="00A307E4">
      <w:pPr>
        <w:rPr>
          <w:rFonts w:cstheme="minorHAnsi"/>
        </w:rPr>
      </w:pPr>
    </w:p>
    <w:p w14:paraId="6F6FE2F5" w14:textId="255AE40F" w:rsidR="003954E9" w:rsidRPr="0050018D" w:rsidRDefault="00B92480" w:rsidP="00A307E4">
      <w:pPr>
        <w:rPr>
          <w:rFonts w:cstheme="minorHAnsi"/>
        </w:rPr>
      </w:pPr>
      <w:r>
        <w:rPr>
          <w:rFonts w:cstheme="minorHAnsi"/>
          <w:noProof/>
        </w:rPr>
        <w:drawing>
          <wp:anchor distT="0" distB="0" distL="114300" distR="114300" simplePos="0" relativeHeight="251700224" behindDoc="0" locked="0" layoutInCell="1" allowOverlap="1" wp14:anchorId="55933027" wp14:editId="6B2AE66C">
            <wp:simplePos x="0" y="0"/>
            <wp:positionH relativeFrom="margin">
              <wp:posOffset>19050</wp:posOffset>
            </wp:positionH>
            <wp:positionV relativeFrom="paragraph">
              <wp:posOffset>231140</wp:posOffset>
            </wp:positionV>
            <wp:extent cx="6238240" cy="4162425"/>
            <wp:effectExtent l="0" t="0" r="0" b="9525"/>
            <wp:wrapSquare wrapText="bothSides"/>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38240" cy="4162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67882" w:rsidRPr="00DD5DF2">
        <w:rPr>
          <w:rFonts w:cstheme="minorHAnsi"/>
          <w:noProof/>
        </w:rPr>
        <mc:AlternateContent>
          <mc:Choice Requires="wps">
            <w:drawing>
              <wp:anchor distT="0" distB="0" distL="114300" distR="114300" simplePos="0" relativeHeight="251659264" behindDoc="0" locked="0" layoutInCell="1" allowOverlap="1" wp14:anchorId="4F2B2518" wp14:editId="15B5BB11">
                <wp:simplePos x="0" y="0"/>
                <wp:positionH relativeFrom="column">
                  <wp:posOffset>1270</wp:posOffset>
                </wp:positionH>
                <wp:positionV relativeFrom="paragraph">
                  <wp:posOffset>78740</wp:posOffset>
                </wp:positionV>
                <wp:extent cx="6245860" cy="0"/>
                <wp:effectExtent l="0" t="19050" r="21590" b="19050"/>
                <wp:wrapNone/>
                <wp:docPr id="3" name="Connecteur droit 3"/>
                <wp:cNvGraphicFramePr/>
                <a:graphic xmlns:a="http://schemas.openxmlformats.org/drawingml/2006/main">
                  <a:graphicData uri="http://schemas.microsoft.com/office/word/2010/wordprocessingShape">
                    <wps:wsp>
                      <wps:cNvCnPr/>
                      <wps:spPr>
                        <a:xfrm>
                          <a:off x="0" y="0"/>
                          <a:ext cx="6245860" cy="0"/>
                        </a:xfrm>
                        <a:prstGeom prst="line">
                          <a:avLst/>
                        </a:prstGeom>
                        <a:ln w="34925">
                          <a:gradFill>
                            <a:gsLst>
                              <a:gs pos="0">
                                <a:schemeClr val="tx2"/>
                              </a:gs>
                              <a:gs pos="100000">
                                <a:schemeClr val="bg2"/>
                              </a:gs>
                            </a:gsLst>
                            <a:lin ang="0" scaled="0"/>
                          </a:gra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CA39321" id="Connecteur droit 3"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1pt,6.2pt" to="491.9pt,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" strokeweight="2.75pt">
                <v:stroke joinstyle="miter"/>
              </v:line>
            </w:pict>
          </mc:Fallback>
        </mc:AlternateContent>
      </w:r>
    </w:p>
    <w:p w14:paraId="1B0B37E5" w14:textId="76C34F95" w:rsidR="00766245" w:rsidRPr="007B083B" w:rsidRDefault="00766245">
      <w:pPr>
        <w:rPr>
          <w:rFonts w:cstheme="minorHAnsi"/>
        </w:rPr>
      </w:pPr>
    </w:p>
    <w:p w14:paraId="1E5C931C" w14:textId="39BAAEB9" w:rsidR="005D156A" w:rsidRPr="0050018D" w:rsidRDefault="00766245" w:rsidP="00766245">
      <w:pPr>
        <w:pStyle w:val="p1"/>
        <w:spacing w:after="100"/>
        <w:ind w:left="-567" w:right="-142"/>
        <w:rPr>
          <w:rFonts w:asciiTheme="minorHAnsi" w:hAnsiTheme="minorHAnsi" w:cstheme="minorHAnsi"/>
          <w:b/>
          <w:bCs/>
          <w:color w:val="FFFFFF" w:themeColor="background1"/>
          <w:sz w:val="20"/>
          <w:szCs w:val="20"/>
        </w:rPr>
      </w:pPr>
      <w:r w:rsidRPr="0050018D">
        <w:rPr>
          <w:rFonts w:asciiTheme="minorHAnsi" w:hAnsiTheme="minorHAnsi" w:cstheme="minorHAnsi"/>
          <w:b/>
          <w:bCs/>
          <w:color w:val="FFFFFF" w:themeColor="background1"/>
          <w:sz w:val="20"/>
          <w:szCs w:val="20"/>
        </w:rPr>
        <w:lastRenderedPageBreak/>
        <w:t>OTRFO</w:t>
      </w:r>
      <w:r w:rsidR="005D156A" w:rsidRPr="0050018D">
        <w:rPr>
          <w:rFonts w:asciiTheme="minorHAnsi" w:hAnsiTheme="minorHAnsi" w:cstheme="minorHAnsi"/>
          <w:b/>
          <w:bCs/>
          <w:noProof/>
          <w:color w:val="FFFFFF" w:themeColor="background1"/>
          <w:sz w:val="20"/>
          <w:szCs w:val="20"/>
        </w:rPr>
        <mc:AlternateContent>
          <mc:Choice Requires="wps">
            <w:drawing>
              <wp:anchor distT="0" distB="0" distL="114300" distR="114300" simplePos="0" relativeHeight="251665408" behindDoc="1" locked="0" layoutInCell="1" allowOverlap="1" wp14:anchorId="6C392CEC" wp14:editId="0E4B71E4">
                <wp:simplePos x="0" y="0"/>
                <wp:positionH relativeFrom="margin">
                  <wp:posOffset>0</wp:posOffset>
                </wp:positionH>
                <wp:positionV relativeFrom="paragraph">
                  <wp:posOffset>189230</wp:posOffset>
                </wp:positionV>
                <wp:extent cx="3201670" cy="179705"/>
                <wp:effectExtent l="0" t="0" r="0" b="0"/>
                <wp:wrapNone/>
                <wp:docPr id="11" name="Rectangle 11"/>
                <wp:cNvGraphicFramePr/>
                <a:graphic xmlns:a="http://schemas.openxmlformats.org/drawingml/2006/main">
                  <a:graphicData uri="http://schemas.microsoft.com/office/word/2010/wordprocessingShape">
                    <wps:wsp>
                      <wps:cNvSpPr/>
                      <wps:spPr>
                        <a:xfrm>
                          <a:off x="0" y="0"/>
                          <a:ext cx="3201670" cy="179705"/>
                        </a:xfrm>
                        <a:prstGeom prst="rect">
                          <a:avLst/>
                        </a:prstGeom>
                        <a:gradFill>
                          <a:gsLst>
                            <a:gs pos="5000">
                              <a:schemeClr val="bg2"/>
                            </a:gs>
                            <a:gs pos="65000">
                              <a:schemeClr val="tx2"/>
                            </a:gs>
                          </a:gsLst>
                          <a:lin ang="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157089" id="Rectangle 11" o:spid="_x0000_s1026" style="position:absolute;margin-left:0;margin-top:14.9pt;width:252.1pt;height:14.15pt;z-index:-251651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" fillcolor="#e73037 [3214]" stroked="f" strokeweight="1pt">
                <v:fill color2="#ffd500 [3215]" angle="90" colors="0 #e73037;3277f #e73037" focus="100%" type="gradient">
                  <o:fill v:ext="view" type="gradientUnscaled"/>
                </v:fill>
                <w10:wrap anchorx="margin"/>
              </v:rect>
            </w:pict>
          </mc:Fallback>
        </mc:AlternateContent>
      </w:r>
    </w:p>
    <w:p w14:paraId="6A89509D" w14:textId="15CE0352" w:rsidR="00934AF6" w:rsidRPr="007F3CC1" w:rsidRDefault="006667F2" w:rsidP="007F3CC1">
      <w:pPr>
        <w:spacing w:after="213"/>
        <w:ind w:left="86" w:right="-6"/>
        <w:jc w:val="both"/>
        <w:rPr>
          <w:rFonts w:cstheme="minorHAnsi"/>
          <w:b/>
          <w:bCs/>
          <w:color w:val="FFFFFF" w:themeColor="background1"/>
          <w:sz w:val="22"/>
          <w:szCs w:val="22"/>
          <w:lang w:eastAsia="fr-FR"/>
        </w:rPr>
      </w:pPr>
      <w:r w:rsidRPr="007F3CC1">
        <w:rPr>
          <w:rFonts w:cstheme="minorHAnsi"/>
          <w:b/>
          <w:bCs/>
          <w:color w:val="FFFFFF" w:themeColor="background1"/>
          <w:sz w:val="22"/>
          <w:szCs w:val="22"/>
          <w:lang w:eastAsia="fr-FR"/>
        </w:rPr>
        <w:t>HISTORIQUE</w:t>
      </w:r>
    </w:p>
    <w:p w14:paraId="669D6DD3" w14:textId="6A3F9921" w:rsidR="00FF384B" w:rsidRPr="00FF384B" w:rsidRDefault="00FF384B" w:rsidP="007F3CC1">
      <w:pPr>
        <w:ind w:right="-6"/>
        <w:jc w:val="both"/>
        <w:rPr>
          <w:rFonts w:cstheme="minorHAnsi"/>
          <w:sz w:val="20"/>
          <w:szCs w:val="20"/>
          <w:lang w:eastAsia="fr-FR"/>
        </w:rPr>
      </w:pPr>
      <w:r w:rsidRPr="00FF384B">
        <w:rPr>
          <w:rFonts w:cstheme="minorHAnsi"/>
          <w:sz w:val="20"/>
          <w:szCs w:val="20"/>
          <w:lang w:eastAsia="fr-FR"/>
        </w:rPr>
        <w:t xml:space="preserve">Les motrices roulant sur le réseau du TEC Charleroi ont été commandées sous la tutelle de la SNCV auprès de l'association de deux constructeurs d'époque BN et ACEC. </w:t>
      </w:r>
    </w:p>
    <w:p w14:paraId="408B225A" w14:textId="30DC0C39" w:rsidR="00FF384B" w:rsidRPr="00FF384B" w:rsidRDefault="00FF384B" w:rsidP="007F3CC1">
      <w:pPr>
        <w:ind w:right="-6"/>
        <w:jc w:val="both"/>
        <w:rPr>
          <w:rFonts w:cstheme="minorHAnsi"/>
          <w:sz w:val="20"/>
          <w:szCs w:val="20"/>
          <w:lang w:eastAsia="fr-FR"/>
        </w:rPr>
      </w:pPr>
    </w:p>
    <w:p w14:paraId="42787C9A" w14:textId="21984926" w:rsidR="00FF384B" w:rsidRPr="00FF384B" w:rsidRDefault="00FF384B" w:rsidP="007F3CC1">
      <w:pPr>
        <w:ind w:right="-6"/>
        <w:jc w:val="both"/>
        <w:rPr>
          <w:rFonts w:cstheme="minorHAnsi"/>
          <w:sz w:val="20"/>
          <w:szCs w:val="20"/>
          <w:lang w:eastAsia="fr-FR"/>
        </w:rPr>
      </w:pPr>
      <w:r w:rsidRPr="00FF384B">
        <w:rPr>
          <w:rFonts w:cstheme="minorHAnsi"/>
          <w:sz w:val="20"/>
          <w:szCs w:val="20"/>
          <w:lang w:eastAsia="fr-FR"/>
        </w:rPr>
        <w:t>Cette commande</w:t>
      </w:r>
      <w:r w:rsidR="00BC4904">
        <w:rPr>
          <w:rFonts w:cstheme="minorHAnsi"/>
          <w:sz w:val="20"/>
          <w:szCs w:val="20"/>
          <w:lang w:eastAsia="fr-FR"/>
        </w:rPr>
        <w:t>,</w:t>
      </w:r>
      <w:r w:rsidRPr="00FF384B">
        <w:rPr>
          <w:rFonts w:cstheme="minorHAnsi"/>
          <w:sz w:val="20"/>
          <w:szCs w:val="20"/>
          <w:lang w:eastAsia="fr-FR"/>
        </w:rPr>
        <w:t xml:space="preserve"> établie à la fin des années septante pour </w:t>
      </w:r>
      <w:r w:rsidR="00AB5B38">
        <w:rPr>
          <w:rFonts w:cstheme="minorHAnsi"/>
          <w:sz w:val="20"/>
          <w:szCs w:val="20"/>
          <w:lang w:eastAsia="fr-FR"/>
        </w:rPr>
        <w:t>104</w:t>
      </w:r>
      <w:r w:rsidRPr="00FF384B">
        <w:rPr>
          <w:rFonts w:cstheme="minorHAnsi"/>
          <w:sz w:val="20"/>
          <w:szCs w:val="20"/>
          <w:lang w:eastAsia="fr-FR"/>
        </w:rPr>
        <w:t xml:space="preserve"> véhicules</w:t>
      </w:r>
      <w:r w:rsidR="00BC4904">
        <w:rPr>
          <w:rFonts w:cstheme="minorHAnsi"/>
          <w:sz w:val="20"/>
          <w:szCs w:val="20"/>
          <w:lang w:eastAsia="fr-FR"/>
        </w:rPr>
        <w:t xml:space="preserve">, </w:t>
      </w:r>
      <w:r w:rsidRPr="00FF384B">
        <w:rPr>
          <w:rFonts w:cstheme="minorHAnsi"/>
          <w:sz w:val="20"/>
          <w:szCs w:val="20"/>
          <w:lang w:eastAsia="fr-FR"/>
        </w:rPr>
        <w:t xml:space="preserve">visait à moderniser le parc ferroviaire de la société. </w:t>
      </w:r>
      <w:r w:rsidR="00AB5B38">
        <w:rPr>
          <w:rFonts w:cstheme="minorHAnsi"/>
          <w:sz w:val="20"/>
          <w:szCs w:val="20"/>
          <w:lang w:eastAsia="fr-FR"/>
        </w:rPr>
        <w:t>55</w:t>
      </w:r>
      <w:r w:rsidRPr="00FF384B">
        <w:rPr>
          <w:rFonts w:cstheme="minorHAnsi"/>
          <w:sz w:val="20"/>
          <w:szCs w:val="20"/>
          <w:lang w:eastAsia="fr-FR"/>
        </w:rPr>
        <w:t xml:space="preserve"> de ces motrices étaient destinées à la région de Charleroi. Les autres pour le Littoral.</w:t>
      </w:r>
      <w:r w:rsidR="00AB5B38">
        <w:rPr>
          <w:rFonts w:cstheme="minorHAnsi"/>
          <w:sz w:val="20"/>
          <w:szCs w:val="20"/>
          <w:lang w:eastAsia="fr-FR"/>
        </w:rPr>
        <w:t xml:space="preserve"> Li</w:t>
      </w:r>
      <w:r w:rsidRPr="00FF384B">
        <w:rPr>
          <w:rFonts w:cstheme="minorHAnsi"/>
          <w:sz w:val="20"/>
          <w:szCs w:val="20"/>
          <w:lang w:eastAsia="fr-FR"/>
        </w:rPr>
        <w:t>vrées et mises en exploitation au début des années quatre-vingt</w:t>
      </w:r>
      <w:r w:rsidR="00AB5B38">
        <w:rPr>
          <w:rFonts w:cstheme="minorHAnsi"/>
          <w:sz w:val="20"/>
          <w:szCs w:val="20"/>
          <w:lang w:eastAsia="fr-FR"/>
        </w:rPr>
        <w:t xml:space="preserve">, </w:t>
      </w:r>
      <w:r w:rsidRPr="00FF384B">
        <w:rPr>
          <w:rFonts w:cstheme="minorHAnsi"/>
          <w:sz w:val="20"/>
          <w:szCs w:val="20"/>
          <w:lang w:eastAsia="fr-FR"/>
        </w:rPr>
        <w:t>le contexte politique d'époque a eu pour conséquence de provoquer le déclin du réseau de tramways dans la région de Charleroi dès la fin des années quatre-vingt au profit d'autobus moins coûteux.</w:t>
      </w:r>
    </w:p>
    <w:p w14:paraId="2351004E" w14:textId="77777777" w:rsidR="00FF384B" w:rsidRPr="00FF384B" w:rsidRDefault="00FF384B" w:rsidP="007F3CC1">
      <w:pPr>
        <w:ind w:right="-6"/>
        <w:jc w:val="both"/>
        <w:rPr>
          <w:rFonts w:cstheme="minorHAnsi"/>
          <w:sz w:val="20"/>
          <w:szCs w:val="20"/>
          <w:lang w:eastAsia="fr-FR"/>
        </w:rPr>
      </w:pPr>
    </w:p>
    <w:p w14:paraId="75857A70" w14:textId="14FA4CC9" w:rsidR="00FF384B" w:rsidRPr="00FF384B" w:rsidRDefault="00FF384B" w:rsidP="007F3CC1">
      <w:pPr>
        <w:ind w:right="-6"/>
        <w:jc w:val="both"/>
        <w:rPr>
          <w:rFonts w:cstheme="minorHAnsi"/>
          <w:sz w:val="20"/>
          <w:szCs w:val="20"/>
          <w:lang w:eastAsia="fr-FR"/>
        </w:rPr>
      </w:pPr>
      <w:r w:rsidRPr="00FF384B">
        <w:rPr>
          <w:rFonts w:cstheme="minorHAnsi"/>
          <w:sz w:val="20"/>
          <w:szCs w:val="20"/>
          <w:lang w:eastAsia="fr-FR"/>
        </w:rPr>
        <w:t>Les motrices devenues inutiles à l'exploitation du réseau ferré survivant furent garées lors de l'échéance de travaux à coût</w:t>
      </w:r>
      <w:r w:rsidR="00B8396B">
        <w:rPr>
          <w:rFonts w:cstheme="minorHAnsi"/>
          <w:sz w:val="20"/>
          <w:szCs w:val="20"/>
          <w:lang w:eastAsia="fr-FR"/>
        </w:rPr>
        <w:t>s</w:t>
      </w:r>
      <w:r w:rsidRPr="00FF384B">
        <w:rPr>
          <w:rFonts w:cstheme="minorHAnsi"/>
          <w:sz w:val="20"/>
          <w:szCs w:val="20"/>
          <w:lang w:eastAsia="fr-FR"/>
        </w:rPr>
        <w:t xml:space="preserve"> important</w:t>
      </w:r>
      <w:r w:rsidR="00B8396B">
        <w:rPr>
          <w:rFonts w:cstheme="minorHAnsi"/>
          <w:sz w:val="20"/>
          <w:szCs w:val="20"/>
          <w:lang w:eastAsia="fr-FR"/>
        </w:rPr>
        <w:t>s</w:t>
      </w:r>
      <w:r w:rsidRPr="00FF384B">
        <w:rPr>
          <w:rFonts w:cstheme="minorHAnsi"/>
          <w:sz w:val="20"/>
          <w:szCs w:val="20"/>
          <w:lang w:eastAsia="fr-FR"/>
        </w:rPr>
        <w:t xml:space="preserve"> et seules 28 motrices en état de marche subsistaient lors de la reprise des activités par la SRWT en 1991. Ces motrice</w:t>
      </w:r>
      <w:r w:rsidR="00841CEE">
        <w:rPr>
          <w:rFonts w:cstheme="minorHAnsi"/>
          <w:sz w:val="20"/>
          <w:szCs w:val="20"/>
          <w:lang w:eastAsia="fr-FR"/>
        </w:rPr>
        <w:t>s</w:t>
      </w:r>
      <w:r w:rsidRPr="00FF384B">
        <w:rPr>
          <w:rFonts w:cstheme="minorHAnsi"/>
          <w:sz w:val="20"/>
          <w:szCs w:val="20"/>
          <w:lang w:eastAsia="fr-FR"/>
        </w:rPr>
        <w:t xml:space="preserve"> garées furent petit à petit vidées de leur équipement et restèrent stockées en plein air.</w:t>
      </w:r>
    </w:p>
    <w:p w14:paraId="1CB70D2E" w14:textId="77777777" w:rsidR="00FF384B" w:rsidRPr="00FF384B" w:rsidRDefault="00FF384B" w:rsidP="007F3CC1">
      <w:pPr>
        <w:ind w:right="-6"/>
        <w:jc w:val="both"/>
        <w:rPr>
          <w:rFonts w:cstheme="minorHAnsi"/>
          <w:sz w:val="20"/>
          <w:szCs w:val="20"/>
          <w:lang w:eastAsia="fr-FR"/>
        </w:rPr>
      </w:pPr>
    </w:p>
    <w:p w14:paraId="4BA846B1" w14:textId="0B6F8595" w:rsidR="00AD193B" w:rsidRDefault="00FF384B" w:rsidP="00FA2ED2">
      <w:pPr>
        <w:ind w:right="-6"/>
        <w:jc w:val="both"/>
        <w:rPr>
          <w:rFonts w:cstheme="minorHAnsi"/>
          <w:sz w:val="20"/>
          <w:szCs w:val="20"/>
          <w:lang w:eastAsia="fr-FR"/>
        </w:rPr>
      </w:pPr>
      <w:r w:rsidRPr="00FF384B">
        <w:rPr>
          <w:rFonts w:cstheme="minorHAnsi"/>
          <w:sz w:val="20"/>
          <w:szCs w:val="20"/>
          <w:lang w:eastAsia="fr-FR"/>
        </w:rPr>
        <w:t>L'inauguration progressive des parties d</w:t>
      </w:r>
      <w:r w:rsidR="003E1B40">
        <w:rPr>
          <w:rFonts w:cstheme="minorHAnsi"/>
          <w:sz w:val="20"/>
          <w:szCs w:val="20"/>
          <w:lang w:eastAsia="fr-FR"/>
        </w:rPr>
        <w:t xml:space="preserve">u </w:t>
      </w:r>
      <w:r w:rsidRPr="00FF384B">
        <w:rPr>
          <w:rFonts w:cstheme="minorHAnsi"/>
          <w:sz w:val="20"/>
          <w:szCs w:val="20"/>
          <w:lang w:eastAsia="fr-FR"/>
        </w:rPr>
        <w:t>MLC</w:t>
      </w:r>
      <w:r w:rsidR="003E1B40">
        <w:rPr>
          <w:rFonts w:cstheme="minorHAnsi"/>
          <w:sz w:val="20"/>
          <w:szCs w:val="20"/>
          <w:lang w:eastAsia="fr-FR"/>
        </w:rPr>
        <w:t xml:space="preserve"> (</w:t>
      </w:r>
      <w:r w:rsidR="003E1B40" w:rsidRPr="003E1B40">
        <w:rPr>
          <w:rFonts w:cstheme="minorHAnsi"/>
          <w:i/>
          <w:sz w:val="20"/>
          <w:szCs w:val="20"/>
          <w:lang w:eastAsia="fr-FR"/>
        </w:rPr>
        <w:t>Métro Léger de Charleroi</w:t>
      </w:r>
      <w:r w:rsidR="003E1B40">
        <w:rPr>
          <w:rFonts w:cstheme="minorHAnsi"/>
          <w:sz w:val="20"/>
          <w:szCs w:val="20"/>
          <w:lang w:eastAsia="fr-FR"/>
        </w:rPr>
        <w:t>)</w:t>
      </w:r>
      <w:r w:rsidRPr="00FF384B">
        <w:rPr>
          <w:rFonts w:cstheme="minorHAnsi"/>
          <w:sz w:val="20"/>
          <w:szCs w:val="20"/>
          <w:lang w:eastAsia="fr-FR"/>
        </w:rPr>
        <w:t xml:space="preserve"> inutilisées entre 1993 (abandon de l'exploitation de la ligne 90 et mise en service de l'antenne de GILLY et des Stations PROVIDENCE- DE CARTIER- MOULIN) et 1996 (</w:t>
      </w:r>
      <w:r w:rsidR="003E1B40">
        <w:rPr>
          <w:rFonts w:cstheme="minorHAnsi"/>
          <w:sz w:val="20"/>
          <w:szCs w:val="20"/>
          <w:lang w:eastAsia="fr-FR"/>
        </w:rPr>
        <w:t>m</w:t>
      </w:r>
      <w:r w:rsidRPr="00FF384B">
        <w:rPr>
          <w:rFonts w:cstheme="minorHAnsi"/>
          <w:sz w:val="20"/>
          <w:szCs w:val="20"/>
          <w:lang w:eastAsia="fr-FR"/>
        </w:rPr>
        <w:t xml:space="preserve">ise en service de JANSON et PARC) et l'initiation des chantiers des extensions du réseau (2003) conduisirent </w:t>
      </w:r>
      <w:r w:rsidR="003E1B40">
        <w:rPr>
          <w:rFonts w:cstheme="minorHAnsi"/>
          <w:sz w:val="20"/>
          <w:szCs w:val="20"/>
          <w:lang w:eastAsia="fr-FR"/>
        </w:rPr>
        <w:t xml:space="preserve">le </w:t>
      </w:r>
      <w:r w:rsidRPr="00FF384B">
        <w:rPr>
          <w:rFonts w:cstheme="minorHAnsi"/>
          <w:sz w:val="20"/>
          <w:szCs w:val="20"/>
          <w:lang w:eastAsia="fr-FR"/>
        </w:rPr>
        <w:t>TEC Charleroi à entamer des chantiers de remise en parc des motrices garées. Cette réactivation fut organisée avec de</w:t>
      </w:r>
      <w:r w:rsidR="00841CEE">
        <w:rPr>
          <w:rFonts w:cstheme="minorHAnsi"/>
          <w:sz w:val="20"/>
          <w:szCs w:val="20"/>
          <w:lang w:eastAsia="fr-FR"/>
        </w:rPr>
        <w:t>s</w:t>
      </w:r>
      <w:r w:rsidRPr="00FF384B">
        <w:rPr>
          <w:rFonts w:cstheme="minorHAnsi"/>
          <w:sz w:val="20"/>
          <w:szCs w:val="20"/>
          <w:lang w:eastAsia="fr-FR"/>
        </w:rPr>
        <w:t xml:space="preserve"> budgets spécifiques alloués par la SRWT en commençant par les véhicules les moins dégradés. Cette réactivation concerna in fine 49 motrices mais consist</w:t>
      </w:r>
      <w:r w:rsidR="003E1B40">
        <w:rPr>
          <w:rFonts w:cstheme="minorHAnsi"/>
          <w:sz w:val="20"/>
          <w:szCs w:val="20"/>
          <w:lang w:eastAsia="fr-FR"/>
        </w:rPr>
        <w:t>a</w:t>
      </w:r>
      <w:r w:rsidRPr="00FF384B">
        <w:rPr>
          <w:rFonts w:cstheme="minorHAnsi"/>
          <w:sz w:val="20"/>
          <w:szCs w:val="20"/>
          <w:lang w:eastAsia="fr-FR"/>
        </w:rPr>
        <w:t xml:space="preserve"> à une remise en service sans modification technique par rapport à l'état d'origine.</w:t>
      </w:r>
    </w:p>
    <w:p w14:paraId="00194A24" w14:textId="50C7AFEB" w:rsidR="00841CEE" w:rsidRDefault="00841CEE" w:rsidP="00FA2ED2">
      <w:pPr>
        <w:ind w:right="-6"/>
        <w:jc w:val="both"/>
        <w:rPr>
          <w:rFonts w:cstheme="minorHAnsi"/>
          <w:sz w:val="20"/>
          <w:szCs w:val="20"/>
          <w:lang w:eastAsia="fr-FR"/>
        </w:rPr>
      </w:pPr>
    </w:p>
    <w:p w14:paraId="145D7B4C" w14:textId="614FDF8F" w:rsidR="00841CEE" w:rsidRDefault="00841CEE" w:rsidP="00FA2ED2">
      <w:pPr>
        <w:ind w:right="-6"/>
        <w:jc w:val="both"/>
        <w:rPr>
          <w:rFonts w:cstheme="minorHAnsi"/>
          <w:sz w:val="20"/>
          <w:szCs w:val="20"/>
          <w:lang w:eastAsia="fr-FR"/>
        </w:rPr>
      </w:pPr>
    </w:p>
    <w:p w14:paraId="39A2A431" w14:textId="0DD6A691" w:rsidR="00841CEE" w:rsidRPr="0050018D" w:rsidRDefault="00841CEE" w:rsidP="00841CEE">
      <w:pPr>
        <w:pStyle w:val="p1"/>
        <w:spacing w:after="100"/>
        <w:ind w:left="-567" w:right="-6"/>
        <w:jc w:val="both"/>
        <w:rPr>
          <w:rFonts w:asciiTheme="minorHAnsi" w:hAnsiTheme="minorHAnsi" w:cstheme="minorHAnsi"/>
          <w:b/>
          <w:bCs/>
          <w:color w:val="FFFFFF" w:themeColor="background1"/>
          <w:sz w:val="20"/>
          <w:szCs w:val="20"/>
        </w:rPr>
      </w:pPr>
      <w:r w:rsidRPr="0050018D">
        <w:rPr>
          <w:rFonts w:asciiTheme="minorHAnsi" w:hAnsiTheme="minorHAnsi" w:cstheme="minorHAnsi"/>
          <w:b/>
          <w:bCs/>
          <w:noProof/>
          <w:color w:val="FFFFFF" w:themeColor="background1"/>
          <w:sz w:val="20"/>
          <w:szCs w:val="20"/>
        </w:rPr>
        <mc:AlternateContent>
          <mc:Choice Requires="wps">
            <w:drawing>
              <wp:anchor distT="0" distB="0" distL="114300" distR="114300" simplePos="0" relativeHeight="251692032" behindDoc="1" locked="0" layoutInCell="1" allowOverlap="1" wp14:anchorId="55FA3857" wp14:editId="4204EEBF">
                <wp:simplePos x="0" y="0"/>
                <wp:positionH relativeFrom="column">
                  <wp:posOffset>1270</wp:posOffset>
                </wp:positionH>
                <wp:positionV relativeFrom="paragraph">
                  <wp:posOffset>189593</wp:posOffset>
                </wp:positionV>
                <wp:extent cx="3202128" cy="179705"/>
                <wp:effectExtent l="0" t="0" r="0" b="0"/>
                <wp:wrapNone/>
                <wp:docPr id="48" name="Rectangle 48"/>
                <wp:cNvGraphicFramePr/>
                <a:graphic xmlns:a="http://schemas.openxmlformats.org/drawingml/2006/main">
                  <a:graphicData uri="http://schemas.microsoft.com/office/word/2010/wordprocessingShape">
                    <wps:wsp>
                      <wps:cNvSpPr/>
                      <wps:spPr>
                        <a:xfrm>
                          <a:off x="0" y="0"/>
                          <a:ext cx="3202128" cy="179705"/>
                        </a:xfrm>
                        <a:prstGeom prst="rect">
                          <a:avLst/>
                        </a:prstGeom>
                        <a:gradFill>
                          <a:gsLst>
                            <a:gs pos="5000">
                              <a:schemeClr val="bg2"/>
                            </a:gs>
                            <a:gs pos="65000">
                              <a:schemeClr val="tx2"/>
                            </a:gs>
                          </a:gsLst>
                          <a:lin ang="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FF8C6D" id="Rectangle 48" o:spid="_x0000_s1026" style="position:absolute;margin-left:.1pt;margin-top:14.95pt;width:252.15pt;height:14.15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" fillcolor="#e73037 [3214]" stroked="f" strokeweight="1pt">
                <v:fill color2="#ffd500 [3215]" angle="90" colors="0 #e73037;3277f #e73037" focus="100%" type="gradient">
                  <o:fill v:ext="view" type="gradientUnscaled"/>
                </v:fill>
              </v:rect>
            </w:pict>
          </mc:Fallback>
        </mc:AlternateContent>
      </w:r>
      <w:r w:rsidRPr="0050018D">
        <w:rPr>
          <w:rFonts w:asciiTheme="minorHAnsi" w:hAnsiTheme="minorHAnsi" w:cstheme="minorHAnsi"/>
          <w:b/>
          <w:bCs/>
          <w:color w:val="FFFFFF" w:themeColor="background1"/>
          <w:sz w:val="20"/>
          <w:szCs w:val="20"/>
        </w:rPr>
        <w:t>VOTRE FONCTION</w:t>
      </w:r>
    </w:p>
    <w:p w14:paraId="2F81BC6D" w14:textId="2AFCFE33" w:rsidR="00841CEE" w:rsidRDefault="00841CEE" w:rsidP="00841CEE">
      <w:pPr>
        <w:ind w:right="-6"/>
        <w:jc w:val="both"/>
        <w:rPr>
          <w:rFonts w:cstheme="minorHAnsi"/>
          <w:sz w:val="20"/>
          <w:szCs w:val="20"/>
          <w:lang w:eastAsia="fr-FR"/>
        </w:rPr>
      </w:pPr>
      <w:r>
        <w:rPr>
          <w:rFonts w:cstheme="minorHAnsi"/>
          <w:b/>
          <w:bCs/>
          <w:color w:val="FFFFFF" w:themeColor="background1"/>
          <w:sz w:val="22"/>
          <w:szCs w:val="22"/>
          <w:lang w:eastAsia="fr-FR"/>
        </w:rPr>
        <w:t xml:space="preserve">  ATTRIBUTION DU CONTRAT</w:t>
      </w:r>
    </w:p>
    <w:p w14:paraId="1F266629" w14:textId="09B49953" w:rsidR="00841CEE" w:rsidRPr="0050018D" w:rsidRDefault="00841CEE" w:rsidP="00841CEE">
      <w:pPr>
        <w:ind w:right="-6"/>
        <w:jc w:val="both"/>
        <w:rPr>
          <w:rFonts w:cstheme="minorHAnsi"/>
          <w:sz w:val="20"/>
          <w:szCs w:val="20"/>
          <w:lang w:eastAsia="fr-FR"/>
        </w:rPr>
      </w:pPr>
    </w:p>
    <w:p w14:paraId="574611C2" w14:textId="75B11CAD" w:rsidR="00B01AB7" w:rsidRDefault="00B01AB7" w:rsidP="00841CEE">
      <w:pPr>
        <w:ind w:right="-6"/>
        <w:jc w:val="both"/>
        <w:rPr>
          <w:rFonts w:cstheme="minorHAnsi"/>
          <w:b/>
          <w:noProof/>
          <w:sz w:val="20"/>
          <w:szCs w:val="20"/>
          <w:lang w:eastAsia="fr-FR"/>
        </w:rPr>
      </w:pPr>
    </w:p>
    <w:p w14:paraId="1F29EE17" w14:textId="26A60CB0" w:rsidR="00841CEE" w:rsidRPr="001A58DA" w:rsidRDefault="00B01AB7" w:rsidP="00841CEE">
      <w:pPr>
        <w:ind w:right="-6"/>
        <w:jc w:val="both"/>
        <w:rPr>
          <w:rFonts w:cstheme="minorHAnsi"/>
          <w:sz w:val="20"/>
          <w:szCs w:val="20"/>
          <w:lang w:eastAsia="fr-FR"/>
        </w:rPr>
      </w:pPr>
      <w:r>
        <w:rPr>
          <w:rFonts w:cstheme="minorHAnsi"/>
          <w:b/>
          <w:noProof/>
          <w:sz w:val="20"/>
          <w:szCs w:val="20"/>
          <w:lang w:eastAsia="fr-FR"/>
        </w:rPr>
        <w:drawing>
          <wp:anchor distT="0" distB="0" distL="114300" distR="114300" simplePos="0" relativeHeight="251688960" behindDoc="0" locked="0" layoutInCell="1" allowOverlap="1" wp14:anchorId="398C83CE" wp14:editId="6AE683E0">
            <wp:simplePos x="0" y="0"/>
            <wp:positionH relativeFrom="margin">
              <wp:posOffset>4034155</wp:posOffset>
            </wp:positionH>
            <wp:positionV relativeFrom="paragraph">
              <wp:posOffset>16510</wp:posOffset>
            </wp:positionV>
            <wp:extent cx="1780540" cy="1971675"/>
            <wp:effectExtent l="0" t="0" r="0" b="9525"/>
            <wp:wrapSquare wrapText="bothSides"/>
            <wp:docPr id="9" name="Image 9" descr="Une image contenant jaune, bâtiment&#10;&#10;Description générée avec un niveau de confiance très élev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tec_charleroi_037.jpg"/>
                    <pic:cNvPicPr/>
                  </pic:nvPicPr>
                  <pic:blipFill rotWithShape="1">
                    <a:blip r:embed="rId10">
                      <a:extLst>
                        <a:ext uri="{28A0092B-C50C-407E-A947-70E740481C1C}">
                          <a14:useLocalDpi xmlns:a14="http://schemas.microsoft.com/office/drawing/2010/main" val="0"/>
                        </a:ext>
                      </a:extLst>
                    </a:blip>
                    <a:srcRect t="11771" b="14388"/>
                    <a:stretch/>
                  </pic:blipFill>
                  <pic:spPr bwMode="auto">
                    <a:xfrm>
                      <a:off x="0" y="0"/>
                      <a:ext cx="1780540" cy="19716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gramStart"/>
      <w:r w:rsidR="00841CEE" w:rsidRPr="001A58DA">
        <w:rPr>
          <w:rFonts w:cstheme="minorHAnsi"/>
          <w:sz w:val="20"/>
          <w:szCs w:val="20"/>
          <w:lang w:eastAsia="fr-FR"/>
        </w:rPr>
        <w:t>Suite à un</w:t>
      </w:r>
      <w:proofErr w:type="gramEnd"/>
      <w:r w:rsidR="00841CEE" w:rsidRPr="001A58DA">
        <w:rPr>
          <w:rFonts w:cstheme="minorHAnsi"/>
          <w:sz w:val="20"/>
          <w:szCs w:val="20"/>
          <w:lang w:eastAsia="fr-FR"/>
        </w:rPr>
        <w:t xml:space="preserve"> appel d’offres européen lancé le 20 juillet 2016 pour la rénovation des 45 tramways, le TEC Charleroi a analysé rigoureusement 7 offres sur les aspects qualitatif, financier et de gestion de projet.</w:t>
      </w:r>
    </w:p>
    <w:p w14:paraId="269FAEDD" w14:textId="77777777" w:rsidR="00841CEE" w:rsidRPr="001A58DA" w:rsidRDefault="00841CEE" w:rsidP="00841CEE">
      <w:pPr>
        <w:ind w:right="-6"/>
        <w:jc w:val="both"/>
        <w:rPr>
          <w:rFonts w:cstheme="minorHAnsi"/>
          <w:sz w:val="20"/>
          <w:szCs w:val="20"/>
          <w:lang w:eastAsia="fr-FR"/>
        </w:rPr>
      </w:pPr>
    </w:p>
    <w:p w14:paraId="57042B33" w14:textId="77777777" w:rsidR="00841CEE" w:rsidRPr="0050018D" w:rsidRDefault="00841CEE" w:rsidP="00841CEE">
      <w:pPr>
        <w:ind w:right="-6"/>
        <w:jc w:val="both"/>
        <w:rPr>
          <w:rFonts w:cstheme="minorHAnsi"/>
          <w:sz w:val="20"/>
          <w:szCs w:val="20"/>
          <w:lang w:eastAsia="fr-FR"/>
        </w:rPr>
      </w:pPr>
      <w:r w:rsidRPr="001A58DA">
        <w:rPr>
          <w:rFonts w:cstheme="minorHAnsi"/>
          <w:sz w:val="20"/>
          <w:szCs w:val="20"/>
          <w:lang w:eastAsia="fr-FR"/>
        </w:rPr>
        <w:t>Le conseil d’administration a validé l’attribution du contrat à la société Alstom en date du 25 juin 2018 qui opérera une rénovation des tramways afin d’améliorer le confort des passagers et des conducteurs et pour prolonger la durée de vie du matériel en question.</w:t>
      </w:r>
    </w:p>
    <w:p w14:paraId="3CF9CEF9" w14:textId="5D8E2BD2" w:rsidR="00841CEE" w:rsidRPr="00841CEE" w:rsidRDefault="00841CEE" w:rsidP="00FA2ED2">
      <w:pPr>
        <w:ind w:right="-6"/>
        <w:jc w:val="both"/>
        <w:rPr>
          <w:rFonts w:cstheme="minorHAnsi"/>
          <w:sz w:val="20"/>
          <w:szCs w:val="20"/>
          <w:lang w:eastAsia="fr-FR"/>
        </w:rPr>
      </w:pPr>
    </w:p>
    <w:p w14:paraId="78EC6836" w14:textId="47F0C977" w:rsidR="00654303" w:rsidRDefault="00654303" w:rsidP="00FA2ED2">
      <w:pPr>
        <w:ind w:right="-6"/>
        <w:jc w:val="both"/>
        <w:rPr>
          <w:rFonts w:cstheme="minorHAnsi"/>
          <w:sz w:val="18"/>
          <w:szCs w:val="18"/>
        </w:rPr>
      </w:pPr>
    </w:p>
    <w:p w14:paraId="7B6DB14B" w14:textId="3C9ED8A2" w:rsidR="00B01AB7" w:rsidRDefault="00B01AB7" w:rsidP="00FA2ED2">
      <w:pPr>
        <w:ind w:right="-6"/>
        <w:jc w:val="both"/>
        <w:rPr>
          <w:rFonts w:cstheme="minorHAnsi"/>
          <w:sz w:val="18"/>
          <w:szCs w:val="18"/>
        </w:rPr>
      </w:pPr>
    </w:p>
    <w:p w14:paraId="34E994B8" w14:textId="32DE132C" w:rsidR="00B01AB7" w:rsidRDefault="00B01AB7" w:rsidP="00FA2ED2">
      <w:pPr>
        <w:ind w:right="-6"/>
        <w:jc w:val="both"/>
        <w:rPr>
          <w:rFonts w:cstheme="minorHAnsi"/>
          <w:sz w:val="18"/>
          <w:szCs w:val="18"/>
        </w:rPr>
      </w:pPr>
    </w:p>
    <w:p w14:paraId="0C925767" w14:textId="137BBC07" w:rsidR="00B01AB7" w:rsidRDefault="00B01AB7" w:rsidP="00FA2ED2">
      <w:pPr>
        <w:ind w:right="-6"/>
        <w:jc w:val="both"/>
        <w:rPr>
          <w:rFonts w:cstheme="minorHAnsi"/>
          <w:sz w:val="18"/>
          <w:szCs w:val="18"/>
        </w:rPr>
      </w:pPr>
    </w:p>
    <w:p w14:paraId="0CE90CFF" w14:textId="63A44BCE" w:rsidR="00B01AB7" w:rsidRDefault="00B01AB7" w:rsidP="00FA2ED2">
      <w:pPr>
        <w:ind w:right="-6"/>
        <w:jc w:val="both"/>
        <w:rPr>
          <w:rFonts w:cstheme="minorHAnsi"/>
          <w:sz w:val="18"/>
          <w:szCs w:val="18"/>
        </w:rPr>
      </w:pPr>
    </w:p>
    <w:p w14:paraId="30FD0E61" w14:textId="77777777" w:rsidR="00B01AB7" w:rsidRDefault="00B01AB7" w:rsidP="00FA2ED2">
      <w:pPr>
        <w:ind w:right="-6"/>
        <w:jc w:val="both"/>
        <w:rPr>
          <w:rFonts w:cstheme="minorHAnsi"/>
          <w:sz w:val="18"/>
          <w:szCs w:val="18"/>
        </w:rPr>
      </w:pPr>
    </w:p>
    <w:p w14:paraId="637330A4" w14:textId="77777777" w:rsidR="00B01AB7" w:rsidRPr="0050018D" w:rsidRDefault="00B01AB7" w:rsidP="00FA2ED2">
      <w:pPr>
        <w:ind w:right="-6"/>
        <w:jc w:val="both"/>
        <w:rPr>
          <w:rFonts w:cstheme="minorHAnsi"/>
          <w:sz w:val="18"/>
          <w:szCs w:val="18"/>
        </w:rPr>
      </w:pPr>
    </w:p>
    <w:p w14:paraId="30295684" w14:textId="2F6DE12A" w:rsidR="00AD193B" w:rsidRPr="0050018D" w:rsidRDefault="00AD193B" w:rsidP="00FA2ED2">
      <w:pPr>
        <w:pStyle w:val="p1"/>
        <w:spacing w:after="100"/>
        <w:ind w:left="-567" w:right="-6"/>
        <w:jc w:val="both"/>
        <w:rPr>
          <w:rFonts w:asciiTheme="minorHAnsi" w:hAnsiTheme="minorHAnsi" w:cstheme="minorHAnsi"/>
          <w:b/>
          <w:bCs/>
          <w:color w:val="FFFFFF" w:themeColor="background1"/>
          <w:sz w:val="20"/>
          <w:szCs w:val="20"/>
        </w:rPr>
      </w:pPr>
      <w:r w:rsidRPr="0050018D">
        <w:rPr>
          <w:rFonts w:asciiTheme="minorHAnsi" w:hAnsiTheme="minorHAnsi" w:cstheme="minorHAnsi"/>
          <w:b/>
          <w:bCs/>
          <w:noProof/>
          <w:color w:val="FFFFFF" w:themeColor="background1"/>
          <w:sz w:val="20"/>
          <w:szCs w:val="20"/>
        </w:rPr>
        <w:lastRenderedPageBreak/>
        <mc:AlternateContent>
          <mc:Choice Requires="wps">
            <w:drawing>
              <wp:anchor distT="0" distB="0" distL="114300" distR="114300" simplePos="0" relativeHeight="251674624" behindDoc="1" locked="0" layoutInCell="1" allowOverlap="1" wp14:anchorId="23E2B519" wp14:editId="03E88AA1">
                <wp:simplePos x="0" y="0"/>
                <wp:positionH relativeFrom="column">
                  <wp:posOffset>1270</wp:posOffset>
                </wp:positionH>
                <wp:positionV relativeFrom="paragraph">
                  <wp:posOffset>189593</wp:posOffset>
                </wp:positionV>
                <wp:extent cx="3202128" cy="179705"/>
                <wp:effectExtent l="0" t="0" r="0" b="0"/>
                <wp:wrapNone/>
                <wp:docPr id="17" name="Rectangle 17"/>
                <wp:cNvGraphicFramePr/>
                <a:graphic xmlns:a="http://schemas.openxmlformats.org/drawingml/2006/main">
                  <a:graphicData uri="http://schemas.microsoft.com/office/word/2010/wordprocessingShape">
                    <wps:wsp>
                      <wps:cNvSpPr/>
                      <wps:spPr>
                        <a:xfrm>
                          <a:off x="0" y="0"/>
                          <a:ext cx="3202128" cy="179705"/>
                        </a:xfrm>
                        <a:prstGeom prst="rect">
                          <a:avLst/>
                        </a:prstGeom>
                        <a:gradFill>
                          <a:gsLst>
                            <a:gs pos="5000">
                              <a:schemeClr val="bg2"/>
                            </a:gs>
                            <a:gs pos="65000">
                              <a:schemeClr val="tx2"/>
                            </a:gs>
                          </a:gsLst>
                          <a:lin ang="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A764D4" id="Rectangle 17" o:spid="_x0000_s1026" style="position:absolute;margin-left:.1pt;margin-top:14.95pt;width:252.15pt;height:14.1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" fillcolor="#e73037 [3214]" stroked="f" strokeweight="1pt">
                <v:fill color2="#ffd500 [3215]" angle="90" colors="0 #e73037;3277f #e73037" focus="100%" type="gradient">
                  <o:fill v:ext="view" type="gradientUnscaled"/>
                </v:fill>
              </v:rect>
            </w:pict>
          </mc:Fallback>
        </mc:AlternateContent>
      </w:r>
      <w:r w:rsidRPr="0050018D">
        <w:rPr>
          <w:rFonts w:asciiTheme="minorHAnsi" w:hAnsiTheme="minorHAnsi" w:cstheme="minorHAnsi"/>
          <w:b/>
          <w:bCs/>
          <w:color w:val="FFFFFF" w:themeColor="background1"/>
          <w:sz w:val="20"/>
          <w:szCs w:val="20"/>
        </w:rPr>
        <w:t>VOTRE FONCTION</w:t>
      </w:r>
    </w:p>
    <w:p w14:paraId="3CE8DD05" w14:textId="32E59CCC" w:rsidR="00AD193B" w:rsidRPr="007F3CC1" w:rsidRDefault="007F3CC1" w:rsidP="00FA2ED2">
      <w:pPr>
        <w:spacing w:after="213"/>
        <w:ind w:left="86" w:right="-6"/>
        <w:jc w:val="both"/>
        <w:rPr>
          <w:rFonts w:cstheme="minorHAnsi"/>
          <w:b/>
          <w:bCs/>
          <w:color w:val="FFFFFF" w:themeColor="background1"/>
          <w:sz w:val="22"/>
          <w:szCs w:val="22"/>
          <w:lang w:eastAsia="fr-FR"/>
        </w:rPr>
      </w:pPr>
      <w:r>
        <w:rPr>
          <w:rFonts w:cstheme="minorHAnsi"/>
          <w:b/>
          <w:bCs/>
          <w:color w:val="FFFFFF" w:themeColor="background1"/>
          <w:sz w:val="22"/>
          <w:szCs w:val="22"/>
          <w:lang w:eastAsia="fr-FR"/>
        </w:rPr>
        <w:t>TRAVAUX</w:t>
      </w:r>
    </w:p>
    <w:p w14:paraId="4C73E534" w14:textId="36E42CB9" w:rsidR="00AD193B" w:rsidRPr="007F3CC1" w:rsidRDefault="00746161" w:rsidP="00FA2ED2">
      <w:pPr>
        <w:ind w:right="-6"/>
        <w:jc w:val="both"/>
        <w:rPr>
          <w:rFonts w:cstheme="minorHAnsi"/>
          <w:sz w:val="20"/>
          <w:szCs w:val="20"/>
          <w:lang w:eastAsia="fr-FR"/>
        </w:rPr>
      </w:pPr>
      <w:r>
        <w:rPr>
          <w:rFonts w:cstheme="minorHAnsi"/>
          <w:noProof/>
          <w:sz w:val="20"/>
          <w:szCs w:val="20"/>
          <w:lang w:eastAsia="fr-FR"/>
        </w:rPr>
        <w:drawing>
          <wp:anchor distT="0" distB="0" distL="114300" distR="114300" simplePos="0" relativeHeight="251693056" behindDoc="0" locked="0" layoutInCell="1" allowOverlap="1" wp14:anchorId="20AFB809" wp14:editId="1D7E0CB9">
            <wp:simplePos x="0" y="0"/>
            <wp:positionH relativeFrom="margin">
              <wp:align>right</wp:align>
            </wp:positionH>
            <wp:positionV relativeFrom="paragraph">
              <wp:posOffset>856615</wp:posOffset>
            </wp:positionV>
            <wp:extent cx="5743575" cy="4061460"/>
            <wp:effectExtent l="0" t="0" r="9525" b="0"/>
            <wp:wrapSquare wrapText="bothSides"/>
            <wp:docPr id="4" name="Image 4" descr="Une image contenant transport, extérieur, jaune&#10;&#10;Description générée avec un niveau de confiance élev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017_03_08_exter_H1 3phares.jpg"/>
                    <pic:cNvPicPr/>
                  </pic:nvPicPr>
                  <pic:blipFill>
                    <a:blip r:embed="rId11">
                      <a:extLst>
                        <a:ext uri="{28A0092B-C50C-407E-A947-70E740481C1C}">
                          <a14:useLocalDpi xmlns:a14="http://schemas.microsoft.com/office/drawing/2010/main" val="0"/>
                        </a:ext>
                      </a:extLst>
                    </a:blip>
                    <a:stretch>
                      <a:fillRect/>
                    </a:stretch>
                  </pic:blipFill>
                  <pic:spPr>
                    <a:xfrm>
                      <a:off x="0" y="0"/>
                      <a:ext cx="5743575" cy="4061460"/>
                    </a:xfrm>
                    <a:prstGeom prst="rect">
                      <a:avLst/>
                    </a:prstGeom>
                  </pic:spPr>
                </pic:pic>
              </a:graphicData>
            </a:graphic>
            <wp14:sizeRelH relativeFrom="margin">
              <wp14:pctWidth>0</wp14:pctWidth>
            </wp14:sizeRelH>
            <wp14:sizeRelV relativeFrom="margin">
              <wp14:pctHeight>0</wp14:pctHeight>
            </wp14:sizeRelV>
          </wp:anchor>
        </w:drawing>
      </w:r>
      <w:r w:rsidR="007F3CC1" w:rsidRPr="007F3CC1">
        <w:rPr>
          <w:rFonts w:cstheme="minorHAnsi"/>
          <w:sz w:val="20"/>
          <w:szCs w:val="20"/>
          <w:lang w:eastAsia="fr-FR"/>
        </w:rPr>
        <w:t xml:space="preserve">Ces travaux d’un montant global de plus de 22 millions d’euros, à raison de 500.000 euros par motrice, s’effectueront sur une période de </w:t>
      </w:r>
      <w:r w:rsidR="00DD7D1A">
        <w:rPr>
          <w:rFonts w:cstheme="minorHAnsi"/>
          <w:sz w:val="20"/>
          <w:szCs w:val="20"/>
          <w:lang w:eastAsia="fr-FR"/>
        </w:rPr>
        <w:t>5</w:t>
      </w:r>
      <w:r w:rsidR="007F3CC1" w:rsidRPr="007F3CC1">
        <w:rPr>
          <w:rFonts w:cstheme="minorHAnsi"/>
          <w:sz w:val="20"/>
          <w:szCs w:val="20"/>
          <w:lang w:eastAsia="fr-FR"/>
        </w:rPr>
        <w:t xml:space="preserve"> ans. C’est ainsi que, après la réalisation du véhicule prototype qui sera achevé en septembre 2019, 12 motrices seront entièrement remises à neuf chaque année durant cette période. Ces travaux incluent différentes tâches visant à améliorer tant les performances techniques et le look des trams que le confort des </w:t>
      </w:r>
      <w:r w:rsidR="0048428C">
        <w:rPr>
          <w:rFonts w:cstheme="minorHAnsi"/>
          <w:sz w:val="20"/>
          <w:szCs w:val="20"/>
          <w:lang w:eastAsia="fr-FR"/>
        </w:rPr>
        <w:t>voyageur</w:t>
      </w:r>
      <w:r w:rsidR="007F3CC1" w:rsidRPr="007F3CC1">
        <w:rPr>
          <w:rFonts w:cstheme="minorHAnsi"/>
          <w:sz w:val="20"/>
          <w:szCs w:val="20"/>
          <w:lang w:eastAsia="fr-FR"/>
        </w:rPr>
        <w:t>s ainsi que de</w:t>
      </w:r>
      <w:r w:rsidR="003F198D">
        <w:rPr>
          <w:rFonts w:cstheme="minorHAnsi"/>
          <w:sz w:val="20"/>
          <w:szCs w:val="20"/>
          <w:lang w:eastAsia="fr-FR"/>
        </w:rPr>
        <w:t xml:space="preserve">s </w:t>
      </w:r>
      <w:r w:rsidR="007F3CC1" w:rsidRPr="007F3CC1">
        <w:rPr>
          <w:rFonts w:cstheme="minorHAnsi"/>
          <w:sz w:val="20"/>
          <w:szCs w:val="20"/>
          <w:lang w:eastAsia="fr-FR"/>
        </w:rPr>
        <w:t>conducteurs.</w:t>
      </w:r>
    </w:p>
    <w:p w14:paraId="2FE434D7" w14:textId="77777777" w:rsidR="00B92480" w:rsidRDefault="00B92480" w:rsidP="00FA2ED2">
      <w:pPr>
        <w:pStyle w:val="Paragraphedeliste"/>
        <w:ind w:right="-6"/>
        <w:jc w:val="both"/>
        <w:rPr>
          <w:rFonts w:cstheme="minorHAnsi"/>
          <w:sz w:val="20"/>
          <w:szCs w:val="20"/>
          <w:lang w:eastAsia="fr-FR"/>
        </w:rPr>
      </w:pPr>
    </w:p>
    <w:p w14:paraId="5BAB1DEA" w14:textId="77777777" w:rsidR="00800DBD" w:rsidRPr="00800DBD" w:rsidRDefault="00800DBD" w:rsidP="00800DBD">
      <w:pPr>
        <w:pStyle w:val="Paragraphedeliste"/>
        <w:numPr>
          <w:ilvl w:val="0"/>
          <w:numId w:val="4"/>
        </w:numPr>
        <w:ind w:right="-6"/>
        <w:jc w:val="both"/>
        <w:rPr>
          <w:rFonts w:cstheme="minorHAnsi"/>
          <w:b/>
          <w:sz w:val="20"/>
          <w:szCs w:val="20"/>
          <w:lang w:eastAsia="fr-FR"/>
        </w:rPr>
      </w:pPr>
      <w:r w:rsidRPr="00800DBD">
        <w:rPr>
          <w:rFonts w:cstheme="minorHAnsi"/>
          <w:b/>
          <w:sz w:val="20"/>
          <w:szCs w:val="20"/>
          <w:lang w:eastAsia="fr-FR"/>
        </w:rPr>
        <w:t>Remise en état avec les performances techniques d’aujourd’hui :</w:t>
      </w:r>
    </w:p>
    <w:p w14:paraId="392F03A2" w14:textId="77777777" w:rsidR="00800DBD" w:rsidRPr="0050018D" w:rsidRDefault="00800DBD" w:rsidP="00FA2ED2">
      <w:pPr>
        <w:pStyle w:val="Paragraphedeliste"/>
        <w:ind w:right="-6"/>
        <w:jc w:val="both"/>
        <w:rPr>
          <w:rFonts w:cstheme="minorHAnsi"/>
          <w:sz w:val="20"/>
          <w:szCs w:val="20"/>
          <w:lang w:eastAsia="fr-FR"/>
        </w:rPr>
      </w:pPr>
    </w:p>
    <w:p w14:paraId="70DBBC0A" w14:textId="76A4BCD5" w:rsidR="007F3CC1" w:rsidRDefault="007F3CC1" w:rsidP="00FA2ED2">
      <w:pPr>
        <w:pStyle w:val="Paragraphedeliste"/>
        <w:numPr>
          <w:ilvl w:val="0"/>
          <w:numId w:val="3"/>
        </w:numPr>
        <w:ind w:right="-6"/>
        <w:jc w:val="both"/>
        <w:rPr>
          <w:rFonts w:cstheme="minorHAnsi"/>
          <w:sz w:val="20"/>
          <w:szCs w:val="20"/>
          <w:lang w:eastAsia="fr-FR"/>
        </w:rPr>
      </w:pPr>
      <w:r w:rsidRPr="00427491">
        <w:rPr>
          <w:rFonts w:cstheme="minorHAnsi"/>
          <w:b/>
          <w:sz w:val="20"/>
          <w:szCs w:val="20"/>
          <w:lang w:eastAsia="fr-FR"/>
        </w:rPr>
        <w:t>La réfection des toitures :</w:t>
      </w:r>
      <w:r w:rsidRPr="007F3CC1">
        <w:rPr>
          <w:rFonts w:cstheme="minorHAnsi"/>
          <w:sz w:val="20"/>
          <w:szCs w:val="20"/>
          <w:lang w:eastAsia="fr-FR"/>
        </w:rPr>
        <w:t xml:space="preserve"> le revêtement des toitures de</w:t>
      </w:r>
      <w:r w:rsidR="009B7319">
        <w:rPr>
          <w:rFonts w:cstheme="minorHAnsi"/>
          <w:sz w:val="20"/>
          <w:szCs w:val="20"/>
          <w:lang w:eastAsia="fr-FR"/>
        </w:rPr>
        <w:t>s</w:t>
      </w:r>
      <w:r w:rsidRPr="007F3CC1">
        <w:rPr>
          <w:rFonts w:cstheme="minorHAnsi"/>
          <w:sz w:val="20"/>
          <w:szCs w:val="20"/>
          <w:lang w:eastAsia="fr-FR"/>
        </w:rPr>
        <w:t xml:space="preserve"> motrices </w:t>
      </w:r>
      <w:r w:rsidR="005A78F4">
        <w:rPr>
          <w:rFonts w:cstheme="minorHAnsi"/>
          <w:sz w:val="20"/>
          <w:szCs w:val="20"/>
          <w:lang w:eastAsia="fr-FR"/>
        </w:rPr>
        <w:t>a</w:t>
      </w:r>
      <w:r w:rsidRPr="007F3CC1">
        <w:rPr>
          <w:rFonts w:cstheme="minorHAnsi"/>
          <w:sz w:val="20"/>
          <w:szCs w:val="20"/>
          <w:lang w:eastAsia="fr-FR"/>
        </w:rPr>
        <w:t xml:space="preserve"> naturellement souffert des intempéries occasionnant ainsi des infiltrations d’eau dans diverses parties des véhicules. Ces </w:t>
      </w:r>
      <w:r w:rsidR="00D06864" w:rsidRPr="007F3CC1">
        <w:rPr>
          <w:rFonts w:cstheme="minorHAnsi"/>
          <w:sz w:val="20"/>
          <w:szCs w:val="20"/>
          <w:lang w:eastAsia="fr-FR"/>
        </w:rPr>
        <w:t>travaux visent</w:t>
      </w:r>
      <w:r w:rsidRPr="007F3CC1">
        <w:rPr>
          <w:rFonts w:cstheme="minorHAnsi"/>
          <w:sz w:val="20"/>
          <w:szCs w:val="20"/>
          <w:lang w:eastAsia="fr-FR"/>
        </w:rPr>
        <w:t xml:space="preserve"> donc à rendre étanches les toitures.</w:t>
      </w:r>
    </w:p>
    <w:p w14:paraId="0C4BA602" w14:textId="38D5D401" w:rsidR="007F3CC1" w:rsidRDefault="007F3CC1" w:rsidP="00FA2ED2">
      <w:pPr>
        <w:pStyle w:val="Paragraphedeliste"/>
        <w:numPr>
          <w:ilvl w:val="0"/>
          <w:numId w:val="3"/>
        </w:numPr>
        <w:ind w:right="-6"/>
        <w:jc w:val="both"/>
        <w:rPr>
          <w:rFonts w:cstheme="minorHAnsi"/>
          <w:sz w:val="20"/>
          <w:szCs w:val="20"/>
          <w:lang w:eastAsia="fr-FR"/>
        </w:rPr>
      </w:pPr>
      <w:r w:rsidRPr="00427491">
        <w:rPr>
          <w:rFonts w:cstheme="minorHAnsi"/>
          <w:b/>
          <w:sz w:val="20"/>
          <w:szCs w:val="20"/>
          <w:lang w:eastAsia="fr-FR"/>
        </w:rPr>
        <w:t>Le remplacement du câblage électrique :</w:t>
      </w:r>
      <w:r w:rsidRPr="007F3CC1">
        <w:rPr>
          <w:rFonts w:cstheme="minorHAnsi"/>
          <w:sz w:val="20"/>
          <w:szCs w:val="20"/>
          <w:lang w:eastAsia="fr-FR"/>
        </w:rPr>
        <w:t xml:space="preserve"> soumis aux variations de température, aux vibrations, aux mouvements du véhicule, à la dégradation normale des isolants, </w:t>
      </w:r>
      <w:r w:rsidR="009B7319">
        <w:rPr>
          <w:rFonts w:cstheme="minorHAnsi"/>
          <w:sz w:val="20"/>
          <w:szCs w:val="20"/>
          <w:lang w:eastAsia="fr-FR"/>
        </w:rPr>
        <w:t>aux infiltrations d’eau, u</w:t>
      </w:r>
      <w:r w:rsidRPr="007F3CC1">
        <w:rPr>
          <w:rFonts w:cstheme="minorHAnsi"/>
          <w:sz w:val="20"/>
          <w:szCs w:val="20"/>
          <w:lang w:eastAsia="fr-FR"/>
        </w:rPr>
        <w:t>ne partie importante du câblage embarqué et des borniers sera donc remplacée tout en respectant les normes actuelles.</w:t>
      </w:r>
    </w:p>
    <w:p w14:paraId="7DFD4ECA" w14:textId="3E0B6883" w:rsidR="00800DBD" w:rsidRDefault="00800DBD" w:rsidP="00800DBD">
      <w:pPr>
        <w:pStyle w:val="Paragraphedeliste"/>
        <w:ind w:right="-6"/>
        <w:jc w:val="both"/>
        <w:rPr>
          <w:rFonts w:cstheme="minorHAnsi"/>
          <w:sz w:val="20"/>
          <w:szCs w:val="20"/>
          <w:lang w:eastAsia="fr-FR"/>
        </w:rPr>
      </w:pPr>
    </w:p>
    <w:p w14:paraId="56B544C7" w14:textId="77777777" w:rsidR="00800DBD" w:rsidRPr="00800DBD" w:rsidRDefault="00800DBD" w:rsidP="00800DBD">
      <w:pPr>
        <w:pStyle w:val="Paragraphedeliste"/>
        <w:ind w:right="-6"/>
        <w:jc w:val="both"/>
        <w:rPr>
          <w:rFonts w:cstheme="minorHAnsi"/>
          <w:sz w:val="20"/>
          <w:szCs w:val="20"/>
          <w:lang w:eastAsia="fr-FR"/>
        </w:rPr>
      </w:pPr>
    </w:p>
    <w:p w14:paraId="34C17D34" w14:textId="77777777" w:rsidR="00800DBD" w:rsidRPr="00800DBD" w:rsidRDefault="00800DBD" w:rsidP="00800DBD">
      <w:pPr>
        <w:pStyle w:val="Paragraphedeliste"/>
        <w:numPr>
          <w:ilvl w:val="0"/>
          <w:numId w:val="4"/>
        </w:numPr>
        <w:ind w:right="-6"/>
        <w:jc w:val="both"/>
        <w:rPr>
          <w:rFonts w:cstheme="minorHAnsi"/>
          <w:b/>
          <w:sz w:val="20"/>
          <w:szCs w:val="20"/>
          <w:lang w:eastAsia="fr-FR"/>
        </w:rPr>
      </w:pPr>
      <w:r w:rsidRPr="00800DBD">
        <w:rPr>
          <w:rFonts w:cstheme="minorHAnsi"/>
          <w:b/>
          <w:sz w:val="20"/>
          <w:szCs w:val="20"/>
          <w:lang w:eastAsia="fr-FR"/>
        </w:rPr>
        <w:t xml:space="preserve">Accessibilité et expérience de voyage augmentées pour les passagers : </w:t>
      </w:r>
    </w:p>
    <w:p w14:paraId="06411EDD" w14:textId="77777777" w:rsidR="00800DBD" w:rsidRPr="00800DBD" w:rsidRDefault="00800DBD" w:rsidP="00800DBD">
      <w:pPr>
        <w:ind w:right="-6"/>
        <w:jc w:val="both"/>
        <w:rPr>
          <w:rFonts w:cstheme="minorHAnsi"/>
          <w:sz w:val="20"/>
          <w:szCs w:val="20"/>
          <w:lang w:eastAsia="fr-FR"/>
        </w:rPr>
      </w:pPr>
    </w:p>
    <w:p w14:paraId="7285B258" w14:textId="79C4997C" w:rsidR="007F3CC1" w:rsidRDefault="007F3CC1" w:rsidP="00FA2ED2">
      <w:pPr>
        <w:pStyle w:val="Paragraphedeliste"/>
        <w:numPr>
          <w:ilvl w:val="0"/>
          <w:numId w:val="3"/>
        </w:numPr>
        <w:ind w:right="-6"/>
        <w:jc w:val="both"/>
        <w:rPr>
          <w:rFonts w:cstheme="minorHAnsi"/>
          <w:sz w:val="20"/>
          <w:szCs w:val="20"/>
          <w:lang w:eastAsia="fr-FR"/>
        </w:rPr>
      </w:pPr>
      <w:r w:rsidRPr="00427491">
        <w:rPr>
          <w:rFonts w:cstheme="minorHAnsi"/>
          <w:b/>
          <w:sz w:val="20"/>
          <w:szCs w:val="20"/>
          <w:lang w:eastAsia="fr-FR"/>
        </w:rPr>
        <w:t>Le remplacement des portes d’accès :</w:t>
      </w:r>
      <w:r w:rsidRPr="007F3CC1">
        <w:rPr>
          <w:rFonts w:cstheme="minorHAnsi"/>
          <w:sz w:val="20"/>
          <w:szCs w:val="20"/>
          <w:lang w:eastAsia="fr-FR"/>
        </w:rPr>
        <w:t xml:space="preserve"> ce travail consistera au remplacement des portes à ouverture intérieure et louvoyante par des portes coulissantes extérieures, assurant ainsi une sécurité optimale.</w:t>
      </w:r>
    </w:p>
    <w:p w14:paraId="50B5E659" w14:textId="4F2CFD39" w:rsidR="007F3CC1" w:rsidRDefault="007F3CC1" w:rsidP="00FA2ED2">
      <w:pPr>
        <w:pStyle w:val="Paragraphedeliste"/>
        <w:numPr>
          <w:ilvl w:val="0"/>
          <w:numId w:val="3"/>
        </w:numPr>
        <w:ind w:right="-6"/>
        <w:jc w:val="both"/>
        <w:rPr>
          <w:rFonts w:cstheme="minorHAnsi"/>
          <w:sz w:val="20"/>
          <w:szCs w:val="20"/>
          <w:lang w:eastAsia="fr-FR"/>
        </w:rPr>
      </w:pPr>
      <w:r w:rsidRPr="00427491">
        <w:rPr>
          <w:rFonts w:cstheme="minorHAnsi"/>
          <w:b/>
          <w:sz w:val="20"/>
          <w:szCs w:val="20"/>
          <w:lang w:eastAsia="fr-FR"/>
        </w:rPr>
        <w:t>Le remplacement des systèmes d’accouplement :</w:t>
      </w:r>
      <w:r w:rsidRPr="007F3CC1">
        <w:rPr>
          <w:rFonts w:cstheme="minorHAnsi"/>
          <w:sz w:val="20"/>
          <w:szCs w:val="20"/>
          <w:lang w:eastAsia="fr-FR"/>
        </w:rPr>
        <w:t xml:space="preserve"> peu fiables et d’un maniement difficile en exploitation, les accouplements actuels seront démontés et remplacés par des attelages de secours. Cette opération induira dès lors un nouveau carrossage de la face avant de nos motrices.</w:t>
      </w:r>
    </w:p>
    <w:p w14:paraId="178582AA" w14:textId="44D214C0" w:rsidR="007F3CC1" w:rsidRDefault="007F3CC1" w:rsidP="00FA2ED2">
      <w:pPr>
        <w:pStyle w:val="Paragraphedeliste"/>
        <w:numPr>
          <w:ilvl w:val="0"/>
          <w:numId w:val="3"/>
        </w:numPr>
        <w:ind w:right="-6"/>
        <w:jc w:val="both"/>
        <w:rPr>
          <w:rFonts w:cstheme="minorHAnsi"/>
          <w:sz w:val="20"/>
          <w:szCs w:val="20"/>
          <w:lang w:eastAsia="fr-FR"/>
        </w:rPr>
      </w:pPr>
      <w:r w:rsidRPr="007F3CC1">
        <w:rPr>
          <w:rFonts w:cstheme="minorHAnsi"/>
          <w:sz w:val="20"/>
          <w:szCs w:val="20"/>
          <w:lang w:eastAsia="fr-FR"/>
        </w:rPr>
        <w:t xml:space="preserve">Afin de se conformer aux besoins des </w:t>
      </w:r>
      <w:r w:rsidRPr="00D00634">
        <w:rPr>
          <w:rFonts w:cstheme="minorHAnsi"/>
          <w:b/>
          <w:sz w:val="20"/>
          <w:szCs w:val="20"/>
          <w:lang w:eastAsia="fr-FR"/>
        </w:rPr>
        <w:t>usagers à mobilité réduite</w:t>
      </w:r>
      <w:r w:rsidRPr="007F3CC1">
        <w:rPr>
          <w:rFonts w:cstheme="minorHAnsi"/>
          <w:sz w:val="20"/>
          <w:szCs w:val="20"/>
          <w:lang w:eastAsia="fr-FR"/>
        </w:rPr>
        <w:t>, un espace à l’intérieur des motrices sera spécialement aménagé pour accueillir une personne en chaise roulante. De plus, un équipement d’embarquement spécialement étudié, et rendu possible par le principe des portes coulissantes, facilitera l’accessibilité à bord des véhicules.</w:t>
      </w:r>
    </w:p>
    <w:p w14:paraId="39D69694" w14:textId="06E59A70" w:rsidR="007F3CC1" w:rsidRDefault="007F3CC1" w:rsidP="00FA2ED2">
      <w:pPr>
        <w:pStyle w:val="Paragraphedeliste"/>
        <w:numPr>
          <w:ilvl w:val="0"/>
          <w:numId w:val="3"/>
        </w:numPr>
        <w:ind w:right="-6"/>
        <w:jc w:val="both"/>
        <w:rPr>
          <w:rFonts w:cstheme="minorHAnsi"/>
          <w:sz w:val="20"/>
          <w:szCs w:val="20"/>
          <w:lang w:eastAsia="fr-FR"/>
        </w:rPr>
      </w:pPr>
      <w:r w:rsidRPr="007F3CC1">
        <w:rPr>
          <w:rFonts w:cstheme="minorHAnsi"/>
          <w:sz w:val="20"/>
          <w:szCs w:val="20"/>
          <w:lang w:eastAsia="fr-FR"/>
        </w:rPr>
        <w:t xml:space="preserve">Des </w:t>
      </w:r>
      <w:r w:rsidRPr="00D00634">
        <w:rPr>
          <w:rFonts w:cstheme="minorHAnsi"/>
          <w:b/>
          <w:sz w:val="20"/>
          <w:szCs w:val="20"/>
          <w:lang w:eastAsia="fr-FR"/>
        </w:rPr>
        <w:t>écrans</w:t>
      </w:r>
      <w:r w:rsidRPr="007F3CC1">
        <w:rPr>
          <w:rFonts w:cstheme="minorHAnsi"/>
          <w:sz w:val="20"/>
          <w:szCs w:val="20"/>
          <w:lang w:eastAsia="fr-FR"/>
        </w:rPr>
        <w:t xml:space="preserve"> seront installés à bord afin d’assurer une information plus détaillée sur le parcours des voyageurs qui pourront alors visualiser les arrêts de leur ligne et entendre le nom des arrêts grâce à la mise en place d’annonces vocales.</w:t>
      </w:r>
    </w:p>
    <w:p w14:paraId="09F3191D" w14:textId="6165DA73" w:rsidR="007F3CC1" w:rsidRPr="007F3CC1" w:rsidRDefault="007F3CC1" w:rsidP="00FA2ED2">
      <w:pPr>
        <w:pStyle w:val="Paragraphedeliste"/>
        <w:numPr>
          <w:ilvl w:val="0"/>
          <w:numId w:val="3"/>
        </w:numPr>
        <w:ind w:right="-6"/>
        <w:jc w:val="both"/>
        <w:rPr>
          <w:rFonts w:cstheme="minorHAnsi"/>
          <w:sz w:val="20"/>
          <w:szCs w:val="20"/>
          <w:lang w:eastAsia="fr-FR"/>
        </w:rPr>
      </w:pPr>
      <w:r w:rsidRPr="007F3CC1">
        <w:rPr>
          <w:rFonts w:cstheme="minorHAnsi"/>
          <w:sz w:val="20"/>
          <w:szCs w:val="20"/>
          <w:lang w:eastAsia="fr-FR"/>
        </w:rPr>
        <w:t>L’</w:t>
      </w:r>
      <w:r w:rsidRPr="00D00634">
        <w:rPr>
          <w:rFonts w:cstheme="minorHAnsi"/>
          <w:b/>
          <w:sz w:val="20"/>
          <w:szCs w:val="20"/>
          <w:lang w:eastAsia="fr-FR"/>
        </w:rPr>
        <w:t xml:space="preserve">habillage intérieur </w:t>
      </w:r>
      <w:r w:rsidRPr="007F3CC1">
        <w:rPr>
          <w:rFonts w:cstheme="minorHAnsi"/>
          <w:sz w:val="20"/>
          <w:szCs w:val="20"/>
          <w:lang w:eastAsia="fr-FR"/>
        </w:rPr>
        <w:t>sera également revu :</w:t>
      </w:r>
    </w:p>
    <w:p w14:paraId="6334EF49" w14:textId="7F684E74" w:rsidR="007F3CC1" w:rsidRDefault="007F3CC1" w:rsidP="00FA2ED2">
      <w:pPr>
        <w:pStyle w:val="Paragraphedeliste"/>
        <w:numPr>
          <w:ilvl w:val="1"/>
          <w:numId w:val="3"/>
        </w:numPr>
        <w:ind w:right="-6"/>
        <w:jc w:val="both"/>
        <w:rPr>
          <w:rFonts w:cstheme="minorHAnsi"/>
          <w:sz w:val="20"/>
          <w:szCs w:val="20"/>
          <w:lang w:eastAsia="fr-FR"/>
        </w:rPr>
      </w:pPr>
      <w:proofErr w:type="gramStart"/>
      <w:r w:rsidRPr="007F3CC1">
        <w:rPr>
          <w:rFonts w:cstheme="minorHAnsi"/>
          <w:sz w:val="20"/>
          <w:szCs w:val="20"/>
          <w:lang w:eastAsia="fr-FR"/>
        </w:rPr>
        <w:t>nouveaux</w:t>
      </w:r>
      <w:proofErr w:type="gramEnd"/>
      <w:r w:rsidRPr="007F3CC1">
        <w:rPr>
          <w:rFonts w:cstheme="minorHAnsi"/>
          <w:sz w:val="20"/>
          <w:szCs w:val="20"/>
          <w:lang w:eastAsia="fr-FR"/>
        </w:rPr>
        <w:t xml:space="preserve"> revêtements de sol</w:t>
      </w:r>
    </w:p>
    <w:p w14:paraId="29588EB2" w14:textId="070CAEA5" w:rsidR="007F3CC1" w:rsidRDefault="007F3CC1" w:rsidP="00FA2ED2">
      <w:pPr>
        <w:pStyle w:val="Paragraphedeliste"/>
        <w:numPr>
          <w:ilvl w:val="1"/>
          <w:numId w:val="3"/>
        </w:numPr>
        <w:ind w:right="-6"/>
        <w:jc w:val="both"/>
        <w:rPr>
          <w:rFonts w:cstheme="minorHAnsi"/>
          <w:sz w:val="20"/>
          <w:szCs w:val="20"/>
          <w:lang w:eastAsia="fr-FR"/>
        </w:rPr>
      </w:pPr>
      <w:proofErr w:type="gramStart"/>
      <w:r w:rsidRPr="007F3CC1">
        <w:rPr>
          <w:rFonts w:cstheme="minorHAnsi"/>
          <w:sz w:val="20"/>
          <w:szCs w:val="20"/>
          <w:lang w:eastAsia="fr-FR"/>
        </w:rPr>
        <w:t>nouveau</w:t>
      </w:r>
      <w:proofErr w:type="gramEnd"/>
      <w:r w:rsidRPr="007F3CC1">
        <w:rPr>
          <w:rFonts w:cstheme="minorHAnsi"/>
          <w:sz w:val="20"/>
          <w:szCs w:val="20"/>
          <w:lang w:eastAsia="fr-FR"/>
        </w:rPr>
        <w:t xml:space="preserve"> garnissage des sièges</w:t>
      </w:r>
    </w:p>
    <w:p w14:paraId="1BAABBA8" w14:textId="6B40BE56" w:rsidR="007F3CC1" w:rsidRDefault="007F3CC1" w:rsidP="00FA2ED2">
      <w:pPr>
        <w:pStyle w:val="Paragraphedeliste"/>
        <w:numPr>
          <w:ilvl w:val="1"/>
          <w:numId w:val="3"/>
        </w:numPr>
        <w:ind w:right="-6"/>
        <w:jc w:val="both"/>
        <w:rPr>
          <w:rFonts w:cstheme="minorHAnsi"/>
          <w:sz w:val="20"/>
          <w:szCs w:val="20"/>
          <w:lang w:eastAsia="fr-FR"/>
        </w:rPr>
      </w:pPr>
      <w:proofErr w:type="gramStart"/>
      <w:r w:rsidRPr="007F3CC1">
        <w:rPr>
          <w:rFonts w:cstheme="minorHAnsi"/>
          <w:sz w:val="20"/>
          <w:szCs w:val="20"/>
          <w:lang w:eastAsia="fr-FR"/>
        </w:rPr>
        <w:t>nouvel</w:t>
      </w:r>
      <w:proofErr w:type="gramEnd"/>
      <w:r w:rsidRPr="007F3CC1">
        <w:rPr>
          <w:rFonts w:cstheme="minorHAnsi"/>
          <w:sz w:val="20"/>
          <w:szCs w:val="20"/>
          <w:lang w:eastAsia="fr-FR"/>
        </w:rPr>
        <w:t xml:space="preserve"> éclairage</w:t>
      </w:r>
    </w:p>
    <w:p w14:paraId="448D60B1" w14:textId="09F46302" w:rsidR="007F3CC1" w:rsidRDefault="007F3CC1" w:rsidP="00FA2ED2">
      <w:pPr>
        <w:pStyle w:val="Paragraphedeliste"/>
        <w:numPr>
          <w:ilvl w:val="1"/>
          <w:numId w:val="3"/>
        </w:numPr>
        <w:ind w:right="-6"/>
        <w:jc w:val="both"/>
        <w:rPr>
          <w:rFonts w:cstheme="minorHAnsi"/>
          <w:sz w:val="20"/>
          <w:szCs w:val="20"/>
          <w:lang w:eastAsia="fr-FR"/>
        </w:rPr>
      </w:pPr>
      <w:proofErr w:type="gramStart"/>
      <w:r w:rsidRPr="007F3CC1">
        <w:rPr>
          <w:rFonts w:cstheme="minorHAnsi"/>
          <w:sz w:val="20"/>
          <w:szCs w:val="20"/>
          <w:lang w:eastAsia="fr-FR"/>
        </w:rPr>
        <w:t>nouveaux</w:t>
      </w:r>
      <w:proofErr w:type="gramEnd"/>
      <w:r w:rsidRPr="007F3CC1">
        <w:rPr>
          <w:rFonts w:cstheme="minorHAnsi"/>
          <w:sz w:val="20"/>
          <w:szCs w:val="20"/>
          <w:lang w:eastAsia="fr-FR"/>
        </w:rPr>
        <w:t xml:space="preserve"> afficheurs intérieurs</w:t>
      </w:r>
    </w:p>
    <w:p w14:paraId="4B1E9A6E" w14:textId="34FCE5D6" w:rsidR="007F3CC1" w:rsidRDefault="007F3CC1" w:rsidP="00FA2ED2">
      <w:pPr>
        <w:pStyle w:val="Paragraphedeliste"/>
        <w:numPr>
          <w:ilvl w:val="1"/>
          <w:numId w:val="3"/>
        </w:numPr>
        <w:ind w:right="-6"/>
        <w:jc w:val="both"/>
        <w:rPr>
          <w:rFonts w:cstheme="minorHAnsi"/>
          <w:sz w:val="20"/>
          <w:szCs w:val="20"/>
          <w:lang w:eastAsia="fr-FR"/>
        </w:rPr>
      </w:pPr>
      <w:proofErr w:type="gramStart"/>
      <w:r w:rsidRPr="007F3CC1">
        <w:rPr>
          <w:rFonts w:cstheme="minorHAnsi"/>
          <w:sz w:val="20"/>
          <w:szCs w:val="20"/>
          <w:lang w:eastAsia="fr-FR"/>
        </w:rPr>
        <w:t>nouveaux</w:t>
      </w:r>
      <w:proofErr w:type="gramEnd"/>
      <w:r w:rsidRPr="007F3CC1">
        <w:rPr>
          <w:rFonts w:cstheme="minorHAnsi"/>
          <w:sz w:val="20"/>
          <w:szCs w:val="20"/>
          <w:lang w:eastAsia="fr-FR"/>
        </w:rPr>
        <w:t xml:space="preserve"> coloris, …</w:t>
      </w:r>
    </w:p>
    <w:p w14:paraId="68D078E9" w14:textId="1964EEE9" w:rsidR="007F3CC1" w:rsidRDefault="00746161" w:rsidP="00FA2ED2">
      <w:pPr>
        <w:pStyle w:val="Paragraphedeliste"/>
        <w:numPr>
          <w:ilvl w:val="0"/>
          <w:numId w:val="3"/>
        </w:numPr>
        <w:ind w:right="-6"/>
        <w:jc w:val="both"/>
        <w:rPr>
          <w:rFonts w:cstheme="minorHAnsi"/>
          <w:sz w:val="20"/>
          <w:szCs w:val="20"/>
          <w:lang w:eastAsia="fr-FR"/>
        </w:rPr>
      </w:pPr>
      <w:r>
        <w:rPr>
          <w:rFonts w:cstheme="minorHAnsi"/>
          <w:noProof/>
          <w:sz w:val="20"/>
          <w:szCs w:val="20"/>
          <w:lang w:eastAsia="fr-FR"/>
        </w:rPr>
        <w:drawing>
          <wp:anchor distT="0" distB="0" distL="114300" distR="114300" simplePos="0" relativeHeight="251697152" behindDoc="0" locked="0" layoutInCell="1" allowOverlap="1" wp14:anchorId="47CB0985" wp14:editId="0EBBB9A9">
            <wp:simplePos x="0" y="0"/>
            <wp:positionH relativeFrom="column">
              <wp:posOffset>233680</wp:posOffset>
            </wp:positionH>
            <wp:positionV relativeFrom="paragraph">
              <wp:posOffset>424180</wp:posOffset>
            </wp:positionV>
            <wp:extent cx="5743575" cy="3209925"/>
            <wp:effectExtent l="0" t="0" r="9525" b="9525"/>
            <wp:wrapSquare wrapText="bothSides"/>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43575" cy="3209925"/>
                    </a:xfrm>
                    <a:prstGeom prst="rect">
                      <a:avLst/>
                    </a:prstGeom>
                    <a:noFill/>
                    <a:ln>
                      <a:noFill/>
                    </a:ln>
                  </pic:spPr>
                </pic:pic>
              </a:graphicData>
            </a:graphic>
          </wp:anchor>
        </w:drawing>
      </w:r>
      <w:r w:rsidR="00800DBD" w:rsidRPr="00800DBD">
        <w:rPr>
          <w:rFonts w:cstheme="minorHAnsi"/>
          <w:sz w:val="20"/>
          <w:szCs w:val="20"/>
          <w:lang w:eastAsia="fr-FR"/>
        </w:rPr>
        <w:t>Un design qui s’intègre avec le renouveau urbanistique de la ville avec</w:t>
      </w:r>
      <w:r w:rsidR="007F3CC1" w:rsidRPr="007F3CC1">
        <w:rPr>
          <w:rFonts w:cstheme="minorHAnsi"/>
          <w:sz w:val="20"/>
          <w:szCs w:val="20"/>
          <w:lang w:eastAsia="fr-FR"/>
        </w:rPr>
        <w:t xml:space="preserve"> </w:t>
      </w:r>
      <w:r w:rsidR="007F3CC1" w:rsidRPr="00D00634">
        <w:rPr>
          <w:rFonts w:cstheme="minorHAnsi"/>
          <w:b/>
          <w:sz w:val="20"/>
          <w:szCs w:val="20"/>
          <w:lang w:eastAsia="fr-FR"/>
        </w:rPr>
        <w:t>remise en peinture</w:t>
      </w:r>
      <w:r w:rsidR="007F3CC1" w:rsidRPr="007F3CC1">
        <w:rPr>
          <w:rFonts w:cstheme="minorHAnsi"/>
          <w:sz w:val="20"/>
          <w:szCs w:val="20"/>
          <w:lang w:eastAsia="fr-FR"/>
        </w:rPr>
        <w:t xml:space="preserve"> des trams</w:t>
      </w:r>
      <w:r w:rsidR="00D00634">
        <w:rPr>
          <w:rFonts w:cstheme="minorHAnsi"/>
          <w:sz w:val="20"/>
          <w:szCs w:val="20"/>
          <w:lang w:eastAsia="fr-FR"/>
        </w:rPr>
        <w:t>.</w:t>
      </w:r>
    </w:p>
    <w:p w14:paraId="7D356A63" w14:textId="5A9B0517" w:rsidR="00800DBD" w:rsidRDefault="00800DBD" w:rsidP="00800DBD">
      <w:pPr>
        <w:pStyle w:val="Paragraphedeliste"/>
        <w:ind w:right="-6"/>
        <w:jc w:val="both"/>
        <w:rPr>
          <w:rFonts w:cstheme="minorHAnsi"/>
          <w:sz w:val="20"/>
          <w:szCs w:val="20"/>
          <w:lang w:eastAsia="fr-FR"/>
        </w:rPr>
      </w:pPr>
    </w:p>
    <w:p w14:paraId="45E7B24A" w14:textId="79E3208E" w:rsidR="00800DBD" w:rsidRPr="00800DBD" w:rsidRDefault="00800DBD" w:rsidP="00800DBD">
      <w:pPr>
        <w:ind w:left="360" w:right="-6"/>
        <w:jc w:val="both"/>
        <w:rPr>
          <w:rFonts w:cstheme="minorHAnsi"/>
          <w:b/>
          <w:sz w:val="20"/>
          <w:szCs w:val="20"/>
          <w:lang w:eastAsia="fr-FR"/>
        </w:rPr>
      </w:pPr>
      <w:r w:rsidRPr="00800DBD">
        <w:rPr>
          <w:rFonts w:cstheme="minorHAnsi"/>
          <w:b/>
          <w:sz w:val="20"/>
          <w:szCs w:val="20"/>
          <w:lang w:eastAsia="fr-FR"/>
        </w:rPr>
        <w:t>Plus de confort pour les conducteurs :</w:t>
      </w:r>
    </w:p>
    <w:p w14:paraId="6AE3F2D4" w14:textId="18DCC55C" w:rsidR="00800DBD" w:rsidRDefault="00800DBD" w:rsidP="00800DBD">
      <w:pPr>
        <w:pStyle w:val="Paragraphedeliste"/>
        <w:ind w:right="-6"/>
        <w:jc w:val="both"/>
        <w:rPr>
          <w:rFonts w:cstheme="minorHAnsi"/>
          <w:sz w:val="20"/>
          <w:szCs w:val="20"/>
          <w:lang w:eastAsia="fr-FR"/>
        </w:rPr>
      </w:pPr>
    </w:p>
    <w:p w14:paraId="432E3409" w14:textId="51676FBE" w:rsidR="00AD193B" w:rsidRPr="007F3CC1" w:rsidRDefault="007F3CC1" w:rsidP="00FA2ED2">
      <w:pPr>
        <w:pStyle w:val="Paragraphedeliste"/>
        <w:numPr>
          <w:ilvl w:val="0"/>
          <w:numId w:val="3"/>
        </w:numPr>
        <w:ind w:right="-6"/>
        <w:jc w:val="both"/>
        <w:rPr>
          <w:rFonts w:cstheme="minorHAnsi"/>
          <w:sz w:val="20"/>
          <w:szCs w:val="20"/>
          <w:lang w:eastAsia="fr-FR"/>
        </w:rPr>
      </w:pPr>
      <w:r w:rsidRPr="007F3CC1">
        <w:rPr>
          <w:rFonts w:cstheme="minorHAnsi"/>
          <w:sz w:val="20"/>
          <w:szCs w:val="20"/>
          <w:lang w:eastAsia="fr-FR"/>
        </w:rPr>
        <w:t xml:space="preserve">Le </w:t>
      </w:r>
      <w:r w:rsidRPr="00D00634">
        <w:rPr>
          <w:rFonts w:cstheme="minorHAnsi"/>
          <w:b/>
          <w:sz w:val="20"/>
          <w:szCs w:val="20"/>
          <w:lang w:eastAsia="fr-FR"/>
        </w:rPr>
        <w:t>poste de conduite</w:t>
      </w:r>
      <w:r w:rsidRPr="007F3CC1">
        <w:rPr>
          <w:rFonts w:cstheme="minorHAnsi"/>
          <w:sz w:val="20"/>
          <w:szCs w:val="20"/>
          <w:lang w:eastAsia="fr-FR"/>
        </w:rPr>
        <w:t xml:space="preserve"> sera rafraichi et son confort </w:t>
      </w:r>
      <w:r w:rsidR="009B7319">
        <w:rPr>
          <w:rFonts w:cstheme="minorHAnsi"/>
          <w:sz w:val="20"/>
          <w:szCs w:val="20"/>
          <w:lang w:eastAsia="fr-FR"/>
        </w:rPr>
        <w:t>sera</w:t>
      </w:r>
      <w:r w:rsidRPr="007F3CC1">
        <w:rPr>
          <w:rFonts w:cstheme="minorHAnsi"/>
          <w:sz w:val="20"/>
          <w:szCs w:val="20"/>
          <w:lang w:eastAsia="fr-FR"/>
        </w:rPr>
        <w:t xml:space="preserve"> amélioré. Au programme, nouveau pupitre, agrandissement et climatisation de la cabine.</w:t>
      </w:r>
    </w:p>
    <w:p w14:paraId="5E8F02E0" w14:textId="134CA4DE" w:rsidR="00AD193B" w:rsidRDefault="00746161" w:rsidP="00FA2ED2">
      <w:pPr>
        <w:ind w:right="-6"/>
        <w:jc w:val="both"/>
        <w:rPr>
          <w:rFonts w:cstheme="minorHAnsi"/>
          <w:sz w:val="20"/>
          <w:szCs w:val="20"/>
          <w:lang w:eastAsia="fr-FR"/>
        </w:rPr>
      </w:pPr>
      <w:r>
        <w:rPr>
          <w:rFonts w:cstheme="minorHAnsi"/>
          <w:noProof/>
          <w:sz w:val="20"/>
          <w:szCs w:val="20"/>
          <w:lang w:eastAsia="fr-FR"/>
        </w:rPr>
        <w:drawing>
          <wp:anchor distT="0" distB="0" distL="114300" distR="114300" simplePos="0" relativeHeight="251696128" behindDoc="0" locked="0" layoutInCell="1" allowOverlap="1" wp14:anchorId="28946C6C" wp14:editId="3C028236">
            <wp:simplePos x="0" y="0"/>
            <wp:positionH relativeFrom="margin">
              <wp:posOffset>209550</wp:posOffset>
            </wp:positionH>
            <wp:positionV relativeFrom="paragraph">
              <wp:posOffset>200025</wp:posOffset>
            </wp:positionV>
            <wp:extent cx="5743575" cy="3562350"/>
            <wp:effectExtent l="0" t="0" r="9525" b="0"/>
            <wp:wrapSquare wrapText="bothSides"/>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43575" cy="3562350"/>
                    </a:xfrm>
                    <a:prstGeom prst="rect">
                      <a:avLst/>
                    </a:prstGeom>
                    <a:noFill/>
                    <a:ln>
                      <a:noFill/>
                    </a:ln>
                  </pic:spPr>
                </pic:pic>
              </a:graphicData>
            </a:graphic>
          </wp:anchor>
        </w:drawing>
      </w:r>
    </w:p>
    <w:p w14:paraId="67C52DA3" w14:textId="37592AE5" w:rsidR="00B01AB7" w:rsidRDefault="00B01AB7" w:rsidP="00FA2ED2">
      <w:pPr>
        <w:ind w:right="-6"/>
        <w:jc w:val="both"/>
        <w:rPr>
          <w:rFonts w:cstheme="minorHAnsi"/>
          <w:sz w:val="20"/>
          <w:szCs w:val="20"/>
          <w:lang w:eastAsia="fr-FR"/>
        </w:rPr>
      </w:pPr>
    </w:p>
    <w:p w14:paraId="42A1043E" w14:textId="362C89FA" w:rsidR="003F15D7" w:rsidRDefault="003F15D7" w:rsidP="00FA2ED2">
      <w:pPr>
        <w:ind w:right="-6"/>
        <w:jc w:val="both"/>
        <w:rPr>
          <w:rFonts w:cstheme="minorHAnsi"/>
          <w:sz w:val="20"/>
          <w:szCs w:val="20"/>
          <w:lang w:eastAsia="fr-FR"/>
        </w:rPr>
      </w:pPr>
    </w:p>
    <w:p w14:paraId="2DE5DC60" w14:textId="77777777" w:rsidR="00BE6F4F" w:rsidRPr="0050018D" w:rsidRDefault="00BE6F4F" w:rsidP="00BE6F4F">
      <w:pPr>
        <w:pStyle w:val="p1"/>
        <w:spacing w:after="100"/>
        <w:ind w:left="-567" w:right="-6"/>
        <w:jc w:val="both"/>
        <w:rPr>
          <w:rFonts w:asciiTheme="minorHAnsi" w:hAnsiTheme="minorHAnsi" w:cstheme="minorHAnsi"/>
          <w:b/>
          <w:bCs/>
          <w:color w:val="FFFFFF" w:themeColor="background1"/>
          <w:sz w:val="20"/>
          <w:szCs w:val="20"/>
        </w:rPr>
      </w:pPr>
      <w:r w:rsidRPr="0050018D">
        <w:rPr>
          <w:rFonts w:asciiTheme="minorHAnsi" w:hAnsiTheme="minorHAnsi" w:cstheme="minorHAnsi"/>
          <w:b/>
          <w:bCs/>
          <w:noProof/>
          <w:color w:val="FFFFFF" w:themeColor="background1"/>
          <w:sz w:val="20"/>
          <w:szCs w:val="20"/>
          <w:lang w:val="fr-BE" w:eastAsia="fr-BE"/>
        </w:rPr>
        <mc:AlternateContent>
          <mc:Choice Requires="wps">
            <w:drawing>
              <wp:anchor distT="0" distB="0" distL="114300" distR="114300" simplePos="0" relativeHeight="251699200" behindDoc="1" locked="0" layoutInCell="1" allowOverlap="1" wp14:anchorId="4B02F4FF" wp14:editId="4B7DBA8B">
                <wp:simplePos x="0" y="0"/>
                <wp:positionH relativeFrom="column">
                  <wp:posOffset>1270</wp:posOffset>
                </wp:positionH>
                <wp:positionV relativeFrom="paragraph">
                  <wp:posOffset>189593</wp:posOffset>
                </wp:positionV>
                <wp:extent cx="3202128" cy="179705"/>
                <wp:effectExtent l="0" t="0" r="0" b="0"/>
                <wp:wrapNone/>
                <wp:docPr id="13" name="Rectangle 13"/>
                <wp:cNvGraphicFramePr/>
                <a:graphic xmlns:a="http://schemas.openxmlformats.org/drawingml/2006/main">
                  <a:graphicData uri="http://schemas.microsoft.com/office/word/2010/wordprocessingShape">
                    <wps:wsp>
                      <wps:cNvSpPr/>
                      <wps:spPr>
                        <a:xfrm>
                          <a:off x="0" y="0"/>
                          <a:ext cx="3202128" cy="179705"/>
                        </a:xfrm>
                        <a:prstGeom prst="rect">
                          <a:avLst/>
                        </a:prstGeom>
                        <a:gradFill>
                          <a:gsLst>
                            <a:gs pos="5000">
                              <a:srgbClr val="E73037"/>
                            </a:gs>
                            <a:gs pos="65000">
                              <a:srgbClr val="FFD500"/>
                            </a:gs>
                          </a:gsLst>
                          <a:lin ang="0" scaled="0"/>
                        </a:gra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FB2A92" id="Rectangle 13" o:spid="_x0000_s1026" style="position:absolute;margin-left:.1pt;margin-top:14.95pt;width:252.15pt;height:14.15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" fillcolor="#e73037" stroked="f" strokeweight="1pt">
                <v:fill color2="#ffd500" angle="90" colors="0 #e73037;3277f #e73037" focus="100%" type="gradient">
                  <o:fill v:ext="view" type="gradientUnscaled"/>
                </v:fill>
              </v:rect>
            </w:pict>
          </mc:Fallback>
        </mc:AlternateContent>
      </w:r>
      <w:r w:rsidRPr="0050018D">
        <w:rPr>
          <w:rFonts w:asciiTheme="minorHAnsi" w:hAnsiTheme="minorHAnsi" w:cstheme="minorHAnsi"/>
          <w:b/>
          <w:bCs/>
          <w:color w:val="FFFFFF" w:themeColor="background1"/>
          <w:sz w:val="20"/>
          <w:szCs w:val="20"/>
        </w:rPr>
        <w:t>VOTRE FONCTION</w:t>
      </w:r>
    </w:p>
    <w:p w14:paraId="66441010" w14:textId="77777777" w:rsidR="00BE6F4F" w:rsidRPr="002B41E5" w:rsidRDefault="00BE6F4F" w:rsidP="00BE6F4F">
      <w:pPr>
        <w:spacing w:after="213"/>
        <w:ind w:left="86" w:right="-6"/>
        <w:jc w:val="both"/>
        <w:rPr>
          <w:rFonts w:cstheme="minorHAnsi"/>
          <w:b/>
          <w:bCs/>
          <w:color w:val="FFFFFF" w:themeColor="background1"/>
          <w:sz w:val="22"/>
          <w:szCs w:val="22"/>
          <w:lang w:eastAsia="fr-FR"/>
        </w:rPr>
      </w:pPr>
      <w:r w:rsidRPr="002B41E5">
        <w:rPr>
          <w:rFonts w:cstheme="minorHAnsi"/>
          <w:b/>
          <w:bCs/>
          <w:color w:val="FFFFFF" w:themeColor="background1"/>
          <w:sz w:val="22"/>
          <w:szCs w:val="22"/>
          <w:lang w:eastAsia="fr-FR"/>
        </w:rPr>
        <w:t>LE PRESTATAIRE : Alstom</w:t>
      </w:r>
    </w:p>
    <w:p w14:paraId="5C2910B3" w14:textId="77777777" w:rsidR="00BE6F4F" w:rsidRPr="002B41E5" w:rsidRDefault="00BE6F4F" w:rsidP="00BE6F4F">
      <w:pPr>
        <w:jc w:val="both"/>
        <w:rPr>
          <w:rFonts w:eastAsia="Calibri" w:cstheme="minorHAnsi"/>
          <w:b/>
          <w:bCs/>
          <w:sz w:val="20"/>
          <w:szCs w:val="20"/>
          <w:lang w:val="fr-BE"/>
        </w:rPr>
      </w:pPr>
      <w:r w:rsidRPr="002B41E5">
        <w:rPr>
          <w:rFonts w:eastAsia="Calibri" w:cstheme="minorHAnsi"/>
          <w:b/>
          <w:bCs/>
          <w:sz w:val="20"/>
          <w:szCs w:val="20"/>
          <w:lang w:val="fr-BE"/>
        </w:rPr>
        <w:t>25 ans d’expérience : 100 sites Services dans le monde – plus de 5.000 voitures de train modernisées</w:t>
      </w:r>
    </w:p>
    <w:p w14:paraId="2E728988" w14:textId="77777777" w:rsidR="00BE6F4F" w:rsidRPr="002B41E5" w:rsidRDefault="00BE6F4F" w:rsidP="00BE6F4F">
      <w:pPr>
        <w:jc w:val="both"/>
        <w:rPr>
          <w:rFonts w:eastAsia="Calibri" w:cstheme="minorHAnsi"/>
          <w:sz w:val="20"/>
          <w:szCs w:val="20"/>
          <w:lang w:val="fr-BE"/>
        </w:rPr>
      </w:pPr>
    </w:p>
    <w:p w14:paraId="2D31BDFC" w14:textId="77777777" w:rsidR="00E1352B" w:rsidRPr="00E1352B" w:rsidRDefault="00E1352B" w:rsidP="00E1352B">
      <w:pPr>
        <w:jc w:val="both"/>
        <w:rPr>
          <w:rFonts w:eastAsia="Calibri" w:cstheme="minorHAnsi"/>
          <w:sz w:val="20"/>
          <w:szCs w:val="20"/>
          <w:lang w:val="fr-BE"/>
        </w:rPr>
      </w:pPr>
      <w:r w:rsidRPr="00E1352B">
        <w:rPr>
          <w:rFonts w:eastAsia="Calibri" w:cstheme="minorHAnsi"/>
          <w:sz w:val="20"/>
          <w:szCs w:val="20"/>
          <w:lang w:val="fr-BE"/>
        </w:rPr>
        <w:t>Alstom est un fabricant majeur de solutions ferroviaires : matériel roulant, signalisation, services et projets intégrés.  Le Groupe offre une panoplie de services allant des pièces détachées à la réparation, la rénovation et le support à la formation.</w:t>
      </w:r>
    </w:p>
    <w:p w14:paraId="68522C75" w14:textId="7D0BDA81" w:rsidR="00E1352B" w:rsidRPr="00E1352B" w:rsidRDefault="00E1352B" w:rsidP="00E1352B">
      <w:pPr>
        <w:jc w:val="both"/>
        <w:rPr>
          <w:rFonts w:eastAsia="Calibri" w:cstheme="minorHAnsi"/>
          <w:sz w:val="20"/>
          <w:szCs w:val="20"/>
          <w:lang w:val="fr-BE"/>
        </w:rPr>
      </w:pPr>
      <w:r w:rsidRPr="00E1352B">
        <w:rPr>
          <w:rFonts w:eastAsia="Calibri" w:cstheme="minorHAnsi"/>
          <w:sz w:val="20"/>
          <w:szCs w:val="20"/>
          <w:lang w:val="fr-BE"/>
        </w:rPr>
        <w:t>Grâce à sa longue expérience de concepteur et fabricant de matériel roulant, à son réseau de plus de 100 Centres de Services qui emploient 7.000 collaborateurs, le Groupe bénéficie d’une large expertise internationale sur l’ensemble des types de trains Alstom et non-Alstom, ce qui permet d’offrir les meilleures solutions de rénovation aux projets locaux. Ces rénovations visent à allonger la durée de vie du matériel roulant, la réduction des coûts de maintenance, l’amélioration de la fiabilité et de la disponibilité et l’augmentation du confort pour les passagers et conducteurs.</w:t>
      </w:r>
    </w:p>
    <w:p w14:paraId="33808262" w14:textId="77777777" w:rsidR="00E1352B" w:rsidRPr="00E1352B" w:rsidRDefault="00E1352B" w:rsidP="00E1352B">
      <w:pPr>
        <w:jc w:val="both"/>
        <w:rPr>
          <w:rFonts w:eastAsia="Calibri" w:cstheme="minorHAnsi"/>
          <w:sz w:val="20"/>
          <w:szCs w:val="20"/>
          <w:lang w:val="fr-BE"/>
        </w:rPr>
      </w:pPr>
      <w:r w:rsidRPr="00E1352B">
        <w:rPr>
          <w:rFonts w:eastAsia="Calibri" w:cstheme="minorHAnsi"/>
          <w:sz w:val="20"/>
          <w:szCs w:val="20"/>
          <w:lang w:val="fr-BE"/>
        </w:rPr>
        <w:lastRenderedPageBreak/>
        <w:t xml:space="preserve"> </w:t>
      </w:r>
    </w:p>
    <w:p w14:paraId="6416C96F" w14:textId="4ACA886A" w:rsidR="00E1352B" w:rsidRPr="00E1352B" w:rsidRDefault="00E1352B" w:rsidP="00E1352B">
      <w:pPr>
        <w:jc w:val="both"/>
        <w:rPr>
          <w:rFonts w:eastAsia="Calibri" w:cstheme="minorHAnsi"/>
          <w:sz w:val="20"/>
          <w:szCs w:val="20"/>
          <w:lang w:val="fr-BE"/>
        </w:rPr>
      </w:pPr>
      <w:r w:rsidRPr="00E1352B">
        <w:rPr>
          <w:rFonts w:eastAsia="Calibri" w:cstheme="minorHAnsi"/>
          <w:sz w:val="20"/>
          <w:szCs w:val="20"/>
          <w:lang w:val="fr-BE"/>
        </w:rPr>
        <w:t>Le projet de rénovation des 45 tramways de Charleroi sera guidé par une équipe d’experts qui ont réalisé des projets similaires à l’étranger. L’ingénierie de la rénovation sera assurée par le Centre d’Excellence du groupe Alstom en Grande-Bretagne.</w:t>
      </w:r>
    </w:p>
    <w:p w14:paraId="593A8D60" w14:textId="7B1E0973" w:rsidR="00E1352B" w:rsidRPr="00E1352B" w:rsidRDefault="00E1352B" w:rsidP="00E1352B">
      <w:pPr>
        <w:jc w:val="both"/>
        <w:rPr>
          <w:rFonts w:eastAsia="Calibri" w:cstheme="minorHAnsi"/>
          <w:sz w:val="20"/>
          <w:szCs w:val="20"/>
          <w:lang w:val="fr-BE"/>
        </w:rPr>
      </w:pPr>
    </w:p>
    <w:p w14:paraId="364E84DA" w14:textId="56E02698" w:rsidR="00E1352B" w:rsidRPr="00E1352B" w:rsidRDefault="00E1352B" w:rsidP="00E1352B">
      <w:pPr>
        <w:jc w:val="both"/>
        <w:rPr>
          <w:rFonts w:eastAsia="Calibri" w:cstheme="minorHAnsi"/>
          <w:sz w:val="20"/>
          <w:szCs w:val="20"/>
          <w:lang w:val="fr-BE"/>
        </w:rPr>
      </w:pPr>
      <w:r w:rsidRPr="00E1352B">
        <w:rPr>
          <w:rFonts w:eastAsia="Calibri" w:cstheme="minorHAnsi"/>
          <w:sz w:val="20"/>
          <w:szCs w:val="20"/>
          <w:lang w:val="fr-BE"/>
        </w:rPr>
        <w:t xml:space="preserve">Le projet de rénovation des tramways de Charleroi est un projet techniquement important pour le site Alstom de Charleroi : il va développer des nouvelles compétences et consolider un savoir-faire local en Services. C’est un projet également très motivant pour les équipes qui sont fières de mettre ces compétences au service du TEC Charleroi et de contribuer à un mode de transport optimal pour la ville. </w:t>
      </w:r>
    </w:p>
    <w:p w14:paraId="7D4B6506" w14:textId="2AEAA433" w:rsidR="00E1352B" w:rsidRPr="00E1352B" w:rsidRDefault="00E1352B" w:rsidP="00E1352B">
      <w:pPr>
        <w:jc w:val="both"/>
        <w:rPr>
          <w:rFonts w:eastAsia="Calibri" w:cstheme="minorHAnsi"/>
          <w:sz w:val="20"/>
          <w:szCs w:val="20"/>
          <w:lang w:val="fr-BE"/>
        </w:rPr>
      </w:pPr>
    </w:p>
    <w:p w14:paraId="506FA279" w14:textId="143A1D4F" w:rsidR="00E1352B" w:rsidRPr="00E1352B" w:rsidRDefault="00E1352B" w:rsidP="00E1352B">
      <w:pPr>
        <w:jc w:val="both"/>
        <w:rPr>
          <w:rFonts w:eastAsia="Calibri" w:cstheme="minorHAnsi"/>
          <w:sz w:val="20"/>
          <w:szCs w:val="20"/>
          <w:lang w:val="fr-BE"/>
        </w:rPr>
      </w:pPr>
      <w:r w:rsidRPr="00E1352B">
        <w:rPr>
          <w:rFonts w:eastAsia="Calibri" w:cstheme="minorHAnsi"/>
          <w:sz w:val="20"/>
          <w:szCs w:val="20"/>
          <w:lang w:val="fr-BE"/>
        </w:rPr>
        <w:t xml:space="preserve">Le site Alstom Charleroi compte deux Centres d’Excellence mondiaux en électronique de puissance et en systèmes de signalisation et un département dédié aux activités Services. Cette activité Services occupe aujourd’hui </w:t>
      </w:r>
      <w:r w:rsidR="002950F2">
        <w:rPr>
          <w:rFonts w:eastAsia="Calibri" w:cstheme="minorHAnsi"/>
          <w:sz w:val="20"/>
          <w:szCs w:val="20"/>
          <w:lang w:val="fr-BE"/>
        </w:rPr>
        <w:t>90</w:t>
      </w:r>
      <w:bookmarkStart w:id="0" w:name="_GoBack"/>
      <w:bookmarkEnd w:id="0"/>
      <w:r w:rsidRPr="00E1352B">
        <w:rPr>
          <w:rFonts w:eastAsia="Calibri" w:cstheme="minorHAnsi"/>
          <w:sz w:val="20"/>
          <w:szCs w:val="20"/>
          <w:lang w:val="fr-BE"/>
        </w:rPr>
        <w:t xml:space="preserve"> personnes et suit près de 20 projets en Belgique, en Suisse, au Danemark et en Afrique du Sud.</w:t>
      </w:r>
    </w:p>
    <w:p w14:paraId="52D833A6" w14:textId="65B8C935" w:rsidR="00BE6F4F" w:rsidRPr="002B41E5" w:rsidRDefault="00E1352B" w:rsidP="00E1352B">
      <w:pPr>
        <w:jc w:val="both"/>
        <w:rPr>
          <w:rFonts w:cstheme="minorHAnsi"/>
          <w:sz w:val="20"/>
          <w:szCs w:val="20"/>
          <w:lang w:eastAsia="fr-FR"/>
        </w:rPr>
      </w:pPr>
      <w:r w:rsidRPr="00E1352B">
        <w:rPr>
          <w:rFonts w:eastAsia="Calibri" w:cstheme="minorHAnsi"/>
          <w:sz w:val="20"/>
          <w:szCs w:val="20"/>
          <w:lang w:val="fr-BE"/>
        </w:rPr>
        <w:t>Alstom Charleroi qui emploie près de 1150 personnes a lancé récemment une campagne de recrutement pour 90 postes ouverts pour mener à bien d’importants contrats parmi lesquels la signalisation au Danemark et en Norvège, les convertisseurs auxiliaires pour les métros de Dubaï et Hanoï et la rénovation des tramways de Charleroi.</w:t>
      </w:r>
      <w:r w:rsidR="00BE6F4F" w:rsidRPr="002B41E5">
        <w:rPr>
          <w:rFonts w:cstheme="minorHAnsi"/>
          <w:sz w:val="20"/>
          <w:szCs w:val="20"/>
          <w:lang w:eastAsia="fr-FR"/>
        </w:rPr>
        <w:t xml:space="preserve"> </w:t>
      </w:r>
    </w:p>
    <w:p w14:paraId="5A9DF866" w14:textId="54B6A3F1" w:rsidR="00AD193B" w:rsidRPr="0050018D" w:rsidRDefault="00AD193B" w:rsidP="00BE6F4F">
      <w:pPr>
        <w:jc w:val="both"/>
        <w:rPr>
          <w:rFonts w:cstheme="minorHAnsi"/>
          <w:sz w:val="20"/>
          <w:szCs w:val="20"/>
          <w:lang w:eastAsia="fr-FR"/>
        </w:rPr>
      </w:pPr>
    </w:p>
    <w:p w14:paraId="794F4AED" w14:textId="77777777" w:rsidR="00AD193B" w:rsidRPr="0050018D" w:rsidRDefault="00AD193B" w:rsidP="00AD193B">
      <w:pPr>
        <w:ind w:right="2970"/>
        <w:rPr>
          <w:rFonts w:cstheme="minorHAnsi"/>
          <w:sz w:val="20"/>
          <w:szCs w:val="20"/>
          <w:lang w:eastAsia="fr-FR"/>
        </w:rPr>
      </w:pPr>
    </w:p>
    <w:p w14:paraId="71FA592F" w14:textId="77777777" w:rsidR="00AD193B" w:rsidRPr="0050018D" w:rsidRDefault="00AD193B" w:rsidP="00AD193B">
      <w:pPr>
        <w:ind w:right="2970"/>
        <w:rPr>
          <w:rFonts w:cstheme="minorHAnsi"/>
          <w:sz w:val="20"/>
          <w:szCs w:val="20"/>
          <w:lang w:eastAsia="fr-FR"/>
        </w:rPr>
      </w:pPr>
    </w:p>
    <w:p w14:paraId="2C3C6047" w14:textId="7090981F" w:rsidR="00B01AB7" w:rsidRDefault="00B01AB7">
      <w:pPr>
        <w:rPr>
          <w:rFonts w:cstheme="minorHAnsi"/>
          <w:sz w:val="20"/>
          <w:szCs w:val="20"/>
          <w:lang w:eastAsia="fr-FR"/>
        </w:rPr>
      </w:pPr>
      <w:r>
        <w:rPr>
          <w:rFonts w:cstheme="minorHAnsi"/>
          <w:sz w:val="20"/>
          <w:szCs w:val="20"/>
          <w:lang w:eastAsia="fr-FR"/>
        </w:rPr>
        <w:br w:type="page"/>
      </w:r>
    </w:p>
    <w:p w14:paraId="786B29D2" w14:textId="668168A5" w:rsidR="00AD193B" w:rsidRPr="0050018D" w:rsidRDefault="00B01AB7" w:rsidP="00AD193B">
      <w:pPr>
        <w:ind w:right="2970"/>
        <w:rPr>
          <w:rFonts w:cstheme="minorHAnsi"/>
          <w:sz w:val="20"/>
          <w:szCs w:val="20"/>
          <w:lang w:eastAsia="fr-FR"/>
        </w:rPr>
      </w:pPr>
      <w:r>
        <w:rPr>
          <w:rFonts w:ascii="Times New Roman" w:hAnsi="Times New Roman" w:cs="Times New Roman"/>
          <w:noProof/>
          <w:lang w:val="fr-BE" w:eastAsia="fr-BE"/>
        </w:rPr>
        <w:lastRenderedPageBreak/>
        <mc:AlternateContent>
          <mc:Choice Requires="wpg">
            <w:drawing>
              <wp:anchor distT="0" distB="0" distL="114300" distR="114300" simplePos="0" relativeHeight="251684864" behindDoc="0" locked="0" layoutInCell="1" allowOverlap="1" wp14:anchorId="73BAD4B6" wp14:editId="7459017F">
                <wp:simplePos x="0" y="0"/>
                <wp:positionH relativeFrom="page">
                  <wp:posOffset>38100</wp:posOffset>
                </wp:positionH>
                <wp:positionV relativeFrom="paragraph">
                  <wp:posOffset>-1800225</wp:posOffset>
                </wp:positionV>
                <wp:extent cx="7691120" cy="11954510"/>
                <wp:effectExtent l="0" t="0" r="5080" b="8890"/>
                <wp:wrapNone/>
                <wp:docPr id="16" name="Groupe 16"/>
                <wp:cNvGraphicFramePr/>
                <a:graphic xmlns:a="http://schemas.openxmlformats.org/drawingml/2006/main">
                  <a:graphicData uri="http://schemas.microsoft.com/office/word/2010/wordprocessingGroup">
                    <wpg:wgp>
                      <wpg:cNvGrpSpPr/>
                      <wpg:grpSpPr>
                        <a:xfrm>
                          <a:off x="0" y="0"/>
                          <a:ext cx="7691120" cy="11954510"/>
                          <a:chOff x="0" y="0"/>
                          <a:chExt cx="7690874" cy="11954640"/>
                        </a:xfrm>
                      </wpg:grpSpPr>
                      <wps:wsp>
                        <wps:cNvPr id="32" name="Rectangle 32"/>
                        <wps:cNvSpPr/>
                        <wps:spPr>
                          <a:xfrm>
                            <a:off x="0" y="0"/>
                            <a:ext cx="7690874" cy="1195464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4" name="Image 34"/>
                          <pic:cNvPicPr>
                            <a:picLocks noChangeAspect="1"/>
                          </pic:cNvPicPr>
                        </pic:nvPicPr>
                        <pic:blipFill rotWithShape="1">
                          <a:blip r:embed="rId14">
                            <a:extLst>
                              <a:ext uri="{28A0092B-C50C-407E-A947-70E740481C1C}">
                                <a14:useLocalDpi xmlns:a14="http://schemas.microsoft.com/office/drawing/2010/main" val="0"/>
                              </a:ext>
                            </a:extLst>
                          </a:blip>
                          <a:srcRect l="21622" r="21919"/>
                          <a:stretch/>
                        </pic:blipFill>
                        <pic:spPr bwMode="auto">
                          <a:xfrm>
                            <a:off x="3138985" y="9485194"/>
                            <a:ext cx="1124585" cy="69659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5" name="Image 35"/>
                          <pic:cNvPicPr>
                            <a:picLocks noChangeAspect="1"/>
                          </pic:cNvPicPr>
                        </pic:nvPicPr>
                        <pic:blipFill rotWithShape="1">
                          <a:blip r:embed="rId15">
                            <a:extLst>
                              <a:ext uri="{28A0092B-C50C-407E-A947-70E740481C1C}">
                                <a14:useLocalDpi xmlns:a14="http://schemas.microsoft.com/office/drawing/2010/main" val="0"/>
                              </a:ext>
                            </a:extLst>
                          </a:blip>
                          <a:srcRect t="94992"/>
                          <a:stretch/>
                        </pic:blipFill>
                        <pic:spPr bwMode="auto">
                          <a:xfrm>
                            <a:off x="0" y="10153934"/>
                            <a:ext cx="7559675" cy="535305"/>
                          </a:xfrm>
                          <a:prstGeom prst="rect">
                            <a:avLst/>
                          </a:prstGeom>
                          <a:ln>
                            <a:noFill/>
                          </a:ln>
                          <a:extLst>
                            <a:ext uri="{53640926-AAD7-44D8-BBD7-CCE9431645EC}">
                              <a14:shadowObscured xmlns:a14="http://schemas.microsoft.com/office/drawing/2010/main"/>
                            </a:ext>
                          </a:extLst>
                        </pic:spPr>
                      </pic:pic>
                      <wps:wsp>
                        <wps:cNvPr id="36" name="Zone de texte 29"/>
                        <wps:cNvSpPr txBox="1"/>
                        <wps:spPr>
                          <a:xfrm>
                            <a:off x="2279176" y="2762280"/>
                            <a:ext cx="3200400" cy="2382092"/>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17F3ABC" w14:textId="77777777" w:rsidR="00E1352B" w:rsidRDefault="00E1352B" w:rsidP="001C1F31">
                              <w:pPr>
                                <w:rPr>
                                  <w:rFonts w:ascii="Gibson Semibold" w:hAnsi="Gibson Semibold"/>
                                  <w:b/>
                                  <w:bCs/>
                                  <w:sz w:val="86"/>
                                  <w:szCs w:val="86"/>
                                  <w:lang w:val="nl-BE"/>
                                </w:rPr>
                              </w:pPr>
                              <w:r>
                                <w:rPr>
                                  <w:rFonts w:ascii="Gibson Semibold" w:hAnsi="Gibson Semibold"/>
                                  <w:b/>
                                  <w:bCs/>
                                  <w:sz w:val="86"/>
                                  <w:szCs w:val="86"/>
                                  <w:lang w:val="nl-BE"/>
                                </w:rPr>
                                <w:t>DOSSIER</w:t>
                              </w:r>
                            </w:p>
                            <w:p w14:paraId="68FD186F" w14:textId="77777777" w:rsidR="00E1352B" w:rsidRDefault="00E1352B" w:rsidP="001C1F31">
                              <w:pPr>
                                <w:rPr>
                                  <w:rFonts w:ascii="Gibson Semibold" w:hAnsi="Gibson Semibold"/>
                                  <w:b/>
                                  <w:bCs/>
                                  <w:sz w:val="86"/>
                                  <w:szCs w:val="86"/>
                                  <w:lang w:val="nl-BE"/>
                                </w:rPr>
                              </w:pPr>
                              <w:r>
                                <w:rPr>
                                  <w:rFonts w:ascii="Gibson Semibold" w:hAnsi="Gibson Semibold"/>
                                  <w:b/>
                                  <w:bCs/>
                                  <w:sz w:val="86"/>
                                  <w:szCs w:val="86"/>
                                  <w:lang w:val="nl-BE"/>
                                </w:rPr>
                                <w:t>DE PRESSE</w:t>
                              </w:r>
                            </w:p>
                            <w:p w14:paraId="509F47DE" w14:textId="7D38BC8C" w:rsidR="00E1352B" w:rsidRDefault="00E1352B" w:rsidP="001C1F31">
                              <w:pPr>
                                <w:rPr>
                                  <w:rFonts w:ascii="Gibson" w:hAnsi="Gibson" w:cs="Times New Roman"/>
                                  <w:sz w:val="48"/>
                                  <w:szCs w:val="48"/>
                                  <w:lang w:eastAsia="fr-FR"/>
                                </w:rPr>
                              </w:pPr>
                              <w:r>
                                <w:rPr>
                                  <w:rFonts w:ascii="Gibson" w:hAnsi="Gibson" w:cs="Times New Roman"/>
                                  <w:sz w:val="48"/>
                                  <w:szCs w:val="48"/>
                                  <w:lang w:eastAsia="fr-FR"/>
                                </w:rPr>
                                <w:t>Rénovation des tramways du TEC Charleroi</w:t>
                              </w:r>
                            </w:p>
                            <w:p w14:paraId="0994FEEC" w14:textId="595831AC" w:rsidR="00E1352B" w:rsidRDefault="00E1352B" w:rsidP="001C1F31">
                              <w:pPr>
                                <w:rPr>
                                  <w:rFonts w:ascii="Gibson" w:hAnsi="Gibson" w:cs="Times New Roman"/>
                                  <w:color w:val="FFFFFF" w:themeColor="background1"/>
                                  <w:sz w:val="28"/>
                                  <w:szCs w:val="28"/>
                                  <w:lang w:eastAsia="fr-FR"/>
                                </w:rPr>
                              </w:pPr>
                              <w:r>
                                <w:rPr>
                                  <w:rFonts w:ascii="Gibson" w:hAnsi="Gibson" w:cs="Times New Roman"/>
                                  <w:color w:val="FFFFFF" w:themeColor="background1"/>
                                  <w:sz w:val="28"/>
                                  <w:szCs w:val="28"/>
                                  <w:highlight w:val="black"/>
                                  <w:lang w:eastAsia="fr-FR"/>
                                </w:rPr>
                                <w:t xml:space="preserve"> 25/09/2018</w:t>
                              </w:r>
                              <w:r>
                                <w:rPr>
                                  <w:rFonts w:ascii="Gibson" w:hAnsi="Gibson" w:cs="Times New Roman"/>
                                  <w:color w:val="FFFFFF" w:themeColor="background1"/>
                                  <w:sz w:val="28"/>
                                  <w:szCs w:val="28"/>
                                  <w:lang w:eastAsia="fr-FR"/>
                                </w:rPr>
                                <w:t xml:space="preserve"> </w:t>
                              </w:r>
                            </w:p>
                            <w:p w14:paraId="34044D19" w14:textId="77777777" w:rsidR="00E1352B" w:rsidRDefault="00E1352B" w:rsidP="001C1F31">
                              <w:pPr>
                                <w:rPr>
                                  <w:rFonts w:ascii="Gibson Semibold" w:hAnsi="Gibson Semibold"/>
                                  <w:b/>
                                  <w:bCs/>
                                  <w:sz w:val="86"/>
                                  <w:szCs w:val="86"/>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7" name="Connecteur droit 37"/>
                        <wps:cNvCnPr/>
                        <wps:spPr>
                          <a:xfrm>
                            <a:off x="2238233" y="5377218"/>
                            <a:ext cx="3266744" cy="12479"/>
                          </a:xfrm>
                          <a:prstGeom prst="line">
                            <a:avLst/>
                          </a:prstGeom>
                          <a:ln w="34925">
                            <a:gradFill>
                              <a:gsLst>
                                <a:gs pos="0">
                                  <a:schemeClr val="tx2"/>
                                </a:gs>
                                <a:gs pos="100000">
                                  <a:schemeClr val="bg2"/>
                                </a:gs>
                              </a:gsLst>
                              <a:lin ang="0" scaled="0"/>
                            </a:gradFill>
                          </a:ln>
                        </wps:spPr>
                        <wps:style>
                          <a:lnRef idx="1">
                            <a:schemeClr val="accent1"/>
                          </a:lnRef>
                          <a:fillRef idx="0">
                            <a:schemeClr val="accent1"/>
                          </a:fillRef>
                          <a:effectRef idx="0">
                            <a:schemeClr val="accent1"/>
                          </a:effectRef>
                          <a:fontRef idx="minor">
                            <a:schemeClr val="tx1"/>
                          </a:fontRef>
                        </wps:style>
                        <wps:bodyPr/>
                      </wps:wsp>
                      <wps:wsp>
                        <wps:cNvPr id="38" name="Zone de texte 31"/>
                        <wps:cNvSpPr txBox="1"/>
                        <wps:spPr>
                          <a:xfrm>
                            <a:off x="2279176" y="5595582"/>
                            <a:ext cx="3200400" cy="21691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40E75C0" w14:textId="45152622" w:rsidR="00E1352B" w:rsidRDefault="00E1352B" w:rsidP="001C1F31">
                              <w:pPr>
                                <w:spacing w:after="128"/>
                                <w:rPr>
                                  <w:rFonts w:ascii="Gibson Semibold" w:hAnsi="Gibson Semibold" w:cs="Times New Roman"/>
                                  <w:b/>
                                  <w:bCs/>
                                  <w:lang w:eastAsia="fr-FR"/>
                                </w:rPr>
                              </w:pPr>
                              <w:r>
                                <w:rPr>
                                  <w:rFonts w:ascii="Gibson Semibold" w:hAnsi="Gibson Semibold" w:cs="Times New Roman"/>
                                  <w:b/>
                                  <w:bCs/>
                                  <w:lang w:eastAsia="fr-FR"/>
                                </w:rPr>
                                <w:t>L’ensemble du dossier et des photos est</w:t>
                              </w:r>
                              <w:r>
                                <w:rPr>
                                  <w:rFonts w:ascii="Gibson Semibold" w:hAnsi="Gibson Semibold" w:cs="Times New Roman"/>
                                  <w:b/>
                                  <w:bCs/>
                                  <w:lang w:eastAsia="fr-FR"/>
                                </w:rPr>
                                <w:br/>
                                <w:t> à télécharger sur notre site web :</w:t>
                              </w:r>
                            </w:p>
                            <w:p w14:paraId="59C80D08" w14:textId="39D6F2DF" w:rsidR="00E1352B" w:rsidRDefault="00E1352B" w:rsidP="001C1F31">
                              <w:pPr>
                                <w:rPr>
                                  <w:rFonts w:ascii="Gibson Semibold" w:hAnsi="Gibson Semibold" w:cs="Times New Roman"/>
                                  <w:b/>
                                  <w:bCs/>
                                  <w:lang w:eastAsia="fr-FR"/>
                                </w:rPr>
                              </w:pPr>
                              <w:r>
                                <w:rPr>
                                  <w:rFonts w:ascii="Gibson Semibold" w:hAnsi="Gibson Semibold" w:cs="Times New Roman"/>
                                  <w:b/>
                                  <w:bCs/>
                                  <w:color w:val="FFFFFF" w:themeColor="background1"/>
                                  <w:highlight w:val="black"/>
                                  <w:u w:val="single"/>
                                  <w:lang w:eastAsia="fr-FR"/>
                                </w:rPr>
                                <w:t>https://presse.ch.infotec.be</w:t>
                              </w:r>
                            </w:p>
                            <w:p w14:paraId="6AA8D447" w14:textId="77777777" w:rsidR="00E1352B" w:rsidRDefault="00E1352B" w:rsidP="001C1F31">
                              <w:pPr>
                                <w:spacing w:after="128"/>
                                <w:rPr>
                                  <w:rFonts w:ascii="Gibson" w:hAnsi="Gibson" w:cs="Times New Roman"/>
                                  <w:sz w:val="18"/>
                                  <w:szCs w:val="18"/>
                                  <w:lang w:eastAsia="fr-FR"/>
                                </w:rPr>
                              </w:pPr>
                            </w:p>
                            <w:p w14:paraId="69E4A8F8" w14:textId="77777777" w:rsidR="00E1352B" w:rsidRDefault="00E1352B" w:rsidP="001C1F31">
                              <w:pPr>
                                <w:rPr>
                                  <w:rFonts w:ascii="Gibson" w:hAnsi="Gibson" w:cs="Times New Roman"/>
                                  <w:sz w:val="18"/>
                                  <w:szCs w:val="18"/>
                                  <w:lang w:eastAsia="fr-FR"/>
                                </w:rPr>
                              </w:pPr>
                              <w:r>
                                <w:rPr>
                                  <w:rFonts w:ascii="Gibson" w:hAnsi="Gibson" w:cs="Times New Roman"/>
                                  <w:bCs/>
                                  <w:sz w:val="18"/>
                                  <w:szCs w:val="18"/>
                                  <w:lang w:eastAsia="fr-FR"/>
                                </w:rPr>
                                <w:t>Pour plus d’informations à la presse</w:t>
                              </w:r>
                              <w:r>
                                <w:rPr>
                                  <w:rFonts w:ascii="Calibri" w:eastAsia="Calibri" w:hAnsi="Calibri" w:cs="Calibri"/>
                                  <w:bCs/>
                                  <w:sz w:val="18"/>
                                  <w:szCs w:val="18"/>
                                  <w:lang w:eastAsia="fr-FR"/>
                                </w:rPr>
                                <w:t> </w:t>
                              </w:r>
                              <w:r>
                                <w:rPr>
                                  <w:rFonts w:ascii="Gibson" w:hAnsi="Gibson" w:cs="Times New Roman"/>
                                  <w:bCs/>
                                  <w:sz w:val="18"/>
                                  <w:szCs w:val="18"/>
                                  <w:lang w:eastAsia="fr-FR"/>
                                </w:rPr>
                                <w:t>:</w:t>
                              </w:r>
                              <w:r>
                                <w:rPr>
                                  <w:rFonts w:ascii="Gibson" w:hAnsi="Gibson" w:cs="Times New Roman"/>
                                  <w:bCs/>
                                  <w:sz w:val="18"/>
                                  <w:szCs w:val="18"/>
                                  <w:lang w:eastAsia="fr-FR"/>
                                </w:rPr>
                                <w:br/>
                              </w:r>
                              <w:r>
                                <w:rPr>
                                  <w:rFonts w:ascii="Gibson" w:hAnsi="Gibson" w:cs="Times New Roman"/>
                                  <w:bCs/>
                                  <w:color w:val="FFFFFF" w:themeColor="background1"/>
                                  <w:sz w:val="18"/>
                                  <w:szCs w:val="18"/>
                                  <w:u w:val="single"/>
                                  <w:lang w:eastAsia="fr-FR"/>
                                </w:rPr>
                                <w:t> </w:t>
                              </w:r>
                              <w:r>
                                <w:rPr>
                                  <w:rFonts w:ascii="Gibson" w:hAnsi="Gibson" w:cs="Times New Roman"/>
                                  <w:bCs/>
                                  <w:color w:val="FFFFFF" w:themeColor="background1"/>
                                  <w:sz w:val="18"/>
                                  <w:szCs w:val="18"/>
                                  <w:highlight w:val="black"/>
                                  <w:u w:val="single"/>
                                  <w:lang w:eastAsia="fr-FR"/>
                                </w:rPr>
                                <w:t>Véronique Benoit</w:t>
                              </w:r>
                              <w:r>
                                <w:rPr>
                                  <w:rFonts w:ascii="Gibson" w:hAnsi="Gibson" w:cs="Times New Roman"/>
                                  <w:bCs/>
                                  <w:color w:val="FFFFFF" w:themeColor="background1"/>
                                  <w:sz w:val="18"/>
                                  <w:szCs w:val="18"/>
                                  <w:u w:val="single"/>
                                  <w:lang w:eastAsia="fr-FR"/>
                                </w:rPr>
                                <w:t> </w:t>
                              </w:r>
                            </w:p>
                            <w:p w14:paraId="043311A2" w14:textId="77777777" w:rsidR="00E1352B" w:rsidRDefault="00E1352B" w:rsidP="001C1F31">
                              <w:pPr>
                                <w:rPr>
                                  <w:rFonts w:ascii="Gibson" w:hAnsi="Gibson" w:cs="Times New Roman"/>
                                  <w:sz w:val="18"/>
                                  <w:szCs w:val="18"/>
                                  <w:lang w:eastAsia="fr-FR"/>
                                </w:rPr>
                              </w:pPr>
                              <w:r>
                                <w:rPr>
                                  <w:rFonts w:ascii="Gibson" w:hAnsi="Gibson" w:cs="Times New Roman"/>
                                  <w:sz w:val="18"/>
                                  <w:szCs w:val="18"/>
                                  <w:lang w:eastAsia="fr-FR"/>
                                </w:rPr>
                                <w:t>Directrice Commerciale</w:t>
                              </w:r>
                              <w:r>
                                <w:rPr>
                                  <w:rFonts w:ascii="Gibson" w:hAnsi="Gibson" w:cs="Times New Roman"/>
                                  <w:sz w:val="18"/>
                                  <w:szCs w:val="18"/>
                                  <w:lang w:eastAsia="fr-FR"/>
                                </w:rPr>
                                <w:br/>
                                <w:t xml:space="preserve">et Porte-parole du </w:t>
                              </w:r>
                              <w:r>
                                <w:rPr>
                                  <w:rFonts w:ascii="Gibson" w:hAnsi="Gibson" w:cs="Times New Roman"/>
                                  <w:bCs/>
                                  <w:sz w:val="18"/>
                                  <w:szCs w:val="18"/>
                                  <w:lang w:eastAsia="fr-FR"/>
                                </w:rPr>
                                <w:t>TEC Charleroi</w:t>
                              </w:r>
                            </w:p>
                            <w:p w14:paraId="363817AB" w14:textId="77777777" w:rsidR="00E1352B" w:rsidRDefault="00E1352B" w:rsidP="001C1F31">
                              <w:pPr>
                                <w:rPr>
                                  <w:rFonts w:ascii="Gibson" w:hAnsi="Gibson" w:cs="Times New Roman"/>
                                  <w:sz w:val="18"/>
                                  <w:szCs w:val="18"/>
                                  <w:lang w:eastAsia="fr-FR"/>
                                </w:rPr>
                              </w:pPr>
                            </w:p>
                            <w:p w14:paraId="20F0CE38" w14:textId="77777777" w:rsidR="00E1352B" w:rsidRDefault="00E1352B" w:rsidP="001C1F31">
                              <w:pPr>
                                <w:rPr>
                                  <w:rFonts w:ascii="Gibson" w:hAnsi="Gibson" w:cs="Times New Roman"/>
                                  <w:sz w:val="18"/>
                                  <w:szCs w:val="18"/>
                                  <w:lang w:eastAsia="fr-FR"/>
                                </w:rPr>
                              </w:pPr>
                              <w:r>
                                <w:rPr>
                                  <w:rFonts w:ascii="Gibson" w:hAnsi="Gibson" w:cs="Times New Roman"/>
                                  <w:bCs/>
                                  <w:sz w:val="18"/>
                                  <w:szCs w:val="18"/>
                                  <w:lang w:eastAsia="fr-FR"/>
                                </w:rPr>
                                <w:t xml:space="preserve">• tél. </w:t>
                              </w:r>
                              <w:r>
                                <w:rPr>
                                  <w:rFonts w:ascii="Gibson" w:hAnsi="Gibson" w:cs="Times New Roman"/>
                                  <w:bCs/>
                                  <w:color w:val="FFFFFF" w:themeColor="background1"/>
                                  <w:sz w:val="18"/>
                                  <w:szCs w:val="18"/>
                                  <w:highlight w:val="black"/>
                                  <w:u w:val="single"/>
                                  <w:lang w:eastAsia="fr-FR"/>
                                </w:rPr>
                                <w:t>071/23 42 24</w:t>
                              </w:r>
                              <w:r>
                                <w:rPr>
                                  <w:rFonts w:ascii="Gibson" w:hAnsi="Gibson" w:cs="Times New Roman"/>
                                  <w:bCs/>
                                  <w:color w:val="FFFFFF" w:themeColor="background1"/>
                                  <w:sz w:val="18"/>
                                  <w:szCs w:val="18"/>
                                  <w:u w:val="single"/>
                                  <w:lang w:eastAsia="fr-FR"/>
                                </w:rPr>
                                <w:t xml:space="preserve"> </w:t>
                              </w:r>
                              <w:r>
                                <w:rPr>
                                  <w:rFonts w:ascii="Gibson" w:hAnsi="Gibson" w:cs="Times New Roman"/>
                                  <w:bCs/>
                                  <w:sz w:val="18"/>
                                  <w:szCs w:val="18"/>
                                  <w:lang w:eastAsia="fr-FR"/>
                                </w:rPr>
                                <w:br/>
                                <w:t xml:space="preserve">• </w:t>
                              </w:r>
                              <w:proofErr w:type="spellStart"/>
                              <w:r>
                                <w:rPr>
                                  <w:rFonts w:ascii="Gibson" w:hAnsi="Gibson" w:cs="Times New Roman"/>
                                  <w:bCs/>
                                  <w:sz w:val="18"/>
                                  <w:szCs w:val="18"/>
                                  <w:lang w:eastAsia="fr-FR"/>
                                </w:rPr>
                                <w:t>gsm</w:t>
                              </w:r>
                              <w:proofErr w:type="spellEnd"/>
                              <w:r>
                                <w:rPr>
                                  <w:rFonts w:ascii="Gibson" w:hAnsi="Gibson" w:cs="Times New Roman"/>
                                  <w:bCs/>
                                  <w:sz w:val="18"/>
                                  <w:szCs w:val="18"/>
                                  <w:lang w:eastAsia="fr-FR"/>
                                </w:rPr>
                                <w:t xml:space="preserve"> </w:t>
                              </w:r>
                              <w:r>
                                <w:rPr>
                                  <w:rFonts w:ascii="Gibson" w:hAnsi="Gibson" w:cs="Times New Roman"/>
                                  <w:bCs/>
                                  <w:color w:val="FFFFFF" w:themeColor="background1"/>
                                  <w:sz w:val="18"/>
                                  <w:szCs w:val="18"/>
                                  <w:highlight w:val="black"/>
                                  <w:u w:val="single"/>
                                  <w:lang w:eastAsia="fr-FR"/>
                                </w:rPr>
                                <w:t>0478/30 12 93</w:t>
                              </w:r>
                              <w:r>
                                <w:rPr>
                                  <w:rFonts w:ascii="Gibson" w:hAnsi="Gibson" w:cs="Times New Roman"/>
                                  <w:bCs/>
                                  <w:color w:val="FFFFFF" w:themeColor="background1"/>
                                  <w:sz w:val="18"/>
                                  <w:szCs w:val="18"/>
                                  <w:u w:val="single"/>
                                  <w:lang w:eastAsia="fr-FR"/>
                                </w:rPr>
                                <w:t> </w:t>
                              </w:r>
                            </w:p>
                            <w:p w14:paraId="5123FEAD" w14:textId="77777777" w:rsidR="00E1352B" w:rsidRDefault="00E1352B" w:rsidP="001C1F31">
                              <w:pPr>
                                <w:rPr>
                                  <w:rFonts w:ascii="Gibson" w:hAnsi="Gibson"/>
                                  <w:bCs/>
                                  <w:sz w:val="86"/>
                                  <w:szCs w:val="86"/>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9" name="Zone de texte 33"/>
                        <wps:cNvSpPr txBox="1"/>
                        <wps:spPr>
                          <a:xfrm>
                            <a:off x="2279176" y="8570794"/>
                            <a:ext cx="3200400" cy="68453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CEE25DC" w14:textId="55C0DC3C" w:rsidR="00E1352B" w:rsidRDefault="00E1352B" w:rsidP="001C1F31">
                              <w:pPr>
                                <w:rPr>
                                  <w:rFonts w:ascii="Gibson" w:hAnsi="Gibson" w:cs="Times New Roman"/>
                                  <w:color w:val="8A959C" w:themeColor="accent6"/>
                                  <w:sz w:val="16"/>
                                  <w:szCs w:val="16"/>
                                  <w:lang w:eastAsia="fr-FR"/>
                                </w:rPr>
                              </w:pPr>
                              <w:r>
                                <w:rPr>
                                  <w:rFonts w:ascii="Gibson Semibold" w:hAnsi="Gibson Semibold" w:cs="Times New Roman"/>
                                  <w:b/>
                                  <w:bCs/>
                                  <w:color w:val="8A959C" w:themeColor="accent6"/>
                                  <w:sz w:val="16"/>
                                  <w:szCs w:val="16"/>
                                  <w:lang w:eastAsia="fr-FR"/>
                                </w:rPr>
                                <w:t xml:space="preserve">Le TEC </w:t>
                              </w:r>
                              <w:proofErr w:type="spellStart"/>
                              <w:r>
                                <w:rPr>
                                  <w:rFonts w:ascii="Gibson Semibold" w:hAnsi="Gibson Semibold" w:cs="Times New Roman"/>
                                  <w:b/>
                                  <w:bCs/>
                                  <w:color w:val="8A959C" w:themeColor="accent6"/>
                                  <w:sz w:val="16"/>
                                  <w:szCs w:val="16"/>
                                  <w:lang w:eastAsia="fr-FR"/>
                                </w:rPr>
                                <w:t>charleroi</w:t>
                              </w:r>
                              <w:proofErr w:type="spellEnd"/>
                              <w:r>
                                <w:rPr>
                                  <w:rFonts w:ascii="Gibson" w:hAnsi="Gibson" w:cs="Times New Roman"/>
                                  <w:color w:val="8A959C" w:themeColor="accent6"/>
                                  <w:sz w:val="16"/>
                                  <w:szCs w:val="16"/>
                                  <w:lang w:eastAsia="fr-FR"/>
                                </w:rPr>
                                <w:t>, c’est 1.146 collaborateurs dont 668 conducteurs et 249 ouvriers/ 4 dépôts, 2 ateliers et 3 centres d’entretien/ 302 autobus et 45 trams / 77 lignes de bus et 3.496 arrêts / 4 lignes de métro / 16 millions de km parcourus en 2017 / 23,6 millions de voyageurs transportés.</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73BAD4B6" id="Groupe 16" o:spid="_x0000_s1027" style="position:absolute;margin-left:3pt;margin-top:-141.75pt;width:605.6pt;height:941.3pt;z-index:251684864;mso-position-horizontal-relative:page" coordsize="76908,119546"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sAvkp/zLCq/7XNH/wBDt756&#10;f3nn/Tqrj/pZbd/1cfqV/Zj/AJLif80Zf+Ojr3uuz382XWYPXvfvfuvde9+9+69173737r3Xvfvf&#10;uvde9+9+69173737r3Xvfvfuvde9+9+69173737r3Xvfvfuvde9+9+69173737r3Xvfvfuvde9n6&#10;+LH/ADL7Mf8Ah5VH/uDjvf0L/wB0z/07ncf/ABZLz/u2bP1ih76/8leH/njj/wCr1x172Zb31B6h&#10;b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AL5Kf8ywqv+1zR/wDQ7e+en955/wBO&#10;quP+llt3/Vx+pX9mP+S4n/NGX/jo697rs9/Nl1mD173737r3Xvfvfuvde9+9+69173737r3Xvfvf&#10;uvde9+9+69173737r3Xvfvfuvde9+9+69173737r3Xvfvfuvde9+9+69173737r3XvZ+vix/zL7M&#10;f+HlUf8AuDjvf0L/AN0z/wBO53H/AMWS8/7tmz9Yoe+v/JXh/wCeOP8A6vXHXvZlvfUHqF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sAvkp/wAywqv+1zR/9Dt756f3nn/Tqrj/AKWW&#10;3f8AVx+pX9mP+S4n/NGX/jo697rs9/Nl1mD173737r3Xvfvfuvde9+9+69173737r3Xvfvfuvde9&#10;+9+69173737r3Xvfvfuvde9+9+69173737r3Xvfvfuvde9+9+69173737r3XvZ+vix/zL7Mf+HlU&#10;f+4OO9/Qv/dM/wDTudx/8WS8/wC7Zs/WKHvr/wAleH/njj/6vXHXvZlvfUHqF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sAvkp/zLCq/wC1zR/9Dt756f3nn/Tqrj/pZbd/1cfqV/Zj&#10;/kuJ/wA0Zf8Ajo697rs9/Nl1mD173737r3Xvfvfuvde9+9+69173737r3Xvfvfuvde9+9+691737&#10;37r3Xvfvfuvde9+9+69173737r3Xvfvfuvde9+9+69173737r3XvZ+vix/zL7Mf+HlUf+4OO9/Qv&#10;/dM/9O53H/xZLz/u2bP1ih76/wDJXh/544/+r1x172Zb31B6hb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AL5Kf8ywqv+1zR/8AQ7e+en955/06q4/6WW3f9XH6lf2Y/wCS4n/NGX/j&#10;o697rs9/Nl1mD173737r3Xvfvfuvde9+9+69173737r3Xvfvfuvde9+9+69173737r3Xvfvfuvde&#10;9+9+69173737r3Xvfvfuvde9+9+69173737r3XvZ+vix/wAy+zH/AIeVR/7g4739C/8AdM/9O53H&#10;/wAWS8/7tmz9Yoe+v/JXh/544/8Aq9cde9mW99QeoW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wC+Sn/MsKr/tc0f8A0O3vnp/eef8ATqrj/pZbd/1cfqV/Zj/kuJ/zRl/46Ove67Pf&#10;zZdZg9e9+9+69173737r3Xvfvfuvde9+9+69173737r3Xvfvfuvde9+9+69173737r3Xvfvfuvde&#10;9+9+69173737r3Xvfvfuvde9+9+69172fr4sf8y+zH/h5VH/ALg4739C/wDdM/8ATudx/wDFkvP+&#10;7Zs/WKHvr/yV4f8Anjj/AOr1x172Zb31B6hb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AL5Kf8AMsKr/tc0f/Q7e+en955/06q4/wCllt3/AFcfqV/Zj/kuJ/zRl/46Ove67PfzZdZg&#10;9e9+9+69173737r3Xvfvfuvde9+9+69173737r3Xvfvfuvde9+9+69173737r3Xvfvfuvde9+9+6&#10;9173737r3Xvfvfuvde9+9+69172fr4sf8y+zH/h5VH/uDjvf0L/3TP8A07ncf/FkvP8Au2bP1ih7&#10;6/8AJXh/544/+r1x172Zb31B6hb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AL5K&#10;f8ywqv8Atc0f/Q7e+en955/06q4/6WW3f9XH6lf2Y/5Lif8ANGX/AI6Ove67PfzZdZg9e9+9+691&#10;73737r3Xvfvfuvde9+9+69173737r3Xvfvfuvde9+9+69173737r3Xvfvfuvde9+9+69173737r3&#10;Xvfvfuvde9+9+69172fr4sf8y+zH/h5VH/uDjvf0L/3TP/Tudx/8WS8/7tmz9Yoe+v8AyV4f+eOP&#10;/q9cde9mW99QeoW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wC+Sn/MsKr/tc0f/&#10;AEO3vnp/eef9OquP+llt3/Vx+pX9mP8AkuJ/zRl/46Ove67PfzZdZg9e9+9+69173737r3Xvfvfu&#10;vde9+9+69173737r3Xvfvfuvde9+9+69173737r3Xvfvfuvde9+9+69173737r3Xvfvfuvde9+9+&#10;69172fr4sf8AMvsx/wCHlUf+4OO9/Qv/AHTP/Tudx/8AFkvP+7Zs/WKHvr/yV4f+eOP/AKvXHXvZ&#10;lvfUHqF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sAvkp/zLCq/7XNH/ANDt756f&#10;3nn/AE6q4/6WW3f9XH6lf2Y/5Lif80Zf+Ojr3uuz382XWYPXvfvfuvde9+9+69173737r3Xvfvfu&#10;vde9+9+69173737r3Xvfvfuvde9+9+69173737r3Xvfvfuvde9+9+69173737r3Xvfvfuvde9n6+&#10;LH/Mvsx/4eVR/wC4OO9/Qv8A3TP/AE7ncf8AxZLz/u2bP1ih76/8leH/AJ44/wDq9cde9mW99Qeo&#10;W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wC+Sn/ADLCq/7XNH/0O3vnp/eef9Oq&#10;uP8ApZbd/wBXH6lf2Y/5Lif80Zf+Ojr3uuz382XWYPXvfvfuvde9+9+69173737r3Xvfvfuvde9+&#10;9+69173737r3Xvfvfuvde9+9+69173737r3Xvfvfuvde9+9+69173737r3Xvfvfuvde9n6+LH/Mv&#10;sx/4eVR/7g4739C/90z/ANO53H/xZLz/ALtmz9Yoe+v/ACV4f+eOP/q9cde9mW99QeoW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wC+Sn/MsKr/ALXNH/0O3vnp/eef9OquP+llt3/V&#10;x+pX9mP+S4n/ADRl/wCOjr3uuz382XWYPXvfvfuvde9+9+69173737r3Xvfvfuvde9+9+6917373&#10;7r3Xvfvfuvde9+9+69173737r3Xvfvfuvde9+9+69173737r3Xvfvfuvde9n6+LH/Mvsx/4eVR/7&#10;g4739C/90z/07ncf/FkvP+7Zs/WKHvr/AMleH/njj/6vXHXvZlvfUHqF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sAvkp/zLCq/7XNH/wBDt756f3nn/Tqrj/pZbd/1cfqV/Zj/AJLi&#10;f80Zf+Ojr3uuz382XWYPXvfvfuvde9+9+69173737r3Xvfvfuvde9+9+69173737r3Xvfvfuvde9&#10;+9+69173737r3Xvfvfuvde9+9+69173737r3Xvfvfuvde9n6+LH/ADL7Mf8Ah5VH/uDjvf0L/wB0&#10;z/07ncf/ABZLz/u2bP1ih76/8leH/njj/wCr1x172Zb31B6hb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AL5Kf8ywqv+1zR/wDQ7e+en955/wBOquP+llt3/Vx+pX9mP+S4n/NGX/jo&#10;697rs9/Nl1mD173737r3Xvfvfuvde9+9+69173737r3Xvfvfuvde9+9+69173737r3Xvfvfuvde9&#10;+9+69173737r3Xvfvfuvde9+9+69173737r3XvZ+vix/zL7Mf+HlUf8AuDjvf0L/AN0z/wBO53H/&#10;AMWS8/7tmz9Yoe+v/JXh/wCeOP8A6vXHXvZlvfUHqF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sAvkp/wAywqv+1zR/9Dt756f3nn/Tqrj/AKWW3f8AVx+pX9mP+S4n/NGX/jo697rs&#10;9/Nl1mD173737r3Xvfvfuvde9+9+69173737r3Xvfvfuvde9+9+69173737r3Xvfvfuvde9+9+69&#10;173737r3Xvfvfuvde9+9+69173737r3XvZ+vix/zL7Mf+HlUf+4OO9/Qv/dM/wDTudx/8WS8/wC7&#10;Zs/WKHvr/wAleH/njj/6vXHXvZlvfUHqF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sAvkp/zLCq/wC1zR/9Dt756f3nn/Tqrj/pZbd/1cfqV/Zj/kuJ/wA0Zf8Ajo697rs9/Nl1mD17&#10;3737r3Xvfvfuvde9+9+69173737r3Xvfvfuvde9+9+69173737r3Xvfvfuvde9+9+69173737r3X&#10;vfvfuvde9+9+69173737r3XvZ+vix/zL7Mf+HlUf+4OO9/Qv/dM/9O53H/xZLz/u2bP1ih76/wDJ&#10;Xh/544/+r1x172Zb31B6hb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AL5Kf8ywq&#10;v+1zR/8AQ7e+en955/06q4/6WW3f9XH6lf2Y/wCS4n/NGX/jo697rs9/Nl1mD173737r3Xvfvfuv&#10;de9+9+69173737r3Xvfvfuvde9+9+69173737r3Xvfvfuvde9+9+69173737r3Xvfvfuvde9+9+6&#10;9173737r3XvZ+vix/wAy+zH/AIeVR/7g4739C/8AdM/9O53H/wAWS8/7tmz9Yoe+v/JXh/544/8A&#10;q9cde9mW99QeoW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wC+Sn/MsKr/tc0f8A&#10;0O3vnp/eef8ATqrj/pZbd/1cfqV/Zj/kuJ/zRl/46Ove67PfzZdZg9e9+9+69173737r3Xvfvfuv&#10;de9+9+69173737r3Xvfvfuvde9+9+69173737r3Xvfvfuvde9+9+69173737r3Xvfvfuvde9+9+6&#10;9172fr4sf8y+zH/h5VH/ALg4739C/wDdM/8ATudx/wDFkvP+7Zs/WKHvr/yV4f8Anjj/AOr1x172&#10;Zb31B6hb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AL5Kf8AMsKr/tc0f/Q7e+en&#10;955/06q4/wCllt3/AFcfqV/Zj/kuJ/zRl/46Ove67PfzZdZg9e9+9+69173737r3Xvfvfuvde9+9&#10;+69173737r3Xvfvfuvde9+9+69173737r3Xvfvfuvde9+9+69173737r3Xvfvfuvde9+9+69172f&#10;r4sf8y+zH/h5VH/uDjvf0L/3TP8A07ncf/FkvP8Au2bP1ih76/8AJXh/544/+r1x172Zb31B6hb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AL5Kf8ywqv8Atc0f/Q7e+en955/06q4/&#10;6WW3f9XH6lf2Y/5Lif8ANGX/AI6Ove67PfzZdZg9e9+9+69173737r3Xvfvfuvde9+9+69173737&#10;r3Xvfvfuvde9+9+69173737r3Xvfvfuvde9+9+69173737r3Xvfvfuvde9+9+69172fr4sf8y+zH&#10;/h5VH/uDjvf0L/3TP/Tudx/8WS8/7tmz9Yoe+v8AyV4f+eOP/q9cde9mW99QeoW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wC+Sn/MsKr/tc0f/AEO3vnp/eef9OquP+llt3/Vx+pX9&#10;mP8AkuJ/zRl/46Ove67PfzZdZg9e9+9+69173737r3Xvfvfuvde9+9+69173737r3Xvfvfuvde9+&#10;9+69173737r3Xvfvfuvde9+9+69173737r3Xvfvfuvde9+9+69172fr4sf8AMvsx/wCHlUf+4OO9&#10;/Qv/AHTP/Tudx/8AFkvP+7Zs/WKHvr/yV4f+eOP/AKvXHXvZlvfUHqF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sAvkp/zLCq/7XNH/ANDt756f3nn/AE6q4/6WW3f9XH6lf2Y/5Lif&#10;80Zf+Ojr3uuz382XWYPXvfvfuvde9+9+69173737r3Xvfvfuvde9+9+69173737r3Xvfvfuvde9+&#10;9+69173737r3Xvfvfuvde9+9+69173737r3Xvfvfuvde9n6+LH/Mvsx/4eVR/wC4OO9/Qv8A3TP/&#10;AE7ncf8AxZLz/u2bP1ih76/8leH/AJ44/wDq9cde9mW99QeoW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wC+Sn/ADLCq/7XNH/0O3vnp/eef9OquP8ApZbd/wBXH6lf2Y/5Lif80Zf+&#10;Ojr3uuz382XWYPXvfvfuvde9+9+69173737r3Xvfvfuvde9+9+69173737r3Xvfvfuvde9+9+691&#10;73737r3Xvfvfuvde9+9+69173737r3Xvfvfuvde9n6+LH/Mvsx/4eVR/7g4739C/90z/ANO53H/x&#10;ZLz/ALtmz9Yoe+v/ACV4f+eOP/q9cde9mW99QeoW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wC+Sn/MsKr/ALXNH/0O3vnp/eef9OquP+llt3/Vx+pX9mP+S4n/ADRl/wCOjr3uuz38&#10;2XWYPXvfvfuvde9+9+69173737r3Xvfvfuvde9+9+69173737r3Xvfvfuvde9+9+69173737r3Xv&#10;fvfuvde9+9+69173737r3Xvfvfuvde9n6+LH/Mvsx/4eVR/7g4739C/90z/07ncf/FkvP+7Zs/WK&#10;Hvr/AMleH/njj/6vXHXvZlvfUHqF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sAv&#10;kp/zLCq/7XNH/wBDt756f3nn/Tqrj/pZbd/1cfqV/Zj/AJLif80Zf+Ojr3uuz382XWYPXvfvfuvd&#10;e9+9+69173737r3Xvfvfuvde9+9+69173737r3Xvfvfuvde9+9+69173737r3Xvfvfuvde9+9+69&#10;173737r3Xvfvfuvde9n6+LH/ADL7Mf8Ah5VH/uDjvf0L/wB0z/07ncf/ABZLz/u2bP1ih76/8leH&#10;/njj/wCr1x172Zb31B6hb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AL5Kf8ywqv&#10;+1zR/wDQ7e+en955/wBOquP+llt3/Vx+pX9mP+S4n/NGX/jo697rs9/Nl1mD173737r3Xvfvfuvd&#10;e9+9+69173737r3Xvfvfuvde9+9+69173737r3Xvfvfuvde9+9+69173737r3Xvfvfuvde9+9+69&#10;173737r3XvZ+vix/zL7Mf+HlUf8AuDjvf0L/AN0z/wBO53H/AMWS8/7tmz9Yoe+v/JXh/wCeOP8A&#10;6vXHXvZlvfUHqF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sAvkp/wAywqv+1zR/&#10;9Dt756f3nn/Tqrj/AKWW3f8AVx+pX9mP+S4n/NGX/jo697rs9/Nl1mD173737r3Xvfvfuvde9+9+&#10;69173737r3Xvfvfuvde9+9+69173737r3Xvfvfuvde9+9+69173737r3Xvfvfuvde9+9+6917373&#10;7r3XvZ+vix/zL7Mf+HlUf+4OO9/Qv/dM/wDTudx/8WS8/wC7Zs/WKHvr/wAleH/njj/6vXHXvZlv&#10;fUHqF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sAvkp/zLCq/wC1zR/9Dt756f3n&#10;n/Tqrj/pZbd/1cfqV/Zj/kuJ/wA0Zf8Ajo697rs9/Nl1mD173737r3Xvfvfuvde9+9+69173737r&#10;3Xvfvfuvde9+9+69173737r3Xvfvfuvde9+9+69173737r3Xvfvfuvde9+9+69173737r3XvZ+vi&#10;x/zL7Mf+HlUf+4OO9/Qv/dM/9O53H/xZLz/u2bP1ih76/wDJXh/544/+r1x172Zb31B6hb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AL5Kf8ywqv+1zR/8AQ7e+en955/06q4/6WW3f&#10;9XH6lf2Y/wCS4n/NGX/jo697rs9/Nl1mD173737r3Xvfvfuvde9+9+69173737r3Xvfvfuvde9+9&#10;+69173737r3Xvfvfuvde9+9+69173737r3Xvfvfuvde9+9+69173737r3XvZ+vix/wAy+zH/AIeV&#10;R/7g4739C/8AdM/9O53H/wAWS8/7tmz9Yoe+v/JXh/544/8Aq9cde9mW99QeoW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wC+Sn/MsKr/tc0f8A0O3vnp/eef8ATqrj/pZbd/1cfqV/&#10;Zj/kuJ/zRl/46Ove67PfzZdZg9e9+9+69173737r3Xvfvfuvde9+9+69173737r3Xvfvfuvde9+9&#10;+69173737r3Xvfvfuvde9+9+69173737r3Xvfvfuvde9+9+69172fr4sf8y+zH/h5VH/ALg4739C&#10;/wDdM/8ATudx/wDFkvP+7Zs/WKHvr/yV4f8Anjj/AOr1x172Zb31B6hb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AL5Kf8AMsKr/tc0f/Q7e+en955/06q4/wCllt3/AFcfqV/Zj/ku&#10;J/zRl/46Ove67PfzZdZg9e9+9+69173737r3Xvfvfuvde9+9+69173737r3Xvfvfuvde9+9+6917&#10;3737r3Xvfvfuvde9+9+69173737r3Xvfvfuvde9+9+69172fr4sf8y+zH/h5VH/uDjvf0L/3TP8A&#10;07ncf/FkvP8Au2bP1ih76/8AJXh/544/+r1x172Zb31B6hb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AL5Kf8ywqv8Atc0f/Q7e+en955/06q4/6WW3f9XH6lf2Y/5Lif8ANGX/AI6O&#10;ve67PfzZdZg9e9+9+69173737r3Xvfvfuvde9+9+69173737r3Xvfvfuvde9+9+69173737r3Xvf&#10;vfuvde9+9+69173737r3Xvfvfuvde9+9+69172fr4sf8y+zH/h5VH/uDjvf0L/3TP/Tudx/8WS8/&#10;7tmz9Yoe+v8AyV4f+eOP/q9cde9mW99QeoW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wC+Sn/MsKr/tc0f/AEO3vnp/eef9OquP+llt3/Vx+pX9mP8AkuJ/zRl/46Ove67PfzZdZg9e&#10;9+9+69173737r3Xvfvfuvde9+9+69173737r3Xvfvfuvde9+9+69173737r3Xvfvfuvde9+9+691&#10;73737r3Xvfvfuvde9+9+69172fr4sf8AMvsx/wCHlUf+4OO9/Qv/AHTP/Tudx/8AFkvP+7Zs/WKH&#10;vr/yV4f+eOP/AKvXHXvZlvfUHqF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sAvk&#10;p/zLCq/7XNH/ANDt756f3nn/AE6q4/6WW3f9XH6lf2Y/5Lif80Zf+Ojr3uuz382XWYPXvfvfuvde&#10;9+9+69173737r3Xvfvfuvde9+9+69173737r3Xvfvfuvde9+9+69173737r3Xvfvfuvde9+9+691&#10;73737r3Xvfvfuvde9n6+LH/Mvsx/4eVR/wC4OO9/Qv8A3TP/AE7ncf8AxZLz/u2bP1ih76/8leH/&#10;AJ44/wDq9cde9mW99QeoW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wC+Sn/ADLC&#10;q/7XNH/0O3vnp/eef9OquP8ApZbd/wBXH6lf2Y/5Lif80Zf+Ojr3uuz382XWYPXvfvfuvde9+9+6&#10;9173737r3Xvfvfuvde9+9+69173737r3Xvfvfuvde9+9+69173737r3Xvfvfuvde9+9+69173737&#10;r3Xvfvfuvde9n6+LH/Mvsx/4eVR/7g4739C/90z/ANO53H/xZLz/ALtmz9Yoe+v/ACV4f+eOP/q9&#10;cde9mW99QeoW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wC+Sn/MsKr/ALXNH/0O&#10;3vnp/eef9OquP+llt3/Vx+pX9mP+S4n/ADRl/wCOjr3uuz382XWYPXvfvfuvde9+9+69173737r3&#10;Xvfvfuvde9+9+69173737r3Xvfvfuvde9+9+69173737r3Xvfvfuvde9+9+69173737r3Xvfvfuv&#10;de9n6+LH/Mvsx/4eVR/7g4739C/90z/07ncf/FkvP+7Zs/WKHvr/AMleH/njj/6vXHXvZlvfUHqF&#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sAvkp/zLCq/7XNH/wBDt756f3nn/Tqr&#10;j/pZbd/1cfqV/Zj/AJLif80Zf+Ojr3uuz382XWYPXvfvfuvde9+9+69173737r3Xvfvfuvde9+9+&#10;69173737r3Xvfvfuvde9+9+69173737r3Xvfvfuvde9+9+69173737r3Xvfvfuvde9n6+LH/ADL7&#10;Mf8Ah5VH/uDjvf0L/wB0z/07ncf/ABZLz/u2bP1ih76/8leH/njj/wCr1x172Zb31B6hb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AL5Kf8ywqv+1zR/wDQ7e+en955/wBOquP+llt3&#10;/Vx+pX9mP+S4n/NGX/jo697rs9/Nl1mD173737r3Xvfvfuvde9+9+69173737r3Xvfvfuvde9+9+&#10;69173737r3Xvfvfuvde9+9+69173737r3Xvfvfuvde9+9+69173737r3XvZ+vix/zL7Mf+HlUf8A&#10;uDjvf0L/AN0z/wBO53H/AMWS8/7tmz9Yoe+v/JXh/wCeOP8A6vXHXvZlvfUHqF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sAvkp/wAywqv+1zR/9Dt756f3nn/Tqrj/AKWW3f8AVx+p&#10;X9mP+S4n/NGX/jo697rs9/Nl1mD173737r3Xvfvfuvde9+9+69173737r3Xvfvfuvde9+9+69173&#10;737r3Xvfvfuvde9+9+69173737r3Xvfvfuvde9+9+69173737r3XvZ+vix/zL7Mf+HlUf+4OO9/Q&#10;v/dM/wDTudx/8WS8/wC7Zs/WKHvr/wAleH/njj/6vXHXvZlvfUHqF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sAvkp/zLCq/wC1zR/9Dt756f3nn/Tqrj/pZbd/1cfqV/Zj/kuJ/wA0&#10;Zf8Ajo697rs9/Nl1mD173737r3Xvfvfuvde9+9+69173737r3Xvfvfuvde9+9+69173737r3Xvfv&#10;fuvde9+9+69173737r3Xvfvfuvde9+9+69173737r3XvZ+vix/zL7Mf+HlUf+4OO9/Qv/dM/9O53&#10;H/xZLz/u2bP1ih76/wDJXh/544/+r1x172Zb31B6hb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sAvkp/zLCq/wC1zR/9Dt755/3nv/Tq5/8ApZbf/wBXH6lr2V/5Li/8&#10;0Zv8A697rs9/Nn1mN173737r3Xvfvfuvde9+9+69173737r3Xvfvfuvde9+9+69173737r3Xvfvf&#10;uvde9+9+69173737r3Xvfvfuvde9+9+69173737r3XvZ+vix/wAy+zH/AIeVR/7g4739C/8AdM/9&#10;O53H/wAWS8/7tmz9Yl+/P/JYh/544/8Aq9cde9mW99QeoT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Zf/AJL/APMr6r/tdUf/AEO3vnt/ec/9Orn/AOllt/8A1cfqWvZX&#10;/kuL/wA0Zv8AAOve65/fzcdZjde9+9+69173737r3Xvfvfuvde9+9+69173737r3Xvfvfuvde9+9&#10;+69173737r3Xvfvfuvde9+9+69173737r3Xvfvfuvde9+9+69172f/4qf8y8zP8A4edR/wC4OO9/&#10;Ql/dOf8ATutx/wDFju/+7ZtHWI3v5/yWIf8Anjj/AOr9x172Zn30+6hD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p0/np/9kDbh/wDEn7a/&#10;9yZvYN57/wCSef8ATp/hPXRv+6x/6ezb/wDSs3H/AKtp173pNe4R6+m3r3v3v3Xuve/e/de69797&#10;917r3v3v3Xuve/e/de69797917r3v3v3Xuve/e/de69797917r3v3v3Xuve/e/de69797917r3v3&#10;v3Xuve9xb/hPd/2Rj2b/AOLPZr/3lNle5k9vP9wn/wCa7f8AVuPr5yv73r/p5W2/+KzZ/wDd03nr&#10;3u9r2POuVn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Tp/PT/wCyBtw/+JP21/7k&#10;zewbz3/yTz/p0/wnro3/AHWP/T2bf/pWbj/1bTr3vSa9wj19NvXvfvfuvde9+9+69173737r3Xvf&#10;vfuvde9+9+69173737r3Xvfvfuvde9+9+69173737r3Xvfvfuvde9+9+69173737r3Xvfvfuvde9&#10;7i3/AAnu/wCyMezf/Fns1/7ymyvcye3n+4T/APNdv+rcfXzlf3vX/Tytt/8AFZs/+7pvPXvd7Xse&#10;dcrO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unT+en/2QNuH/wASftr/ANyZvYN5&#10;7/5J5/06f4T10b/usf8Ap7Nv/wBKzcf+rade96TXuEevpt69797917r3v3v3Xuve/e/de6979791&#10;7r3v3v3Xuve/e/de69797917r3v3v3Xuve/e/de69797917r3v3v3Xuve/e/de69797917r3vcW/&#10;4T3f9kY9m/8Aiz2a/wDeU2V7mT28/wBwn/5rt/1bj6+cr+96/wCnlbb/AOKzZ/8Ad03nr3u9r2PO&#10;uVn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">
                <v:rect id="Rectangle 32" o:spid="_x0000_s1028" style="position:absolute;width:76908;height:1195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" fillcolor="white [3212]" stroked="f" strokeweight="1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4" o:spid="_x0000_s1029" type="#_x0000_t75" style="position:absolute;left:31389;top:94851;width:11246;height:69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">
                  <v:imagedata r:id="rId16" o:title="" cropleft="14170f" cropright="14365f"/>
                </v:shape>
                <v:shape id="Image 35" o:spid="_x0000_s1030" type="#_x0000_t75" style="position:absolute;top:101539;width:75596;height:53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">
                  <v:imagedata r:id="rId17" o:title="" croptop="62254f"/>
                </v:shape>
                <v:shape id="Zone de texte 29" o:spid="_x0000_s1031" type="#_x0000_t202" style="position:absolute;left:22791;top:27622;width:32004;height:238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" filled="f" stroked="f">
                  <v:textbox>
                    <w:txbxContent>
                      <w:p w14:paraId="617F3ABC" w14:textId="77777777" w:rsidR="00E1352B" w:rsidRDefault="00E1352B" w:rsidP="001C1F31">
                        <w:pPr>
                          <w:rPr>
                            <w:rFonts w:ascii="Gibson Semibold" w:hAnsi="Gibson Semibold"/>
                            <w:b/>
                            <w:bCs/>
                            <w:sz w:val="86"/>
                            <w:szCs w:val="86"/>
                            <w:lang w:val="nl-BE"/>
                          </w:rPr>
                        </w:pPr>
                        <w:r>
                          <w:rPr>
                            <w:rFonts w:ascii="Gibson Semibold" w:hAnsi="Gibson Semibold"/>
                            <w:b/>
                            <w:bCs/>
                            <w:sz w:val="86"/>
                            <w:szCs w:val="86"/>
                            <w:lang w:val="nl-BE"/>
                          </w:rPr>
                          <w:t>DOSSIER</w:t>
                        </w:r>
                      </w:p>
                      <w:p w14:paraId="68FD186F" w14:textId="77777777" w:rsidR="00E1352B" w:rsidRDefault="00E1352B" w:rsidP="001C1F31">
                        <w:pPr>
                          <w:rPr>
                            <w:rFonts w:ascii="Gibson Semibold" w:hAnsi="Gibson Semibold"/>
                            <w:b/>
                            <w:bCs/>
                            <w:sz w:val="86"/>
                            <w:szCs w:val="86"/>
                            <w:lang w:val="nl-BE"/>
                          </w:rPr>
                        </w:pPr>
                        <w:r>
                          <w:rPr>
                            <w:rFonts w:ascii="Gibson Semibold" w:hAnsi="Gibson Semibold"/>
                            <w:b/>
                            <w:bCs/>
                            <w:sz w:val="86"/>
                            <w:szCs w:val="86"/>
                            <w:lang w:val="nl-BE"/>
                          </w:rPr>
                          <w:t>DE PRESSE</w:t>
                        </w:r>
                      </w:p>
                      <w:p w14:paraId="509F47DE" w14:textId="7D38BC8C" w:rsidR="00E1352B" w:rsidRDefault="00E1352B" w:rsidP="001C1F31">
                        <w:pPr>
                          <w:rPr>
                            <w:rFonts w:ascii="Gibson" w:hAnsi="Gibson" w:cs="Times New Roman"/>
                            <w:sz w:val="48"/>
                            <w:szCs w:val="48"/>
                            <w:lang w:eastAsia="fr-FR"/>
                          </w:rPr>
                        </w:pPr>
                        <w:r>
                          <w:rPr>
                            <w:rFonts w:ascii="Gibson" w:hAnsi="Gibson" w:cs="Times New Roman"/>
                            <w:sz w:val="48"/>
                            <w:szCs w:val="48"/>
                            <w:lang w:eastAsia="fr-FR"/>
                          </w:rPr>
                          <w:t>Rénovation des tramways du TEC Charleroi</w:t>
                        </w:r>
                      </w:p>
                      <w:p w14:paraId="0994FEEC" w14:textId="595831AC" w:rsidR="00E1352B" w:rsidRDefault="00E1352B" w:rsidP="001C1F31">
                        <w:pPr>
                          <w:rPr>
                            <w:rFonts w:ascii="Gibson" w:hAnsi="Gibson" w:cs="Times New Roman"/>
                            <w:color w:val="FFFFFF" w:themeColor="background1"/>
                            <w:sz w:val="28"/>
                            <w:szCs w:val="28"/>
                            <w:lang w:eastAsia="fr-FR"/>
                          </w:rPr>
                        </w:pPr>
                        <w:r>
                          <w:rPr>
                            <w:rFonts w:ascii="Gibson" w:hAnsi="Gibson" w:cs="Times New Roman"/>
                            <w:color w:val="FFFFFF" w:themeColor="background1"/>
                            <w:sz w:val="28"/>
                            <w:szCs w:val="28"/>
                            <w:highlight w:val="black"/>
                            <w:lang w:eastAsia="fr-FR"/>
                          </w:rPr>
                          <w:t xml:space="preserve"> 25/09/2018</w:t>
                        </w:r>
                        <w:r>
                          <w:rPr>
                            <w:rFonts w:ascii="Gibson" w:hAnsi="Gibson" w:cs="Times New Roman"/>
                            <w:color w:val="FFFFFF" w:themeColor="background1"/>
                            <w:sz w:val="28"/>
                            <w:szCs w:val="28"/>
                            <w:lang w:eastAsia="fr-FR"/>
                          </w:rPr>
                          <w:t xml:space="preserve"> </w:t>
                        </w:r>
                      </w:p>
                      <w:p w14:paraId="34044D19" w14:textId="77777777" w:rsidR="00E1352B" w:rsidRDefault="00E1352B" w:rsidP="001C1F31">
                        <w:pPr>
                          <w:rPr>
                            <w:rFonts w:ascii="Gibson Semibold" w:hAnsi="Gibson Semibold"/>
                            <w:b/>
                            <w:bCs/>
                            <w:sz w:val="86"/>
                            <w:szCs w:val="86"/>
                          </w:rPr>
                        </w:pPr>
                      </w:p>
                    </w:txbxContent>
                  </v:textbox>
                </v:shape>
                <v:line id="Connecteur droit 37" o:spid="_x0000_s1032" style="position:absolute;visibility:visible;mso-wrap-style:square" from="22382,53772" to="55049,538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" strokeweight="2.75pt">
                  <v:stroke joinstyle="miter"/>
                </v:line>
                <v:shape id="Zone de texte 31" o:spid="_x0000_s1033" type="#_x0000_t202" style="position:absolute;left:22791;top:55955;width:32004;height:216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" filled="f" stroked="f">
                  <v:textbox>
                    <w:txbxContent>
                      <w:p w14:paraId="240E75C0" w14:textId="45152622" w:rsidR="00E1352B" w:rsidRDefault="00E1352B" w:rsidP="001C1F31">
                        <w:pPr>
                          <w:spacing w:after="128"/>
                          <w:rPr>
                            <w:rFonts w:ascii="Gibson Semibold" w:hAnsi="Gibson Semibold" w:cs="Times New Roman"/>
                            <w:b/>
                            <w:bCs/>
                            <w:lang w:eastAsia="fr-FR"/>
                          </w:rPr>
                        </w:pPr>
                        <w:r>
                          <w:rPr>
                            <w:rFonts w:ascii="Gibson Semibold" w:hAnsi="Gibson Semibold" w:cs="Times New Roman"/>
                            <w:b/>
                            <w:bCs/>
                            <w:lang w:eastAsia="fr-FR"/>
                          </w:rPr>
                          <w:t>L’ensemble du dossier et des photos est</w:t>
                        </w:r>
                        <w:r>
                          <w:rPr>
                            <w:rFonts w:ascii="Gibson Semibold" w:hAnsi="Gibson Semibold" w:cs="Times New Roman"/>
                            <w:b/>
                            <w:bCs/>
                            <w:lang w:eastAsia="fr-FR"/>
                          </w:rPr>
                          <w:br/>
                          <w:t> à télécharger sur notre site web :</w:t>
                        </w:r>
                      </w:p>
                      <w:p w14:paraId="59C80D08" w14:textId="39D6F2DF" w:rsidR="00E1352B" w:rsidRDefault="00E1352B" w:rsidP="001C1F31">
                        <w:pPr>
                          <w:rPr>
                            <w:rFonts w:ascii="Gibson Semibold" w:hAnsi="Gibson Semibold" w:cs="Times New Roman"/>
                            <w:b/>
                            <w:bCs/>
                            <w:lang w:eastAsia="fr-FR"/>
                          </w:rPr>
                        </w:pPr>
                        <w:r>
                          <w:rPr>
                            <w:rFonts w:ascii="Gibson Semibold" w:hAnsi="Gibson Semibold" w:cs="Times New Roman"/>
                            <w:b/>
                            <w:bCs/>
                            <w:color w:val="FFFFFF" w:themeColor="background1"/>
                            <w:highlight w:val="black"/>
                            <w:u w:val="single"/>
                            <w:lang w:eastAsia="fr-FR"/>
                          </w:rPr>
                          <w:t>https://presse.ch.infotec.be</w:t>
                        </w:r>
                      </w:p>
                      <w:p w14:paraId="6AA8D447" w14:textId="77777777" w:rsidR="00E1352B" w:rsidRDefault="00E1352B" w:rsidP="001C1F31">
                        <w:pPr>
                          <w:spacing w:after="128"/>
                          <w:rPr>
                            <w:rFonts w:ascii="Gibson" w:hAnsi="Gibson" w:cs="Times New Roman"/>
                            <w:sz w:val="18"/>
                            <w:szCs w:val="18"/>
                            <w:lang w:eastAsia="fr-FR"/>
                          </w:rPr>
                        </w:pPr>
                      </w:p>
                      <w:p w14:paraId="69E4A8F8" w14:textId="77777777" w:rsidR="00E1352B" w:rsidRDefault="00E1352B" w:rsidP="001C1F31">
                        <w:pPr>
                          <w:rPr>
                            <w:rFonts w:ascii="Gibson" w:hAnsi="Gibson" w:cs="Times New Roman"/>
                            <w:sz w:val="18"/>
                            <w:szCs w:val="18"/>
                            <w:lang w:eastAsia="fr-FR"/>
                          </w:rPr>
                        </w:pPr>
                        <w:r>
                          <w:rPr>
                            <w:rFonts w:ascii="Gibson" w:hAnsi="Gibson" w:cs="Times New Roman"/>
                            <w:bCs/>
                            <w:sz w:val="18"/>
                            <w:szCs w:val="18"/>
                            <w:lang w:eastAsia="fr-FR"/>
                          </w:rPr>
                          <w:t>Pour plus d’informations à la presse</w:t>
                        </w:r>
                        <w:r>
                          <w:rPr>
                            <w:rFonts w:ascii="Calibri" w:eastAsia="Calibri" w:hAnsi="Calibri" w:cs="Calibri"/>
                            <w:bCs/>
                            <w:sz w:val="18"/>
                            <w:szCs w:val="18"/>
                            <w:lang w:eastAsia="fr-FR"/>
                          </w:rPr>
                          <w:t> </w:t>
                        </w:r>
                        <w:r>
                          <w:rPr>
                            <w:rFonts w:ascii="Gibson" w:hAnsi="Gibson" w:cs="Times New Roman"/>
                            <w:bCs/>
                            <w:sz w:val="18"/>
                            <w:szCs w:val="18"/>
                            <w:lang w:eastAsia="fr-FR"/>
                          </w:rPr>
                          <w:t>:</w:t>
                        </w:r>
                        <w:r>
                          <w:rPr>
                            <w:rFonts w:ascii="Gibson" w:hAnsi="Gibson" w:cs="Times New Roman"/>
                            <w:bCs/>
                            <w:sz w:val="18"/>
                            <w:szCs w:val="18"/>
                            <w:lang w:eastAsia="fr-FR"/>
                          </w:rPr>
                          <w:br/>
                        </w:r>
                        <w:r>
                          <w:rPr>
                            <w:rFonts w:ascii="Gibson" w:hAnsi="Gibson" w:cs="Times New Roman"/>
                            <w:bCs/>
                            <w:color w:val="FFFFFF" w:themeColor="background1"/>
                            <w:sz w:val="18"/>
                            <w:szCs w:val="18"/>
                            <w:u w:val="single"/>
                            <w:lang w:eastAsia="fr-FR"/>
                          </w:rPr>
                          <w:t> </w:t>
                        </w:r>
                        <w:r>
                          <w:rPr>
                            <w:rFonts w:ascii="Gibson" w:hAnsi="Gibson" w:cs="Times New Roman"/>
                            <w:bCs/>
                            <w:color w:val="FFFFFF" w:themeColor="background1"/>
                            <w:sz w:val="18"/>
                            <w:szCs w:val="18"/>
                            <w:highlight w:val="black"/>
                            <w:u w:val="single"/>
                            <w:lang w:eastAsia="fr-FR"/>
                          </w:rPr>
                          <w:t>Véronique Benoit</w:t>
                        </w:r>
                        <w:r>
                          <w:rPr>
                            <w:rFonts w:ascii="Gibson" w:hAnsi="Gibson" w:cs="Times New Roman"/>
                            <w:bCs/>
                            <w:color w:val="FFFFFF" w:themeColor="background1"/>
                            <w:sz w:val="18"/>
                            <w:szCs w:val="18"/>
                            <w:u w:val="single"/>
                            <w:lang w:eastAsia="fr-FR"/>
                          </w:rPr>
                          <w:t> </w:t>
                        </w:r>
                      </w:p>
                      <w:p w14:paraId="043311A2" w14:textId="77777777" w:rsidR="00E1352B" w:rsidRDefault="00E1352B" w:rsidP="001C1F31">
                        <w:pPr>
                          <w:rPr>
                            <w:rFonts w:ascii="Gibson" w:hAnsi="Gibson" w:cs="Times New Roman"/>
                            <w:sz w:val="18"/>
                            <w:szCs w:val="18"/>
                            <w:lang w:eastAsia="fr-FR"/>
                          </w:rPr>
                        </w:pPr>
                        <w:r>
                          <w:rPr>
                            <w:rFonts w:ascii="Gibson" w:hAnsi="Gibson" w:cs="Times New Roman"/>
                            <w:sz w:val="18"/>
                            <w:szCs w:val="18"/>
                            <w:lang w:eastAsia="fr-FR"/>
                          </w:rPr>
                          <w:t>Directrice Commerciale</w:t>
                        </w:r>
                        <w:r>
                          <w:rPr>
                            <w:rFonts w:ascii="Gibson" w:hAnsi="Gibson" w:cs="Times New Roman"/>
                            <w:sz w:val="18"/>
                            <w:szCs w:val="18"/>
                            <w:lang w:eastAsia="fr-FR"/>
                          </w:rPr>
                          <w:br/>
                          <w:t xml:space="preserve">et Porte-parole du </w:t>
                        </w:r>
                        <w:r>
                          <w:rPr>
                            <w:rFonts w:ascii="Gibson" w:hAnsi="Gibson" w:cs="Times New Roman"/>
                            <w:bCs/>
                            <w:sz w:val="18"/>
                            <w:szCs w:val="18"/>
                            <w:lang w:eastAsia="fr-FR"/>
                          </w:rPr>
                          <w:t>TEC Charleroi</w:t>
                        </w:r>
                      </w:p>
                      <w:p w14:paraId="363817AB" w14:textId="77777777" w:rsidR="00E1352B" w:rsidRDefault="00E1352B" w:rsidP="001C1F31">
                        <w:pPr>
                          <w:rPr>
                            <w:rFonts w:ascii="Gibson" w:hAnsi="Gibson" w:cs="Times New Roman"/>
                            <w:sz w:val="18"/>
                            <w:szCs w:val="18"/>
                            <w:lang w:eastAsia="fr-FR"/>
                          </w:rPr>
                        </w:pPr>
                      </w:p>
                      <w:p w14:paraId="20F0CE38" w14:textId="77777777" w:rsidR="00E1352B" w:rsidRDefault="00E1352B" w:rsidP="001C1F31">
                        <w:pPr>
                          <w:rPr>
                            <w:rFonts w:ascii="Gibson" w:hAnsi="Gibson" w:cs="Times New Roman"/>
                            <w:sz w:val="18"/>
                            <w:szCs w:val="18"/>
                            <w:lang w:eastAsia="fr-FR"/>
                          </w:rPr>
                        </w:pPr>
                        <w:r>
                          <w:rPr>
                            <w:rFonts w:ascii="Gibson" w:hAnsi="Gibson" w:cs="Times New Roman"/>
                            <w:bCs/>
                            <w:sz w:val="18"/>
                            <w:szCs w:val="18"/>
                            <w:lang w:eastAsia="fr-FR"/>
                          </w:rPr>
                          <w:t xml:space="preserve">• tél. </w:t>
                        </w:r>
                        <w:r>
                          <w:rPr>
                            <w:rFonts w:ascii="Gibson" w:hAnsi="Gibson" w:cs="Times New Roman"/>
                            <w:bCs/>
                            <w:color w:val="FFFFFF" w:themeColor="background1"/>
                            <w:sz w:val="18"/>
                            <w:szCs w:val="18"/>
                            <w:highlight w:val="black"/>
                            <w:u w:val="single"/>
                            <w:lang w:eastAsia="fr-FR"/>
                          </w:rPr>
                          <w:t>071/23 42 24</w:t>
                        </w:r>
                        <w:r>
                          <w:rPr>
                            <w:rFonts w:ascii="Gibson" w:hAnsi="Gibson" w:cs="Times New Roman"/>
                            <w:bCs/>
                            <w:color w:val="FFFFFF" w:themeColor="background1"/>
                            <w:sz w:val="18"/>
                            <w:szCs w:val="18"/>
                            <w:u w:val="single"/>
                            <w:lang w:eastAsia="fr-FR"/>
                          </w:rPr>
                          <w:t xml:space="preserve"> </w:t>
                        </w:r>
                        <w:r>
                          <w:rPr>
                            <w:rFonts w:ascii="Gibson" w:hAnsi="Gibson" w:cs="Times New Roman"/>
                            <w:bCs/>
                            <w:sz w:val="18"/>
                            <w:szCs w:val="18"/>
                            <w:lang w:eastAsia="fr-FR"/>
                          </w:rPr>
                          <w:br/>
                          <w:t xml:space="preserve">• </w:t>
                        </w:r>
                        <w:proofErr w:type="spellStart"/>
                        <w:r>
                          <w:rPr>
                            <w:rFonts w:ascii="Gibson" w:hAnsi="Gibson" w:cs="Times New Roman"/>
                            <w:bCs/>
                            <w:sz w:val="18"/>
                            <w:szCs w:val="18"/>
                            <w:lang w:eastAsia="fr-FR"/>
                          </w:rPr>
                          <w:t>gsm</w:t>
                        </w:r>
                        <w:proofErr w:type="spellEnd"/>
                        <w:r>
                          <w:rPr>
                            <w:rFonts w:ascii="Gibson" w:hAnsi="Gibson" w:cs="Times New Roman"/>
                            <w:bCs/>
                            <w:sz w:val="18"/>
                            <w:szCs w:val="18"/>
                            <w:lang w:eastAsia="fr-FR"/>
                          </w:rPr>
                          <w:t xml:space="preserve"> </w:t>
                        </w:r>
                        <w:r>
                          <w:rPr>
                            <w:rFonts w:ascii="Gibson" w:hAnsi="Gibson" w:cs="Times New Roman"/>
                            <w:bCs/>
                            <w:color w:val="FFFFFF" w:themeColor="background1"/>
                            <w:sz w:val="18"/>
                            <w:szCs w:val="18"/>
                            <w:highlight w:val="black"/>
                            <w:u w:val="single"/>
                            <w:lang w:eastAsia="fr-FR"/>
                          </w:rPr>
                          <w:t>0478/30 12 93</w:t>
                        </w:r>
                        <w:r>
                          <w:rPr>
                            <w:rFonts w:ascii="Gibson" w:hAnsi="Gibson" w:cs="Times New Roman"/>
                            <w:bCs/>
                            <w:color w:val="FFFFFF" w:themeColor="background1"/>
                            <w:sz w:val="18"/>
                            <w:szCs w:val="18"/>
                            <w:u w:val="single"/>
                            <w:lang w:eastAsia="fr-FR"/>
                          </w:rPr>
                          <w:t> </w:t>
                        </w:r>
                      </w:p>
                      <w:p w14:paraId="5123FEAD" w14:textId="77777777" w:rsidR="00E1352B" w:rsidRDefault="00E1352B" w:rsidP="001C1F31">
                        <w:pPr>
                          <w:rPr>
                            <w:rFonts w:ascii="Gibson" w:hAnsi="Gibson"/>
                            <w:bCs/>
                            <w:sz w:val="86"/>
                            <w:szCs w:val="86"/>
                          </w:rPr>
                        </w:pPr>
                      </w:p>
                    </w:txbxContent>
                  </v:textbox>
                </v:shape>
                <v:shape id="Zone de texte 33" o:spid="_x0000_s1034" type="#_x0000_t202" style="position:absolute;left:22791;top:85707;width:32004;height:6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" filled="f" stroked="f">
                  <v:textbox>
                    <w:txbxContent>
                      <w:p w14:paraId="6CEE25DC" w14:textId="55C0DC3C" w:rsidR="00E1352B" w:rsidRDefault="00E1352B" w:rsidP="001C1F31">
                        <w:pPr>
                          <w:rPr>
                            <w:rFonts w:ascii="Gibson" w:hAnsi="Gibson" w:cs="Times New Roman"/>
                            <w:color w:val="8A959C" w:themeColor="accent6"/>
                            <w:sz w:val="16"/>
                            <w:szCs w:val="16"/>
                            <w:lang w:eastAsia="fr-FR"/>
                          </w:rPr>
                        </w:pPr>
                        <w:r>
                          <w:rPr>
                            <w:rFonts w:ascii="Gibson Semibold" w:hAnsi="Gibson Semibold" w:cs="Times New Roman"/>
                            <w:b/>
                            <w:bCs/>
                            <w:color w:val="8A959C" w:themeColor="accent6"/>
                            <w:sz w:val="16"/>
                            <w:szCs w:val="16"/>
                            <w:lang w:eastAsia="fr-FR"/>
                          </w:rPr>
                          <w:t xml:space="preserve">Le TEC </w:t>
                        </w:r>
                        <w:proofErr w:type="spellStart"/>
                        <w:r>
                          <w:rPr>
                            <w:rFonts w:ascii="Gibson Semibold" w:hAnsi="Gibson Semibold" w:cs="Times New Roman"/>
                            <w:b/>
                            <w:bCs/>
                            <w:color w:val="8A959C" w:themeColor="accent6"/>
                            <w:sz w:val="16"/>
                            <w:szCs w:val="16"/>
                            <w:lang w:eastAsia="fr-FR"/>
                          </w:rPr>
                          <w:t>charleroi</w:t>
                        </w:r>
                        <w:proofErr w:type="spellEnd"/>
                        <w:r>
                          <w:rPr>
                            <w:rFonts w:ascii="Gibson" w:hAnsi="Gibson" w:cs="Times New Roman"/>
                            <w:color w:val="8A959C" w:themeColor="accent6"/>
                            <w:sz w:val="16"/>
                            <w:szCs w:val="16"/>
                            <w:lang w:eastAsia="fr-FR"/>
                          </w:rPr>
                          <w:t>, c’est 1.146 collaborateurs dont 668 conducteurs et 249 ouvriers/ 4 dépôts, 2 ateliers et 3 centres d’entretien/ 302 autobus et 45 trams / 77 lignes de bus et 3.496 arrêts / 4 lignes de métro / 16 millions de km parcourus en 2017 / 23,6 millions de voyageurs transportés.</w:t>
                        </w:r>
                      </w:p>
                    </w:txbxContent>
                  </v:textbox>
                </v:shape>
                <w10:wrap anchorx="page"/>
              </v:group>
            </w:pict>
          </mc:Fallback>
        </mc:AlternateContent>
      </w:r>
    </w:p>
    <w:p w14:paraId="2346558B" w14:textId="77777777" w:rsidR="00AD193B" w:rsidRPr="0050018D" w:rsidRDefault="00AD193B" w:rsidP="00AD193B">
      <w:pPr>
        <w:ind w:right="2970"/>
        <w:rPr>
          <w:rFonts w:cstheme="minorHAnsi"/>
          <w:sz w:val="20"/>
          <w:szCs w:val="20"/>
          <w:lang w:eastAsia="fr-FR"/>
        </w:rPr>
      </w:pPr>
    </w:p>
    <w:p w14:paraId="5C4C6F7D" w14:textId="77777777" w:rsidR="00AD193B" w:rsidRPr="0050018D" w:rsidRDefault="00AD193B" w:rsidP="00AD193B">
      <w:pPr>
        <w:ind w:right="2970"/>
        <w:rPr>
          <w:rFonts w:cstheme="minorHAnsi"/>
          <w:sz w:val="20"/>
          <w:szCs w:val="20"/>
          <w:lang w:eastAsia="fr-FR"/>
        </w:rPr>
      </w:pPr>
    </w:p>
    <w:p w14:paraId="7B5DFEE0" w14:textId="0FFCBA5D" w:rsidR="00AD193B" w:rsidRPr="0050018D" w:rsidRDefault="00AD193B" w:rsidP="00AD193B">
      <w:pPr>
        <w:ind w:right="2970"/>
        <w:rPr>
          <w:rFonts w:cstheme="minorHAnsi"/>
          <w:sz w:val="20"/>
          <w:szCs w:val="20"/>
          <w:lang w:eastAsia="fr-FR"/>
        </w:rPr>
      </w:pPr>
    </w:p>
    <w:p w14:paraId="6007C9DD" w14:textId="27130265" w:rsidR="00AD193B" w:rsidRPr="0050018D" w:rsidRDefault="00AD193B" w:rsidP="00AD193B">
      <w:pPr>
        <w:ind w:right="2970"/>
        <w:rPr>
          <w:rFonts w:cstheme="minorHAnsi"/>
          <w:sz w:val="20"/>
          <w:szCs w:val="20"/>
          <w:lang w:eastAsia="fr-FR"/>
        </w:rPr>
      </w:pPr>
    </w:p>
    <w:p w14:paraId="25D8121B" w14:textId="52759E88" w:rsidR="00AD193B" w:rsidRPr="0050018D" w:rsidRDefault="00AD193B" w:rsidP="00AD193B">
      <w:pPr>
        <w:ind w:right="2970"/>
        <w:rPr>
          <w:rFonts w:cstheme="minorHAnsi"/>
          <w:sz w:val="20"/>
          <w:szCs w:val="20"/>
          <w:lang w:eastAsia="fr-FR"/>
        </w:rPr>
      </w:pPr>
    </w:p>
    <w:p w14:paraId="6D3B6215" w14:textId="77777777" w:rsidR="00AD193B" w:rsidRPr="0050018D" w:rsidRDefault="00AD193B" w:rsidP="00AD193B">
      <w:pPr>
        <w:ind w:right="2970"/>
        <w:rPr>
          <w:rFonts w:cstheme="minorHAnsi"/>
          <w:sz w:val="20"/>
          <w:szCs w:val="20"/>
          <w:lang w:eastAsia="fr-FR"/>
        </w:rPr>
      </w:pPr>
    </w:p>
    <w:p w14:paraId="1A2EBC63" w14:textId="2AE21527" w:rsidR="00AD193B" w:rsidRPr="0050018D" w:rsidRDefault="00AD193B" w:rsidP="00AD193B">
      <w:pPr>
        <w:ind w:right="2970"/>
        <w:rPr>
          <w:rFonts w:cstheme="minorHAnsi"/>
          <w:sz w:val="20"/>
          <w:szCs w:val="20"/>
          <w:lang w:eastAsia="fr-FR"/>
        </w:rPr>
      </w:pPr>
    </w:p>
    <w:p w14:paraId="0DFDE614" w14:textId="6A26CDAE" w:rsidR="00AD193B" w:rsidRPr="0050018D" w:rsidRDefault="00AD193B" w:rsidP="00AD193B">
      <w:pPr>
        <w:ind w:right="2970"/>
        <w:rPr>
          <w:rFonts w:cstheme="minorHAnsi"/>
          <w:sz w:val="20"/>
          <w:szCs w:val="20"/>
          <w:lang w:eastAsia="fr-FR"/>
        </w:rPr>
      </w:pPr>
    </w:p>
    <w:p w14:paraId="60704503" w14:textId="63C12CC9" w:rsidR="00AD193B" w:rsidRPr="0050018D" w:rsidRDefault="00AD193B" w:rsidP="00AD193B">
      <w:pPr>
        <w:ind w:right="2970"/>
        <w:rPr>
          <w:rFonts w:cstheme="minorHAnsi"/>
          <w:sz w:val="20"/>
          <w:szCs w:val="20"/>
          <w:lang w:eastAsia="fr-FR"/>
        </w:rPr>
      </w:pPr>
    </w:p>
    <w:p w14:paraId="4E146353" w14:textId="65DD7F69" w:rsidR="00AD193B" w:rsidRPr="0050018D" w:rsidRDefault="00AD193B" w:rsidP="00AD193B">
      <w:pPr>
        <w:ind w:right="2970"/>
        <w:rPr>
          <w:rFonts w:cstheme="minorHAnsi"/>
          <w:sz w:val="20"/>
          <w:szCs w:val="20"/>
          <w:lang w:eastAsia="fr-FR"/>
        </w:rPr>
      </w:pPr>
    </w:p>
    <w:p w14:paraId="7F333BD1" w14:textId="6F7355E9" w:rsidR="00AD193B" w:rsidRPr="0050018D" w:rsidRDefault="00AD193B" w:rsidP="00AD193B">
      <w:pPr>
        <w:ind w:right="2970"/>
        <w:rPr>
          <w:rFonts w:cstheme="minorHAnsi"/>
          <w:sz w:val="20"/>
          <w:szCs w:val="20"/>
          <w:lang w:eastAsia="fr-FR"/>
        </w:rPr>
      </w:pPr>
    </w:p>
    <w:p w14:paraId="6B8ACADE" w14:textId="7E03CCCC" w:rsidR="00AD193B" w:rsidRPr="0050018D" w:rsidRDefault="00AD193B" w:rsidP="00AD193B">
      <w:pPr>
        <w:ind w:right="2970"/>
        <w:rPr>
          <w:rFonts w:cstheme="minorHAnsi"/>
          <w:sz w:val="20"/>
          <w:szCs w:val="20"/>
          <w:lang w:eastAsia="fr-FR"/>
        </w:rPr>
      </w:pPr>
    </w:p>
    <w:p w14:paraId="46958FEC" w14:textId="77777777" w:rsidR="00AD193B" w:rsidRPr="0050018D" w:rsidRDefault="00AD193B" w:rsidP="00AD193B">
      <w:pPr>
        <w:ind w:right="2970"/>
        <w:rPr>
          <w:rFonts w:cstheme="minorHAnsi"/>
          <w:sz w:val="20"/>
          <w:szCs w:val="20"/>
          <w:lang w:eastAsia="fr-FR"/>
        </w:rPr>
      </w:pPr>
    </w:p>
    <w:p w14:paraId="72BF3283" w14:textId="424C2950" w:rsidR="00AD193B" w:rsidRPr="0050018D" w:rsidRDefault="00AD193B" w:rsidP="00AD193B">
      <w:pPr>
        <w:ind w:right="2970"/>
        <w:rPr>
          <w:rFonts w:cstheme="minorHAnsi"/>
          <w:sz w:val="20"/>
          <w:szCs w:val="20"/>
          <w:lang w:eastAsia="fr-FR"/>
        </w:rPr>
      </w:pPr>
    </w:p>
    <w:p w14:paraId="386E257A" w14:textId="1A4BBC3E" w:rsidR="00766245" w:rsidRPr="0050018D" w:rsidRDefault="00F700FE" w:rsidP="00AD193B">
      <w:pPr>
        <w:ind w:right="2970"/>
        <w:rPr>
          <w:rFonts w:cstheme="minorHAnsi"/>
          <w:b/>
          <w:sz w:val="20"/>
          <w:szCs w:val="20"/>
        </w:rPr>
      </w:pPr>
      <w:r w:rsidRPr="0050018D">
        <w:rPr>
          <w:rFonts w:cstheme="minorHAnsi"/>
          <w:noProof/>
          <w:lang w:eastAsia="fr-FR"/>
        </w:rPr>
        <w:drawing>
          <wp:anchor distT="0" distB="0" distL="114300" distR="114300" simplePos="0" relativeHeight="251681792" behindDoc="1" locked="0" layoutInCell="1" allowOverlap="1" wp14:anchorId="30420D90" wp14:editId="6C7F1055">
            <wp:simplePos x="0" y="0"/>
            <wp:positionH relativeFrom="column">
              <wp:posOffset>2252345</wp:posOffset>
            </wp:positionH>
            <wp:positionV relativeFrom="paragraph">
              <wp:posOffset>8268970</wp:posOffset>
            </wp:positionV>
            <wp:extent cx="1124585" cy="696595"/>
            <wp:effectExtent l="0" t="0" r="0" b="0"/>
            <wp:wrapNone/>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TEC-Charleroi.png"/>
                    <pic:cNvPicPr/>
                  </pic:nvPicPr>
                  <pic:blipFill rotWithShape="1">
                    <a:blip r:embed="rId14">
                      <a:extLst>
                        <a:ext uri="{28A0092B-C50C-407E-A947-70E740481C1C}">
                          <a14:useLocalDpi xmlns:a14="http://schemas.microsoft.com/office/drawing/2010/main" val="0"/>
                        </a:ext>
                      </a:extLst>
                    </a:blip>
                    <a:srcRect l="21622" r="21919"/>
                    <a:stretch/>
                  </pic:blipFill>
                  <pic:spPr bwMode="auto">
                    <a:xfrm>
                      <a:off x="0" y="0"/>
                      <a:ext cx="1124585" cy="6965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0018D">
        <w:rPr>
          <w:rFonts w:cstheme="minorHAnsi"/>
          <w:noProof/>
          <w:lang w:eastAsia="fr-FR"/>
        </w:rPr>
        <w:drawing>
          <wp:anchor distT="0" distB="0" distL="114300" distR="114300" simplePos="0" relativeHeight="251682816" behindDoc="1" locked="0" layoutInCell="1" allowOverlap="1" wp14:anchorId="68F885F7" wp14:editId="13FC9E51">
            <wp:simplePos x="0" y="0"/>
            <wp:positionH relativeFrom="column">
              <wp:posOffset>-879917</wp:posOffset>
            </wp:positionH>
            <wp:positionV relativeFrom="paragraph">
              <wp:posOffset>8938591</wp:posOffset>
            </wp:positionV>
            <wp:extent cx="7559675" cy="535488"/>
            <wp:effectExtent l="0" t="0" r="9525" b="0"/>
            <wp:wrapNone/>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overDossier de presse.jpg"/>
                    <pic:cNvPicPr/>
                  </pic:nvPicPr>
                  <pic:blipFill rotWithShape="1">
                    <a:blip r:embed="rId15">
                      <a:extLst>
                        <a:ext uri="{28A0092B-C50C-407E-A947-70E740481C1C}">
                          <a14:useLocalDpi xmlns:a14="http://schemas.microsoft.com/office/drawing/2010/main" val="0"/>
                        </a:ext>
                      </a:extLst>
                    </a:blip>
                    <a:srcRect t="94992"/>
                    <a:stretch/>
                  </pic:blipFill>
                  <pic:spPr bwMode="auto">
                    <a:xfrm>
                      <a:off x="0" y="0"/>
                      <a:ext cx="7560000" cy="5355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sectPr w:rsidR="00766245" w:rsidRPr="0050018D" w:rsidSect="007F3CC1">
      <w:headerReference w:type="default" r:id="rId18"/>
      <w:footerReference w:type="default" r:id="rId19"/>
      <w:headerReference w:type="first" r:id="rId20"/>
      <w:footerReference w:type="first" r:id="rId21"/>
      <w:pgSz w:w="11900" w:h="16840"/>
      <w:pgMar w:top="2835" w:right="1417" w:bottom="2835" w:left="1417" w:header="1644" w:footer="130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8505E9D" w14:textId="77777777" w:rsidR="00E1352B" w:rsidRDefault="00E1352B" w:rsidP="003954E9">
      <w:r>
        <w:separator/>
      </w:r>
    </w:p>
  </w:endnote>
  <w:endnote w:type="continuationSeparator" w:id="0">
    <w:p w14:paraId="5077BF41" w14:textId="77777777" w:rsidR="00E1352B" w:rsidRDefault="00E1352B" w:rsidP="003954E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Gibson Semibold">
    <w:panose1 w:val="02000000000000000000"/>
    <w:charset w:val="00"/>
    <w:family w:val="modern"/>
    <w:notTrueType/>
    <w:pitch w:val="variable"/>
    <w:sig w:usb0="A000002F" w:usb1="5000004A" w:usb2="00000000" w:usb3="00000000" w:csb0="00000093" w:csb1="00000000"/>
  </w:font>
  <w:font w:name="Gibson">
    <w:panose1 w:val="02000000000000000000"/>
    <w:charset w:val="00"/>
    <w:family w:val="modern"/>
    <w:notTrueType/>
    <w:pitch w:val="variable"/>
    <w:sig w:usb0="A000002F" w:usb1="5000004A" w:usb2="00000000" w:usb3="00000000" w:csb0="00000093" w:csb1="00000000"/>
  </w:font>
  <w:font w:name="Calibri">
    <w:panose1 w:val="020F0502020204030204"/>
    <w:charset w:val="00"/>
    <w:family w:val="swiss"/>
    <w:pitch w:val="variable"/>
    <w:sig w:usb0="E0002A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61EFB5" w14:textId="0B16F38F" w:rsidR="00E1352B" w:rsidRDefault="00E1352B" w:rsidP="00697DAB">
    <w:pPr>
      <w:pStyle w:val="Pieddepage"/>
      <w:tabs>
        <w:tab w:val="clear" w:pos="4536"/>
        <w:tab w:val="clear" w:pos="9072"/>
        <w:tab w:val="left" w:pos="1605"/>
      </w:tabs>
    </w:pPr>
    <w:r>
      <w:rPr>
        <w:noProof/>
      </w:rPr>
      <w:drawing>
        <wp:anchor distT="0" distB="0" distL="114300" distR="114300" simplePos="0" relativeHeight="251688960" behindDoc="1" locked="0" layoutInCell="1" allowOverlap="1" wp14:anchorId="3C2F896B" wp14:editId="48A268CD">
          <wp:simplePos x="0" y="0"/>
          <wp:positionH relativeFrom="column">
            <wp:posOffset>-1259840</wp:posOffset>
          </wp:positionH>
          <wp:positionV relativeFrom="paragraph">
            <wp:posOffset>-812800</wp:posOffset>
          </wp:positionV>
          <wp:extent cx="7919720" cy="1104900"/>
          <wp:effectExtent l="0" t="0" r="0" b="0"/>
          <wp:wrapNone/>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TEC_Charleroi en chiffre.png"/>
                  <pic:cNvPicPr/>
                </pic:nvPicPr>
                <pic:blipFill>
                  <a:blip r:embed="rId1">
                    <a:extLst>
                      <a:ext uri="{28A0092B-C50C-407E-A947-70E740481C1C}">
                        <a14:useLocalDpi xmlns:a14="http://schemas.microsoft.com/office/drawing/2010/main" val="0"/>
                      </a:ext>
                    </a:extLst>
                  </a:blip>
                  <a:stretch>
                    <a:fillRect/>
                  </a:stretch>
                </pic:blipFill>
                <pic:spPr>
                  <a:xfrm>
                    <a:off x="0" y="0"/>
                    <a:ext cx="7919720" cy="1104900"/>
                  </a:xfrm>
                  <a:prstGeom prst="rect">
                    <a:avLst/>
                  </a:prstGeom>
                </pic:spPr>
              </pic:pic>
            </a:graphicData>
          </a:graphic>
          <wp14:sizeRelH relativeFrom="page">
            <wp14:pctWidth>0</wp14:pctWidth>
          </wp14:sizeRelH>
          <wp14:sizeRelV relativeFrom="page">
            <wp14:pctHeight>0</wp14:pctHeight>
          </wp14:sizeRelV>
        </wp:anchor>
      </w:drawing>
    </w:r>
    <w: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CBE535" w14:textId="232CDA71" w:rsidR="00E1352B" w:rsidRDefault="00E1352B">
    <w:pPr>
      <w:pStyle w:val="Pieddepage"/>
    </w:pPr>
    <w:r>
      <w:rPr>
        <w:noProof/>
      </w:rPr>
      <w:drawing>
        <wp:anchor distT="0" distB="0" distL="114300" distR="114300" simplePos="0" relativeHeight="251681792" behindDoc="1" locked="0" layoutInCell="1" allowOverlap="1" wp14:anchorId="536FEB82" wp14:editId="4F208195">
          <wp:simplePos x="0" y="0"/>
          <wp:positionH relativeFrom="column">
            <wp:posOffset>6644005</wp:posOffset>
          </wp:positionH>
          <wp:positionV relativeFrom="paragraph">
            <wp:posOffset>-812800</wp:posOffset>
          </wp:positionV>
          <wp:extent cx="7919720" cy="1104900"/>
          <wp:effectExtent l="0" t="0" r="0" b="0"/>
          <wp:wrapNone/>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TEC_Charleroi en chiffre.png"/>
                  <pic:cNvPicPr/>
                </pic:nvPicPr>
                <pic:blipFill>
                  <a:blip r:embed="rId1">
                    <a:extLst>
                      <a:ext uri="{28A0092B-C50C-407E-A947-70E740481C1C}">
                        <a14:useLocalDpi xmlns:a14="http://schemas.microsoft.com/office/drawing/2010/main" val="0"/>
                      </a:ext>
                    </a:extLst>
                  </a:blip>
                  <a:stretch>
                    <a:fillRect/>
                  </a:stretch>
                </pic:blipFill>
                <pic:spPr>
                  <a:xfrm>
                    <a:off x="0" y="0"/>
                    <a:ext cx="7919720" cy="1104900"/>
                  </a:xfrm>
                  <a:prstGeom prst="rect">
                    <a:avLst/>
                  </a:prstGeom>
                </pic:spPr>
              </pic:pic>
            </a:graphicData>
          </a:graphic>
          <wp14:sizeRelH relativeFrom="page">
            <wp14:pctWidth>0</wp14:pctWidth>
          </wp14:sizeRelH>
          <wp14:sizeRelV relativeFrom="page">
            <wp14:pctHeight>0</wp14:pctHeight>
          </wp14:sizeRelV>
        </wp:anchor>
      </w:drawing>
    </w:r>
    <w:r w:rsidRPr="00697DAB">
      <w:rPr>
        <w:noProof/>
      </w:rPr>
      <w:drawing>
        <wp:anchor distT="0" distB="0" distL="114300" distR="114300" simplePos="0" relativeHeight="251678720" behindDoc="1" locked="0" layoutInCell="1" allowOverlap="1" wp14:anchorId="475A3358" wp14:editId="79897DB1">
          <wp:simplePos x="0" y="0"/>
          <wp:positionH relativeFrom="column">
            <wp:posOffset>6529705</wp:posOffset>
          </wp:positionH>
          <wp:positionV relativeFrom="paragraph">
            <wp:posOffset>-908050</wp:posOffset>
          </wp:positionV>
          <wp:extent cx="7919720" cy="1104900"/>
          <wp:effectExtent l="0" t="0" r="0" b="0"/>
          <wp:wrapNone/>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TEC_Charleroi en chiffre.png"/>
                  <pic:cNvPicPr/>
                </pic:nvPicPr>
                <pic:blipFill>
                  <a:blip r:embed="rId1">
                    <a:extLst>
                      <a:ext uri="{28A0092B-C50C-407E-A947-70E740481C1C}">
                        <a14:useLocalDpi xmlns:a14="http://schemas.microsoft.com/office/drawing/2010/main" val="0"/>
                      </a:ext>
                    </a:extLst>
                  </a:blip>
                  <a:stretch>
                    <a:fillRect/>
                  </a:stretch>
                </pic:blipFill>
                <pic:spPr>
                  <a:xfrm>
                    <a:off x="0" y="0"/>
                    <a:ext cx="7919720" cy="1104900"/>
                  </a:xfrm>
                  <a:prstGeom prst="rect">
                    <a:avLst/>
                  </a:prstGeom>
                </pic:spPr>
              </pic:pic>
            </a:graphicData>
          </a:graphic>
          <wp14:sizeRelH relativeFrom="page">
            <wp14:pctWidth>0</wp14:pctWidth>
          </wp14:sizeRelH>
          <wp14:sizeRelV relativeFrom="page">
            <wp14:pctHeight>0</wp14:pctHeight>
          </wp14:sizeRelV>
        </wp:anchor>
      </w:drawing>
    </w:r>
    <w:r>
      <w:rPr>
        <w:rFonts w:cstheme="minorHAnsi"/>
        <w:noProof/>
      </w:rPr>
      <w:drawing>
        <wp:anchor distT="0" distB="0" distL="114300" distR="114300" simplePos="0" relativeHeight="251670528" behindDoc="0" locked="0" layoutInCell="1" allowOverlap="1" wp14:anchorId="7F4E1DE9" wp14:editId="568EEA7B">
          <wp:simplePos x="0" y="0"/>
          <wp:positionH relativeFrom="margin">
            <wp:posOffset>3895725</wp:posOffset>
          </wp:positionH>
          <wp:positionV relativeFrom="paragraph">
            <wp:posOffset>-257175</wp:posOffset>
          </wp:positionV>
          <wp:extent cx="2231390" cy="609600"/>
          <wp:effectExtent l="0" t="0" r="0" b="0"/>
          <wp:wrapThrough wrapText="bothSides">
            <wp:wrapPolygon edited="0">
              <wp:start x="0" y="0"/>
              <wp:lineTo x="0" y="20925"/>
              <wp:lineTo x="21391" y="20925"/>
              <wp:lineTo x="21391" y="0"/>
              <wp:lineTo x="0" y="0"/>
            </wp:wrapPolygon>
          </wp:wrapThrough>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231390" cy="6096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665408" behindDoc="1" locked="0" layoutInCell="1" allowOverlap="1" wp14:anchorId="06A2BF92" wp14:editId="380DC3F5">
          <wp:simplePos x="0" y="0"/>
          <wp:positionH relativeFrom="column">
            <wp:posOffset>2291715</wp:posOffset>
          </wp:positionH>
          <wp:positionV relativeFrom="paragraph">
            <wp:posOffset>-200123</wp:posOffset>
          </wp:positionV>
          <wp:extent cx="1124927" cy="697011"/>
          <wp:effectExtent l="0" t="0" r="0" b="0"/>
          <wp:wrapNone/>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TEC-Charleroi.png"/>
                  <pic:cNvPicPr/>
                </pic:nvPicPr>
                <pic:blipFill rotWithShape="1">
                  <a:blip r:embed="rId3">
                    <a:extLst>
                      <a:ext uri="{28A0092B-C50C-407E-A947-70E740481C1C}">
                        <a14:useLocalDpi xmlns:a14="http://schemas.microsoft.com/office/drawing/2010/main" val="0"/>
                      </a:ext>
                    </a:extLst>
                  </a:blip>
                  <a:srcRect l="21622" r="21919"/>
                  <a:stretch/>
                </pic:blipFill>
                <pic:spPr bwMode="auto">
                  <a:xfrm>
                    <a:off x="0" y="0"/>
                    <a:ext cx="1124927" cy="6970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826C72D" w14:textId="77777777" w:rsidR="00E1352B" w:rsidRDefault="00E1352B" w:rsidP="003954E9">
      <w:r>
        <w:separator/>
      </w:r>
    </w:p>
  </w:footnote>
  <w:footnote w:type="continuationSeparator" w:id="0">
    <w:p w14:paraId="1C10C3BD" w14:textId="77777777" w:rsidR="00E1352B" w:rsidRDefault="00E1352B" w:rsidP="003954E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0734C7" w14:textId="22E01F21" w:rsidR="00E1352B" w:rsidRDefault="00E1352B">
    <w:pPr>
      <w:pStyle w:val="En-tte"/>
    </w:pPr>
    <w:r w:rsidRPr="00697DAB">
      <w:rPr>
        <w:noProof/>
      </w:rPr>
      <mc:AlternateContent>
        <mc:Choice Requires="wps">
          <w:drawing>
            <wp:anchor distT="0" distB="0" distL="114300" distR="114300" simplePos="0" relativeHeight="251686912" behindDoc="0" locked="0" layoutInCell="1" allowOverlap="1" wp14:anchorId="512DA1E1" wp14:editId="7CC8225D">
              <wp:simplePos x="0" y="0"/>
              <wp:positionH relativeFrom="column">
                <wp:posOffset>3350895</wp:posOffset>
              </wp:positionH>
              <wp:positionV relativeFrom="paragraph">
                <wp:posOffset>251460</wp:posOffset>
              </wp:positionV>
              <wp:extent cx="3057525" cy="274320"/>
              <wp:effectExtent l="0" t="0" r="9525" b="0"/>
              <wp:wrapNone/>
              <wp:docPr id="8" name="Zone de texte 8"/>
              <wp:cNvGraphicFramePr/>
              <a:graphic xmlns:a="http://schemas.openxmlformats.org/drawingml/2006/main">
                <a:graphicData uri="http://schemas.microsoft.com/office/word/2010/wordprocessingShape">
                  <wps:wsp>
                    <wps:cNvSpPr txBox="1"/>
                    <wps:spPr>
                      <a:xfrm>
                        <a:off x="0" y="0"/>
                        <a:ext cx="3057525" cy="274320"/>
                      </a:xfrm>
                      <a:prstGeom prst="rect">
                        <a:avLst/>
                      </a:prstGeom>
                      <a:solidFill>
                        <a:schemeClr val="lt1"/>
                      </a:solidFill>
                      <a:ln w="6350">
                        <a:noFill/>
                      </a:ln>
                    </wps:spPr>
                    <wps:txbx>
                      <w:txbxContent>
                        <w:p w14:paraId="75DB2F9F" w14:textId="6080A3B6" w:rsidR="00E1352B" w:rsidRPr="00567627" w:rsidRDefault="00E1352B" w:rsidP="00697DAB">
                          <w:pPr>
                            <w:spacing w:line="480" w:lineRule="auto"/>
                            <w:ind w:right="54"/>
                            <w:jc w:val="right"/>
                            <w:rPr>
                              <w:rFonts w:ascii="Gibson" w:hAnsi="Gibson"/>
                              <w:b/>
                              <w:sz w:val="20"/>
                              <w:szCs w:val="20"/>
                              <w:lang w:val="fr-BE"/>
                            </w:rPr>
                          </w:pPr>
                          <w:r>
                            <w:rPr>
                              <w:rFonts w:ascii="Gibson" w:hAnsi="Gibson"/>
                              <w:b/>
                              <w:color w:val="E73037" w:themeColor="background2"/>
                              <w:sz w:val="20"/>
                              <w:szCs w:val="20"/>
                              <w:lang w:val="fr-BE"/>
                            </w:rPr>
                            <w:t>TEC CHARLEROI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512DA1E1" id="_x0000_t202" coordsize="21600,21600" o:spt="202" path="m,l,21600r21600,l21600,xe">
              <v:stroke joinstyle="miter"/>
              <v:path gradientshapeok="t" o:connecttype="rect"/>
            </v:shapetype>
            <v:shape id="Zone de texte 8" o:spid="_x0000_s1035" type="#_x0000_t202" style="position:absolute;margin-left:263.85pt;margin-top:19.8pt;width:240.75pt;height:21.6pt;z-index:251686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" fillcolor="white [3201]" stroked="f" strokeweight=".5pt">
              <v:textbox>
                <w:txbxContent>
                  <w:p w14:paraId="75DB2F9F" w14:textId="6080A3B6" w:rsidR="00E1352B" w:rsidRPr="00567627" w:rsidRDefault="00E1352B" w:rsidP="00697DAB">
                    <w:pPr>
                      <w:spacing w:line="480" w:lineRule="auto"/>
                      <w:ind w:right="54"/>
                      <w:jc w:val="right"/>
                      <w:rPr>
                        <w:rFonts w:ascii="Gibson" w:hAnsi="Gibson"/>
                        <w:b/>
                        <w:sz w:val="20"/>
                        <w:szCs w:val="20"/>
                        <w:lang w:val="fr-BE"/>
                      </w:rPr>
                    </w:pPr>
                    <w:r>
                      <w:rPr>
                        <w:rFonts w:ascii="Gibson" w:hAnsi="Gibson"/>
                        <w:b/>
                        <w:color w:val="E73037" w:themeColor="background2"/>
                        <w:sz w:val="20"/>
                        <w:szCs w:val="20"/>
                        <w:lang w:val="fr-BE"/>
                      </w:rPr>
                      <w:t>TEC CHARLEROI</w:t>
                    </w:r>
                  </w:p>
                </w:txbxContent>
              </v:textbox>
            </v:shape>
          </w:pict>
        </mc:Fallback>
      </mc:AlternateContent>
    </w:r>
    <w:r w:rsidRPr="00697DAB">
      <w:rPr>
        <w:noProof/>
      </w:rPr>
      <mc:AlternateContent>
        <mc:Choice Requires="wps">
          <w:drawing>
            <wp:anchor distT="0" distB="0" distL="114300" distR="114300" simplePos="0" relativeHeight="251685888" behindDoc="0" locked="0" layoutInCell="1" allowOverlap="1" wp14:anchorId="31670807" wp14:editId="6CE0AD3E">
              <wp:simplePos x="0" y="0"/>
              <wp:positionH relativeFrom="column">
                <wp:posOffset>2937510</wp:posOffset>
              </wp:positionH>
              <wp:positionV relativeFrom="paragraph">
                <wp:posOffset>-212090</wp:posOffset>
              </wp:positionV>
              <wp:extent cx="3391535" cy="397510"/>
              <wp:effectExtent l="0" t="0" r="0" b="2540"/>
              <wp:wrapNone/>
              <wp:docPr id="6" name="Zone de texte 6"/>
              <wp:cNvGraphicFramePr/>
              <a:graphic xmlns:a="http://schemas.openxmlformats.org/drawingml/2006/main">
                <a:graphicData uri="http://schemas.microsoft.com/office/word/2010/wordprocessingShape">
                  <wps:wsp>
                    <wps:cNvSpPr txBox="1"/>
                    <wps:spPr>
                      <a:xfrm>
                        <a:off x="0" y="0"/>
                        <a:ext cx="3391535" cy="397510"/>
                      </a:xfrm>
                      <a:prstGeom prst="rect">
                        <a:avLst/>
                      </a:prstGeom>
                      <a:noFill/>
                      <a:ln w="6350">
                        <a:noFill/>
                      </a:ln>
                    </wps:spPr>
                    <wps:txbx>
                      <w:txbxContent>
                        <w:p w14:paraId="5D28809F" w14:textId="77777777" w:rsidR="00E1352B" w:rsidRPr="00021B00" w:rsidRDefault="00E1352B" w:rsidP="00697DAB">
                          <w:pPr>
                            <w:jc w:val="right"/>
                            <w:rPr>
                              <w:rFonts w:ascii="Gibson" w:hAnsi="Gibson"/>
                              <w:b/>
                              <w:sz w:val="36"/>
                              <w:szCs w:val="36"/>
                              <w:lang w:val="nl-NL"/>
                            </w:rPr>
                          </w:pPr>
                          <w:r w:rsidRPr="00021B00">
                            <w:rPr>
                              <w:rFonts w:ascii="Gibson" w:hAnsi="Gibson"/>
                              <w:b/>
                              <w:sz w:val="36"/>
                              <w:szCs w:val="36"/>
                              <w:lang w:val="nl-NL"/>
                            </w:rPr>
                            <w:t>DOSSIER DE PRESSE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1670807" id="Zone de texte 6" o:spid="_x0000_s1036" type="#_x0000_t202" style="position:absolute;margin-left:231.3pt;margin-top:-16.7pt;width:267.05pt;height:31.3pt;z-index:25168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" filled="f" stroked="f" strokeweight=".5pt">
              <v:textbox>
                <w:txbxContent>
                  <w:p w14:paraId="5D28809F" w14:textId="77777777" w:rsidR="00E1352B" w:rsidRPr="00021B00" w:rsidRDefault="00E1352B" w:rsidP="00697DAB">
                    <w:pPr>
                      <w:jc w:val="right"/>
                      <w:rPr>
                        <w:rFonts w:ascii="Gibson" w:hAnsi="Gibson"/>
                        <w:b/>
                        <w:sz w:val="36"/>
                        <w:szCs w:val="36"/>
                        <w:lang w:val="nl-NL"/>
                      </w:rPr>
                    </w:pPr>
                    <w:r w:rsidRPr="00021B00">
                      <w:rPr>
                        <w:rFonts w:ascii="Gibson" w:hAnsi="Gibson"/>
                        <w:b/>
                        <w:sz w:val="36"/>
                        <w:szCs w:val="36"/>
                        <w:lang w:val="nl-NL"/>
                      </w:rPr>
                      <w:t>DOSSIER DE PRESSE</w:t>
                    </w:r>
                  </w:p>
                </w:txbxContent>
              </v:textbox>
            </v:shape>
          </w:pict>
        </mc:Fallback>
      </mc:AlternateContent>
    </w:r>
    <w:r w:rsidRPr="00697DAB">
      <w:rPr>
        <w:noProof/>
      </w:rPr>
      <mc:AlternateContent>
        <mc:Choice Requires="wps">
          <w:drawing>
            <wp:anchor distT="0" distB="0" distL="114300" distR="114300" simplePos="0" relativeHeight="251684864" behindDoc="0" locked="0" layoutInCell="1" allowOverlap="1" wp14:anchorId="191D8027" wp14:editId="02630203">
              <wp:simplePos x="0" y="0"/>
              <wp:positionH relativeFrom="column">
                <wp:posOffset>-703580</wp:posOffset>
              </wp:positionH>
              <wp:positionV relativeFrom="paragraph">
                <wp:posOffset>8980805</wp:posOffset>
              </wp:positionV>
              <wp:extent cx="3500120" cy="326390"/>
              <wp:effectExtent l="0" t="0" r="0" b="0"/>
              <wp:wrapNone/>
              <wp:docPr id="5" name="Zone de texte 5"/>
              <wp:cNvGraphicFramePr/>
              <a:graphic xmlns:a="http://schemas.openxmlformats.org/drawingml/2006/main">
                <a:graphicData uri="http://schemas.microsoft.com/office/word/2010/wordprocessingShape">
                  <wps:wsp>
                    <wps:cNvSpPr txBox="1"/>
                    <wps:spPr>
                      <a:xfrm>
                        <a:off x="0" y="0"/>
                        <a:ext cx="3500120" cy="32639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D50B726" w14:textId="77777777" w:rsidR="00E1352B" w:rsidRPr="00866A90" w:rsidRDefault="00E1352B" w:rsidP="00697DAB">
                          <w:pPr>
                            <w:rPr>
                              <w:rFonts w:ascii="Gibson Semibold" w:hAnsi="Gibson Semibold" w:cs="Times New Roman"/>
                              <w:b/>
                              <w:bCs/>
                              <w:sz w:val="16"/>
                              <w:szCs w:val="16"/>
                              <w:lang w:eastAsia="fr-FR"/>
                            </w:rPr>
                          </w:pPr>
                          <w:r w:rsidRPr="00866A90">
                            <w:rPr>
                              <w:rFonts w:ascii="Gibson Semibold" w:hAnsi="Gibson Semibold" w:cs="Times New Roman"/>
                              <w:b/>
                              <w:bCs/>
                              <w:sz w:val="16"/>
                              <w:szCs w:val="16"/>
                              <w:lang w:eastAsia="fr-FR"/>
                            </w:rPr>
                            <w:t>Place des Tramways, 9 - Bte 1 • 6000 CHARLEROI</w:t>
                          </w:r>
                        </w:p>
                        <w:p w14:paraId="6C8EDB55" w14:textId="77777777" w:rsidR="00E1352B" w:rsidRPr="00AD193B" w:rsidRDefault="00E1352B" w:rsidP="00697DAB">
                          <w:pPr>
                            <w:rPr>
                              <w:rFonts w:ascii="Gibson" w:hAnsi="Gibson" w:cs="Times New Roman"/>
                              <w:sz w:val="16"/>
                              <w:szCs w:val="16"/>
                              <w:lang w:eastAsia="fr-FR"/>
                            </w:rPr>
                          </w:pPr>
                          <w:r w:rsidRPr="00866A90">
                            <w:rPr>
                              <w:rFonts w:ascii="Gibson" w:hAnsi="Gibson" w:cs="Times New Roman"/>
                              <w:sz w:val="16"/>
                              <w:szCs w:val="16"/>
                              <w:lang w:eastAsia="fr-FR"/>
                            </w:rPr>
                            <w:t>T. +32 71 23 41 1</w:t>
                          </w:r>
                          <w:r w:rsidRPr="00AD193B">
                            <w:rPr>
                              <w:rFonts w:ascii="Gibson" w:hAnsi="Gibson" w:cs="Times New Roman"/>
                              <w:sz w:val="16"/>
                              <w:szCs w:val="16"/>
                              <w:lang w:eastAsia="fr-FR"/>
                            </w:rPr>
                            <w:t>5</w:t>
                          </w:r>
                          <w:r w:rsidRPr="00866A90">
                            <w:rPr>
                              <w:rFonts w:ascii="Gibson" w:hAnsi="Gibson" w:cs="Times New Roman"/>
                              <w:sz w:val="16"/>
                              <w:szCs w:val="16"/>
                              <w:lang w:eastAsia="fr-FR"/>
                            </w:rPr>
                            <w:t xml:space="preserve"> • Fax +32 71 23 42 09</w:t>
                          </w:r>
                        </w:p>
                        <w:p w14:paraId="3F81445D" w14:textId="77777777" w:rsidR="00E1352B" w:rsidRPr="00CD018E" w:rsidRDefault="00E1352B" w:rsidP="00697DAB">
                          <w:pPr>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1D8027" id="Zone de texte 5" o:spid="_x0000_s1037" type="#_x0000_t202" style="position:absolute;margin-left:-55.4pt;margin-top:707.15pt;width:275.6pt;height:25.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" filled="f" stroked="f">
              <v:textbox>
                <w:txbxContent>
                  <w:p w14:paraId="0D50B726" w14:textId="77777777" w:rsidR="00E1352B" w:rsidRPr="00866A90" w:rsidRDefault="00E1352B" w:rsidP="00697DAB">
                    <w:pPr>
                      <w:rPr>
                        <w:rFonts w:ascii="Gibson Semibold" w:hAnsi="Gibson Semibold" w:cs="Times New Roman"/>
                        <w:b/>
                        <w:bCs/>
                        <w:sz w:val="16"/>
                        <w:szCs w:val="16"/>
                        <w:lang w:eastAsia="fr-FR"/>
                      </w:rPr>
                    </w:pPr>
                    <w:r w:rsidRPr="00866A90">
                      <w:rPr>
                        <w:rFonts w:ascii="Gibson Semibold" w:hAnsi="Gibson Semibold" w:cs="Times New Roman"/>
                        <w:b/>
                        <w:bCs/>
                        <w:sz w:val="16"/>
                        <w:szCs w:val="16"/>
                        <w:lang w:eastAsia="fr-FR"/>
                      </w:rPr>
                      <w:t>Place des Tramways, 9 - Bte 1 • 6000 CHARLEROI</w:t>
                    </w:r>
                  </w:p>
                  <w:p w14:paraId="6C8EDB55" w14:textId="77777777" w:rsidR="00E1352B" w:rsidRPr="00AD193B" w:rsidRDefault="00E1352B" w:rsidP="00697DAB">
                    <w:pPr>
                      <w:rPr>
                        <w:rFonts w:ascii="Gibson" w:hAnsi="Gibson" w:cs="Times New Roman"/>
                        <w:sz w:val="16"/>
                        <w:szCs w:val="16"/>
                        <w:lang w:eastAsia="fr-FR"/>
                      </w:rPr>
                    </w:pPr>
                    <w:r w:rsidRPr="00866A90">
                      <w:rPr>
                        <w:rFonts w:ascii="Gibson" w:hAnsi="Gibson" w:cs="Times New Roman"/>
                        <w:sz w:val="16"/>
                        <w:szCs w:val="16"/>
                        <w:lang w:eastAsia="fr-FR"/>
                      </w:rPr>
                      <w:t>T. +32 71 23 41 1</w:t>
                    </w:r>
                    <w:r w:rsidRPr="00AD193B">
                      <w:rPr>
                        <w:rFonts w:ascii="Gibson" w:hAnsi="Gibson" w:cs="Times New Roman"/>
                        <w:sz w:val="16"/>
                        <w:szCs w:val="16"/>
                        <w:lang w:eastAsia="fr-FR"/>
                      </w:rPr>
                      <w:t>5</w:t>
                    </w:r>
                    <w:r w:rsidRPr="00866A90">
                      <w:rPr>
                        <w:rFonts w:ascii="Gibson" w:hAnsi="Gibson" w:cs="Times New Roman"/>
                        <w:sz w:val="16"/>
                        <w:szCs w:val="16"/>
                        <w:lang w:eastAsia="fr-FR"/>
                      </w:rPr>
                      <w:t xml:space="preserve"> • Fax +32 71 23 42 09</w:t>
                    </w:r>
                  </w:p>
                  <w:p w14:paraId="3F81445D" w14:textId="77777777" w:rsidR="00E1352B" w:rsidRPr="00CD018E" w:rsidRDefault="00E1352B" w:rsidP="00697DAB">
                    <w:pPr>
                      <w:rPr>
                        <w:sz w:val="18"/>
                        <w:szCs w:val="18"/>
                      </w:rPr>
                    </w:pPr>
                  </w:p>
                </w:txbxContent>
              </v:textbox>
            </v:shape>
          </w:pict>
        </mc:Fallback>
      </mc:AlternateContent>
    </w:r>
    <w:r w:rsidRPr="00697DAB">
      <w:rPr>
        <w:noProof/>
      </w:rPr>
      <w:drawing>
        <wp:anchor distT="0" distB="0" distL="114300" distR="114300" simplePos="0" relativeHeight="251683840" behindDoc="1" locked="0" layoutInCell="1" allowOverlap="1" wp14:anchorId="58E937E9" wp14:editId="2B50E284">
          <wp:simplePos x="0" y="0"/>
          <wp:positionH relativeFrom="column">
            <wp:posOffset>-904240</wp:posOffset>
          </wp:positionH>
          <wp:positionV relativeFrom="paragraph">
            <wp:posOffset>-981710</wp:posOffset>
          </wp:positionV>
          <wp:extent cx="7559675" cy="10693400"/>
          <wp:effectExtent l="0" t="0" r="3175" b="0"/>
          <wp:wrapNone/>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odèles 01.jpg"/>
                  <pic:cNvPicPr/>
                </pic:nvPicPr>
                <pic:blipFill>
                  <a:blip r:embed="rId1">
                    <a:extLst>
                      <a:ext uri="{28A0092B-C50C-407E-A947-70E740481C1C}">
                        <a14:useLocalDpi xmlns:a14="http://schemas.microsoft.com/office/drawing/2010/main" val="0"/>
                      </a:ext>
                    </a:extLst>
                  </a:blip>
                  <a:stretch>
                    <a:fillRect/>
                  </a:stretch>
                </pic:blipFill>
                <pic:spPr>
                  <a:xfrm>
                    <a:off x="0" y="0"/>
                    <a:ext cx="7559675" cy="10693400"/>
                  </a:xfrm>
                  <a:prstGeom prst="rect">
                    <a:avLst/>
                  </a:prstGeom>
                </pic:spPr>
              </pic:pic>
            </a:graphicData>
          </a:graphic>
          <wp14:sizeRelH relativeFrom="page">
            <wp14:pctWidth>0</wp14:pctWidth>
          </wp14:sizeRelH>
          <wp14:sizeRelV relativeFrom="page">
            <wp14:pctHeight>0</wp14:pctHeight>
          </wp14:sizeRelV>
        </wp:anchor>
      </w:drawing>
    </w:r>
    <w:r>
      <w:rPr>
        <w:rFonts w:cstheme="minorHAnsi"/>
        <w:noProof/>
      </w:rPr>
      <w:drawing>
        <wp:anchor distT="0" distB="0" distL="114300" distR="114300" simplePos="0" relativeHeight="251668480" behindDoc="0" locked="0" layoutInCell="1" allowOverlap="1" wp14:anchorId="6B906103" wp14:editId="29DB868A">
          <wp:simplePos x="0" y="0"/>
          <wp:positionH relativeFrom="margin">
            <wp:posOffset>1186180</wp:posOffset>
          </wp:positionH>
          <wp:positionV relativeFrom="paragraph">
            <wp:posOffset>-424815</wp:posOffset>
          </wp:positionV>
          <wp:extent cx="2231390" cy="609600"/>
          <wp:effectExtent l="0" t="0" r="0" b="0"/>
          <wp:wrapThrough wrapText="bothSides">
            <wp:wrapPolygon edited="0">
              <wp:start x="0" y="0"/>
              <wp:lineTo x="0" y="20925"/>
              <wp:lineTo x="21391" y="20925"/>
              <wp:lineTo x="21391" y="0"/>
              <wp:lineTo x="0" y="0"/>
            </wp:wrapPolygon>
          </wp:wrapThrough>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231390" cy="609600"/>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EE99702" w14:textId="214A9B4C" w:rsidR="00E1352B" w:rsidRPr="00654303" w:rsidRDefault="00E1352B" w:rsidP="00654303">
    <w:pPr>
      <w:pStyle w:val="En-tte"/>
    </w:pPr>
    <w:r w:rsidRPr="00567627">
      <w:rPr>
        <w:rFonts w:ascii="Gibson" w:hAnsi="Gibson"/>
        <w:b/>
        <w:noProof/>
        <w:sz w:val="28"/>
        <w:szCs w:val="28"/>
      </w:rPr>
      <w:drawing>
        <wp:anchor distT="0" distB="0" distL="114300" distR="114300" simplePos="0" relativeHeight="251674624" behindDoc="1" locked="0" layoutInCell="1" allowOverlap="1" wp14:anchorId="56CC5EE2" wp14:editId="2C48848A">
          <wp:simplePos x="0" y="0"/>
          <wp:positionH relativeFrom="page">
            <wp:posOffset>-6350</wp:posOffset>
          </wp:positionH>
          <wp:positionV relativeFrom="paragraph">
            <wp:posOffset>-1067435</wp:posOffset>
          </wp:positionV>
          <wp:extent cx="7560000" cy="10693739"/>
          <wp:effectExtent l="0" t="0" r="3175" b="0"/>
          <wp:wrapNone/>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odèles 02.jpg"/>
                  <pic:cNvPicPr/>
                </pic:nvPicPr>
                <pic:blipFill>
                  <a:blip r:embed="rId1">
                    <a:extLst>
                      <a:ext uri="{28A0092B-C50C-407E-A947-70E740481C1C}">
                        <a14:useLocalDpi xmlns:a14="http://schemas.microsoft.com/office/drawing/2010/main" val="0"/>
                      </a:ext>
                    </a:extLst>
                  </a:blip>
                  <a:stretch>
                    <a:fillRect/>
                  </a:stretch>
                </pic:blipFill>
                <pic:spPr>
                  <a:xfrm>
                    <a:off x="0" y="0"/>
                    <a:ext cx="7560000" cy="10693739"/>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DC73578"/>
    <w:multiLevelType w:val="hybridMultilevel"/>
    <w:tmpl w:val="DBE8D0BE"/>
    <w:lvl w:ilvl="0" w:tplc="040C0001">
      <w:start w:val="1"/>
      <w:numFmt w:val="bullet"/>
      <w:lvlText w:val=""/>
      <w:lvlJc w:val="left"/>
      <w:pPr>
        <w:ind w:left="153" w:hanging="360"/>
      </w:pPr>
      <w:rPr>
        <w:rFonts w:ascii="Symbol" w:hAnsi="Symbol" w:hint="default"/>
      </w:rPr>
    </w:lvl>
    <w:lvl w:ilvl="1" w:tplc="040C0003" w:tentative="1">
      <w:start w:val="1"/>
      <w:numFmt w:val="bullet"/>
      <w:lvlText w:val="o"/>
      <w:lvlJc w:val="left"/>
      <w:pPr>
        <w:ind w:left="873" w:hanging="360"/>
      </w:pPr>
      <w:rPr>
        <w:rFonts w:ascii="Courier New" w:hAnsi="Courier New" w:cs="Courier New" w:hint="default"/>
      </w:rPr>
    </w:lvl>
    <w:lvl w:ilvl="2" w:tplc="040C0005" w:tentative="1">
      <w:start w:val="1"/>
      <w:numFmt w:val="bullet"/>
      <w:lvlText w:val=""/>
      <w:lvlJc w:val="left"/>
      <w:pPr>
        <w:ind w:left="1593" w:hanging="360"/>
      </w:pPr>
      <w:rPr>
        <w:rFonts w:ascii="Wingdings" w:hAnsi="Wingdings" w:hint="default"/>
      </w:rPr>
    </w:lvl>
    <w:lvl w:ilvl="3" w:tplc="040C0001" w:tentative="1">
      <w:start w:val="1"/>
      <w:numFmt w:val="bullet"/>
      <w:lvlText w:val=""/>
      <w:lvlJc w:val="left"/>
      <w:pPr>
        <w:ind w:left="2313" w:hanging="360"/>
      </w:pPr>
      <w:rPr>
        <w:rFonts w:ascii="Symbol" w:hAnsi="Symbol" w:hint="default"/>
      </w:rPr>
    </w:lvl>
    <w:lvl w:ilvl="4" w:tplc="040C0003" w:tentative="1">
      <w:start w:val="1"/>
      <w:numFmt w:val="bullet"/>
      <w:lvlText w:val="o"/>
      <w:lvlJc w:val="left"/>
      <w:pPr>
        <w:ind w:left="3033" w:hanging="360"/>
      </w:pPr>
      <w:rPr>
        <w:rFonts w:ascii="Courier New" w:hAnsi="Courier New" w:cs="Courier New" w:hint="default"/>
      </w:rPr>
    </w:lvl>
    <w:lvl w:ilvl="5" w:tplc="040C0005" w:tentative="1">
      <w:start w:val="1"/>
      <w:numFmt w:val="bullet"/>
      <w:lvlText w:val=""/>
      <w:lvlJc w:val="left"/>
      <w:pPr>
        <w:ind w:left="3753" w:hanging="360"/>
      </w:pPr>
      <w:rPr>
        <w:rFonts w:ascii="Wingdings" w:hAnsi="Wingdings" w:hint="default"/>
      </w:rPr>
    </w:lvl>
    <w:lvl w:ilvl="6" w:tplc="040C0001" w:tentative="1">
      <w:start w:val="1"/>
      <w:numFmt w:val="bullet"/>
      <w:lvlText w:val=""/>
      <w:lvlJc w:val="left"/>
      <w:pPr>
        <w:ind w:left="4473" w:hanging="360"/>
      </w:pPr>
      <w:rPr>
        <w:rFonts w:ascii="Symbol" w:hAnsi="Symbol" w:hint="default"/>
      </w:rPr>
    </w:lvl>
    <w:lvl w:ilvl="7" w:tplc="040C0003" w:tentative="1">
      <w:start w:val="1"/>
      <w:numFmt w:val="bullet"/>
      <w:lvlText w:val="o"/>
      <w:lvlJc w:val="left"/>
      <w:pPr>
        <w:ind w:left="5193" w:hanging="360"/>
      </w:pPr>
      <w:rPr>
        <w:rFonts w:ascii="Courier New" w:hAnsi="Courier New" w:cs="Courier New" w:hint="default"/>
      </w:rPr>
    </w:lvl>
    <w:lvl w:ilvl="8" w:tplc="040C0005" w:tentative="1">
      <w:start w:val="1"/>
      <w:numFmt w:val="bullet"/>
      <w:lvlText w:val=""/>
      <w:lvlJc w:val="left"/>
      <w:pPr>
        <w:ind w:left="5913" w:hanging="360"/>
      </w:pPr>
      <w:rPr>
        <w:rFonts w:ascii="Wingdings" w:hAnsi="Wingdings" w:hint="default"/>
      </w:rPr>
    </w:lvl>
  </w:abstractNum>
  <w:abstractNum w:abstractNumId="1" w15:restartNumberingAfterBreak="0">
    <w:nsid w:val="1FAF418A"/>
    <w:multiLevelType w:val="hybridMultilevel"/>
    <w:tmpl w:val="EA9AA520"/>
    <w:lvl w:ilvl="0" w:tplc="C7361C26">
      <w:start w:val="1"/>
      <w:numFmt w:val="bullet"/>
      <w:lvlText w:val=""/>
      <w:lvlJc w:val="left"/>
      <w:pPr>
        <w:ind w:left="360" w:hanging="360"/>
      </w:pPr>
      <w:rPr>
        <w:rFonts w:ascii="Wingdings 3" w:hAnsi="Wingdings 3" w:hint="default"/>
        <w:color w:val="FFC000"/>
      </w:rPr>
    </w:lvl>
    <w:lvl w:ilvl="1" w:tplc="080C0003">
      <w:start w:val="1"/>
      <w:numFmt w:val="bullet"/>
      <w:lvlText w:val="o"/>
      <w:lvlJc w:val="left"/>
      <w:pPr>
        <w:ind w:left="1080" w:hanging="360"/>
      </w:pPr>
      <w:rPr>
        <w:rFonts w:ascii="Courier New" w:hAnsi="Courier New" w:cs="Courier New" w:hint="default"/>
      </w:rPr>
    </w:lvl>
    <w:lvl w:ilvl="2" w:tplc="080C0005" w:tentative="1">
      <w:start w:val="1"/>
      <w:numFmt w:val="bullet"/>
      <w:lvlText w:val=""/>
      <w:lvlJc w:val="left"/>
      <w:pPr>
        <w:ind w:left="1800" w:hanging="360"/>
      </w:pPr>
      <w:rPr>
        <w:rFonts w:ascii="Wingdings" w:hAnsi="Wingdings" w:hint="default"/>
      </w:rPr>
    </w:lvl>
    <w:lvl w:ilvl="3" w:tplc="080C0001" w:tentative="1">
      <w:start w:val="1"/>
      <w:numFmt w:val="bullet"/>
      <w:lvlText w:val=""/>
      <w:lvlJc w:val="left"/>
      <w:pPr>
        <w:ind w:left="2520" w:hanging="360"/>
      </w:pPr>
      <w:rPr>
        <w:rFonts w:ascii="Symbol" w:hAnsi="Symbol" w:hint="default"/>
      </w:rPr>
    </w:lvl>
    <w:lvl w:ilvl="4" w:tplc="080C0003" w:tentative="1">
      <w:start w:val="1"/>
      <w:numFmt w:val="bullet"/>
      <w:lvlText w:val="o"/>
      <w:lvlJc w:val="left"/>
      <w:pPr>
        <w:ind w:left="3240" w:hanging="360"/>
      </w:pPr>
      <w:rPr>
        <w:rFonts w:ascii="Courier New" w:hAnsi="Courier New" w:cs="Courier New" w:hint="default"/>
      </w:rPr>
    </w:lvl>
    <w:lvl w:ilvl="5" w:tplc="080C0005" w:tentative="1">
      <w:start w:val="1"/>
      <w:numFmt w:val="bullet"/>
      <w:lvlText w:val=""/>
      <w:lvlJc w:val="left"/>
      <w:pPr>
        <w:ind w:left="3960" w:hanging="360"/>
      </w:pPr>
      <w:rPr>
        <w:rFonts w:ascii="Wingdings" w:hAnsi="Wingdings" w:hint="default"/>
      </w:rPr>
    </w:lvl>
    <w:lvl w:ilvl="6" w:tplc="080C0001" w:tentative="1">
      <w:start w:val="1"/>
      <w:numFmt w:val="bullet"/>
      <w:lvlText w:val=""/>
      <w:lvlJc w:val="left"/>
      <w:pPr>
        <w:ind w:left="4680" w:hanging="360"/>
      </w:pPr>
      <w:rPr>
        <w:rFonts w:ascii="Symbol" w:hAnsi="Symbol" w:hint="default"/>
      </w:rPr>
    </w:lvl>
    <w:lvl w:ilvl="7" w:tplc="080C0003" w:tentative="1">
      <w:start w:val="1"/>
      <w:numFmt w:val="bullet"/>
      <w:lvlText w:val="o"/>
      <w:lvlJc w:val="left"/>
      <w:pPr>
        <w:ind w:left="5400" w:hanging="360"/>
      </w:pPr>
      <w:rPr>
        <w:rFonts w:ascii="Courier New" w:hAnsi="Courier New" w:cs="Courier New" w:hint="default"/>
      </w:rPr>
    </w:lvl>
    <w:lvl w:ilvl="8" w:tplc="080C0005" w:tentative="1">
      <w:start w:val="1"/>
      <w:numFmt w:val="bullet"/>
      <w:lvlText w:val=""/>
      <w:lvlJc w:val="left"/>
      <w:pPr>
        <w:ind w:left="6120" w:hanging="360"/>
      </w:pPr>
      <w:rPr>
        <w:rFonts w:ascii="Wingdings" w:hAnsi="Wingdings" w:hint="default"/>
      </w:rPr>
    </w:lvl>
  </w:abstractNum>
  <w:abstractNum w:abstractNumId="2" w15:restartNumberingAfterBreak="0">
    <w:nsid w:val="47A00397"/>
    <w:multiLevelType w:val="hybridMultilevel"/>
    <w:tmpl w:val="9FC02B3E"/>
    <w:lvl w:ilvl="0" w:tplc="080C0001">
      <w:start w:val="1"/>
      <w:numFmt w:val="bullet"/>
      <w:lvlText w:val=""/>
      <w:lvlJc w:val="left"/>
      <w:pPr>
        <w:ind w:left="720" w:hanging="360"/>
      </w:pPr>
      <w:rPr>
        <w:rFonts w:ascii="Symbol" w:hAnsi="Symbol" w:hint="default"/>
      </w:rPr>
    </w:lvl>
    <w:lvl w:ilvl="1" w:tplc="080C0003">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3" w15:restartNumberingAfterBreak="0">
    <w:nsid w:val="5AFF38DB"/>
    <w:multiLevelType w:val="hybridMultilevel"/>
    <w:tmpl w:val="D816557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0"/>
  </w:num>
  <w:num w:numId="2">
    <w:abstractNumId w:val="3"/>
  </w:num>
  <w:num w:numId="3">
    <w:abstractNumId w:val="2"/>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drawingGridHorizontalSpacing w:val="120"/>
  <w:displayHorizontalDrawingGridEvery w:val="2"/>
  <w:displayVerticalDrawingGridEvery w:val="2"/>
  <w:characterSpacingControl w:val="doNotCompress"/>
  <w:hdrShapeDefaults>
    <o:shapedefaults v:ext="edit" spidmax="4300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954E9"/>
    <w:rsid w:val="00004AAF"/>
    <w:rsid w:val="000A56FF"/>
    <w:rsid w:val="000D2A2B"/>
    <w:rsid w:val="001168C5"/>
    <w:rsid w:val="001633ED"/>
    <w:rsid w:val="00186A7A"/>
    <w:rsid w:val="001A58DA"/>
    <w:rsid w:val="001C1F31"/>
    <w:rsid w:val="00224EDC"/>
    <w:rsid w:val="00290EC5"/>
    <w:rsid w:val="002950F2"/>
    <w:rsid w:val="002E7E11"/>
    <w:rsid w:val="002F22EC"/>
    <w:rsid w:val="0032048C"/>
    <w:rsid w:val="003204CA"/>
    <w:rsid w:val="00343326"/>
    <w:rsid w:val="003450E1"/>
    <w:rsid w:val="003954E9"/>
    <w:rsid w:val="003C2787"/>
    <w:rsid w:val="003E1B40"/>
    <w:rsid w:val="003F15D7"/>
    <w:rsid w:val="003F198D"/>
    <w:rsid w:val="00427491"/>
    <w:rsid w:val="00450D40"/>
    <w:rsid w:val="004653EA"/>
    <w:rsid w:val="0048428C"/>
    <w:rsid w:val="0050018D"/>
    <w:rsid w:val="00524DD3"/>
    <w:rsid w:val="00537979"/>
    <w:rsid w:val="005A78F4"/>
    <w:rsid w:val="005A7BB1"/>
    <w:rsid w:val="005D156A"/>
    <w:rsid w:val="00604238"/>
    <w:rsid w:val="00626153"/>
    <w:rsid w:val="0063350F"/>
    <w:rsid w:val="00654303"/>
    <w:rsid w:val="006667F2"/>
    <w:rsid w:val="00697DAB"/>
    <w:rsid w:val="006F64C1"/>
    <w:rsid w:val="00746161"/>
    <w:rsid w:val="00766245"/>
    <w:rsid w:val="00782C4A"/>
    <w:rsid w:val="007B083B"/>
    <w:rsid w:val="007F3CC1"/>
    <w:rsid w:val="00800DBD"/>
    <w:rsid w:val="00841CEE"/>
    <w:rsid w:val="00866A90"/>
    <w:rsid w:val="00867882"/>
    <w:rsid w:val="00893876"/>
    <w:rsid w:val="008E6A63"/>
    <w:rsid w:val="00934AF6"/>
    <w:rsid w:val="009B5ACB"/>
    <w:rsid w:val="009B7319"/>
    <w:rsid w:val="009F3815"/>
    <w:rsid w:val="00A307E4"/>
    <w:rsid w:val="00A5066A"/>
    <w:rsid w:val="00A7353A"/>
    <w:rsid w:val="00A94264"/>
    <w:rsid w:val="00AB0073"/>
    <w:rsid w:val="00AB58C8"/>
    <w:rsid w:val="00AB5B38"/>
    <w:rsid w:val="00AC7E65"/>
    <w:rsid w:val="00AD193B"/>
    <w:rsid w:val="00AD1EEE"/>
    <w:rsid w:val="00B01AB7"/>
    <w:rsid w:val="00B5567A"/>
    <w:rsid w:val="00B8396B"/>
    <w:rsid w:val="00B92480"/>
    <w:rsid w:val="00BC2369"/>
    <w:rsid w:val="00BC4904"/>
    <w:rsid w:val="00BE6F4F"/>
    <w:rsid w:val="00C522BB"/>
    <w:rsid w:val="00C608E0"/>
    <w:rsid w:val="00D00634"/>
    <w:rsid w:val="00D06864"/>
    <w:rsid w:val="00D310A8"/>
    <w:rsid w:val="00D86460"/>
    <w:rsid w:val="00D943D8"/>
    <w:rsid w:val="00DD5DF2"/>
    <w:rsid w:val="00DD7899"/>
    <w:rsid w:val="00DD7D1A"/>
    <w:rsid w:val="00DE7D2B"/>
    <w:rsid w:val="00E1352B"/>
    <w:rsid w:val="00E7515F"/>
    <w:rsid w:val="00EC40F1"/>
    <w:rsid w:val="00F62AC9"/>
    <w:rsid w:val="00F700FE"/>
    <w:rsid w:val="00FA2ED2"/>
    <w:rsid w:val="00FB0B9C"/>
    <w:rsid w:val="00FB427C"/>
    <w:rsid w:val="00FF384B"/>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43009"/>
    <o:shapelayout v:ext="edit">
      <o:idmap v:ext="edit" data="1"/>
    </o:shapelayout>
  </w:shapeDefaults>
  <w:decimalSymbol w:val=","/>
  <w:listSeparator w:val=";"/>
  <w14:docId w14:val="0946E31C"/>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3954E9"/>
    <w:pPr>
      <w:tabs>
        <w:tab w:val="center" w:pos="4536"/>
        <w:tab w:val="right" w:pos="9072"/>
      </w:tabs>
    </w:pPr>
  </w:style>
  <w:style w:type="character" w:customStyle="1" w:styleId="En-tteCar">
    <w:name w:val="En-tête Car"/>
    <w:basedOn w:val="Policepardfaut"/>
    <w:link w:val="En-tte"/>
    <w:uiPriority w:val="99"/>
    <w:rsid w:val="003954E9"/>
  </w:style>
  <w:style w:type="paragraph" w:styleId="Pieddepage">
    <w:name w:val="footer"/>
    <w:basedOn w:val="Normal"/>
    <w:link w:val="PieddepageCar"/>
    <w:uiPriority w:val="99"/>
    <w:unhideWhenUsed/>
    <w:rsid w:val="003954E9"/>
    <w:pPr>
      <w:tabs>
        <w:tab w:val="center" w:pos="4536"/>
        <w:tab w:val="right" w:pos="9072"/>
      </w:tabs>
    </w:pPr>
  </w:style>
  <w:style w:type="character" w:customStyle="1" w:styleId="PieddepageCar">
    <w:name w:val="Pied de page Car"/>
    <w:basedOn w:val="Policepardfaut"/>
    <w:link w:val="Pieddepage"/>
    <w:uiPriority w:val="99"/>
    <w:rsid w:val="003954E9"/>
  </w:style>
  <w:style w:type="paragraph" w:customStyle="1" w:styleId="p1">
    <w:name w:val="p1"/>
    <w:basedOn w:val="Normal"/>
    <w:rsid w:val="009B5ACB"/>
    <w:rPr>
      <w:rFonts w:ascii="Gibson Semibold" w:hAnsi="Gibson Semibold" w:cs="Times New Roman"/>
      <w:sz w:val="12"/>
      <w:szCs w:val="12"/>
      <w:lang w:eastAsia="fr-FR"/>
    </w:rPr>
  </w:style>
  <w:style w:type="paragraph" w:customStyle="1" w:styleId="p2">
    <w:name w:val="p2"/>
    <w:basedOn w:val="Normal"/>
    <w:rsid w:val="009B5ACB"/>
    <w:rPr>
      <w:rFonts w:ascii="Gibson" w:hAnsi="Gibson" w:cs="Times New Roman"/>
      <w:sz w:val="12"/>
      <w:szCs w:val="12"/>
      <w:lang w:eastAsia="fr-FR"/>
    </w:rPr>
  </w:style>
  <w:style w:type="character" w:customStyle="1" w:styleId="s1">
    <w:name w:val="s1"/>
    <w:basedOn w:val="Policepardfaut"/>
    <w:rsid w:val="009B5ACB"/>
    <w:rPr>
      <w:rFonts w:ascii="Gibson" w:hAnsi="Gibson" w:hint="default"/>
      <w:sz w:val="12"/>
      <w:szCs w:val="12"/>
    </w:rPr>
  </w:style>
  <w:style w:type="paragraph" w:customStyle="1" w:styleId="Style1">
    <w:name w:val="Style1"/>
    <w:basedOn w:val="En-tte"/>
    <w:qFormat/>
    <w:rsid w:val="009B5ACB"/>
    <w:rPr>
      <w:rFonts w:ascii="Gibson" w:hAnsi="Gibson"/>
      <w:sz w:val="20"/>
    </w:rPr>
  </w:style>
  <w:style w:type="paragraph" w:customStyle="1" w:styleId="Style2">
    <w:name w:val="Style2"/>
    <w:basedOn w:val="Normal"/>
    <w:autoRedefine/>
    <w:qFormat/>
    <w:rsid w:val="00A307E4"/>
    <w:rPr>
      <w:rFonts w:ascii="Gibson" w:hAnsi="Gibson"/>
    </w:rPr>
  </w:style>
  <w:style w:type="paragraph" w:styleId="Paragraphedeliste">
    <w:name w:val="List Paragraph"/>
    <w:basedOn w:val="Normal"/>
    <w:uiPriority w:val="34"/>
    <w:qFormat/>
    <w:rsid w:val="00766245"/>
    <w:pPr>
      <w:ind w:left="720"/>
      <w:contextualSpacing/>
    </w:pPr>
  </w:style>
  <w:style w:type="paragraph" w:customStyle="1" w:styleId="p3">
    <w:name w:val="p3"/>
    <w:basedOn w:val="Normal"/>
    <w:rsid w:val="00934AF6"/>
    <w:rPr>
      <w:rFonts w:ascii="Gibson" w:hAnsi="Gibson" w:cs="Times New Roman"/>
      <w:sz w:val="17"/>
      <w:szCs w:val="17"/>
      <w:lang w:eastAsia="fr-FR"/>
    </w:rPr>
  </w:style>
  <w:style w:type="character" w:customStyle="1" w:styleId="apple-converted-space">
    <w:name w:val="apple-converted-space"/>
    <w:basedOn w:val="Policepardfaut"/>
    <w:rsid w:val="00934AF6"/>
  </w:style>
  <w:style w:type="paragraph" w:styleId="Sansinterligne">
    <w:name w:val="No Spacing"/>
    <w:link w:val="SansinterligneCar"/>
    <w:uiPriority w:val="1"/>
    <w:qFormat/>
    <w:rsid w:val="00604238"/>
    <w:rPr>
      <w:rFonts w:eastAsiaTheme="minorEastAsia"/>
      <w:sz w:val="22"/>
      <w:szCs w:val="22"/>
      <w:lang w:val="en-US" w:eastAsia="zh-CN"/>
    </w:rPr>
  </w:style>
  <w:style w:type="character" w:customStyle="1" w:styleId="SansinterligneCar">
    <w:name w:val="Sans interligne Car"/>
    <w:basedOn w:val="Policepardfaut"/>
    <w:link w:val="Sansinterligne"/>
    <w:uiPriority w:val="1"/>
    <w:rsid w:val="00604238"/>
    <w:rPr>
      <w:rFonts w:eastAsiaTheme="minorEastAsia"/>
      <w:sz w:val="22"/>
      <w:szCs w:val="22"/>
      <w:lang w:val="en-US" w:eastAsia="zh-CN"/>
    </w:rPr>
  </w:style>
  <w:style w:type="paragraph" w:customStyle="1" w:styleId="p4">
    <w:name w:val="p4"/>
    <w:basedOn w:val="Normal"/>
    <w:rsid w:val="00F700FE"/>
    <w:rPr>
      <w:rFonts w:ascii="Gibson" w:hAnsi="Gibson" w:cs="Times New Roman"/>
      <w:sz w:val="18"/>
      <w:szCs w:val="18"/>
      <w:lang w:eastAsia="fr-FR"/>
    </w:rPr>
  </w:style>
  <w:style w:type="paragraph" w:customStyle="1" w:styleId="p5">
    <w:name w:val="p5"/>
    <w:basedOn w:val="Normal"/>
    <w:rsid w:val="00F700FE"/>
    <w:rPr>
      <w:rFonts w:ascii="Gibson" w:hAnsi="Gibson" w:cs="Times New Roman"/>
      <w:sz w:val="18"/>
      <w:szCs w:val="18"/>
      <w:lang w:eastAsia="fr-FR"/>
    </w:rPr>
  </w:style>
  <w:style w:type="character" w:customStyle="1" w:styleId="s2">
    <w:name w:val="s2"/>
    <w:basedOn w:val="Policepardfaut"/>
    <w:rsid w:val="00F700FE"/>
    <w:rPr>
      <w:rFonts w:ascii="Gibson" w:hAnsi="Gibson" w:hint="default"/>
      <w:sz w:val="18"/>
      <w:szCs w:val="18"/>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63557998">
      <w:bodyDiv w:val="1"/>
      <w:marLeft w:val="0"/>
      <w:marRight w:val="0"/>
      <w:marTop w:val="0"/>
      <w:marBottom w:val="0"/>
      <w:divBdr>
        <w:top w:val="none" w:sz="0" w:space="0" w:color="auto"/>
        <w:left w:val="none" w:sz="0" w:space="0" w:color="auto"/>
        <w:bottom w:val="none" w:sz="0" w:space="0" w:color="auto"/>
        <w:right w:val="none" w:sz="0" w:space="0" w:color="auto"/>
      </w:divBdr>
    </w:div>
    <w:div w:id="746609325">
      <w:bodyDiv w:val="1"/>
      <w:marLeft w:val="0"/>
      <w:marRight w:val="0"/>
      <w:marTop w:val="0"/>
      <w:marBottom w:val="0"/>
      <w:divBdr>
        <w:top w:val="none" w:sz="0" w:space="0" w:color="auto"/>
        <w:left w:val="none" w:sz="0" w:space="0" w:color="auto"/>
        <w:bottom w:val="none" w:sz="0" w:space="0" w:color="auto"/>
        <w:right w:val="none" w:sz="0" w:space="0" w:color="auto"/>
      </w:divBdr>
    </w:div>
    <w:div w:id="925651622">
      <w:bodyDiv w:val="1"/>
      <w:marLeft w:val="0"/>
      <w:marRight w:val="0"/>
      <w:marTop w:val="0"/>
      <w:marBottom w:val="0"/>
      <w:divBdr>
        <w:top w:val="none" w:sz="0" w:space="0" w:color="auto"/>
        <w:left w:val="none" w:sz="0" w:space="0" w:color="auto"/>
        <w:bottom w:val="none" w:sz="0" w:space="0" w:color="auto"/>
        <w:right w:val="none" w:sz="0" w:space="0" w:color="auto"/>
      </w:divBdr>
    </w:div>
    <w:div w:id="1291787770">
      <w:bodyDiv w:val="1"/>
      <w:marLeft w:val="0"/>
      <w:marRight w:val="0"/>
      <w:marTop w:val="0"/>
      <w:marBottom w:val="0"/>
      <w:divBdr>
        <w:top w:val="none" w:sz="0" w:space="0" w:color="auto"/>
        <w:left w:val="none" w:sz="0" w:space="0" w:color="auto"/>
        <w:bottom w:val="none" w:sz="0" w:space="0" w:color="auto"/>
        <w:right w:val="none" w:sz="0" w:space="0" w:color="auto"/>
      </w:divBdr>
    </w:div>
    <w:div w:id="1324814942">
      <w:bodyDiv w:val="1"/>
      <w:marLeft w:val="0"/>
      <w:marRight w:val="0"/>
      <w:marTop w:val="0"/>
      <w:marBottom w:val="0"/>
      <w:divBdr>
        <w:top w:val="none" w:sz="0" w:space="0" w:color="auto"/>
        <w:left w:val="none" w:sz="0" w:space="0" w:color="auto"/>
        <w:bottom w:val="none" w:sz="0" w:space="0" w:color="auto"/>
        <w:right w:val="none" w:sz="0" w:space="0" w:color="auto"/>
      </w:divBdr>
    </w:div>
    <w:div w:id="1374887368">
      <w:bodyDiv w:val="1"/>
      <w:marLeft w:val="0"/>
      <w:marRight w:val="0"/>
      <w:marTop w:val="0"/>
      <w:marBottom w:val="0"/>
      <w:divBdr>
        <w:top w:val="none" w:sz="0" w:space="0" w:color="auto"/>
        <w:left w:val="none" w:sz="0" w:space="0" w:color="auto"/>
        <w:bottom w:val="none" w:sz="0" w:space="0" w:color="auto"/>
        <w:right w:val="none" w:sz="0" w:space="0" w:color="auto"/>
      </w:divBdr>
    </w:div>
    <w:div w:id="1404642304">
      <w:bodyDiv w:val="1"/>
      <w:marLeft w:val="0"/>
      <w:marRight w:val="0"/>
      <w:marTop w:val="0"/>
      <w:marBottom w:val="0"/>
      <w:divBdr>
        <w:top w:val="none" w:sz="0" w:space="0" w:color="auto"/>
        <w:left w:val="none" w:sz="0" w:space="0" w:color="auto"/>
        <w:bottom w:val="none" w:sz="0" w:space="0" w:color="auto"/>
        <w:right w:val="none" w:sz="0" w:space="0" w:color="auto"/>
      </w:divBdr>
    </w:div>
    <w:div w:id="1449205372">
      <w:bodyDiv w:val="1"/>
      <w:marLeft w:val="0"/>
      <w:marRight w:val="0"/>
      <w:marTop w:val="0"/>
      <w:marBottom w:val="0"/>
      <w:divBdr>
        <w:top w:val="none" w:sz="0" w:space="0" w:color="auto"/>
        <w:left w:val="none" w:sz="0" w:space="0" w:color="auto"/>
        <w:bottom w:val="none" w:sz="0" w:space="0" w:color="auto"/>
        <w:right w:val="none" w:sz="0" w:space="0" w:color="auto"/>
      </w:divBdr>
    </w:div>
    <w:div w:id="1532768863">
      <w:bodyDiv w:val="1"/>
      <w:marLeft w:val="0"/>
      <w:marRight w:val="0"/>
      <w:marTop w:val="0"/>
      <w:marBottom w:val="0"/>
      <w:divBdr>
        <w:top w:val="none" w:sz="0" w:space="0" w:color="auto"/>
        <w:left w:val="none" w:sz="0" w:space="0" w:color="auto"/>
        <w:bottom w:val="none" w:sz="0" w:space="0" w:color="auto"/>
        <w:right w:val="none" w:sz="0" w:space="0" w:color="auto"/>
      </w:divBdr>
    </w:div>
    <w:div w:id="1631281077">
      <w:bodyDiv w:val="1"/>
      <w:marLeft w:val="0"/>
      <w:marRight w:val="0"/>
      <w:marTop w:val="0"/>
      <w:marBottom w:val="0"/>
      <w:divBdr>
        <w:top w:val="none" w:sz="0" w:space="0" w:color="auto"/>
        <w:left w:val="none" w:sz="0" w:space="0" w:color="auto"/>
        <w:bottom w:val="none" w:sz="0" w:space="0" w:color="auto"/>
        <w:right w:val="none" w:sz="0" w:space="0" w:color="auto"/>
      </w:divBdr>
    </w:div>
    <w:div w:id="1723288712">
      <w:bodyDiv w:val="1"/>
      <w:marLeft w:val="0"/>
      <w:marRight w:val="0"/>
      <w:marTop w:val="0"/>
      <w:marBottom w:val="0"/>
      <w:divBdr>
        <w:top w:val="none" w:sz="0" w:space="0" w:color="auto"/>
        <w:left w:val="none" w:sz="0" w:space="0" w:color="auto"/>
        <w:bottom w:val="none" w:sz="0" w:space="0" w:color="auto"/>
        <w:right w:val="none" w:sz="0" w:space="0" w:color="auto"/>
      </w:divBdr>
    </w:div>
    <w:div w:id="1756587100">
      <w:bodyDiv w:val="1"/>
      <w:marLeft w:val="0"/>
      <w:marRight w:val="0"/>
      <w:marTop w:val="0"/>
      <w:marBottom w:val="0"/>
      <w:divBdr>
        <w:top w:val="none" w:sz="0" w:space="0" w:color="auto"/>
        <w:left w:val="none" w:sz="0" w:space="0" w:color="auto"/>
        <w:bottom w:val="none" w:sz="0" w:space="0" w:color="auto"/>
        <w:right w:val="none" w:sz="0" w:space="0" w:color="auto"/>
      </w:divBdr>
    </w:div>
    <w:div w:id="1771778061">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theme" Target="theme/theme1.xml"/><Relationship Id="rId10" Type="http://schemas.openxmlformats.org/officeDocument/2006/relationships/image" Target="media/image3.jpg"/><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13.png"/></Relationships>
</file>

<file path=word/_rels/footer2.xml.rels><?xml version="1.0" encoding="UTF-8" standalone="yes"?>
<Relationships xmlns="http://schemas.openxmlformats.org/package/2006/relationships"><Relationship Id="rId3" Type="http://schemas.openxmlformats.org/officeDocument/2006/relationships/image" Target="media/image7.png"/><Relationship Id="rId2" Type="http://schemas.openxmlformats.org/officeDocument/2006/relationships/image" Target="media/image12.jpeg"/><Relationship Id="rId1" Type="http://schemas.openxmlformats.org/officeDocument/2006/relationships/image" Target="media/image13.png"/></Relationships>
</file>

<file path=word/_rels/header1.xml.rels><?xml version="1.0" encoding="UTF-8" standalone="yes"?>
<Relationships xmlns="http://schemas.openxmlformats.org/package/2006/relationships"><Relationship Id="rId2" Type="http://schemas.openxmlformats.org/officeDocument/2006/relationships/image" Target="media/image12.jpeg"/><Relationship Id="rId1" Type="http://schemas.openxmlformats.org/officeDocument/2006/relationships/image" Target="media/image11.jpg"/></Relationships>
</file>

<file path=word/_rels/header2.xml.rels><?xml version="1.0" encoding="UTF-8" standalone="yes"?>
<Relationships xmlns="http://schemas.openxmlformats.org/package/2006/relationships"><Relationship Id="rId1" Type="http://schemas.openxmlformats.org/officeDocument/2006/relationships/image" Target="media/image14.jpg"/></Relationships>
</file>

<file path=word/theme/theme1.xml><?xml version="1.0" encoding="utf-8"?>
<a:theme xmlns:a="http://schemas.openxmlformats.org/drawingml/2006/main" name="TEC Corporate">
  <a:themeElements>
    <a:clrScheme name="Tec Corporate">
      <a:dk1>
        <a:srgbClr val="161B1C"/>
      </a:dk1>
      <a:lt1>
        <a:srgbClr val="FFFFFF"/>
      </a:lt1>
      <a:dk2>
        <a:srgbClr val="FFD500"/>
      </a:dk2>
      <a:lt2>
        <a:srgbClr val="E73037"/>
      </a:lt2>
      <a:accent1>
        <a:srgbClr val="F39911"/>
      </a:accent1>
      <a:accent2>
        <a:srgbClr val="EA5923"/>
      </a:accent2>
      <a:accent3>
        <a:srgbClr val="FFEA80"/>
      </a:accent3>
      <a:accent4>
        <a:srgbClr val="7B2423"/>
      </a:accent4>
      <a:accent5>
        <a:srgbClr val="AE0F0A"/>
      </a:accent5>
      <a:accent6>
        <a:srgbClr val="8A959C"/>
      </a:accent6>
      <a:hlink>
        <a:srgbClr val="EA5923"/>
      </a:hlink>
      <a:folHlink>
        <a:srgbClr val="FFEA80"/>
      </a:folHlink>
    </a:clrScheme>
    <a:fontScheme name="Arial Black-Arial">
      <a:majorFont>
        <a:latin typeface="Arial Black" panose="020B0A04020102020204"/>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TEC Corporate" id="{40F0F811-370A-2849-89A5-BC6BA39B22CC}" vid="{D7143419-3C31-774A-9607-285AC9995747}"/>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Title.XSL" StyleName="Gost - Tri par titre"/>
</file>

<file path=customXml/itemProps1.xml><?xml version="1.0" encoding="utf-8"?>
<ds:datastoreItem xmlns:ds="http://schemas.openxmlformats.org/officeDocument/2006/customXml" ds:itemID="{226EB42B-F4B3-435F-8019-82C0AA491E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2EB5DF2D</Template>
  <TotalTime>268</TotalTime>
  <Pages>8</Pages>
  <Words>1201</Words>
  <Characters>6606</Characters>
  <Application>Microsoft Office Word</Application>
  <DocSecurity>0</DocSecurity>
  <Lines>55</Lines>
  <Paragraphs>15</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7792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 Stimart</dc:creator>
  <cp:keywords/>
  <dc:description/>
  <cp:lastModifiedBy>VAN VLAENDEREN Diane</cp:lastModifiedBy>
  <cp:revision>58</cp:revision>
  <cp:lastPrinted>2018-01-31T13:43:00Z</cp:lastPrinted>
  <dcterms:created xsi:type="dcterms:W3CDTF">2018-09-12T13:31:00Z</dcterms:created>
  <dcterms:modified xsi:type="dcterms:W3CDTF">2018-09-25T09:51:00Z</dcterms:modified>
</cp:coreProperties>
</file>