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047AE6B1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531AAA33" wp14:editId="1192F11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5B1A716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22741E3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515E4B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4ABFF488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53843B0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5361F43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57C6E77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8FDDDB2" w14:textId="77777777" w:rsidR="00E25942" w:rsidRPr="004A0A1B" w:rsidRDefault="00E25942" w:rsidP="00E25942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5E2EB760" w14:textId="17B7A9C5" w:rsidR="00E25942" w:rsidRPr="004A0A1B" w:rsidRDefault="00E25942" w:rsidP="00E25942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4112" behindDoc="0" locked="0" layoutInCell="1" allowOverlap="1" wp14:anchorId="413DC32E" wp14:editId="0B80816C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9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6F60BD21" w14:textId="3A9248C1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D449D96" w14:textId="553C8B2F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C5E7468" w14:textId="2C31CBEF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EA4AFCB" w14:textId="6E028049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EF8DBE2" w14:textId="5CB0B4D1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C183E79" w14:textId="77777777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9218BD6" w14:textId="77777777" w:rsidR="00CC34F8" w:rsidRPr="00E25942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6FE6F73" w14:textId="77777777" w:rsidR="00CC34F8" w:rsidRPr="00E259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30CE9365" w14:textId="091C6355" w:rsidR="00E25942" w:rsidRPr="004A0A1B" w:rsidRDefault="00E25942" w:rsidP="00E25942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7FF96613" w14:textId="77777777" w:rsidR="00E25942" w:rsidRPr="004A0A1B" w:rsidRDefault="00E25942" w:rsidP="00E25942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1DCDE5AF" w14:textId="2088A424" w:rsidR="00E25942" w:rsidRPr="004A0A1B" w:rsidRDefault="00E25942" w:rsidP="00E25942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7EF12AEF" w14:textId="43B3E75D" w:rsidR="00E25942" w:rsidRPr="004A0A1B" w:rsidRDefault="00E25942" w:rsidP="00E25942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08B35A12" w14:textId="2BB78448" w:rsidR="00622493" w:rsidRPr="00E259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3932234" w14:textId="360BF508" w:rsidR="00622493" w:rsidRPr="00E259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E94118A" w14:textId="77777777" w:rsidR="00622493" w:rsidRPr="00E259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1719D25" w14:textId="0C42B2DA" w:rsidR="00622493" w:rsidRPr="00E259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EA66F41" w14:textId="069D0887" w:rsidR="00622493" w:rsidRPr="00E259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206F027" w14:textId="085090A7" w:rsidR="00CC34F8" w:rsidRPr="00E25942" w:rsidRDefault="00CC34F8" w:rsidP="00CC34F8">
      <w:pPr>
        <w:pStyle w:val="Piedepgina"/>
        <w:jc w:val="center"/>
        <w:rPr>
          <w:b/>
          <w:lang w:val="en-US"/>
        </w:rPr>
      </w:pPr>
    </w:p>
    <w:p w14:paraId="5461E244" w14:textId="24E623EB" w:rsidR="009A3D44" w:rsidRPr="00E25942" w:rsidRDefault="009A3D44" w:rsidP="001E644E">
      <w:pPr>
        <w:spacing w:after="0" w:line="240" w:lineRule="atLeast"/>
        <w:jc w:val="right"/>
        <w:rPr>
          <w:rFonts w:ascii="Poppins" w:hAnsi="Poppins" w:cs="Poppins"/>
          <w:b/>
          <w:sz w:val="28"/>
          <w:szCs w:val="28"/>
          <w:lang w:val="en-US"/>
        </w:rPr>
      </w:pPr>
    </w:p>
    <w:p w14:paraId="5F4A85CD" w14:textId="4BC2B8FE" w:rsidR="000C456A" w:rsidRDefault="000C456A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bookmarkStart w:id="0" w:name="_Hlk48026472"/>
      <w:bookmarkEnd w:id="0"/>
    </w:p>
    <w:p w14:paraId="5F37AC0F" w14:textId="03C400DD" w:rsidR="001E644E" w:rsidRPr="00FE678B" w:rsidRDefault="000C456A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4896" behindDoc="0" locked="0" layoutInCell="1" allowOverlap="1" wp14:anchorId="0CCA9941" wp14:editId="78077F13">
            <wp:simplePos x="0" y="0"/>
            <wp:positionH relativeFrom="margin">
              <wp:posOffset>-301625</wp:posOffset>
            </wp:positionH>
            <wp:positionV relativeFrom="margin">
              <wp:posOffset>209550</wp:posOffset>
            </wp:positionV>
            <wp:extent cx="1588770" cy="2118360"/>
            <wp:effectExtent l="152400" t="152400" r="354330" b="3581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58" w:rsidRPr="00FE678B">
        <w:rPr>
          <w:rFonts w:ascii="Poppins" w:hAnsi="Poppins" w:cs="Poppins"/>
          <w:b/>
          <w:sz w:val="52"/>
          <w:szCs w:val="52"/>
          <w:lang w:val="en-US"/>
        </w:rPr>
        <w:t>MANUEL MON</w:t>
      </w:r>
    </w:p>
    <w:p w14:paraId="75D09583" w14:textId="348C529B" w:rsidR="001E644E" w:rsidRPr="00FE678B" w:rsidRDefault="0097029B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FE678B">
        <w:rPr>
          <w:rFonts w:ascii="Poppins" w:hAnsi="Poppins" w:cs="Poppins"/>
          <w:b/>
          <w:sz w:val="44"/>
          <w:szCs w:val="44"/>
          <w:lang w:val="en-US"/>
        </w:rPr>
        <w:t>ORIGAMI</w:t>
      </w:r>
      <w:r w:rsidR="00071458" w:rsidRPr="00FE678B">
        <w:rPr>
          <w:rFonts w:ascii="Poppins" w:hAnsi="Poppins" w:cs="Poppins"/>
          <w:b/>
          <w:sz w:val="44"/>
          <w:szCs w:val="44"/>
          <w:lang w:val="en-US"/>
        </w:rPr>
        <w:t xml:space="preserve"> </w:t>
      </w:r>
      <w:r w:rsidR="001E644E" w:rsidRPr="00FE678B">
        <w:rPr>
          <w:rFonts w:ascii="Poppins" w:hAnsi="Poppins" w:cs="Poppins"/>
          <w:b/>
          <w:sz w:val="44"/>
          <w:szCs w:val="44"/>
          <w:lang w:val="en-US"/>
        </w:rPr>
        <w:t>Collection</w:t>
      </w:r>
    </w:p>
    <w:p w14:paraId="5E04C02B" w14:textId="164A0963" w:rsidR="001E644E" w:rsidRPr="00FE678B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FE678B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774D1BF1" w14:textId="481DE6E3" w:rsidR="001E644E" w:rsidRPr="00FE678B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FE678B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4F1237F1" w14:textId="77777777" w:rsidR="008113A6" w:rsidRDefault="008113A6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529FCAAE" w14:textId="77777777" w:rsidR="008113A6" w:rsidRDefault="008113A6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4C885C70" w14:textId="77777777" w:rsidR="008113A6" w:rsidRDefault="008113A6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4C17008D" w14:textId="77777777" w:rsidR="00BE2511" w:rsidRDefault="00BE2511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42F2B6F2" w14:textId="77777777" w:rsidR="008113A6" w:rsidRDefault="008113A6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52777EB0" w14:textId="0CCF2A1C" w:rsidR="008113A6" w:rsidRPr="00451CD0" w:rsidRDefault="00BE2511" w:rsidP="00BE2511">
      <w:pPr>
        <w:shd w:val="clear" w:color="auto" w:fill="000000" w:themeFill="text1"/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451CD0">
        <w:rPr>
          <w:rFonts w:ascii="Poppins" w:hAnsi="Poppins" w:cs="Poppins"/>
          <w:b/>
          <w:sz w:val="28"/>
          <w:szCs w:val="24"/>
          <w:lang w:val="en-GB"/>
        </w:rPr>
        <w:t>2021</w:t>
      </w:r>
      <w:r w:rsidR="00146EDB" w:rsidRPr="00451CD0">
        <w:rPr>
          <w:rFonts w:ascii="Poppins" w:hAnsi="Poppins" w:cs="Poppins"/>
          <w:b/>
          <w:sz w:val="28"/>
          <w:szCs w:val="24"/>
          <w:lang w:val="en-GB"/>
        </w:rPr>
        <w:t xml:space="preserve"> FÍGARO AWARDS WINNER</w:t>
      </w:r>
    </w:p>
    <w:p w14:paraId="2E5D5653" w14:textId="4DC581B2" w:rsidR="00B760B0" w:rsidRPr="00451CD0" w:rsidRDefault="00146EDB" w:rsidP="00B760B0">
      <w:pPr>
        <w:shd w:val="clear" w:color="auto" w:fill="000000" w:themeFill="text1"/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451CD0">
        <w:rPr>
          <w:rFonts w:ascii="Poppins" w:hAnsi="Poppins" w:cs="Poppins"/>
          <w:b/>
          <w:sz w:val="28"/>
          <w:szCs w:val="24"/>
          <w:lang w:val="en-GB"/>
        </w:rPr>
        <w:t>AVANT-GARDE CATEGORY</w:t>
      </w:r>
    </w:p>
    <w:p w14:paraId="2D0D77CF" w14:textId="77777777" w:rsidR="00B760B0" w:rsidRDefault="00B760B0" w:rsidP="008113A6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17029990" w14:textId="0A951DA7" w:rsidR="00E25942" w:rsidRDefault="00B760B0" w:rsidP="00B760B0">
      <w:pPr>
        <w:shd w:val="clear" w:color="auto" w:fill="000000" w:themeFill="text1"/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sz w:val="28"/>
          <w:szCs w:val="24"/>
          <w:lang w:val="en-GB"/>
        </w:rPr>
        <w:t>2022 CONTESSA AWARDS WINNER</w:t>
      </w:r>
    </w:p>
    <w:p w14:paraId="16970288" w14:textId="0323F10C" w:rsidR="00B760B0" w:rsidRPr="00451CD0" w:rsidRDefault="00B760B0" w:rsidP="00B760B0">
      <w:pPr>
        <w:shd w:val="clear" w:color="auto" w:fill="000000" w:themeFill="text1"/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857DF04" wp14:editId="6D25043F">
                <wp:simplePos x="0" y="0"/>
                <wp:positionH relativeFrom="column">
                  <wp:posOffset>49530</wp:posOffset>
                </wp:positionH>
                <wp:positionV relativeFrom="paragraph">
                  <wp:posOffset>501015</wp:posOffset>
                </wp:positionV>
                <wp:extent cx="6043295" cy="2621280"/>
                <wp:effectExtent l="152400" t="152400" r="376555" b="36957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621280"/>
                          <a:chOff x="0" y="0"/>
                          <a:chExt cx="6043295" cy="262128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262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660" y="243840"/>
                            <a:ext cx="1638300" cy="218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180" y="38100"/>
                            <a:ext cx="1936115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840F5" id="Grupo 10" o:spid="_x0000_s1026" style="position:absolute;margin-left:3.9pt;margin-top:39.45pt;width:475.85pt;height:206.4pt;z-index:251671040" coordsize="60432,26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iCFyykAdAgBAHQIAFQAAAGRy&#10;cy9tZWRpYS9pbWFnZTMuanBlZ//Y/+AAEEpGSUYAAQEBANwA3AAA/9sAQwACAQEBAQECAQEBAgIC&#10;AgIEAwICAgIFBAQDBAYFBgYGBQYGBgcJCAYHCQcGBggLCAkKCgoKCgYICwwLCgwJCgoK/9sAQwEC&#10;AgICAgIFAwMFCgcGBwoKCgoKCgoKCgoKCgoKCgoKCgoKCgoKCgoKCgoKCgoKCgoKCgoKCgoKCgoK&#10;CgoKCgoK/8AAEQgCbgH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19665;height:2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mFrDAAAA2gAAAA8AAABkcnMvZG93bnJldi54bWxEj0FrwkAUhO9C/8PyCr3ppi1qiW5CCQil&#10;HsTY9vzIPpNg9u2SXZP477tCocdhZr5htvlkOjFQ71vLCp4XCQjiyuqWawVfp938DYQPyBo7y6Tg&#10;Rh7y7GG2xVTbkY80lKEWEcI+RQVNCC6V0lcNGfQL64ijd7a9wRBlX0vd4xjhppMvSbKSBluOCw06&#10;KhqqLuXVKDh9f/riWrr9Orji9mN3yUG/XpR6epzeNyACTeE//Nf+0AqWcL8Sb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uYWsMAAADaAAAADwAAAAAAAAAAAAAAAACf&#10;AgAAZHJzL2Rvd25yZXYueG1sUEsFBgAAAAAEAAQA9wAAAI8DAAAAAA==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2" o:spid="_x0000_s1028" type="#_x0000_t75" style="position:absolute;left:22326;top:2438;width:16383;height:2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m4HDAAAA2gAAAA8AAABkcnMvZG93bnJldi54bWxEj0+LwjAUxO/CfofwFvZmUz2IVFORhVUP&#10;rvjvsMe3zbMtbV5KE7X66Y0geBxm5jfMdNaZWlyodaVlBYMoBkGcWV1yruB4+OmPQTiPrLG2TApu&#10;5GCWfvSmmGh75R1d9j4XAcIuQQWF900ipcsKMugi2xAH72Rbgz7INpe6xWuAm1oO43gkDZYcFgps&#10;6LugrNqfjYLdL7vlX7Ve2Nv2fj+u3fl/UG2U+vrs5hMQnjr/Dr/aK61gCM8r4Qb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mbgcMAAADaAAAADwAAAAAAAAAAAAAAAACf&#10;AgAAZHJzL2Rvd25yZXYueG1sUEsFBgAAAAAEAAQA9wAAAI8DAAAAAA==&#10;">
                  <v:imagedata r:id="rId15" o:title=""/>
                  <v:shadow on="t" color="#333" opacity="42598f" origin="-.5,-.5" offset="2.74397mm,2.74397mm"/>
                  <v:path arrowok="t"/>
                </v:shape>
                <v:shape id="Imagen 4" o:spid="_x0000_s1029" type="#_x0000_t75" style="position:absolute;left:41071;top:381;width:19361;height:2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6ynEAAAA2gAAAA8AAABkcnMvZG93bnJldi54bWxEj09rwkAUxO9Cv8PyhN7qxtJWja6itYWc&#10;BP8c9PbMPpPQ7NuQXc367buFgsdhZn7DzBbB1OJGrassKxgOEhDEudUVFwoO+++XMQjnkTXWlknB&#10;nRws5k+9Gabadryl284XIkLYpaig9L5JpXR5SQbdwDbE0bvY1qCPsi2kbrGLcFPL1yT5kAYrjgsl&#10;NvRZUv6zuxoF74Gycze6f+03WRYmR1yd1suVUs/9sJyC8BT8I/zfzrSCN/i7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O6ynEAAAA2gAAAA8AAAAAAAAAAAAAAAAA&#10;nwIAAGRycy9kb3ducmV2LnhtbFBLBQYAAAAABAAEAPcAAACQAwAAAAA=&#10;">
                  <v:imagedata r:id="rId16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Poppins" w:hAnsi="Poppins" w:cs="Poppins"/>
          <w:b/>
          <w:sz w:val="28"/>
          <w:szCs w:val="24"/>
          <w:lang w:val="en-GB"/>
        </w:rPr>
        <w:t xml:space="preserve">INTERNATIONAL HAIRSTYLIST </w:t>
      </w:r>
      <w:r w:rsidR="00825A2D">
        <w:rPr>
          <w:rFonts w:ascii="Poppins" w:hAnsi="Poppins" w:cs="Poppins"/>
          <w:b/>
          <w:sz w:val="28"/>
          <w:szCs w:val="24"/>
          <w:lang w:val="en-GB"/>
        </w:rPr>
        <w:t xml:space="preserve">OF THE YEAR </w:t>
      </w:r>
      <w:r>
        <w:rPr>
          <w:rFonts w:ascii="Poppins" w:hAnsi="Poppins" w:cs="Poppins"/>
          <w:b/>
          <w:sz w:val="28"/>
          <w:szCs w:val="24"/>
          <w:lang w:val="en-GB"/>
        </w:rPr>
        <w:t>CATEGORY</w:t>
      </w:r>
    </w:p>
    <w:p w14:paraId="203AAD2B" w14:textId="77777777" w:rsidR="000C456A" w:rsidRPr="00451CD0" w:rsidRDefault="000C456A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sz w:val="24"/>
          <w:szCs w:val="24"/>
          <w:lang w:val="en-GB"/>
        </w:rPr>
      </w:pPr>
    </w:p>
    <w:p w14:paraId="287A042B" w14:textId="26D9110F" w:rsidR="00D04F0A" w:rsidRPr="00B760B0" w:rsidRDefault="00E25942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B760B0">
        <w:rPr>
          <w:rFonts w:ascii="Poppins" w:hAnsi="Poppins" w:cs="Poppins"/>
          <w:b/>
          <w:bCs/>
          <w:sz w:val="24"/>
          <w:szCs w:val="24"/>
        </w:rPr>
        <w:t>Hair</w:t>
      </w:r>
      <w:r w:rsidR="00D04F0A" w:rsidRPr="00B760B0">
        <w:rPr>
          <w:rFonts w:ascii="Poppins" w:hAnsi="Poppins" w:cs="Poppins"/>
          <w:b/>
          <w:bCs/>
          <w:sz w:val="24"/>
          <w:szCs w:val="24"/>
        </w:rPr>
        <w:t>:</w:t>
      </w:r>
      <w:r w:rsidR="00D04F0A" w:rsidRPr="00B760B0">
        <w:rPr>
          <w:rFonts w:ascii="Poppins" w:hAnsi="Poppins" w:cs="Poppins"/>
          <w:sz w:val="24"/>
          <w:szCs w:val="24"/>
        </w:rPr>
        <w:t xml:space="preserve"> Manuel Mon</w:t>
      </w:r>
      <w:r w:rsidR="00212987" w:rsidRPr="00B760B0">
        <w:rPr>
          <w:rFonts w:ascii="Poppins" w:hAnsi="Poppins" w:cs="Poppins"/>
          <w:sz w:val="24"/>
          <w:szCs w:val="24"/>
        </w:rPr>
        <w:t xml:space="preserve"> | @manuelmonoficial</w:t>
      </w:r>
    </w:p>
    <w:p w14:paraId="6BFEA250" w14:textId="616B179E" w:rsidR="00D04F0A" w:rsidRPr="00D04F0A" w:rsidRDefault="00E25942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bCs/>
          <w:sz w:val="24"/>
          <w:szCs w:val="24"/>
        </w:rPr>
        <w:t>Photographer</w:t>
      </w:r>
      <w:proofErr w:type="spellEnd"/>
      <w:r w:rsidR="00D04F0A" w:rsidRPr="00D04F0A">
        <w:rPr>
          <w:rFonts w:ascii="Poppins" w:hAnsi="Poppins" w:cs="Poppins"/>
          <w:b/>
          <w:bCs/>
          <w:sz w:val="24"/>
          <w:szCs w:val="24"/>
        </w:rPr>
        <w:t>:</w:t>
      </w:r>
      <w:r w:rsidR="00D04F0A" w:rsidRPr="00D04F0A">
        <w:rPr>
          <w:rFonts w:ascii="Poppins" w:hAnsi="Poppins" w:cs="Poppins"/>
          <w:sz w:val="24"/>
          <w:szCs w:val="24"/>
        </w:rPr>
        <w:t xml:space="preserve"> Bernardo Baragaño</w:t>
      </w:r>
      <w:r w:rsidR="00212987">
        <w:rPr>
          <w:rFonts w:ascii="Poppins" w:hAnsi="Poppins" w:cs="Poppins"/>
          <w:sz w:val="24"/>
          <w:szCs w:val="24"/>
        </w:rPr>
        <w:t xml:space="preserve"> | </w:t>
      </w:r>
      <w:r w:rsidR="00212987" w:rsidRPr="00212987">
        <w:rPr>
          <w:rFonts w:ascii="Poppins" w:hAnsi="Poppins" w:cs="Poppins"/>
          <w:sz w:val="24"/>
          <w:szCs w:val="24"/>
        </w:rPr>
        <w:t>@vertigoestudio</w:t>
      </w:r>
    </w:p>
    <w:p w14:paraId="22A5B5D9" w14:textId="0A6A74F5" w:rsidR="00D04F0A" w:rsidRPr="00D04F0A" w:rsidRDefault="00E25942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bCs/>
          <w:sz w:val="24"/>
          <w:szCs w:val="24"/>
        </w:rPr>
        <w:t>Make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up</w:t>
      </w:r>
      <w:r w:rsidR="00D04F0A" w:rsidRPr="00D04F0A">
        <w:rPr>
          <w:rFonts w:ascii="Poppins" w:hAnsi="Poppins" w:cs="Poppins"/>
          <w:b/>
          <w:bCs/>
          <w:sz w:val="24"/>
          <w:szCs w:val="24"/>
        </w:rPr>
        <w:t>:</w:t>
      </w:r>
      <w:r w:rsidR="00D04F0A" w:rsidRPr="00D04F0A">
        <w:rPr>
          <w:rFonts w:ascii="Poppins" w:hAnsi="Poppins" w:cs="Poppins"/>
          <w:sz w:val="24"/>
          <w:szCs w:val="24"/>
        </w:rPr>
        <w:t xml:space="preserve"> María Montes y Helena </w:t>
      </w:r>
      <w:proofErr w:type="spellStart"/>
      <w:r w:rsidR="00D04F0A" w:rsidRPr="00D04F0A">
        <w:rPr>
          <w:rFonts w:ascii="Poppins" w:hAnsi="Poppins" w:cs="Poppins"/>
          <w:sz w:val="24"/>
          <w:szCs w:val="24"/>
        </w:rPr>
        <w:t>Truébano</w:t>
      </w:r>
      <w:proofErr w:type="spellEnd"/>
      <w:r w:rsidR="00212987">
        <w:rPr>
          <w:rFonts w:ascii="Poppins" w:hAnsi="Poppins" w:cs="Poppins"/>
          <w:sz w:val="24"/>
          <w:szCs w:val="24"/>
        </w:rPr>
        <w:t xml:space="preserve"> | </w:t>
      </w:r>
      <w:r w:rsidR="00212987" w:rsidRPr="00212987">
        <w:rPr>
          <w:rFonts w:ascii="Poppins" w:hAnsi="Poppins" w:cs="Poppins"/>
          <w:sz w:val="24"/>
          <w:szCs w:val="24"/>
        </w:rPr>
        <w:t>@__mariamontes__</w:t>
      </w:r>
    </w:p>
    <w:p w14:paraId="4A3E1721" w14:textId="31159FA4" w:rsidR="00D04F0A" w:rsidRPr="00D04F0A" w:rsidRDefault="00D04F0A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D04F0A">
        <w:rPr>
          <w:rFonts w:ascii="Poppins" w:hAnsi="Poppins" w:cs="Poppins"/>
          <w:b/>
          <w:bCs/>
          <w:sz w:val="24"/>
          <w:szCs w:val="24"/>
        </w:rPr>
        <w:t>Model</w:t>
      </w:r>
      <w:proofErr w:type="spellEnd"/>
      <w:r w:rsidRPr="00D04F0A">
        <w:rPr>
          <w:rFonts w:ascii="Poppins" w:hAnsi="Poppins" w:cs="Poppins"/>
          <w:b/>
          <w:bCs/>
          <w:sz w:val="24"/>
          <w:szCs w:val="24"/>
        </w:rPr>
        <w:t>:</w:t>
      </w:r>
      <w:r w:rsidRPr="00D04F0A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AC5883">
        <w:rPr>
          <w:rFonts w:ascii="Poppins" w:hAnsi="Poppins" w:cs="Poppins"/>
          <w:sz w:val="24"/>
          <w:szCs w:val="24"/>
        </w:rPr>
        <w:t>Mei</w:t>
      </w:r>
      <w:proofErr w:type="spellEnd"/>
      <w:r w:rsidR="00AC5883">
        <w:rPr>
          <w:rFonts w:ascii="Poppins" w:hAnsi="Poppins" w:cs="Poppins"/>
          <w:sz w:val="24"/>
          <w:szCs w:val="24"/>
        </w:rPr>
        <w:t xml:space="preserve"> Ruiz</w:t>
      </w:r>
    </w:p>
    <w:p w14:paraId="4B0A29E6" w14:textId="638DB394" w:rsidR="00D04F0A" w:rsidRPr="00B760B0" w:rsidRDefault="00E25942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B760B0">
        <w:rPr>
          <w:rFonts w:ascii="Poppins" w:hAnsi="Poppins" w:cs="Poppins"/>
          <w:b/>
          <w:bCs/>
          <w:sz w:val="24"/>
          <w:szCs w:val="24"/>
          <w:lang w:val="en-GB"/>
        </w:rPr>
        <w:t>Styling</w:t>
      </w:r>
      <w:r w:rsidR="00D04F0A" w:rsidRPr="00B760B0">
        <w:rPr>
          <w:rFonts w:ascii="Poppins" w:hAnsi="Poppins" w:cs="Poppins"/>
          <w:b/>
          <w:bCs/>
          <w:sz w:val="24"/>
          <w:szCs w:val="24"/>
          <w:lang w:val="en-GB"/>
        </w:rPr>
        <w:t>:</w:t>
      </w:r>
      <w:r w:rsidR="00D04F0A" w:rsidRPr="00B760B0">
        <w:rPr>
          <w:rFonts w:ascii="Poppins" w:hAnsi="Poppins" w:cs="Poppins"/>
          <w:sz w:val="24"/>
          <w:szCs w:val="24"/>
          <w:lang w:val="en-GB"/>
        </w:rPr>
        <w:t xml:space="preserve"> Ana Gonzalez</w:t>
      </w:r>
    </w:p>
    <w:p w14:paraId="4E2F1460" w14:textId="33F87085" w:rsidR="00E1682E" w:rsidRPr="006766BE" w:rsidRDefault="00E1682E" w:rsidP="008C162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BE2511">
        <w:rPr>
          <w:rFonts w:ascii="Poppins" w:hAnsi="Poppins" w:cs="Poppins"/>
          <w:b/>
          <w:sz w:val="24"/>
          <w:szCs w:val="24"/>
          <w:lang w:val="en-GB"/>
        </w:rPr>
        <w:t>Products</w:t>
      </w:r>
      <w:r w:rsidRPr="00BE2511">
        <w:rPr>
          <w:rFonts w:ascii="Poppins" w:hAnsi="Poppins" w:cs="Poppins"/>
          <w:sz w:val="24"/>
          <w:szCs w:val="24"/>
          <w:lang w:val="en-GB"/>
        </w:rPr>
        <w:t xml:space="preserve">: Revlon Professional </w:t>
      </w:r>
      <w:r w:rsidR="00EA7CC8">
        <w:rPr>
          <w:rFonts w:ascii="Poppins" w:hAnsi="Poppins" w:cs="Poppins"/>
          <w:sz w:val="24"/>
          <w:szCs w:val="24"/>
        </w:rPr>
        <w:t>|</w:t>
      </w:r>
      <w:r w:rsidR="00EA7CC8">
        <w:rPr>
          <w:rFonts w:ascii="Poppins" w:hAnsi="Poppins" w:cs="Poppins"/>
          <w:sz w:val="24"/>
          <w:szCs w:val="24"/>
        </w:rPr>
        <w:t xml:space="preserve"> </w:t>
      </w:r>
      <w:r w:rsidRPr="00BE2511">
        <w:rPr>
          <w:rFonts w:ascii="Poppins" w:hAnsi="Poppins" w:cs="Poppins"/>
          <w:sz w:val="24"/>
          <w:szCs w:val="24"/>
          <w:lang w:val="en-GB"/>
        </w:rPr>
        <w:t>@revlonprofessional_es</w:t>
      </w:r>
    </w:p>
    <w:p w14:paraId="763B8D35" w14:textId="0D4151D6" w:rsidR="007745D6" w:rsidRPr="006766BE" w:rsidRDefault="001E644E" w:rsidP="004C1AA7">
      <w:pPr>
        <w:spacing w:after="0" w:line="240" w:lineRule="atLeast"/>
        <w:jc w:val="right"/>
        <w:rPr>
          <w:sz w:val="28"/>
          <w:szCs w:val="24"/>
          <w:lang w:val="en-GB"/>
        </w:rPr>
      </w:pPr>
      <w:r w:rsidRPr="006766BE">
        <w:rPr>
          <w:sz w:val="28"/>
          <w:szCs w:val="24"/>
          <w:lang w:val="en-GB"/>
        </w:rPr>
        <w:br w:type="page"/>
      </w:r>
    </w:p>
    <w:p w14:paraId="5AEE2C2E" w14:textId="29FCBE1D" w:rsidR="004C1AA7" w:rsidRPr="008113A6" w:rsidRDefault="007745D6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6944" behindDoc="0" locked="0" layoutInCell="1" allowOverlap="1" wp14:anchorId="4EBBE3DA" wp14:editId="1D1B409D">
            <wp:simplePos x="0" y="0"/>
            <wp:positionH relativeFrom="margin">
              <wp:posOffset>-194310</wp:posOffset>
            </wp:positionH>
            <wp:positionV relativeFrom="margin">
              <wp:posOffset>163830</wp:posOffset>
            </wp:positionV>
            <wp:extent cx="1588770" cy="2118360"/>
            <wp:effectExtent l="152400" t="152400" r="354330" b="3581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58" w:rsidRPr="008113A6">
        <w:rPr>
          <w:rFonts w:ascii="Poppins" w:hAnsi="Poppins" w:cs="Poppins"/>
          <w:b/>
          <w:sz w:val="52"/>
          <w:szCs w:val="52"/>
          <w:lang w:val="en-US"/>
        </w:rPr>
        <w:t>MANUEL MON</w:t>
      </w:r>
    </w:p>
    <w:p w14:paraId="7E21CF00" w14:textId="4AED38B9" w:rsidR="004C1AA7" w:rsidRPr="008113A6" w:rsidRDefault="0097029B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8113A6">
        <w:rPr>
          <w:rFonts w:ascii="Poppins" w:hAnsi="Poppins" w:cs="Poppins"/>
          <w:b/>
          <w:sz w:val="44"/>
          <w:szCs w:val="44"/>
          <w:lang w:val="en-US"/>
        </w:rPr>
        <w:t>ORIGAMI</w:t>
      </w:r>
      <w:r w:rsidR="004C1AA7" w:rsidRPr="008113A6">
        <w:rPr>
          <w:rFonts w:ascii="Poppins" w:hAnsi="Poppins" w:cs="Poppins"/>
          <w:b/>
          <w:sz w:val="44"/>
          <w:szCs w:val="44"/>
          <w:lang w:val="en-US"/>
        </w:rPr>
        <w:t xml:space="preserve"> Collection</w:t>
      </w:r>
    </w:p>
    <w:p w14:paraId="720F4196" w14:textId="73C3F841" w:rsidR="004C1AA7" w:rsidRPr="008113A6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8113A6">
        <w:rPr>
          <w:sz w:val="24"/>
          <w:szCs w:val="24"/>
          <w:lang w:val="en-US"/>
        </w:rPr>
        <w:t xml:space="preserve"> </w:t>
      </w:r>
    </w:p>
    <w:p w14:paraId="4E540ACE" w14:textId="24A62AA1" w:rsidR="004C1AA7" w:rsidRPr="008113A6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8113A6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092F6FA9" w14:textId="4ED3F535" w:rsidR="001E644E" w:rsidRPr="008113A6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US"/>
        </w:rPr>
      </w:pPr>
    </w:p>
    <w:p w14:paraId="7BDB4C4E" w14:textId="6AE9C8DE" w:rsidR="001E644E" w:rsidRPr="008113A6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8113A6">
        <w:rPr>
          <w:sz w:val="24"/>
          <w:szCs w:val="24"/>
          <w:lang w:val="en-US"/>
        </w:rPr>
        <w:t xml:space="preserve"> </w:t>
      </w:r>
    </w:p>
    <w:p w14:paraId="270B4918" w14:textId="09EA6943" w:rsidR="001E644E" w:rsidRPr="008113A6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8113A6">
        <w:rPr>
          <w:sz w:val="24"/>
          <w:szCs w:val="24"/>
          <w:lang w:val="en-US"/>
        </w:rPr>
        <w:t xml:space="preserve"> </w:t>
      </w:r>
    </w:p>
    <w:p w14:paraId="76FFE1D3" w14:textId="6BB7DF04" w:rsidR="001E644E" w:rsidRPr="008113A6" w:rsidRDefault="001E644E" w:rsidP="001E644E">
      <w:pPr>
        <w:jc w:val="center"/>
        <w:rPr>
          <w:b/>
          <w:sz w:val="24"/>
          <w:szCs w:val="24"/>
          <w:lang w:val="en-US"/>
        </w:rPr>
      </w:pPr>
    </w:p>
    <w:p w14:paraId="51876020" w14:textId="380112F5" w:rsidR="001E644E" w:rsidRPr="008113A6" w:rsidRDefault="00F32582" w:rsidP="001E644E">
      <w:pPr>
        <w:spacing w:after="0"/>
        <w:jc w:val="center"/>
        <w:rPr>
          <w:b/>
          <w:sz w:val="28"/>
          <w:szCs w:val="24"/>
          <w:lang w:val="en-US"/>
        </w:rPr>
      </w:pPr>
      <w:r>
        <w:rPr>
          <w:noProof/>
          <w:sz w:val="28"/>
          <w:szCs w:val="24"/>
          <w:lang w:eastAsia="es-ES"/>
        </w:rPr>
        <w:drawing>
          <wp:anchor distT="0" distB="0" distL="114300" distR="114300" simplePos="0" relativeHeight="251672064" behindDoc="0" locked="0" layoutInCell="1" allowOverlap="1" wp14:anchorId="7D5C685D" wp14:editId="6A0E1706">
            <wp:simplePos x="0" y="0"/>
            <wp:positionH relativeFrom="margin">
              <wp:posOffset>1943100</wp:posOffset>
            </wp:positionH>
            <wp:positionV relativeFrom="margin">
              <wp:posOffset>2922270</wp:posOffset>
            </wp:positionV>
            <wp:extent cx="2366010" cy="3154680"/>
            <wp:effectExtent l="152400" t="152400" r="358140" b="3695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F8ADC" w14:textId="436327DF" w:rsidR="001E644E" w:rsidRPr="008113A6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24FEEE98" w14:textId="77777777" w:rsidR="001E644E" w:rsidRPr="008113A6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6313FA6F" w14:textId="77777777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107B5D87" w14:textId="77777777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67BFB86A" w14:textId="174B50FC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112B970" w14:textId="77777777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0660CBFE" w14:textId="692C8047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A7E7BA1" w14:textId="0DBDCA43" w:rsidR="00B0491B" w:rsidRPr="008113A6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7159BDB5" w14:textId="6299D46E" w:rsidR="00B0491B" w:rsidRPr="008113A6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5BC4B550" w14:textId="0611FEED" w:rsidR="00FE678B" w:rsidRDefault="00FE678B" w:rsidP="001E644E">
      <w:pPr>
        <w:jc w:val="center"/>
        <w:rPr>
          <w:rFonts w:ascii="Poppins" w:hAnsi="Poppins" w:cs="Poppins"/>
          <w:strike/>
          <w:sz w:val="24"/>
          <w:lang w:val="en-US"/>
        </w:rPr>
      </w:pPr>
    </w:p>
    <w:p w14:paraId="5D016E1E" w14:textId="1AEA6A63" w:rsidR="000C456A" w:rsidRPr="000C456A" w:rsidRDefault="000C456A" w:rsidP="001E644E">
      <w:pPr>
        <w:jc w:val="center"/>
        <w:rPr>
          <w:rFonts w:ascii="Poppins" w:hAnsi="Poppins" w:cs="Poppins"/>
          <w:strike/>
          <w:sz w:val="12"/>
          <w:szCs w:val="10"/>
          <w:lang w:val="en-US"/>
        </w:rPr>
      </w:pPr>
    </w:p>
    <w:p w14:paraId="2E002A9D" w14:textId="77777777" w:rsidR="000C456A" w:rsidRPr="008113A6" w:rsidRDefault="000C456A" w:rsidP="001E644E">
      <w:pPr>
        <w:jc w:val="center"/>
        <w:rPr>
          <w:rFonts w:ascii="Poppins" w:hAnsi="Poppins" w:cs="Poppins"/>
          <w:strike/>
          <w:sz w:val="24"/>
          <w:lang w:val="en-US"/>
        </w:rPr>
      </w:pPr>
    </w:p>
    <w:p w14:paraId="651710A9" w14:textId="05F60265" w:rsidR="00FE678B" w:rsidRPr="00FE678B" w:rsidRDefault="00CD1118" w:rsidP="00FE678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451CD0">
        <w:rPr>
          <w:rFonts w:ascii="Poppins" w:hAnsi="Poppins" w:cs="Poppins"/>
          <w:b/>
          <w:bCs/>
          <w:i/>
          <w:sz w:val="24"/>
          <w:lang w:val="en-US"/>
        </w:rPr>
        <w:t xml:space="preserve">Origami </w:t>
      </w:r>
      <w:r w:rsidR="00FE678B" w:rsidRPr="00FE678B">
        <w:rPr>
          <w:rFonts w:ascii="Poppins" w:hAnsi="Poppins" w:cs="Poppins"/>
          <w:i/>
          <w:sz w:val="24"/>
          <w:lang w:val="en-US"/>
        </w:rPr>
        <w:t xml:space="preserve">draws hair towards the expressiveness of this art on paper. </w:t>
      </w:r>
      <w:r w:rsidR="00FE678B">
        <w:rPr>
          <w:rFonts w:ascii="Poppins" w:hAnsi="Poppins" w:cs="Poppins"/>
          <w:i/>
          <w:sz w:val="24"/>
          <w:lang w:val="en-US"/>
        </w:rPr>
        <w:t>It’s a</w:t>
      </w:r>
      <w:r w:rsidR="00FE678B" w:rsidRPr="00FE678B">
        <w:rPr>
          <w:rFonts w:ascii="Poppins" w:hAnsi="Poppins" w:cs="Poppins"/>
          <w:i/>
          <w:sz w:val="24"/>
          <w:lang w:val="en-US"/>
        </w:rPr>
        <w:t xml:space="preserve"> creative process that emphasizes the sensitivity of </w:t>
      </w:r>
      <w:r w:rsidR="00FE678B">
        <w:rPr>
          <w:rFonts w:ascii="Poppins" w:hAnsi="Poppins" w:cs="Poppins"/>
          <w:i/>
          <w:sz w:val="24"/>
          <w:lang w:val="en-US"/>
        </w:rPr>
        <w:t>shapes</w:t>
      </w:r>
      <w:r w:rsidR="00FE678B" w:rsidRPr="00FE678B">
        <w:rPr>
          <w:rFonts w:ascii="Poppins" w:hAnsi="Poppins" w:cs="Poppins"/>
          <w:i/>
          <w:sz w:val="24"/>
          <w:lang w:val="en-US"/>
        </w:rPr>
        <w:t xml:space="preserve"> and the accuracy of the work </w:t>
      </w:r>
      <w:r w:rsidR="00FE678B">
        <w:rPr>
          <w:rFonts w:ascii="Poppins" w:hAnsi="Poppins" w:cs="Poppins"/>
          <w:i/>
          <w:sz w:val="24"/>
          <w:lang w:val="en-US"/>
        </w:rPr>
        <w:t>surface.</w:t>
      </w:r>
      <w:r w:rsidR="00FE678B" w:rsidRPr="00FE678B">
        <w:rPr>
          <w:rFonts w:ascii="Poppins" w:hAnsi="Poppins" w:cs="Poppins"/>
          <w:i/>
          <w:sz w:val="24"/>
          <w:lang w:val="en-US"/>
        </w:rPr>
        <w:t xml:space="preserve"> Starting from this premise, balanced and natural images are created, without seams, without cuts, without artificial joints, elevating origami to manual art.</w:t>
      </w:r>
    </w:p>
    <w:p w14:paraId="15AE5BE7" w14:textId="77777777" w:rsidR="00451CD0" w:rsidRDefault="00451CD0" w:rsidP="00FE678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040F1EBB" w14:textId="1E574993" w:rsidR="009024C5" w:rsidRPr="00FE678B" w:rsidRDefault="00FE678B" w:rsidP="00FE678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>
        <w:rPr>
          <w:rFonts w:ascii="Poppins" w:hAnsi="Poppins" w:cs="Poppins"/>
          <w:i/>
          <w:sz w:val="24"/>
          <w:lang w:val="en-US"/>
        </w:rPr>
        <w:t xml:space="preserve">The collection </w:t>
      </w:r>
      <w:r w:rsidRPr="00FE678B">
        <w:rPr>
          <w:rFonts w:ascii="Poppins" w:hAnsi="Poppins" w:cs="Poppins"/>
          <w:i/>
          <w:sz w:val="24"/>
          <w:lang w:val="en-US"/>
        </w:rPr>
        <w:t xml:space="preserve">shows natural hair in shape and color, </w:t>
      </w:r>
      <w:r>
        <w:rPr>
          <w:rFonts w:ascii="Poppins" w:hAnsi="Poppins" w:cs="Poppins"/>
          <w:i/>
          <w:sz w:val="24"/>
          <w:lang w:val="en-US"/>
        </w:rPr>
        <w:t xml:space="preserve">creating </w:t>
      </w:r>
      <w:r w:rsidRPr="00FE678B">
        <w:rPr>
          <w:rFonts w:ascii="Poppins" w:hAnsi="Poppins" w:cs="Poppins"/>
          <w:i/>
          <w:sz w:val="24"/>
          <w:lang w:val="en-US"/>
        </w:rPr>
        <w:t xml:space="preserve">meticulous fold patterns, with </w:t>
      </w:r>
      <w:r>
        <w:rPr>
          <w:rFonts w:ascii="Poppins" w:hAnsi="Poppins" w:cs="Poppins"/>
          <w:i/>
          <w:sz w:val="24"/>
          <w:lang w:val="en-US"/>
        </w:rPr>
        <w:t>layouts</w:t>
      </w:r>
      <w:r w:rsidRPr="00FE678B">
        <w:rPr>
          <w:rFonts w:ascii="Poppins" w:hAnsi="Poppins" w:cs="Poppins"/>
          <w:i/>
          <w:sz w:val="24"/>
          <w:lang w:val="en-US"/>
        </w:rPr>
        <w:t xml:space="preserve">, </w:t>
      </w:r>
      <w:r>
        <w:rPr>
          <w:rFonts w:ascii="Poppins" w:hAnsi="Poppins" w:cs="Poppins"/>
          <w:i/>
          <w:sz w:val="24"/>
          <w:lang w:val="en-US"/>
        </w:rPr>
        <w:t>intertwining</w:t>
      </w:r>
      <w:r w:rsidRPr="00FE678B">
        <w:rPr>
          <w:rFonts w:ascii="Poppins" w:hAnsi="Poppins" w:cs="Poppins"/>
          <w:i/>
          <w:sz w:val="24"/>
          <w:lang w:val="en-US"/>
        </w:rPr>
        <w:t xml:space="preserve"> and pure and clean ends. The result is an artistic symmetry of oriental beauty.</w:t>
      </w:r>
    </w:p>
    <w:sectPr w:rsidR="009024C5" w:rsidRPr="00FE678B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DC824" w14:textId="77777777" w:rsidR="00EC6588" w:rsidRDefault="00EC6588" w:rsidP="00346B82">
      <w:pPr>
        <w:spacing w:after="0" w:line="240" w:lineRule="auto"/>
      </w:pPr>
      <w:r>
        <w:separator/>
      </w:r>
    </w:p>
  </w:endnote>
  <w:endnote w:type="continuationSeparator" w:id="0">
    <w:p w14:paraId="21BB40F3" w14:textId="77777777" w:rsidR="00EC6588" w:rsidRDefault="00EC6588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F267E" w14:textId="77777777" w:rsidR="00EC6588" w:rsidRDefault="00EC6588" w:rsidP="00346B82">
      <w:pPr>
        <w:spacing w:after="0" w:line="240" w:lineRule="auto"/>
      </w:pPr>
      <w:r>
        <w:separator/>
      </w:r>
    </w:p>
  </w:footnote>
  <w:footnote w:type="continuationSeparator" w:id="0">
    <w:p w14:paraId="505BC29F" w14:textId="77777777" w:rsidR="00EC6588" w:rsidRDefault="00EC6588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0A5"/>
    <w:rsid w:val="00017236"/>
    <w:rsid w:val="00051846"/>
    <w:rsid w:val="00071458"/>
    <w:rsid w:val="00074B96"/>
    <w:rsid w:val="000A59D2"/>
    <w:rsid w:val="000B65CA"/>
    <w:rsid w:val="000C456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46EDB"/>
    <w:rsid w:val="00170B5D"/>
    <w:rsid w:val="00174A2D"/>
    <w:rsid w:val="00183B62"/>
    <w:rsid w:val="00185DF4"/>
    <w:rsid w:val="001A70A5"/>
    <w:rsid w:val="001C541C"/>
    <w:rsid w:val="001D7C12"/>
    <w:rsid w:val="001E644E"/>
    <w:rsid w:val="002101FB"/>
    <w:rsid w:val="00212987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51CD0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F6F31"/>
    <w:rsid w:val="006207A8"/>
    <w:rsid w:val="00622493"/>
    <w:rsid w:val="0062526F"/>
    <w:rsid w:val="006427FB"/>
    <w:rsid w:val="006445CC"/>
    <w:rsid w:val="00654B79"/>
    <w:rsid w:val="006618CA"/>
    <w:rsid w:val="00663CD8"/>
    <w:rsid w:val="0066641F"/>
    <w:rsid w:val="006766BE"/>
    <w:rsid w:val="0068233B"/>
    <w:rsid w:val="0068668B"/>
    <w:rsid w:val="006A3A47"/>
    <w:rsid w:val="006A71C0"/>
    <w:rsid w:val="006B0A2D"/>
    <w:rsid w:val="006B1839"/>
    <w:rsid w:val="006C298C"/>
    <w:rsid w:val="006D3862"/>
    <w:rsid w:val="006D3E6F"/>
    <w:rsid w:val="006E10C6"/>
    <w:rsid w:val="006E433E"/>
    <w:rsid w:val="006E690A"/>
    <w:rsid w:val="00702BAF"/>
    <w:rsid w:val="007055FF"/>
    <w:rsid w:val="00714B49"/>
    <w:rsid w:val="00732DA1"/>
    <w:rsid w:val="00774106"/>
    <w:rsid w:val="007745D6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113A6"/>
    <w:rsid w:val="008230C4"/>
    <w:rsid w:val="008232E0"/>
    <w:rsid w:val="00825A2D"/>
    <w:rsid w:val="0083473D"/>
    <w:rsid w:val="008426E1"/>
    <w:rsid w:val="00847D67"/>
    <w:rsid w:val="00854ABA"/>
    <w:rsid w:val="00886040"/>
    <w:rsid w:val="008973CE"/>
    <w:rsid w:val="008A1620"/>
    <w:rsid w:val="008C15FB"/>
    <w:rsid w:val="008C1620"/>
    <w:rsid w:val="008E1F27"/>
    <w:rsid w:val="009024C5"/>
    <w:rsid w:val="009155BB"/>
    <w:rsid w:val="00915C99"/>
    <w:rsid w:val="00916C90"/>
    <w:rsid w:val="00942290"/>
    <w:rsid w:val="0097029B"/>
    <w:rsid w:val="009848B4"/>
    <w:rsid w:val="00984CB3"/>
    <w:rsid w:val="00985B22"/>
    <w:rsid w:val="00987DE5"/>
    <w:rsid w:val="0099575C"/>
    <w:rsid w:val="009A3D44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5883"/>
    <w:rsid w:val="00AC734A"/>
    <w:rsid w:val="00AF6C85"/>
    <w:rsid w:val="00B0491B"/>
    <w:rsid w:val="00B156BC"/>
    <w:rsid w:val="00B32DC2"/>
    <w:rsid w:val="00B43B03"/>
    <w:rsid w:val="00B44061"/>
    <w:rsid w:val="00B53787"/>
    <w:rsid w:val="00B760B0"/>
    <w:rsid w:val="00B77DA7"/>
    <w:rsid w:val="00B870A2"/>
    <w:rsid w:val="00BA77E6"/>
    <w:rsid w:val="00BC25A9"/>
    <w:rsid w:val="00BC2643"/>
    <w:rsid w:val="00BC4345"/>
    <w:rsid w:val="00BC5349"/>
    <w:rsid w:val="00BE2511"/>
    <w:rsid w:val="00BE62DE"/>
    <w:rsid w:val="00BE646B"/>
    <w:rsid w:val="00C0002D"/>
    <w:rsid w:val="00C14DA5"/>
    <w:rsid w:val="00C30319"/>
    <w:rsid w:val="00C317BA"/>
    <w:rsid w:val="00C807D5"/>
    <w:rsid w:val="00C8328C"/>
    <w:rsid w:val="00CB4800"/>
    <w:rsid w:val="00CC34F8"/>
    <w:rsid w:val="00CC7B89"/>
    <w:rsid w:val="00CD1118"/>
    <w:rsid w:val="00CE025D"/>
    <w:rsid w:val="00D0232C"/>
    <w:rsid w:val="00D03A4E"/>
    <w:rsid w:val="00D04F0A"/>
    <w:rsid w:val="00D07499"/>
    <w:rsid w:val="00D12A38"/>
    <w:rsid w:val="00D327EC"/>
    <w:rsid w:val="00D33CFE"/>
    <w:rsid w:val="00D34124"/>
    <w:rsid w:val="00D453F9"/>
    <w:rsid w:val="00D7347A"/>
    <w:rsid w:val="00DA726D"/>
    <w:rsid w:val="00DB4996"/>
    <w:rsid w:val="00DE388C"/>
    <w:rsid w:val="00DE4C52"/>
    <w:rsid w:val="00E1682E"/>
    <w:rsid w:val="00E17AB6"/>
    <w:rsid w:val="00E25771"/>
    <w:rsid w:val="00E25942"/>
    <w:rsid w:val="00E56357"/>
    <w:rsid w:val="00E66A67"/>
    <w:rsid w:val="00E727DD"/>
    <w:rsid w:val="00E75A84"/>
    <w:rsid w:val="00E9070F"/>
    <w:rsid w:val="00E929F3"/>
    <w:rsid w:val="00EA7CC8"/>
    <w:rsid w:val="00EC3321"/>
    <w:rsid w:val="00EC6588"/>
    <w:rsid w:val="00ED413C"/>
    <w:rsid w:val="00ED6A48"/>
    <w:rsid w:val="00EF6B79"/>
    <w:rsid w:val="00EF7FC9"/>
    <w:rsid w:val="00F04BD7"/>
    <w:rsid w:val="00F32582"/>
    <w:rsid w:val="00F32BEA"/>
    <w:rsid w:val="00F70BB7"/>
    <w:rsid w:val="00F811FF"/>
    <w:rsid w:val="00F90E2B"/>
    <w:rsid w:val="00FA1417"/>
    <w:rsid w:val="00FC5E01"/>
    <w:rsid w:val="00FE678B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press@comunicahair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44C24-0FCF-42D6-BFFF-8F744AA2A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19</TotalTime>
  <Pages>3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1311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22</cp:revision>
  <cp:lastPrinted>2018-07-05T11:15:00Z</cp:lastPrinted>
  <dcterms:created xsi:type="dcterms:W3CDTF">2021-03-29T14:15:00Z</dcterms:created>
  <dcterms:modified xsi:type="dcterms:W3CDTF">2021-11-10T06:30:00Z</dcterms:modified>
</cp:coreProperties>
</file>