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FCDEE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6D793A8C" wp14:editId="5EC7F5D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C110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10542A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1DA10A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5BD9B4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5FBC1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63B0DE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29094C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FA7A16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CE7DED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65C903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816152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23569D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4629D7D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0A99353" w14:textId="77777777" w:rsidR="0049203F" w:rsidRPr="004A0A1B" w:rsidRDefault="0049203F" w:rsidP="0049203F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1485A7A1" w14:textId="77777777" w:rsidR="0049203F" w:rsidRPr="004A0A1B" w:rsidRDefault="0049203F" w:rsidP="0049203F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2064" behindDoc="0" locked="0" layoutInCell="1" allowOverlap="1" wp14:anchorId="667C821C" wp14:editId="519855F8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10DAF104" w14:textId="227A80BD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3A5CE2EC" w14:textId="77777777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87A419E" w14:textId="77777777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534019F" w14:textId="77777777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72F0594" w14:textId="77777777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1F5F048" w14:textId="77777777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30FDB1E" w14:textId="77777777" w:rsidR="00CC34F8" w:rsidRPr="0049203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255C305" w14:textId="77777777" w:rsidR="00CC34F8" w:rsidRPr="0049203F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7993B945" w14:textId="77777777" w:rsidR="0049203F" w:rsidRPr="004A0A1B" w:rsidRDefault="0049203F" w:rsidP="0049203F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33378740" w14:textId="77777777" w:rsidR="0049203F" w:rsidRPr="004A0A1B" w:rsidRDefault="0049203F" w:rsidP="0049203F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744C6D66" w14:textId="77777777" w:rsidR="0049203F" w:rsidRPr="004A0A1B" w:rsidRDefault="0049203F" w:rsidP="0049203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330DE960" w14:textId="77777777" w:rsidR="0049203F" w:rsidRPr="004A0A1B" w:rsidRDefault="0049203F" w:rsidP="0049203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68D1FAA3" w14:textId="77777777" w:rsidR="00622493" w:rsidRPr="0049203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A8921AB" w14:textId="77777777" w:rsidR="00622493" w:rsidRPr="0049203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9DD90E2" w14:textId="77777777" w:rsidR="00622493" w:rsidRPr="0049203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240C204B" w14:textId="77777777" w:rsidR="00622493" w:rsidRPr="0049203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03FB032" w14:textId="77777777" w:rsidR="00622493" w:rsidRPr="0049203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26572490" w14:textId="77777777" w:rsidR="00CC34F8" w:rsidRPr="0049203F" w:rsidRDefault="00CC34F8" w:rsidP="00CC34F8">
      <w:pPr>
        <w:pStyle w:val="Piedepgina"/>
        <w:jc w:val="center"/>
        <w:rPr>
          <w:b/>
          <w:lang w:val="en-US"/>
        </w:rPr>
      </w:pPr>
    </w:p>
    <w:p w14:paraId="78227D34" w14:textId="77777777" w:rsidR="001E644E" w:rsidRPr="006576FF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6E5747F1" wp14:editId="256FECA7">
            <wp:simplePos x="0" y="0"/>
            <wp:positionH relativeFrom="margin">
              <wp:posOffset>-358140</wp:posOffset>
            </wp:positionH>
            <wp:positionV relativeFrom="paragraph">
              <wp:posOffset>300322</wp:posOffset>
            </wp:positionV>
            <wp:extent cx="1703947" cy="1124651"/>
            <wp:effectExtent l="152400" t="152400" r="353695" b="36131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47" cy="112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FF" w:rsidRPr="006576FF">
        <w:rPr>
          <w:rFonts w:ascii="Poppins" w:hAnsi="Poppins" w:cs="Poppins"/>
          <w:b/>
          <w:sz w:val="52"/>
          <w:szCs w:val="52"/>
          <w:lang w:val="en-GB"/>
        </w:rPr>
        <w:t>HAIRKRONE</w:t>
      </w:r>
    </w:p>
    <w:p w14:paraId="5E2A3AC3" w14:textId="77777777" w:rsidR="001E644E" w:rsidRPr="006576FF" w:rsidRDefault="006D1964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>
        <w:rPr>
          <w:rFonts w:ascii="Poppins" w:hAnsi="Poppins" w:cs="Poppins"/>
          <w:b/>
          <w:sz w:val="44"/>
          <w:szCs w:val="44"/>
          <w:lang w:val="en-GB"/>
        </w:rPr>
        <w:t>ISNEW</w:t>
      </w:r>
      <w:r w:rsidR="001E644E" w:rsidRPr="006576FF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151D22E2" w14:textId="77777777" w:rsidR="001E644E" w:rsidRPr="004D137A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D137A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19CFFBFD" w14:textId="77777777" w:rsidR="001E644E" w:rsidRPr="004D137A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D137A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3ABB7452" w14:textId="77777777" w:rsidR="002752B9" w:rsidRDefault="002752B9" w:rsidP="0049203F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446A3F3C" w14:textId="77777777" w:rsidR="002752B9" w:rsidRDefault="002752B9" w:rsidP="0049203F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15ECF989" w14:textId="587ACDEF" w:rsidR="005724A0" w:rsidRPr="0049203F" w:rsidRDefault="005724A0" w:rsidP="0049203F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1D67F22" wp14:editId="2CD82B98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5240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654" cy="3261358"/>
                          <a:chOff x="83006" y="147235"/>
                          <a:chExt cx="4608626" cy="2079885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966" y="148058"/>
                            <a:ext cx="1407666" cy="207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6" y="147235"/>
                            <a:ext cx="1408782" cy="207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66" y="279194"/>
                            <a:ext cx="1232433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622C6C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830,1472" coordsize="46086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KeczJdM7QEATO0BABUAAABkcnMvbWVkaWEvaW1hZ2UzLmpwZWf/2P/gABBK&#10;RklGAAEBAQDcANwAAP/bAEMAAgEBAQEBAgEBAQICAgICBAMCAgICBQQEAwQGBQYGBgUGBgYHCQgG&#10;BwkHBgYICwgJCgoKCgoGCAsMCwoMCQoKCv/bAEMBAgICAgICBQMDBQoHBgcKCgoKCgoKCgoKCgoK&#10;CgoKCgoKCgoKCgoKCgoKCgoKCgoKCgoKCgoKCgoKCgoKCgoKCv/AABEIAq4B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39;top:1480;width:14077;height:2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3qVHDAAAA2gAAAA8AAABkcnMvZG93bnJldi54bWxEj09rAjEUxO8Fv0N4greatdJFV6OIWmgP&#10;PfgHvD42z+zi5mVNUnf77ZtCocdhZn7DLNe9bcSDfKgdK5iMMxDEpdM1GwXn09vzDESIyBobx6Tg&#10;mwKsV4OnJRbadXygxzEakSAcClRQxdgWUoayIoth7Fri5F2dtxiT9EZqj12C20a+ZFkuLdacFips&#10;aVtReTt+WQV7c5/q2kwvt93H9nXn88+ut3OlRsN+swARqY//4b/2u1aQw++Vd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epUcMAAADaAAAADwAAAAAAAAAAAAAAAACf&#10;AgAAZHJzL2Rvd25yZXYueG1sUEsFBgAAAAAEAAQA9wAAAI8DAAAAAA=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830;top:1472;width:14087;height:2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xwevFAAAA2gAAAA8AAABkcnMvZG93bnJldi54bWxEj1trAjEUhN8L/Q/hFHyrWUW8rEaRQi8P&#10;LXhFfTtsjrtrNyfpJtXtvzcFwcdhZr5hJrPGVOJMtS8tK+i0ExDEmdUl5wo269fnIQgfkDVWlknB&#10;H3mYTR8fJphqe+ElnVchFxHCPkUFRQguldJnBRn0beuIo3e0tcEQZZ1LXeMlwk0lu0nSlwZLjgsF&#10;OnopKPte/RoF26/N7ufY6y7c5z7JTm/vBz3aOqVaT818DCJQE+7hW/tDKxjA/5V4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8cHrxQAAANo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78;top:2791;width:12324;height:1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aBbBAAAA2gAAAA8AAABkcnMvZG93bnJldi54bWxETz1rwzAQ3QP9D+IKWUIip4MpTpRgWkI6&#10;tdQ1FG+HdbFNrJOwFNvpr6+GQsfH+94fZ9OLkQbfWVaw3SQgiGurO24UlF+n9TMIH5A19pZJwZ08&#10;HA8Piz1m2k78SWMRGhFD2GeooA3BZVL6uiWDfmMdceQudjAYIhwaqQecYrjp5VOSpNJgx7GhRUcv&#10;LdXX4mYUnN3He0r960pWWOF3/pPUhSuVWj7O+Q5EoDn8i//cb1pB3BqvxBs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EaBbBAAAA2gAAAA8AAAAAAAAAAAAAAAAAnwIA&#10;AGRycy9kb3ducmV2LnhtbFBLBQYAAAAABAAEAPcAAACNAwAAAAA=&#10;">
                  <v:imagedata r:id="rId15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14:paraId="3F2DAB86" w14:textId="26C83676" w:rsidR="004D3242" w:rsidRPr="004D137A" w:rsidRDefault="0049203F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szCs w:val="24"/>
          <w:lang w:val="en-GB"/>
        </w:rPr>
        <w:t>Hair</w:t>
      </w:r>
      <w:r w:rsidR="001E644E" w:rsidRPr="004D137A">
        <w:rPr>
          <w:rFonts w:ascii="Poppins" w:hAnsi="Poppins" w:cs="Poppins"/>
          <w:b/>
          <w:sz w:val="24"/>
          <w:szCs w:val="24"/>
          <w:lang w:val="en-GB"/>
        </w:rPr>
        <w:t>:</w:t>
      </w:r>
      <w:r w:rsidR="001E644E" w:rsidRPr="004D137A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6576FF" w:rsidRPr="004D137A">
        <w:rPr>
          <w:rFonts w:ascii="Poppins" w:hAnsi="Poppins" w:cs="Poppins"/>
          <w:sz w:val="24"/>
          <w:szCs w:val="24"/>
          <w:lang w:val="en-GB"/>
        </w:rPr>
        <w:t>Hairkrone</w:t>
      </w:r>
    </w:p>
    <w:p w14:paraId="561A1AB4" w14:textId="767D5903" w:rsidR="001E644E" w:rsidRPr="004D137A" w:rsidRDefault="0049203F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szCs w:val="24"/>
          <w:lang w:val="en-GB"/>
        </w:rPr>
        <w:t>Hair</w:t>
      </w:r>
      <w:r w:rsidR="004D3242" w:rsidRPr="004D137A">
        <w:rPr>
          <w:rFonts w:ascii="Poppins" w:hAnsi="Poppins" w:cs="Poppins"/>
          <w:b/>
          <w:sz w:val="24"/>
          <w:szCs w:val="24"/>
          <w:lang w:val="en-GB"/>
        </w:rPr>
        <w:t xml:space="preserve"> Instagram</w:t>
      </w:r>
      <w:r w:rsidR="006207A8" w:rsidRPr="004D137A">
        <w:rPr>
          <w:rFonts w:ascii="Poppins" w:hAnsi="Poppins" w:cs="Poppins"/>
          <w:b/>
          <w:sz w:val="24"/>
          <w:szCs w:val="24"/>
          <w:lang w:val="en-GB"/>
        </w:rPr>
        <w:t>:</w:t>
      </w:r>
      <w:r w:rsidR="004D3242" w:rsidRPr="004D137A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D453F9" w:rsidRPr="004D137A">
        <w:rPr>
          <w:rFonts w:ascii="Poppins" w:hAnsi="Poppins" w:cs="Poppins"/>
          <w:sz w:val="24"/>
          <w:szCs w:val="24"/>
          <w:lang w:val="en-GB"/>
        </w:rPr>
        <w:t>@</w:t>
      </w:r>
      <w:r w:rsidR="006576FF" w:rsidRPr="004D137A">
        <w:rPr>
          <w:rFonts w:ascii="Poppins" w:hAnsi="Poppins" w:cs="Poppins"/>
          <w:sz w:val="24"/>
          <w:szCs w:val="24"/>
          <w:lang w:val="en-GB"/>
        </w:rPr>
        <w:t>hairkrone</w:t>
      </w:r>
    </w:p>
    <w:p w14:paraId="427F623A" w14:textId="2B686056" w:rsidR="004D3242" w:rsidRPr="0049203F" w:rsidRDefault="0049203F" w:rsidP="004D3242">
      <w:pPr>
        <w:spacing w:after="0"/>
        <w:jc w:val="center"/>
        <w:rPr>
          <w:rFonts w:ascii="Poppins" w:hAnsi="Poppins" w:cs="Poppins"/>
          <w:b/>
          <w:sz w:val="24"/>
          <w:lang w:val="en-US"/>
        </w:rPr>
      </w:pPr>
      <w:r w:rsidRPr="0049203F">
        <w:rPr>
          <w:rFonts w:ascii="Poppins" w:hAnsi="Poppins" w:cs="Poppins"/>
          <w:b/>
          <w:sz w:val="24"/>
          <w:lang w:val="en-US"/>
        </w:rPr>
        <w:t>Photography</w:t>
      </w:r>
      <w:r w:rsidR="001E644E" w:rsidRPr="0049203F">
        <w:rPr>
          <w:rFonts w:ascii="Poppins" w:hAnsi="Poppins" w:cs="Poppins"/>
          <w:b/>
          <w:sz w:val="24"/>
          <w:lang w:val="en-US"/>
        </w:rPr>
        <w:t>:</w:t>
      </w:r>
      <w:r w:rsidR="001E644E" w:rsidRPr="0049203F">
        <w:rPr>
          <w:rFonts w:ascii="Poppins" w:hAnsi="Poppins" w:cs="Poppins"/>
          <w:sz w:val="24"/>
          <w:lang w:val="en-US"/>
        </w:rPr>
        <w:t xml:space="preserve"> </w:t>
      </w:r>
      <w:r w:rsidR="006576FF" w:rsidRPr="0049203F">
        <w:rPr>
          <w:rFonts w:ascii="Poppins" w:hAnsi="Poppins" w:cs="Poppins"/>
          <w:sz w:val="24"/>
          <w:lang w:val="en-US"/>
        </w:rPr>
        <w:t>David Arnal</w:t>
      </w:r>
    </w:p>
    <w:p w14:paraId="2BE8280F" w14:textId="549264B2" w:rsidR="001E644E" w:rsidRPr="0049203F" w:rsidRDefault="0049203F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49203F">
        <w:rPr>
          <w:rFonts w:ascii="Poppins" w:hAnsi="Poppins" w:cs="Poppins"/>
          <w:b/>
          <w:sz w:val="24"/>
          <w:lang w:val="en-US"/>
        </w:rPr>
        <w:t>Photography</w:t>
      </w:r>
      <w:r w:rsidR="004D3242" w:rsidRPr="0049203F">
        <w:rPr>
          <w:rFonts w:ascii="Poppins" w:hAnsi="Poppins" w:cs="Poppins"/>
          <w:b/>
          <w:sz w:val="24"/>
          <w:lang w:val="en-US"/>
        </w:rPr>
        <w:t xml:space="preserve"> Instagram</w:t>
      </w:r>
      <w:r w:rsidR="006207A8" w:rsidRPr="0049203F">
        <w:rPr>
          <w:rFonts w:ascii="Poppins" w:hAnsi="Poppins" w:cs="Poppins"/>
          <w:b/>
          <w:sz w:val="24"/>
          <w:lang w:val="en-US"/>
        </w:rPr>
        <w:t>:</w:t>
      </w:r>
      <w:r w:rsidR="004D3242" w:rsidRPr="0049203F">
        <w:rPr>
          <w:rFonts w:ascii="Poppins" w:hAnsi="Poppins" w:cs="Poppins"/>
          <w:b/>
          <w:sz w:val="24"/>
          <w:lang w:val="en-US"/>
        </w:rPr>
        <w:t xml:space="preserve"> </w:t>
      </w:r>
      <w:r w:rsidR="00D453F9" w:rsidRPr="0049203F">
        <w:rPr>
          <w:rFonts w:ascii="Poppins" w:hAnsi="Poppins" w:cs="Poppins"/>
          <w:sz w:val="24"/>
          <w:lang w:val="en-US"/>
        </w:rPr>
        <w:t>@</w:t>
      </w:r>
      <w:r w:rsidR="006576FF" w:rsidRPr="0049203F">
        <w:rPr>
          <w:rFonts w:ascii="Poppins" w:hAnsi="Poppins" w:cs="Poppins"/>
          <w:sz w:val="24"/>
          <w:lang w:val="en-US"/>
        </w:rPr>
        <w:t>davidarnalteam</w:t>
      </w:r>
    </w:p>
    <w:p w14:paraId="04558AE3" w14:textId="18D0C129" w:rsidR="004D3242" w:rsidRPr="0049203F" w:rsidRDefault="0049203F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49203F">
        <w:rPr>
          <w:rFonts w:ascii="Poppins" w:hAnsi="Poppins" w:cs="Poppins"/>
          <w:b/>
          <w:sz w:val="24"/>
          <w:lang w:val="en-US"/>
        </w:rPr>
        <w:t>Make up</w:t>
      </w:r>
      <w:r w:rsidR="001E644E" w:rsidRPr="0049203F">
        <w:rPr>
          <w:rFonts w:ascii="Poppins" w:hAnsi="Poppins" w:cs="Poppins"/>
          <w:b/>
          <w:sz w:val="24"/>
          <w:lang w:val="en-US"/>
        </w:rPr>
        <w:t>:</w:t>
      </w:r>
      <w:r w:rsidR="001E644E" w:rsidRPr="0049203F">
        <w:rPr>
          <w:rFonts w:ascii="Poppins" w:hAnsi="Poppins" w:cs="Poppins"/>
          <w:sz w:val="24"/>
          <w:lang w:val="en-US"/>
        </w:rPr>
        <w:t xml:space="preserve"> </w:t>
      </w:r>
      <w:r w:rsidR="006576FF" w:rsidRPr="0049203F">
        <w:rPr>
          <w:rFonts w:ascii="Poppins" w:hAnsi="Poppins" w:cs="Poppins"/>
          <w:sz w:val="24"/>
          <w:lang w:val="en-US"/>
        </w:rPr>
        <w:t>Hairkrone</w:t>
      </w:r>
    </w:p>
    <w:p w14:paraId="60BDEC39" w14:textId="225B3A5C" w:rsidR="001E644E" w:rsidRPr="0049203F" w:rsidRDefault="0049203F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49203F">
        <w:rPr>
          <w:rFonts w:ascii="Poppins" w:hAnsi="Poppins" w:cs="Poppins"/>
          <w:b/>
          <w:sz w:val="24"/>
          <w:lang w:val="en-US"/>
        </w:rPr>
        <w:t>Make up</w:t>
      </w:r>
      <w:r w:rsidR="004D3242" w:rsidRPr="0049203F">
        <w:rPr>
          <w:rFonts w:ascii="Poppins" w:hAnsi="Poppins" w:cs="Poppins"/>
          <w:b/>
          <w:sz w:val="24"/>
          <w:lang w:val="en-US"/>
        </w:rPr>
        <w:t xml:space="preserve"> Instagram</w:t>
      </w:r>
      <w:r w:rsidR="006207A8" w:rsidRPr="0049203F">
        <w:rPr>
          <w:rFonts w:ascii="Poppins" w:hAnsi="Poppins" w:cs="Poppins"/>
          <w:b/>
          <w:sz w:val="24"/>
          <w:lang w:val="en-US"/>
        </w:rPr>
        <w:t>:</w:t>
      </w:r>
      <w:r w:rsidR="004D3242" w:rsidRPr="0049203F">
        <w:rPr>
          <w:rFonts w:ascii="Poppins" w:hAnsi="Poppins" w:cs="Poppins"/>
          <w:sz w:val="24"/>
          <w:lang w:val="en-US"/>
        </w:rPr>
        <w:t xml:space="preserve"> </w:t>
      </w:r>
      <w:r w:rsidR="00D453F9" w:rsidRPr="0049203F">
        <w:rPr>
          <w:rFonts w:ascii="Poppins" w:hAnsi="Poppins" w:cs="Poppins"/>
          <w:sz w:val="24"/>
          <w:lang w:val="en-US"/>
        </w:rPr>
        <w:t>@</w:t>
      </w:r>
      <w:r w:rsidR="006576FF" w:rsidRPr="0049203F">
        <w:rPr>
          <w:rFonts w:ascii="Poppins" w:hAnsi="Poppins" w:cs="Poppins"/>
          <w:sz w:val="24"/>
          <w:lang w:val="en-US"/>
        </w:rPr>
        <w:t>hairkrone</w:t>
      </w:r>
    </w:p>
    <w:p w14:paraId="711C24AA" w14:textId="481A5B6E" w:rsidR="004D3242" w:rsidRPr="004C1AA7" w:rsidRDefault="0049203F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Visori FashionArt</w:t>
      </w:r>
    </w:p>
    <w:p w14:paraId="5FB7856B" w14:textId="3AF8C8C9" w:rsidR="001E644E" w:rsidRDefault="0049203F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4D3242"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6207A8">
        <w:rPr>
          <w:rFonts w:ascii="Poppins" w:hAnsi="Poppins" w:cs="Poppins"/>
          <w:b/>
          <w:sz w:val="24"/>
          <w:lang w:val="it-IT"/>
        </w:rPr>
        <w:t>: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@visorifashionartstudio</w:t>
      </w:r>
    </w:p>
    <w:p w14:paraId="1E8636DC" w14:textId="749A7C75" w:rsidR="006D1964" w:rsidRPr="004C1AA7" w:rsidRDefault="006D1964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6D1964">
        <w:rPr>
          <w:rFonts w:ascii="Poppins" w:hAnsi="Poppins" w:cs="Poppins"/>
          <w:b/>
          <w:sz w:val="24"/>
          <w:lang w:val="it-IT"/>
        </w:rPr>
        <w:t>V</w:t>
      </w:r>
      <w:r w:rsidR="0049203F">
        <w:rPr>
          <w:rFonts w:ascii="Poppins" w:hAnsi="Poppins" w:cs="Poppins"/>
          <w:b/>
          <w:sz w:val="24"/>
          <w:lang w:val="it-IT"/>
        </w:rPr>
        <w:t>i</w:t>
      </w:r>
      <w:r w:rsidRPr="006D1964">
        <w:rPr>
          <w:rFonts w:ascii="Poppins" w:hAnsi="Poppins" w:cs="Poppins"/>
          <w:b/>
          <w:sz w:val="24"/>
          <w:lang w:val="it-IT"/>
        </w:rPr>
        <w:t>deo</w:t>
      </w:r>
      <w:r>
        <w:rPr>
          <w:rFonts w:ascii="Poppins" w:hAnsi="Poppins" w:cs="Poppins"/>
          <w:sz w:val="24"/>
          <w:lang w:val="it-IT"/>
        </w:rPr>
        <w:t>: Juan Nito</w:t>
      </w:r>
    </w:p>
    <w:p w14:paraId="1DF3595C" w14:textId="77777777" w:rsidR="001E644E" w:rsidRPr="004D137A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1BB7E42F" w14:textId="77777777" w:rsidR="006576FF" w:rsidRDefault="006576F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3B08CBA5" w14:textId="77777777" w:rsidR="002752B9" w:rsidRPr="004D137A" w:rsidRDefault="002752B9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  <w:bookmarkStart w:id="1" w:name="_GoBack"/>
      <w:bookmarkEnd w:id="1"/>
    </w:p>
    <w:p w14:paraId="78B996AB" w14:textId="77777777" w:rsidR="001E644E" w:rsidRPr="004D137A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02D615C9" w14:textId="77777777" w:rsidR="004C1AA7" w:rsidRPr="004D137A" w:rsidRDefault="004C1AA7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7C0D43CD" wp14:editId="23EF0AA8">
            <wp:simplePos x="0" y="0"/>
            <wp:positionH relativeFrom="margin">
              <wp:posOffset>-358140</wp:posOffset>
            </wp:positionH>
            <wp:positionV relativeFrom="paragraph">
              <wp:posOffset>300322</wp:posOffset>
            </wp:positionV>
            <wp:extent cx="1703947" cy="1124651"/>
            <wp:effectExtent l="152400" t="152400" r="353695" b="361315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47" cy="112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FF" w:rsidRPr="004D137A">
        <w:rPr>
          <w:rFonts w:ascii="Poppins" w:hAnsi="Poppins" w:cs="Poppins"/>
          <w:b/>
          <w:sz w:val="52"/>
          <w:szCs w:val="52"/>
          <w:lang w:val="en-GB"/>
        </w:rPr>
        <w:t>HAIRKRONE</w:t>
      </w:r>
    </w:p>
    <w:p w14:paraId="6A0E76A4" w14:textId="77777777" w:rsidR="004C1AA7" w:rsidRPr="004D137A" w:rsidRDefault="006D1964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4D137A">
        <w:rPr>
          <w:rFonts w:ascii="Poppins" w:hAnsi="Poppins" w:cs="Poppins"/>
          <w:b/>
          <w:sz w:val="44"/>
          <w:szCs w:val="44"/>
          <w:lang w:val="en-GB"/>
        </w:rPr>
        <w:t>ISNEW</w:t>
      </w:r>
      <w:r w:rsidR="004C1AA7" w:rsidRPr="004D137A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47EA5B61" w14:textId="77777777" w:rsidR="004C1AA7" w:rsidRPr="004D137A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D137A">
        <w:rPr>
          <w:sz w:val="24"/>
          <w:szCs w:val="24"/>
          <w:lang w:val="en-GB"/>
        </w:rPr>
        <w:t xml:space="preserve"> </w:t>
      </w:r>
    </w:p>
    <w:p w14:paraId="04C07501" w14:textId="77777777" w:rsidR="004C1AA7" w:rsidRPr="004D137A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D137A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65555E4" w14:textId="77777777" w:rsidR="001E644E" w:rsidRPr="004D137A" w:rsidRDefault="004C1AA7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24789A30" wp14:editId="41BFDE08">
            <wp:simplePos x="0" y="0"/>
            <wp:positionH relativeFrom="margin">
              <wp:posOffset>1975485</wp:posOffset>
            </wp:positionH>
            <wp:positionV relativeFrom="paragraph">
              <wp:posOffset>521970</wp:posOffset>
            </wp:positionV>
            <wp:extent cx="2215515" cy="3356610"/>
            <wp:effectExtent l="152400" t="152400" r="356235" b="35814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35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D044F" w14:textId="77777777" w:rsidR="001E644E" w:rsidRPr="004D137A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4D137A">
        <w:rPr>
          <w:sz w:val="24"/>
          <w:szCs w:val="24"/>
          <w:lang w:val="en-GB"/>
        </w:rPr>
        <w:t xml:space="preserve"> </w:t>
      </w:r>
    </w:p>
    <w:p w14:paraId="3E2B4DE6" w14:textId="77777777" w:rsidR="001E644E" w:rsidRPr="004D137A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4D137A">
        <w:rPr>
          <w:sz w:val="24"/>
          <w:szCs w:val="24"/>
          <w:lang w:val="en-GB"/>
        </w:rPr>
        <w:t xml:space="preserve"> </w:t>
      </w:r>
    </w:p>
    <w:p w14:paraId="1E584C7E" w14:textId="77777777" w:rsidR="001E644E" w:rsidRPr="004D137A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3C7B52BE" w14:textId="77777777" w:rsidR="001E644E" w:rsidRPr="004D137A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62221C1D" w14:textId="77777777" w:rsidR="001E644E" w:rsidRPr="004D137A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9D5D40" w14:textId="77777777" w:rsidR="001E644E" w:rsidRPr="004D137A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1D0F3C7D" w14:textId="77777777" w:rsidR="00B0491B" w:rsidRPr="004D137A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C9051E3" w14:textId="77777777" w:rsidR="00B0491B" w:rsidRPr="004D137A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7A2606E" w14:textId="77777777" w:rsidR="00B0491B" w:rsidRPr="004D137A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2B5A5C9D" w14:textId="77777777" w:rsidR="00B0491B" w:rsidRPr="004D137A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49FC83B" w14:textId="77777777" w:rsidR="00B0491B" w:rsidRPr="004D137A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0D14711" w14:textId="77777777" w:rsidR="00B0491B" w:rsidRPr="004D137A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7A02387" w14:textId="77777777" w:rsidR="00B0491B" w:rsidRPr="004D137A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157FCF68" w14:textId="77777777" w:rsidR="00B0491B" w:rsidRPr="004D137A" w:rsidRDefault="00B0491B" w:rsidP="001E644E">
      <w:pPr>
        <w:jc w:val="center"/>
        <w:rPr>
          <w:rFonts w:ascii="Poppins" w:hAnsi="Poppins" w:cs="Poppins"/>
          <w:strike/>
          <w:sz w:val="24"/>
          <w:lang w:val="en-GB"/>
        </w:rPr>
      </w:pPr>
    </w:p>
    <w:p w14:paraId="6DE604C6" w14:textId="1D3EB70C" w:rsidR="0049203F" w:rsidRPr="0049203F" w:rsidRDefault="0049203F" w:rsidP="0049203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US"/>
        </w:rPr>
      </w:pPr>
      <w:r w:rsidRPr="0049203F">
        <w:rPr>
          <w:rFonts w:ascii="Poppins" w:hAnsi="Poppins" w:cs="Poppins"/>
          <w:lang w:val="en-US"/>
        </w:rPr>
        <w:t xml:space="preserve">The new catches us with </w:t>
      </w:r>
      <w:r>
        <w:rPr>
          <w:rFonts w:ascii="Poppins" w:hAnsi="Poppins" w:cs="Poppins"/>
          <w:lang w:val="en-US"/>
        </w:rPr>
        <w:t>a</w:t>
      </w:r>
      <w:r w:rsidRPr="0049203F">
        <w:rPr>
          <w:rFonts w:ascii="Poppins" w:hAnsi="Poppins" w:cs="Poppins"/>
          <w:lang w:val="en-US"/>
        </w:rPr>
        <w:t xml:space="preserve"> promise to surprise us and not disappoint us. It is always an attractive and seductive concept of a future that sneaks into the present to shock us. </w:t>
      </w:r>
      <w:r>
        <w:rPr>
          <w:rFonts w:ascii="Poppins" w:hAnsi="Poppins" w:cs="Poppins"/>
          <w:lang w:val="en-US"/>
        </w:rPr>
        <w:t>Surprise</w:t>
      </w:r>
      <w:r w:rsidRPr="0049203F">
        <w:rPr>
          <w:rFonts w:ascii="Poppins" w:hAnsi="Poppins" w:cs="Poppins"/>
          <w:lang w:val="en-US"/>
        </w:rPr>
        <w:t xml:space="preserve"> is like a mantra that </w:t>
      </w:r>
      <w:r>
        <w:rPr>
          <w:rFonts w:ascii="Poppins" w:hAnsi="Poppins" w:cs="Poppins"/>
          <w:lang w:val="en-US"/>
        </w:rPr>
        <w:t>we</w:t>
      </w:r>
      <w:r w:rsidRPr="0049203F">
        <w:rPr>
          <w:rFonts w:ascii="Poppins" w:hAnsi="Poppins" w:cs="Poppins"/>
          <w:lang w:val="en-US"/>
        </w:rPr>
        <w:t xml:space="preserve"> pursue until </w:t>
      </w:r>
      <w:r>
        <w:rPr>
          <w:rFonts w:ascii="Poppins" w:hAnsi="Poppins" w:cs="Poppins"/>
          <w:lang w:val="en-US"/>
        </w:rPr>
        <w:t xml:space="preserve">it fills us, </w:t>
      </w:r>
      <w:r w:rsidRPr="0049203F">
        <w:rPr>
          <w:rFonts w:ascii="Poppins" w:hAnsi="Poppins" w:cs="Poppins"/>
          <w:lang w:val="en-US"/>
        </w:rPr>
        <w:t>to quickly start the search again.</w:t>
      </w:r>
    </w:p>
    <w:p w14:paraId="2C520D1A" w14:textId="77777777" w:rsidR="0049203F" w:rsidRPr="0049203F" w:rsidRDefault="0049203F" w:rsidP="0049203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US"/>
        </w:rPr>
      </w:pPr>
    </w:p>
    <w:p w14:paraId="573D808B" w14:textId="758501F5" w:rsidR="009024C5" w:rsidRPr="0049203F" w:rsidRDefault="0049203F" w:rsidP="0049203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>
        <w:rPr>
          <w:rFonts w:ascii="Poppins" w:hAnsi="Poppins" w:cs="Poppins"/>
          <w:lang w:val="en-US"/>
        </w:rPr>
        <w:t>Devotion</w:t>
      </w:r>
      <w:r w:rsidRPr="0049203F">
        <w:rPr>
          <w:rFonts w:ascii="Poppins" w:hAnsi="Poppins" w:cs="Poppins"/>
          <w:lang w:val="en-US"/>
        </w:rPr>
        <w:t xml:space="preserve"> to the new is part of Generation Z</w:t>
      </w:r>
      <w:r w:rsidR="00471F37">
        <w:rPr>
          <w:rFonts w:ascii="Poppins" w:hAnsi="Poppins" w:cs="Poppins"/>
          <w:lang w:val="en-US"/>
        </w:rPr>
        <w:t>’s</w:t>
      </w:r>
      <w:r>
        <w:rPr>
          <w:rFonts w:ascii="Poppins" w:hAnsi="Poppins" w:cs="Poppins"/>
          <w:lang w:val="en-US"/>
        </w:rPr>
        <w:t xml:space="preserve"> communication mode,</w:t>
      </w:r>
      <w:r w:rsidRPr="0049203F">
        <w:rPr>
          <w:rFonts w:ascii="Poppins" w:hAnsi="Poppins" w:cs="Poppins"/>
          <w:lang w:val="en-US"/>
        </w:rPr>
        <w:t xml:space="preserve"> and that is what this collection</w:t>
      </w:r>
      <w:r>
        <w:rPr>
          <w:rFonts w:ascii="Poppins" w:hAnsi="Poppins" w:cs="Poppins"/>
          <w:lang w:val="en-US"/>
        </w:rPr>
        <w:t xml:space="preserve">, </w:t>
      </w:r>
      <w:r w:rsidRPr="0049203F">
        <w:rPr>
          <w:rFonts w:ascii="Poppins" w:hAnsi="Poppins" w:cs="Poppins"/>
          <w:lang w:val="en-US"/>
        </w:rPr>
        <w:t xml:space="preserve">full of striking images, </w:t>
      </w:r>
      <w:r w:rsidR="00471F37">
        <w:rPr>
          <w:rFonts w:ascii="Poppins" w:hAnsi="Poppins" w:cs="Poppins"/>
          <w:lang w:val="en-US"/>
        </w:rPr>
        <w:t>vibrant colors</w:t>
      </w:r>
      <w:r w:rsidRPr="0049203F">
        <w:rPr>
          <w:rFonts w:ascii="Poppins" w:hAnsi="Poppins" w:cs="Poppins"/>
          <w:lang w:val="en-US"/>
        </w:rPr>
        <w:t xml:space="preserve"> and finishes that suggest movement</w:t>
      </w:r>
      <w:r w:rsidR="00471F37">
        <w:rPr>
          <w:rFonts w:ascii="Poppins" w:hAnsi="Poppins" w:cs="Poppins"/>
          <w:lang w:val="en-US"/>
        </w:rPr>
        <w:t>, recreates. Hair</w:t>
      </w:r>
      <w:r w:rsidRPr="0049203F">
        <w:rPr>
          <w:rFonts w:ascii="Poppins" w:hAnsi="Poppins" w:cs="Poppins"/>
          <w:lang w:val="en-US"/>
        </w:rPr>
        <w:t xml:space="preserve"> glides through </w:t>
      </w:r>
      <w:r w:rsidR="00471F37">
        <w:rPr>
          <w:rFonts w:ascii="Poppins" w:hAnsi="Poppins" w:cs="Poppins"/>
          <w:lang w:val="en-US"/>
        </w:rPr>
        <w:t xml:space="preserve">in an </w:t>
      </w:r>
      <w:r w:rsidRPr="0049203F">
        <w:rPr>
          <w:rFonts w:ascii="Poppins" w:hAnsi="Poppins" w:cs="Poppins"/>
          <w:lang w:val="en-US"/>
        </w:rPr>
        <w:t>energetic atmosphere</w:t>
      </w:r>
      <w:r w:rsidR="00471F37">
        <w:rPr>
          <w:rFonts w:ascii="Poppins" w:hAnsi="Poppins" w:cs="Poppins"/>
          <w:lang w:val="en-US"/>
        </w:rPr>
        <w:t>,</w:t>
      </w:r>
      <w:r w:rsidRPr="0049203F">
        <w:rPr>
          <w:rFonts w:ascii="Poppins" w:hAnsi="Poppins" w:cs="Poppins"/>
          <w:lang w:val="en-US"/>
        </w:rPr>
        <w:t xml:space="preserve"> </w:t>
      </w:r>
      <w:r w:rsidR="00471F37">
        <w:rPr>
          <w:rFonts w:ascii="Poppins" w:hAnsi="Poppins" w:cs="Poppins"/>
          <w:lang w:val="en-US"/>
        </w:rPr>
        <w:t>which represents everything that has just arrived. T</w:t>
      </w:r>
      <w:r w:rsidRPr="0049203F">
        <w:rPr>
          <w:rFonts w:ascii="Poppins" w:hAnsi="Poppins" w:cs="Poppins"/>
          <w:lang w:val="en-US"/>
        </w:rPr>
        <w:t>hat is why textures are full of creative electricity</w:t>
      </w:r>
      <w:r w:rsidR="00471F37">
        <w:rPr>
          <w:rFonts w:ascii="Poppins" w:hAnsi="Poppins" w:cs="Poppins"/>
          <w:lang w:val="en-US"/>
        </w:rPr>
        <w:t xml:space="preserve"> and</w:t>
      </w:r>
      <w:r w:rsidRPr="0049203F">
        <w:rPr>
          <w:rFonts w:ascii="Poppins" w:hAnsi="Poppins" w:cs="Poppins"/>
          <w:lang w:val="en-US"/>
        </w:rPr>
        <w:t xml:space="preserve"> colors are intense</w:t>
      </w:r>
      <w:r w:rsidR="00471F37">
        <w:rPr>
          <w:rFonts w:ascii="Poppins" w:hAnsi="Poppins" w:cs="Poppins"/>
          <w:lang w:val="en-US"/>
        </w:rPr>
        <w:t>, as a reflection of emotions</w:t>
      </w:r>
      <w:r w:rsidRPr="0049203F">
        <w:rPr>
          <w:rFonts w:ascii="Poppins" w:hAnsi="Poppins" w:cs="Poppins"/>
          <w:lang w:val="en-US"/>
        </w:rPr>
        <w:t xml:space="preserve"> </w:t>
      </w:r>
      <w:r w:rsidR="00471F37">
        <w:rPr>
          <w:rFonts w:ascii="Poppins" w:hAnsi="Poppins" w:cs="Poppins"/>
          <w:lang w:val="en-US"/>
        </w:rPr>
        <w:t>and</w:t>
      </w:r>
      <w:r w:rsidRPr="0049203F">
        <w:rPr>
          <w:rFonts w:ascii="Poppins" w:hAnsi="Poppins" w:cs="Poppins"/>
          <w:lang w:val="en-US"/>
        </w:rPr>
        <w:t xml:space="preserve"> heartbeat</w:t>
      </w:r>
      <w:r w:rsidR="00471F37">
        <w:rPr>
          <w:rFonts w:ascii="Poppins" w:hAnsi="Poppins" w:cs="Poppins"/>
          <w:lang w:val="en-US"/>
        </w:rPr>
        <w:t>s</w:t>
      </w:r>
      <w:r w:rsidRPr="0049203F">
        <w:rPr>
          <w:rFonts w:ascii="Poppins" w:hAnsi="Poppins" w:cs="Poppins"/>
          <w:lang w:val="en-US"/>
        </w:rPr>
        <w:t xml:space="preserve"> caused by new findings.</w:t>
      </w:r>
    </w:p>
    <w:sectPr w:rsidR="009024C5" w:rsidRPr="0049203F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B90EE" w14:textId="77777777" w:rsidR="00F70567" w:rsidRDefault="00F70567" w:rsidP="00346B82">
      <w:pPr>
        <w:spacing w:after="0" w:line="240" w:lineRule="auto"/>
      </w:pPr>
      <w:r>
        <w:separator/>
      </w:r>
    </w:p>
  </w:endnote>
  <w:endnote w:type="continuationSeparator" w:id="0">
    <w:p w14:paraId="242C67EC" w14:textId="77777777" w:rsidR="00F70567" w:rsidRDefault="00F70567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0C2E5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0359BB8" wp14:editId="23A3A043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57129B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5747E994" wp14:editId="7CD8C6A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234ADAFA" wp14:editId="09BF73A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61F52" w14:textId="77777777" w:rsidR="00F70567" w:rsidRDefault="00F70567" w:rsidP="00346B82">
      <w:pPr>
        <w:spacing w:after="0" w:line="240" w:lineRule="auto"/>
      </w:pPr>
      <w:r>
        <w:separator/>
      </w:r>
    </w:p>
  </w:footnote>
  <w:footnote w:type="continuationSeparator" w:id="0">
    <w:p w14:paraId="46598E2F" w14:textId="77777777" w:rsidR="00F70567" w:rsidRDefault="00F70567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26E"/>
    <w:rsid w:val="00017236"/>
    <w:rsid w:val="00051846"/>
    <w:rsid w:val="00074B96"/>
    <w:rsid w:val="000837AF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0613"/>
    <w:rsid w:val="00183B62"/>
    <w:rsid w:val="00185DF4"/>
    <w:rsid w:val="001C541C"/>
    <w:rsid w:val="001E644E"/>
    <w:rsid w:val="002330EF"/>
    <w:rsid w:val="00247729"/>
    <w:rsid w:val="00253FF7"/>
    <w:rsid w:val="002752B9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1F37"/>
    <w:rsid w:val="00477EA4"/>
    <w:rsid w:val="0049203F"/>
    <w:rsid w:val="004B662B"/>
    <w:rsid w:val="004C1AA7"/>
    <w:rsid w:val="004D137A"/>
    <w:rsid w:val="004D3242"/>
    <w:rsid w:val="004D39B8"/>
    <w:rsid w:val="004D5782"/>
    <w:rsid w:val="004F28D5"/>
    <w:rsid w:val="0050467F"/>
    <w:rsid w:val="00507B73"/>
    <w:rsid w:val="005724A0"/>
    <w:rsid w:val="00582DFE"/>
    <w:rsid w:val="00582FFF"/>
    <w:rsid w:val="00586749"/>
    <w:rsid w:val="005D48E8"/>
    <w:rsid w:val="006207A8"/>
    <w:rsid w:val="00622493"/>
    <w:rsid w:val="0062526F"/>
    <w:rsid w:val="006427FB"/>
    <w:rsid w:val="006432C4"/>
    <w:rsid w:val="006445CC"/>
    <w:rsid w:val="006576FF"/>
    <w:rsid w:val="00663CD8"/>
    <w:rsid w:val="0066641F"/>
    <w:rsid w:val="0068233B"/>
    <w:rsid w:val="0068668B"/>
    <w:rsid w:val="006A71C0"/>
    <w:rsid w:val="006B0A2D"/>
    <w:rsid w:val="006B1839"/>
    <w:rsid w:val="006C298C"/>
    <w:rsid w:val="006D1964"/>
    <w:rsid w:val="006D3E6F"/>
    <w:rsid w:val="006E10C6"/>
    <w:rsid w:val="006E433E"/>
    <w:rsid w:val="006E690A"/>
    <w:rsid w:val="007055FF"/>
    <w:rsid w:val="00714B49"/>
    <w:rsid w:val="0071726E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75384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51724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E25C9"/>
    <w:rsid w:val="00EF6B79"/>
    <w:rsid w:val="00EF7FC9"/>
    <w:rsid w:val="00F04BD7"/>
    <w:rsid w:val="00F32BEA"/>
    <w:rsid w:val="00F70567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D2E70"/>
  <w15:docId w15:val="{B769922F-EE74-4A79-859D-9FBD7CF2D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26</TotalTime>
  <Pages>3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1361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Blanca Aranyó Camprodon</cp:lastModifiedBy>
  <cp:revision>8</cp:revision>
  <cp:lastPrinted>2018-07-05T11:15:00Z</cp:lastPrinted>
  <dcterms:created xsi:type="dcterms:W3CDTF">2020-10-07T07:49:00Z</dcterms:created>
  <dcterms:modified xsi:type="dcterms:W3CDTF">2020-11-18T14:35:00Z</dcterms:modified>
</cp:coreProperties>
</file>