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eastAsia="Calibri" w:hAnsi="Calibri"/>
          <w:b w:val="0"/>
          <w:bCs w:val="0"/>
          <w:kern w:val="0"/>
          <w:sz w:val="22"/>
          <w:szCs w:val="22"/>
          <w:lang w:eastAsia="en-US"/>
        </w:rPr>
        <w:id w:val="-1048840063"/>
        <w:docPartObj>
          <w:docPartGallery w:val="Cover Pages"/>
          <w:docPartUnique/>
        </w:docPartObj>
      </w:sdtPr>
      <w:sdtEndPr>
        <w:rPr>
          <w:sz w:val="72"/>
          <w:lang w:val="en-GB"/>
        </w:rPr>
      </w:sdtEndPr>
      <w:sdtContent>
        <w:p w14:paraId="17543D84" w14:textId="77777777" w:rsidR="00CC34F8" w:rsidRDefault="00CC34F8" w:rsidP="00CC34F8">
          <w:pPr>
            <w:pStyle w:val="Ttulo1"/>
            <w:spacing w:before="0" w:beforeAutospacing="0" w:after="0" w:afterAutospacing="0" w:line="264" w:lineRule="atLeast"/>
            <w:textAlignment w:val="baseline"/>
            <w:rPr>
              <w:rFonts w:ascii="Helvetica" w:hAnsi="Helvetica"/>
              <w:sz w:val="28"/>
              <w:szCs w:val="28"/>
            </w:rPr>
          </w:pPr>
          <w:r>
            <w:rPr>
              <w:b w:val="0"/>
              <w:noProof/>
            </w:rPr>
            <w:drawing>
              <wp:anchor distT="0" distB="0" distL="114300" distR="114300" simplePos="0" relativeHeight="251694592" behindDoc="0" locked="0" layoutInCell="1" allowOverlap="1" wp14:anchorId="37E867BC" wp14:editId="69E06FEF">
                <wp:simplePos x="0" y="0"/>
                <wp:positionH relativeFrom="page">
                  <wp:posOffset>-107315</wp:posOffset>
                </wp:positionH>
                <wp:positionV relativeFrom="page">
                  <wp:align>top</wp:align>
                </wp:positionV>
                <wp:extent cx="7705725" cy="2339340"/>
                <wp:effectExtent l="0" t="0" r="9525" b="3810"/>
                <wp:wrapSquare wrapText="bothSides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Banner DCT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5725" cy="2339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0249D45" w14:textId="77777777" w:rsidR="003808A9" w:rsidRPr="00DA3882" w:rsidRDefault="003808A9" w:rsidP="003808A9">
          <w:pPr>
            <w:spacing w:after="0" w:line="240" w:lineRule="auto"/>
            <w:jc w:val="center"/>
            <w:rPr>
              <w:rFonts w:ascii="Helvetica" w:hAnsi="Helvetica"/>
              <w:sz w:val="28"/>
              <w:szCs w:val="28"/>
              <w:lang w:val="en-GB"/>
            </w:rPr>
          </w:pPr>
          <w:r w:rsidRPr="00DA3882">
            <w:rPr>
              <w:rFonts w:ascii="Helvetica" w:hAnsi="Helvetica"/>
              <w:sz w:val="28"/>
              <w:szCs w:val="28"/>
              <w:lang w:val="en-GB"/>
            </w:rPr>
            <w:t>Specialised PR Agency for Cutting Edge Hair Professionals. </w:t>
          </w:r>
        </w:p>
        <w:p w14:paraId="67B22AD8" w14:textId="77777777" w:rsidR="003808A9" w:rsidRPr="00DA3882" w:rsidRDefault="003808A9" w:rsidP="003808A9">
          <w:pPr>
            <w:spacing w:after="0" w:line="240" w:lineRule="auto"/>
            <w:jc w:val="center"/>
            <w:rPr>
              <w:b/>
              <w:sz w:val="72"/>
              <w:lang w:val="en-GB"/>
            </w:rPr>
          </w:pPr>
          <w:r w:rsidRPr="00DA3882">
            <w:rPr>
              <w:rFonts w:ascii="Helvetica" w:hAnsi="Helvetica"/>
              <w:i/>
              <w:color w:val="BB95C9"/>
              <w:sz w:val="28"/>
              <w:szCs w:val="28"/>
              <w:lang w:val="en-GB"/>
            </w:rPr>
            <w:t>Creative Hairdressers</w:t>
          </w:r>
          <w:r w:rsidRPr="00DA3882">
            <w:rPr>
              <w:rFonts w:ascii="Helvetica" w:hAnsi="Helvetica"/>
              <w:color w:val="7030A0"/>
              <w:sz w:val="28"/>
              <w:szCs w:val="28"/>
              <w:lang w:val="en-GB"/>
            </w:rPr>
            <w:t> </w:t>
          </w:r>
          <w:r w:rsidRPr="00DA3882">
            <w:rPr>
              <w:rFonts w:ascii="Helvetica" w:hAnsi="Helvetica"/>
              <w:sz w:val="28"/>
              <w:szCs w:val="28"/>
              <w:lang w:val="en-GB"/>
            </w:rPr>
            <w:t>are our clients.</w:t>
          </w:r>
        </w:p>
        <w:p w14:paraId="462F7926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264790C1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22890FCF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7F304DEA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7B2A026A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15AB98D1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73124A96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1FC45355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49BD9AA7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09E2CA0B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5C6DC583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7A3F114C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6087813A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49756835" w14:textId="77777777" w:rsidR="00CC34F8" w:rsidRPr="00244494" w:rsidRDefault="00CC34F8" w:rsidP="00CC34F8">
          <w:pPr>
            <w:pStyle w:val="Piedepgina"/>
            <w:jc w:val="center"/>
            <w:rPr>
              <w:b/>
              <w:sz w:val="28"/>
              <w:lang w:val="en-GB"/>
            </w:rPr>
          </w:pPr>
        </w:p>
        <w:p w14:paraId="382BA6CD" w14:textId="77777777" w:rsidR="00CC34F8" w:rsidRPr="00244494" w:rsidRDefault="00CC34F8" w:rsidP="00CC34F8">
          <w:pPr>
            <w:pStyle w:val="Piedepgina"/>
            <w:jc w:val="center"/>
            <w:rPr>
              <w:b/>
              <w:sz w:val="28"/>
              <w:lang w:val="en-GB"/>
            </w:rPr>
          </w:pPr>
        </w:p>
        <w:p w14:paraId="7DAACF60" w14:textId="77777777" w:rsidR="00CC34F8" w:rsidRPr="00244494" w:rsidRDefault="00CC34F8" w:rsidP="00CC34F8">
          <w:pPr>
            <w:pStyle w:val="Piedepgina"/>
            <w:jc w:val="center"/>
            <w:rPr>
              <w:b/>
              <w:sz w:val="28"/>
              <w:lang w:val="en-GB"/>
            </w:rPr>
          </w:pPr>
        </w:p>
        <w:p w14:paraId="1CE28BF7" w14:textId="77777777" w:rsidR="00CC34F8" w:rsidRPr="00244494" w:rsidRDefault="00CC34F8" w:rsidP="00CC34F8">
          <w:pPr>
            <w:pStyle w:val="Piedepgina"/>
            <w:jc w:val="center"/>
            <w:rPr>
              <w:b/>
              <w:sz w:val="28"/>
              <w:lang w:val="en-GB"/>
            </w:rPr>
          </w:pPr>
        </w:p>
        <w:p w14:paraId="25555957" w14:textId="77777777" w:rsidR="003808A9" w:rsidRPr="00244494" w:rsidRDefault="003808A9" w:rsidP="003808A9">
          <w:pPr>
            <w:pStyle w:val="Piedepgina"/>
            <w:jc w:val="center"/>
            <w:rPr>
              <w:rStyle w:val="Hipervnculo"/>
              <w:sz w:val="28"/>
              <w:lang w:val="en-GB"/>
            </w:rPr>
          </w:pPr>
        </w:p>
        <w:p w14:paraId="5651124E" w14:textId="77777777" w:rsidR="003808A9" w:rsidRPr="00DA3882" w:rsidRDefault="003808A9" w:rsidP="003808A9">
          <w:pPr>
            <w:pStyle w:val="Piedepgina"/>
            <w:jc w:val="center"/>
            <w:rPr>
              <w:b/>
              <w:sz w:val="28"/>
              <w:lang w:val="en-GB"/>
            </w:rPr>
          </w:pPr>
          <w:r w:rsidRPr="00DA3882">
            <w:rPr>
              <w:b/>
              <w:sz w:val="28"/>
              <w:lang w:val="en-GB"/>
            </w:rPr>
            <w:t xml:space="preserve">For more information, please contact Marta de Paco </w:t>
          </w:r>
        </w:p>
        <w:p w14:paraId="7F3820E9" w14:textId="77777777" w:rsidR="003808A9" w:rsidRPr="00DA3882" w:rsidRDefault="003808A9" w:rsidP="003808A9">
          <w:pPr>
            <w:pStyle w:val="Piedepgina"/>
            <w:jc w:val="center"/>
            <w:rPr>
              <w:rStyle w:val="Hipervnculo"/>
              <w:sz w:val="28"/>
              <w:lang w:val="en-GB"/>
            </w:rPr>
          </w:pPr>
          <w:r w:rsidRPr="00DA3882">
            <w:rPr>
              <w:noProof/>
              <w:lang w:val="en-GB" w:eastAsia="es-ES"/>
            </w:rPr>
            <w:drawing>
              <wp:anchor distT="121920" distB="321564" distL="224028" distR="435864" simplePos="0" relativeHeight="251700736" behindDoc="0" locked="0" layoutInCell="1" allowOverlap="1" wp14:anchorId="27537E09" wp14:editId="4916EE9E">
                <wp:simplePos x="0" y="0"/>
                <wp:positionH relativeFrom="margin">
                  <wp:posOffset>1194308</wp:posOffset>
                </wp:positionH>
                <wp:positionV relativeFrom="paragraph">
                  <wp:posOffset>17780</wp:posOffset>
                </wp:positionV>
                <wp:extent cx="190373" cy="190246"/>
                <wp:effectExtent l="133350" t="152400" r="343535" b="343535"/>
                <wp:wrapNone/>
                <wp:docPr id="8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Imagen 9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89865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A3882">
            <w:rPr>
              <w:b/>
              <w:sz w:val="28"/>
              <w:lang w:val="en-GB"/>
            </w:rPr>
            <w:t>On         +34670780664 or email</w:t>
          </w:r>
          <w:r w:rsidRPr="00DA3882">
            <w:rPr>
              <w:sz w:val="28"/>
              <w:lang w:val="en-GB"/>
            </w:rPr>
            <w:t xml:space="preserve"> </w:t>
          </w:r>
          <w:hyperlink r:id="rId8" w:history="1">
            <w:r w:rsidRPr="00DA3882">
              <w:rPr>
                <w:rStyle w:val="Hipervnculo"/>
                <w:sz w:val="28"/>
                <w:lang w:val="en-GB"/>
              </w:rPr>
              <w:t>press@dreamscometrue.es</w:t>
            </w:r>
          </w:hyperlink>
        </w:p>
        <w:p w14:paraId="51177E9E" w14:textId="77777777" w:rsidR="00CC34F8" w:rsidRPr="00244494" w:rsidRDefault="00CC34F8" w:rsidP="00CC34F8">
          <w:pPr>
            <w:pStyle w:val="Piedepgina"/>
            <w:jc w:val="center"/>
            <w:rPr>
              <w:rStyle w:val="Hipervnculo"/>
              <w:lang w:val="en-GB"/>
            </w:rPr>
          </w:pPr>
        </w:p>
        <w:p w14:paraId="0D614E38" w14:textId="77777777" w:rsidR="00CC34F8" w:rsidRPr="00244494" w:rsidRDefault="00CC34F8" w:rsidP="00CC34F8">
          <w:pPr>
            <w:pStyle w:val="Piedepgina"/>
            <w:jc w:val="center"/>
            <w:rPr>
              <w:rStyle w:val="Hipervnculo"/>
              <w:lang w:val="en-GB"/>
            </w:rPr>
          </w:pPr>
        </w:p>
        <w:p w14:paraId="69026427" w14:textId="77777777" w:rsidR="00CC34F8" w:rsidRPr="00244494" w:rsidRDefault="00CC34F8" w:rsidP="00CC34F8">
          <w:pPr>
            <w:pStyle w:val="Piedepgina"/>
            <w:jc w:val="center"/>
            <w:rPr>
              <w:rStyle w:val="Hipervnculo"/>
              <w:lang w:val="en-GB"/>
            </w:rPr>
          </w:pPr>
        </w:p>
        <w:p w14:paraId="1BC913A5" w14:textId="77777777" w:rsidR="00CC34F8" w:rsidRPr="00244494" w:rsidRDefault="00CC34F8" w:rsidP="00CC34F8">
          <w:pPr>
            <w:pStyle w:val="Piedepgina"/>
            <w:jc w:val="center"/>
            <w:rPr>
              <w:rStyle w:val="Hipervnculo"/>
              <w:lang w:val="en-GB"/>
            </w:rPr>
          </w:pPr>
        </w:p>
        <w:p w14:paraId="0C0374DD" w14:textId="77777777" w:rsidR="00CC34F8" w:rsidRPr="00244494" w:rsidRDefault="00CC34F8" w:rsidP="00CC34F8">
          <w:pPr>
            <w:pStyle w:val="Piedepgina"/>
            <w:jc w:val="center"/>
            <w:rPr>
              <w:rStyle w:val="Hipervnculo"/>
              <w:lang w:val="en-GB"/>
            </w:rPr>
          </w:pPr>
        </w:p>
        <w:p w14:paraId="7BA7068B" w14:textId="77777777" w:rsidR="00CC34F8" w:rsidRPr="00244494" w:rsidRDefault="00CC34F8" w:rsidP="00CC34F8">
          <w:pPr>
            <w:pStyle w:val="Piedepgina"/>
            <w:jc w:val="center"/>
            <w:rPr>
              <w:rStyle w:val="Hipervnculo"/>
              <w:lang w:val="en-GB"/>
            </w:rPr>
          </w:pPr>
        </w:p>
        <w:p w14:paraId="51B2EE8B" w14:textId="77777777" w:rsidR="00CC34F8" w:rsidRPr="00244494" w:rsidRDefault="00CC34F8" w:rsidP="00CC34F8">
          <w:pPr>
            <w:pStyle w:val="Piedepgina"/>
            <w:jc w:val="center"/>
            <w:rPr>
              <w:rStyle w:val="Hipervnculo"/>
              <w:lang w:val="en-GB"/>
            </w:rPr>
          </w:pPr>
        </w:p>
        <w:p w14:paraId="587621A3" w14:textId="77777777" w:rsidR="00CC34F8" w:rsidRPr="00244494" w:rsidRDefault="00CC34F8" w:rsidP="00CC34F8">
          <w:pPr>
            <w:pStyle w:val="Piedepgina"/>
            <w:jc w:val="center"/>
            <w:rPr>
              <w:rStyle w:val="Hipervnculo"/>
              <w:lang w:val="en-GB"/>
            </w:rPr>
          </w:pPr>
        </w:p>
        <w:p w14:paraId="6D1FAF77" w14:textId="77777777" w:rsidR="003808A9" w:rsidRPr="00DA3882" w:rsidRDefault="003808A9" w:rsidP="003808A9">
          <w:pPr>
            <w:pStyle w:val="Piedepgina"/>
            <w:jc w:val="center"/>
            <w:rPr>
              <w:b/>
              <w:i/>
              <w:sz w:val="28"/>
              <w:u w:val="single"/>
              <w:lang w:val="en-GB"/>
            </w:rPr>
          </w:pPr>
          <w:r w:rsidRPr="00DA3882">
            <w:rPr>
              <w:b/>
              <w:i/>
              <w:sz w:val="28"/>
              <w:u w:val="single"/>
              <w:lang w:val="en-GB"/>
            </w:rPr>
            <w:t xml:space="preserve">Important: </w:t>
          </w:r>
        </w:p>
        <w:p w14:paraId="739B6356" w14:textId="77777777" w:rsidR="003808A9" w:rsidRPr="00DA3882" w:rsidRDefault="003808A9" w:rsidP="003808A9">
          <w:pPr>
            <w:pStyle w:val="Piedepgina"/>
            <w:jc w:val="center"/>
            <w:rPr>
              <w:b/>
              <w:i/>
              <w:sz w:val="28"/>
              <w:lang w:val="en-GB"/>
            </w:rPr>
          </w:pPr>
          <w:r w:rsidRPr="00DA3882">
            <w:rPr>
              <w:b/>
              <w:i/>
              <w:sz w:val="28"/>
              <w:lang w:val="en-GB"/>
            </w:rPr>
            <w:t xml:space="preserve">These images are only available for editorial content. </w:t>
          </w:r>
        </w:p>
        <w:p w14:paraId="2B3EC4DE" w14:textId="77777777" w:rsidR="003808A9" w:rsidRPr="00DA3882" w:rsidRDefault="003808A9" w:rsidP="003808A9">
          <w:pPr>
            <w:pStyle w:val="Piedepgina"/>
            <w:jc w:val="center"/>
            <w:rPr>
              <w:b/>
              <w:i/>
              <w:sz w:val="28"/>
              <w:lang w:val="en-GB"/>
            </w:rPr>
          </w:pPr>
          <w:r w:rsidRPr="00DA3882">
            <w:rPr>
              <w:b/>
              <w:i/>
              <w:sz w:val="28"/>
              <w:lang w:val="en-GB"/>
            </w:rPr>
            <w:t>Credits must be included.</w:t>
          </w:r>
        </w:p>
        <w:p w14:paraId="22133E69" w14:textId="77777777" w:rsidR="003808A9" w:rsidRPr="00DA3882" w:rsidRDefault="003808A9" w:rsidP="003808A9">
          <w:pPr>
            <w:pStyle w:val="Piedepgina"/>
            <w:jc w:val="center"/>
            <w:rPr>
              <w:b/>
              <w:i/>
              <w:sz w:val="28"/>
              <w:lang w:val="en-GB"/>
            </w:rPr>
          </w:pPr>
          <w:r w:rsidRPr="00DA3882">
            <w:rPr>
              <w:b/>
              <w:i/>
              <w:sz w:val="28"/>
              <w:lang w:val="en-GB"/>
            </w:rPr>
            <w:t>Notification of their publication is expected.</w:t>
          </w:r>
        </w:p>
        <w:p w14:paraId="5F7D57FD" w14:textId="77777777" w:rsidR="00CC34F8" w:rsidRPr="00244494" w:rsidRDefault="00CC34F8" w:rsidP="00CC34F8">
          <w:pPr>
            <w:pStyle w:val="Piedepgina"/>
            <w:jc w:val="center"/>
            <w:rPr>
              <w:b/>
              <w:lang w:val="en-GB"/>
            </w:rPr>
          </w:pPr>
        </w:p>
        <w:p w14:paraId="66A56F15" w14:textId="77777777" w:rsidR="00CC34F8" w:rsidRDefault="00CC34F8" w:rsidP="00CC34F8">
          <w:pPr>
            <w:spacing w:after="0" w:line="240" w:lineRule="auto"/>
            <w:jc w:val="center"/>
            <w:rPr>
              <w:sz w:val="72"/>
              <w:lang w:val="en-GB"/>
            </w:rPr>
          </w:pPr>
          <w:r>
            <w:rPr>
              <w:b/>
              <w:noProof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92544" behindDoc="0" locked="0" layoutInCell="1" allowOverlap="1" wp14:anchorId="6F06C609" wp14:editId="71E84B5E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9838690</wp:posOffset>
                    </wp:positionV>
                    <wp:extent cx="1684020" cy="333375"/>
                    <wp:effectExtent l="0" t="0" r="0" b="9525"/>
                    <wp:wrapSquare wrapText="bothSides"/>
                    <wp:docPr id="45" name="Grupo 4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684020" cy="333375"/>
                              <a:chOff x="0" y="0"/>
                              <a:chExt cx="1684037" cy="333375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Imagen 46">
                                <a:hlinkClick r:id="rId9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4085" cy="333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Imagen 47">
                                <a:hlinkClick r:id="rId1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6206" y="131806"/>
                                <a:ext cx="172085" cy="172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Imagen 48">
                                <a:hlinkClick r:id="rId13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85103" y="140044"/>
                                <a:ext cx="168275" cy="168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n 49">
                                <a:hlinkClick r:id="rId13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15762" y="140044"/>
                                <a:ext cx="168275" cy="168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085C98D" id="Grupo 45" o:spid="_x0000_s1026" style="position:absolute;margin-left:0;margin-top:774.7pt;width:132.6pt;height:26.25pt;z-index:251692544;mso-position-horizontal:center;mso-position-horizontal-relative:margin;mso-position-vertical-relative:margin" coordsize="16840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46" o:spid="_x0000_s1027" type="#_x0000_t75" href="http://www.dreamscometrue.es/" style="position:absolute;width:9340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mbLAAAAA2wAAAA8AAABkcnMvZG93bnJldi54bWxEj0FrAjEUhO8F/0N4greaWFR0NYpYar2q&#10;7f2RPHdXNy9Lkur6702h0OMwM98wy3XnGnGjEGvPGkZDBYLYeFtzqeHr9PE6AxETssXGM2l4UIT1&#10;qveyxML6Ox/odkylyBCOBWqoUmoLKaOpyGEc+pY4e2cfHKYsQyltwHuGu0a+KTWVDmvOCxW2tK3I&#10;XI8/ToOZt0FNZp9qfxq73eRg3r8dXrQe9LvNAkSiLv2H/9p7q2E8hd8v+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CZssAAAADbAAAADwAAAAAAAAAAAAAAAACfAgAA&#10;ZHJzL2Rvd25yZXYueG1sUEsFBgAAAAAEAAQA9wAAAIwDAAAAAA==&#10;" o:button="t">
                      <v:fill o:detectmouseclick="t"/>
                      <v:imagedata r:id="rId16" o:title=""/>
                      <v:path arrowok="t"/>
                    </v:shape>
                    <v:shape id="Imagen 47" o:spid="_x0000_s1028" type="#_x0000_t75" href="https://www.facebook.com/comunicahair/" style="position:absolute;left:10462;top:1318;width:1720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R8XFAAAA2wAAAA8AAABkcnMvZG93bnJldi54bWxEj0FrAjEUhO8F/0N4hd5qtlK1bI3iCgUR&#10;oag99PjYvO7Gbl6WJHVXf70pCB6HmfmGmS1624gT+WAcK3gZZiCIS6cNVwq+Dh/PbyBCRNbYOCYF&#10;ZwqwmA8eZphr1/GOTvtYiQThkKOCOsY2lzKUNVkMQ9cSJ+/HeYsxSV9J7bFLcNvIUZZNpEXDaaHG&#10;llY1lb/7P6ug2MbtZRyK3ef35uyP66Ppi84o9fTYL99BROrjPXxrr7WC1yn8f0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wkfFxQAAANsAAAAPAAAAAAAAAAAAAAAA&#10;AJ8CAABkcnMvZG93bnJldi54bWxQSwUGAAAAAAQABAD3AAAAkQMAAAAA&#10;" o:button="t">
                      <v:fill o:detectmouseclick="t"/>
                      <v:imagedata r:id="rId17" o:title=""/>
                      <v:path arrowok="t"/>
                    </v:shape>
                    <v:shape id="Imagen 48" o:spid="_x0000_s1029" type="#_x0000_t75" href="https://www.instagram.com/comunicahair/" style="position:absolute;left:12851;top:1400;width:1682;height: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bq7BAAAA2wAAAA8AAABkcnMvZG93bnJldi54bWxET89rwjAUvg/8H8ITdpupMqZWo4ggePAw&#10;3RS8PZpnW5q8lCa23f56cxA8fny/l+veGtFS40vHCsajBARx5nTJuYLfn93HDIQPyBqNY1LwRx7W&#10;q8HbElPtOj5Sewq5iCHsU1RQhFCnUvqsIIt+5GriyN1cYzFE2ORSN9jFcGvkJEm+pMWSY0OBNW0L&#10;yqrT3SqYzv7L8aHy3+d5Ja+X6cG02Bml3of9ZgEiUB9e4qd7rxV8xrHx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hbq7BAAAA2wAAAA8AAAAAAAAAAAAAAAAAnwIA&#10;AGRycy9kb3ducmV2LnhtbFBLBQYAAAAABAAEAPcAAACNAwAAAAA=&#10;" o:button="t">
                      <v:fill o:detectmouseclick="t"/>
                      <v:imagedata r:id="rId18" o:title=""/>
                      <v:path arrowok="t"/>
                    </v:shape>
                    <v:shape id="Imagen 49" o:spid="_x0000_s1030" type="#_x0000_t75" href="https://www.instagram.com/comunicahair/" style="position:absolute;left:15157;top:1400;width:1683;height: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IdLEAAAA2wAAAA8AAABkcnMvZG93bnJldi54bWxEj09rwkAUxO8Fv8PyCr0Us7G1RdOsoqLQ&#10;a5Me9PbIvvzB7Nuwu2r67d1CocdhZn7D5OvR9OJKzneWFcySFARxZXXHjYLv8jBdgPABWWNvmRT8&#10;kIf1avKQY6btjb/oWoRGRAj7DBW0IQyZlL5qyaBP7EAcvdo6gyFK10jt8BbhppcvafouDXYcF1oc&#10;aNdSdS4uRkH6fNq/7utyU53tdqmdm+/o7ajU0+O4+QARaAz/4b/2p1YwX8Lvl/g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wIdLEAAAA2wAAAA8AAAAAAAAAAAAAAAAA&#10;nwIAAGRycy9kb3ducmV2LnhtbFBLBQYAAAAABAAEAPcAAACQAwAAAAA=&#10;" o:button="t">
                      <v:fill o:detectmouseclick="t"/>
                      <v:imagedata r:id="rId19" o:title=""/>
                      <v:path arrowok="t"/>
                    </v:shape>
                    <w10:wrap type="square" anchorx="margin" anchory="margin"/>
                  </v:group>
                </w:pict>
              </mc:Fallback>
            </mc:AlternateContent>
          </w:r>
          <w:r w:rsidRPr="00244494">
            <w:rPr>
              <w:b/>
              <w:sz w:val="72"/>
              <w:lang w:val="en-GB"/>
            </w:rPr>
            <w:br w:type="page"/>
          </w:r>
        </w:p>
      </w:sdtContent>
    </w:sdt>
    <w:p w14:paraId="73A3613A" w14:textId="77777777" w:rsidR="001E644E" w:rsidRPr="00244494" w:rsidRDefault="00504291" w:rsidP="001E644E">
      <w:pPr>
        <w:spacing w:after="0" w:line="240" w:lineRule="atLeast"/>
        <w:jc w:val="right"/>
        <w:rPr>
          <w:b/>
          <w:sz w:val="60"/>
          <w:szCs w:val="60"/>
          <w:lang w:val="en-GB"/>
        </w:rPr>
      </w:pPr>
      <w:r w:rsidRPr="001E5448"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698688" behindDoc="0" locked="0" layoutInCell="1" allowOverlap="1" wp14:anchorId="77A037FA" wp14:editId="58906223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1533525" cy="2043979"/>
            <wp:effectExtent l="152400" t="152400" r="352425" b="356870"/>
            <wp:wrapNone/>
            <wp:docPr id="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3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604" w:rsidRPr="00244494">
        <w:rPr>
          <w:b/>
          <w:sz w:val="60"/>
          <w:szCs w:val="60"/>
          <w:lang w:val="en-GB"/>
        </w:rPr>
        <w:t>MANUEL MON</w:t>
      </w:r>
    </w:p>
    <w:p w14:paraId="5DD5DDC9" w14:textId="4FF65CEE" w:rsidR="001E644E" w:rsidRPr="00244494" w:rsidRDefault="00F404F2" w:rsidP="001E644E">
      <w:pPr>
        <w:spacing w:after="0" w:line="240" w:lineRule="atLeast"/>
        <w:jc w:val="right"/>
        <w:rPr>
          <w:b/>
          <w:sz w:val="52"/>
          <w:lang w:val="en-GB"/>
        </w:rPr>
      </w:pPr>
      <w:r w:rsidRPr="00244494">
        <w:rPr>
          <w:b/>
          <w:sz w:val="52"/>
          <w:lang w:val="en-GB"/>
        </w:rPr>
        <w:t>OL</w:t>
      </w:r>
      <w:r w:rsidR="003808A9" w:rsidRPr="00244494">
        <w:rPr>
          <w:b/>
          <w:sz w:val="52"/>
          <w:lang w:val="en-GB"/>
        </w:rPr>
        <w:t>I</w:t>
      </w:r>
      <w:r w:rsidRPr="00244494">
        <w:rPr>
          <w:b/>
          <w:sz w:val="52"/>
          <w:lang w:val="en-GB"/>
        </w:rPr>
        <w:t>MPIA</w:t>
      </w:r>
      <w:r w:rsidR="00920604" w:rsidRPr="00244494">
        <w:rPr>
          <w:b/>
          <w:sz w:val="56"/>
          <w:lang w:val="en-GB"/>
        </w:rPr>
        <w:t xml:space="preserve"> </w:t>
      </w:r>
      <w:r w:rsidR="001E644E" w:rsidRPr="00244494">
        <w:rPr>
          <w:b/>
          <w:sz w:val="52"/>
          <w:lang w:val="en-GB"/>
        </w:rPr>
        <w:t>Collection</w:t>
      </w:r>
    </w:p>
    <w:p w14:paraId="70AA61A0" w14:textId="77777777" w:rsidR="001E644E" w:rsidRPr="00244494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244494">
        <w:rPr>
          <w:sz w:val="24"/>
          <w:szCs w:val="24"/>
          <w:lang w:val="en-GB"/>
        </w:rPr>
        <w:t xml:space="preserve"> </w:t>
      </w:r>
    </w:p>
    <w:p w14:paraId="53702FC2" w14:textId="77777777" w:rsidR="001E644E" w:rsidRPr="00244494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244494">
        <w:rPr>
          <w:sz w:val="24"/>
          <w:szCs w:val="24"/>
          <w:lang w:val="en-GB"/>
        </w:rPr>
        <w:t xml:space="preserve"> </w:t>
      </w:r>
    </w:p>
    <w:p w14:paraId="11E51067" w14:textId="77777777" w:rsidR="00504291" w:rsidRPr="00244494" w:rsidRDefault="00504291" w:rsidP="004714EB">
      <w:pPr>
        <w:spacing w:after="0"/>
        <w:rPr>
          <w:b/>
          <w:color w:val="FFFFFF" w:themeColor="background1"/>
          <w:sz w:val="44"/>
          <w:szCs w:val="24"/>
          <w:lang w:val="en-GB"/>
        </w:rPr>
      </w:pPr>
    </w:p>
    <w:p w14:paraId="1BB2FA9D" w14:textId="77777777" w:rsidR="00504291" w:rsidRPr="00244494" w:rsidRDefault="00504291" w:rsidP="004714EB">
      <w:pPr>
        <w:spacing w:after="0"/>
        <w:rPr>
          <w:b/>
          <w:color w:val="FFFFFF" w:themeColor="background1"/>
          <w:sz w:val="44"/>
          <w:szCs w:val="24"/>
          <w:lang w:val="en-GB"/>
        </w:rPr>
      </w:pPr>
    </w:p>
    <w:p w14:paraId="3C451F8B" w14:textId="77777777" w:rsidR="00504291" w:rsidRPr="00244494" w:rsidRDefault="00504291" w:rsidP="004714EB">
      <w:pPr>
        <w:spacing w:after="0"/>
        <w:rPr>
          <w:b/>
          <w:color w:val="FFFFFF" w:themeColor="background1"/>
          <w:sz w:val="44"/>
          <w:szCs w:val="24"/>
          <w:lang w:val="en-GB"/>
        </w:rPr>
      </w:pPr>
      <w:r w:rsidRPr="00906CA2">
        <w:rPr>
          <w:noProof/>
          <w:color w:val="FFFFFF" w:themeColor="background1"/>
          <w:sz w:val="40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611BD58" wp14:editId="6199B0A2">
                <wp:simplePos x="0" y="0"/>
                <wp:positionH relativeFrom="page">
                  <wp:posOffset>200025</wp:posOffset>
                </wp:positionH>
                <wp:positionV relativeFrom="page">
                  <wp:posOffset>2907030</wp:posOffset>
                </wp:positionV>
                <wp:extent cx="7063740" cy="3261360"/>
                <wp:effectExtent l="152400" t="57150" r="41910" b="0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3753" cy="2560143"/>
                          <a:chOff x="189037" y="324376"/>
                          <a:chExt cx="4396242" cy="1725603"/>
                        </a:xfrm>
                      </wpg:grpSpPr>
                      <pic:pic xmlns:pic="http://schemas.openxmlformats.org/drawingml/2006/picture">
                        <pic:nvPicPr>
                          <pic:cNvPr id="2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90320" y="364667"/>
                            <a:ext cx="1194959" cy="164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9037" y="324376"/>
                            <a:ext cx="1196721" cy="1725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60229" y="467849"/>
                            <a:ext cx="1047709" cy="144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2D59D" id="Grupo 1" o:spid="_x0000_s1026" style="position:absolute;margin-left:15.75pt;margin-top:228.9pt;width:556.2pt;height:256.8pt;z-index:251668992;mso-position-horizontal-relative:page;mso-position-vertical-relative:page;mso-width-relative:margin;mso-height-relative:margin" coordorigin="1890,3243" coordsize="43962,17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3903;top:3646;width:11949;height:16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">
                  <v:imagedata r:id="rId24" o:title=""/>
                  <v:shadow on="t" color="#333" opacity="42598f" origin="-.5,-.5" offset="2.74397mm,2.74397mm"/>
                </v:shape>
                <v:shape id="Imagen 6" o:spid="_x0000_s1028" type="#_x0000_t75" style="position:absolute;left:1890;top:3243;width:11967;height:17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">
                  <v:imagedata r:id="rId25" o:title=""/>
                  <v:shadow on="t" color="#333" opacity="42598f" origin="-.5,-.5" offset="2.74397mm,2.74397mm"/>
                </v:shape>
                <v:shape id="Imagen 5" o:spid="_x0000_s1029" type="#_x0000_t75" style="position:absolute;left:18602;top:4678;width:10477;height:1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">
                  <v:imagedata r:id="rId26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14:paraId="42D7EE6A" w14:textId="47DDEE80" w:rsidR="00A10A0C" w:rsidRPr="00244494" w:rsidRDefault="00504291" w:rsidP="00504291">
      <w:pPr>
        <w:spacing w:after="0" w:line="240" w:lineRule="auto"/>
        <w:rPr>
          <w:sz w:val="28"/>
          <w:szCs w:val="28"/>
          <w:lang w:val="en-GB"/>
        </w:rPr>
      </w:pPr>
      <w:r w:rsidRPr="00244494">
        <w:rPr>
          <w:b/>
          <w:color w:val="FFFFFF" w:themeColor="background1"/>
          <w:sz w:val="44"/>
          <w:szCs w:val="24"/>
          <w:lang w:val="en-GB"/>
        </w:rPr>
        <w:t xml:space="preserve">WARDS </w:t>
      </w:r>
      <w:r w:rsidRPr="00244494">
        <w:rPr>
          <w:b/>
          <w:color w:val="FFFFFF" w:themeColor="background1"/>
          <w:sz w:val="28"/>
          <w:szCs w:val="28"/>
          <w:lang w:val="en-GB"/>
        </w:rPr>
        <w:t>2</w:t>
      </w:r>
      <w:r w:rsidR="003808A9" w:rsidRPr="00244494">
        <w:rPr>
          <w:b/>
          <w:sz w:val="28"/>
          <w:szCs w:val="28"/>
          <w:lang w:val="en-GB"/>
        </w:rPr>
        <w:t>Hair</w:t>
      </w:r>
      <w:r w:rsidR="00A10A0C" w:rsidRPr="00244494">
        <w:rPr>
          <w:b/>
          <w:sz w:val="28"/>
          <w:szCs w:val="28"/>
          <w:lang w:val="en-GB"/>
        </w:rPr>
        <w:t xml:space="preserve">: </w:t>
      </w:r>
      <w:r w:rsidR="00A10A0C" w:rsidRPr="00244494">
        <w:rPr>
          <w:sz w:val="28"/>
          <w:szCs w:val="28"/>
          <w:lang w:val="en-GB"/>
        </w:rPr>
        <w:t>Manuel Mon @Manuel Mon Estilistas</w:t>
      </w:r>
    </w:p>
    <w:p w14:paraId="70E226F4" w14:textId="77777777" w:rsidR="00504291" w:rsidRPr="00F404F2" w:rsidRDefault="00504291" w:rsidP="00504291">
      <w:pPr>
        <w:spacing w:after="0" w:line="240" w:lineRule="auto"/>
        <w:jc w:val="center"/>
        <w:rPr>
          <w:sz w:val="28"/>
          <w:szCs w:val="28"/>
        </w:rPr>
      </w:pPr>
      <w:r w:rsidRPr="00F404F2">
        <w:rPr>
          <w:b/>
          <w:sz w:val="28"/>
          <w:szCs w:val="28"/>
        </w:rPr>
        <w:t>Instagram:</w:t>
      </w:r>
      <w:r w:rsidRPr="00F404F2">
        <w:rPr>
          <w:sz w:val="28"/>
          <w:szCs w:val="28"/>
        </w:rPr>
        <w:t xml:space="preserve"> @manuelmonoficial</w:t>
      </w:r>
    </w:p>
    <w:p w14:paraId="2EFD65AA" w14:textId="31088352" w:rsidR="00A10A0C" w:rsidRPr="00F404F2" w:rsidRDefault="003808A9" w:rsidP="00504291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Ph</w:t>
      </w:r>
      <w:r w:rsidR="00A10A0C" w:rsidRPr="00F404F2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tographer</w:t>
      </w:r>
      <w:r w:rsidR="00A10A0C" w:rsidRPr="00F404F2">
        <w:rPr>
          <w:sz w:val="28"/>
          <w:szCs w:val="28"/>
        </w:rPr>
        <w:t>: Bernardo Baragaño</w:t>
      </w:r>
      <w:r w:rsidR="00504291" w:rsidRPr="00F404F2">
        <w:rPr>
          <w:sz w:val="28"/>
          <w:szCs w:val="28"/>
        </w:rPr>
        <w:t xml:space="preserve"> </w:t>
      </w:r>
      <w:r w:rsidR="00504291" w:rsidRPr="00F404F2">
        <w:rPr>
          <w:b/>
          <w:sz w:val="28"/>
          <w:szCs w:val="28"/>
        </w:rPr>
        <w:t>Instagram:</w:t>
      </w:r>
      <w:r w:rsidR="00504291" w:rsidRPr="00F404F2">
        <w:rPr>
          <w:sz w:val="28"/>
          <w:szCs w:val="28"/>
        </w:rPr>
        <w:t xml:space="preserve"> @vertigoestudio</w:t>
      </w:r>
    </w:p>
    <w:p w14:paraId="4A31EA86" w14:textId="38A6FE1D" w:rsidR="00A10A0C" w:rsidRPr="00F404F2" w:rsidRDefault="003808A9" w:rsidP="0050429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Make-up</w:t>
      </w:r>
      <w:r w:rsidR="00A10A0C" w:rsidRPr="00F404F2">
        <w:rPr>
          <w:b/>
          <w:sz w:val="28"/>
          <w:szCs w:val="28"/>
        </w:rPr>
        <w:t xml:space="preserve">: </w:t>
      </w:r>
      <w:r w:rsidR="00086228">
        <w:rPr>
          <w:bCs/>
          <w:sz w:val="28"/>
          <w:szCs w:val="28"/>
        </w:rPr>
        <w:t>Helena Truébano y María Montes</w:t>
      </w:r>
    </w:p>
    <w:p w14:paraId="77FEE042" w14:textId="5406A027" w:rsidR="00A10A0C" w:rsidRPr="00086228" w:rsidRDefault="003808A9" w:rsidP="00504291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Styling</w:t>
      </w:r>
      <w:r w:rsidR="00A10A0C" w:rsidRPr="00086228">
        <w:rPr>
          <w:b/>
          <w:sz w:val="28"/>
          <w:szCs w:val="28"/>
        </w:rPr>
        <w:t xml:space="preserve">: </w:t>
      </w:r>
      <w:r w:rsidR="00086228" w:rsidRPr="00086228">
        <w:rPr>
          <w:bCs/>
          <w:sz w:val="28"/>
          <w:szCs w:val="28"/>
        </w:rPr>
        <w:t>Adriana Mira</w:t>
      </w:r>
      <w:r w:rsidR="00086228">
        <w:rPr>
          <w:bCs/>
          <w:sz w:val="28"/>
          <w:szCs w:val="28"/>
        </w:rPr>
        <w:t>nda</w:t>
      </w:r>
    </w:p>
    <w:p w14:paraId="07EE2C0E" w14:textId="1D3AEC4F" w:rsidR="00DC256D" w:rsidRPr="00CC1284" w:rsidRDefault="00DC256D" w:rsidP="00086228">
      <w:pPr>
        <w:spacing w:after="0" w:line="240" w:lineRule="auto"/>
        <w:jc w:val="center"/>
        <w:rPr>
          <w:sz w:val="28"/>
          <w:szCs w:val="28"/>
        </w:rPr>
      </w:pPr>
      <w:r w:rsidRPr="00CC1284">
        <w:rPr>
          <w:b/>
          <w:sz w:val="28"/>
          <w:szCs w:val="28"/>
        </w:rPr>
        <w:t>Products</w:t>
      </w:r>
      <w:r w:rsidRPr="00CC1284">
        <w:rPr>
          <w:sz w:val="28"/>
          <w:szCs w:val="28"/>
        </w:rPr>
        <w:t xml:space="preserve">: Revlon Professional </w:t>
      </w:r>
      <w:r w:rsidRPr="00CC1284">
        <w:rPr>
          <w:b/>
          <w:sz w:val="28"/>
          <w:szCs w:val="28"/>
        </w:rPr>
        <w:t>Instagram:</w:t>
      </w:r>
      <w:r w:rsidRPr="00CC1284">
        <w:rPr>
          <w:sz w:val="28"/>
          <w:szCs w:val="28"/>
        </w:rPr>
        <w:t xml:space="preserve"> @revlonprofessional_es</w:t>
      </w:r>
    </w:p>
    <w:p w14:paraId="571CD419" w14:textId="77777777" w:rsidR="00DC256D" w:rsidRPr="00CC1284" w:rsidRDefault="00DC256D" w:rsidP="00DC256D">
      <w:pPr>
        <w:spacing w:after="0" w:line="240" w:lineRule="auto"/>
        <w:jc w:val="center"/>
        <w:rPr>
          <w:sz w:val="28"/>
          <w:szCs w:val="28"/>
        </w:rPr>
      </w:pPr>
    </w:p>
    <w:p w14:paraId="0801BA12" w14:textId="77777777" w:rsidR="001E644E" w:rsidRPr="00CC128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454C0919" w14:textId="77777777" w:rsidR="001E644E" w:rsidRPr="00CC128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1105E5A4" w14:textId="77777777" w:rsidR="001E644E" w:rsidRPr="00CC128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2A478B16" w14:textId="77777777" w:rsidR="001E644E" w:rsidRPr="00CC128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15AFA1E9" w14:textId="457398AE" w:rsidR="001E644E" w:rsidRPr="00CC1284" w:rsidRDefault="001E644E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0DE33619" w14:textId="7EB534EE" w:rsidR="00420717" w:rsidRPr="00244494" w:rsidRDefault="00132D90" w:rsidP="0064713D">
      <w:pPr>
        <w:spacing w:after="0" w:line="240" w:lineRule="auto"/>
        <w:jc w:val="right"/>
        <w:rPr>
          <w:b/>
          <w:sz w:val="60"/>
          <w:szCs w:val="60"/>
          <w:lang w:val="en-GB"/>
        </w:rPr>
      </w:pPr>
      <w:r>
        <w:rPr>
          <w:rFonts w:cs="Calibri"/>
          <w:noProof/>
          <w:sz w:val="24"/>
          <w:szCs w:val="24"/>
          <w:lang w:eastAsia="es-ES"/>
        </w:rPr>
        <w:drawing>
          <wp:anchor distT="0" distB="0" distL="114300" distR="114300" simplePos="0" relativeHeight="251671040" behindDoc="0" locked="0" layoutInCell="1" allowOverlap="1" wp14:anchorId="601A249F" wp14:editId="08BC99F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4" name="Imagen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T ComunicaHair - Firma_martadepaco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4" r="13630" b="8227"/>
                    <a:stretch/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244494">
        <w:rPr>
          <w:sz w:val="28"/>
          <w:szCs w:val="24"/>
          <w:lang w:val="en-GB"/>
        </w:rPr>
        <w:br w:type="page"/>
      </w:r>
      <w:r w:rsidR="00420717" w:rsidRPr="001E5448"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696640" behindDoc="0" locked="0" layoutInCell="1" allowOverlap="1" wp14:anchorId="06D75BC4" wp14:editId="0EE82CFF">
            <wp:simplePos x="0" y="0"/>
            <wp:positionH relativeFrom="margin">
              <wp:posOffset>-307340</wp:posOffset>
            </wp:positionH>
            <wp:positionV relativeFrom="paragraph">
              <wp:posOffset>48376</wp:posOffset>
            </wp:positionV>
            <wp:extent cx="1533525" cy="2043979"/>
            <wp:effectExtent l="152400" t="152400" r="352425" b="356870"/>
            <wp:wrapNone/>
            <wp:docPr id="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3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717" w:rsidRPr="00244494">
        <w:rPr>
          <w:b/>
          <w:sz w:val="60"/>
          <w:szCs w:val="60"/>
          <w:lang w:val="en-GB"/>
        </w:rPr>
        <w:t>MANUEL MON</w:t>
      </w:r>
    </w:p>
    <w:p w14:paraId="609F1760" w14:textId="0E097ADC" w:rsidR="00420717" w:rsidRPr="00244494" w:rsidRDefault="00F404F2" w:rsidP="00420717">
      <w:pPr>
        <w:spacing w:after="0" w:line="240" w:lineRule="atLeast"/>
        <w:jc w:val="right"/>
        <w:rPr>
          <w:b/>
          <w:sz w:val="52"/>
          <w:lang w:val="en-GB"/>
        </w:rPr>
      </w:pPr>
      <w:r w:rsidRPr="00244494">
        <w:rPr>
          <w:b/>
          <w:sz w:val="48"/>
          <w:lang w:val="en-GB"/>
        </w:rPr>
        <w:t>OL</w:t>
      </w:r>
      <w:r w:rsidR="003808A9" w:rsidRPr="00244494">
        <w:rPr>
          <w:b/>
          <w:sz w:val="48"/>
          <w:lang w:val="en-GB"/>
        </w:rPr>
        <w:t>I</w:t>
      </w:r>
      <w:r w:rsidRPr="00244494">
        <w:rPr>
          <w:b/>
          <w:sz w:val="48"/>
          <w:lang w:val="en-GB"/>
        </w:rPr>
        <w:t>MPIA</w:t>
      </w:r>
      <w:r w:rsidR="00420717" w:rsidRPr="00244494">
        <w:rPr>
          <w:b/>
          <w:sz w:val="52"/>
          <w:lang w:val="en-GB"/>
        </w:rPr>
        <w:t xml:space="preserve"> Collection</w:t>
      </w:r>
    </w:p>
    <w:p w14:paraId="5250A3DA" w14:textId="77777777" w:rsidR="00420717" w:rsidRPr="00244494" w:rsidRDefault="00420717" w:rsidP="00420717">
      <w:pPr>
        <w:spacing w:after="0"/>
        <w:jc w:val="center"/>
        <w:rPr>
          <w:sz w:val="24"/>
          <w:szCs w:val="24"/>
          <w:lang w:val="en-GB"/>
        </w:rPr>
      </w:pPr>
      <w:r w:rsidRPr="00244494">
        <w:rPr>
          <w:sz w:val="24"/>
          <w:szCs w:val="24"/>
          <w:lang w:val="en-GB"/>
        </w:rPr>
        <w:t xml:space="preserve"> </w:t>
      </w:r>
    </w:p>
    <w:p w14:paraId="7AAAC433" w14:textId="77777777" w:rsidR="00420717" w:rsidRPr="00244494" w:rsidRDefault="00420717" w:rsidP="00420717">
      <w:pPr>
        <w:spacing w:after="0"/>
        <w:jc w:val="center"/>
        <w:rPr>
          <w:sz w:val="24"/>
          <w:szCs w:val="24"/>
          <w:lang w:val="en-GB"/>
        </w:rPr>
      </w:pPr>
      <w:r w:rsidRPr="00244494">
        <w:rPr>
          <w:sz w:val="24"/>
          <w:szCs w:val="24"/>
          <w:lang w:val="en-GB"/>
        </w:rPr>
        <w:t xml:space="preserve"> </w:t>
      </w:r>
    </w:p>
    <w:p w14:paraId="0435C8D9" w14:textId="77777777" w:rsidR="001E644E" w:rsidRPr="00244494" w:rsidRDefault="001E644E" w:rsidP="001E644E">
      <w:pPr>
        <w:spacing w:after="0" w:line="240" w:lineRule="atLeast"/>
        <w:jc w:val="right"/>
        <w:rPr>
          <w:b/>
          <w:sz w:val="72"/>
          <w:lang w:val="en-GB"/>
        </w:rPr>
      </w:pPr>
    </w:p>
    <w:p w14:paraId="1E66EB1A" w14:textId="77777777" w:rsidR="001E644E" w:rsidRPr="00244494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6D55F5BF" w14:textId="5F8B6CD1" w:rsidR="001E644E" w:rsidRPr="0024449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15C18E29" w14:textId="650B6A78" w:rsidR="001E644E" w:rsidRPr="0024449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3D77726B" w14:textId="02DA7C73" w:rsidR="001E644E" w:rsidRPr="00244494" w:rsidRDefault="00CC1284" w:rsidP="001E644E">
      <w:pPr>
        <w:spacing w:after="0"/>
        <w:jc w:val="center"/>
        <w:rPr>
          <w:b/>
          <w:sz w:val="28"/>
          <w:szCs w:val="24"/>
          <w:lang w:val="en-GB"/>
        </w:rPr>
      </w:pPr>
      <w:r>
        <w:rPr>
          <w:strike/>
          <w:noProof/>
          <w:sz w:val="28"/>
          <w:szCs w:val="24"/>
          <w:lang w:eastAsia="es-ES"/>
        </w:rPr>
        <w:drawing>
          <wp:anchor distT="0" distB="0" distL="114300" distR="114300" simplePos="0" relativeHeight="251674112" behindDoc="0" locked="0" layoutInCell="1" allowOverlap="1" wp14:anchorId="7C12EE5A" wp14:editId="66FB576F">
            <wp:simplePos x="0" y="0"/>
            <wp:positionH relativeFrom="margin">
              <wp:posOffset>1803400</wp:posOffset>
            </wp:positionH>
            <wp:positionV relativeFrom="paragraph">
              <wp:posOffset>26670</wp:posOffset>
            </wp:positionV>
            <wp:extent cx="2679700" cy="3746500"/>
            <wp:effectExtent l="152400" t="152400" r="342900" b="34290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74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D3D34" w14:textId="33E03DC7" w:rsidR="00504291" w:rsidRPr="00244494" w:rsidRDefault="00504291" w:rsidP="001E644E">
      <w:pPr>
        <w:tabs>
          <w:tab w:val="center" w:pos="4819"/>
          <w:tab w:val="left" w:pos="6855"/>
        </w:tabs>
        <w:spacing w:after="0"/>
        <w:jc w:val="center"/>
        <w:rPr>
          <w:i/>
          <w:sz w:val="32"/>
          <w:lang w:val="en-GB"/>
        </w:rPr>
      </w:pPr>
    </w:p>
    <w:p w14:paraId="3BD1AE8F" w14:textId="77777777" w:rsidR="00504291" w:rsidRPr="00244494" w:rsidRDefault="00504291" w:rsidP="001E644E">
      <w:pPr>
        <w:tabs>
          <w:tab w:val="center" w:pos="4819"/>
          <w:tab w:val="left" w:pos="6855"/>
        </w:tabs>
        <w:spacing w:after="0"/>
        <w:jc w:val="center"/>
        <w:rPr>
          <w:i/>
          <w:sz w:val="32"/>
          <w:lang w:val="en-GB"/>
        </w:rPr>
      </w:pPr>
    </w:p>
    <w:p w14:paraId="76228667" w14:textId="77777777" w:rsidR="001E644E" w:rsidRPr="0024449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14:paraId="258B112F" w14:textId="77777777" w:rsidR="001E644E" w:rsidRPr="0024449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14:paraId="631F03FA" w14:textId="584819D5" w:rsidR="009024C5" w:rsidRPr="00244494" w:rsidRDefault="00CC1284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  <w:r w:rsidRPr="00244494">
        <w:rPr>
          <w:sz w:val="28"/>
          <w:szCs w:val="24"/>
          <w:lang w:val="en-GB"/>
        </w:rPr>
        <w:tab/>
      </w:r>
    </w:p>
    <w:p w14:paraId="1E1358AC" w14:textId="673D7B2D" w:rsidR="00CC1284" w:rsidRPr="00244494" w:rsidRDefault="00CC1284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14:paraId="20709CA4" w14:textId="034FFBC5" w:rsidR="003808A9" w:rsidRPr="00244494" w:rsidRDefault="003808A9" w:rsidP="003808A9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14:paraId="1B360005" w14:textId="212527D2" w:rsidR="003808A9" w:rsidRPr="00244494" w:rsidRDefault="003808A9" w:rsidP="003808A9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3808A9">
        <w:rPr>
          <w:sz w:val="28"/>
          <w:szCs w:val="24"/>
          <w:lang w:val="en"/>
        </w:rPr>
        <w:t>In each effort, in the impetus of each of our actions, we express the electricity of our being. We transpire vibrations and exhale the energy that moves us.</w:t>
      </w:r>
      <w:r w:rsidRPr="003808A9">
        <w:rPr>
          <w:sz w:val="28"/>
          <w:szCs w:val="24"/>
          <w:lang w:val="en"/>
        </w:rPr>
        <w:br/>
      </w:r>
      <w:r w:rsidRPr="003808A9">
        <w:rPr>
          <w:b/>
          <w:bCs/>
          <w:sz w:val="28"/>
          <w:szCs w:val="24"/>
          <w:lang w:val="en"/>
        </w:rPr>
        <w:t xml:space="preserve">Olimpia </w:t>
      </w:r>
      <w:r w:rsidR="00244494">
        <w:rPr>
          <w:sz w:val="28"/>
          <w:szCs w:val="24"/>
          <w:lang w:val="en"/>
        </w:rPr>
        <w:t>by</w:t>
      </w:r>
      <w:r w:rsidRPr="003808A9">
        <w:rPr>
          <w:sz w:val="28"/>
          <w:szCs w:val="24"/>
          <w:lang w:val="en"/>
        </w:rPr>
        <w:t xml:space="preserve"> </w:t>
      </w:r>
      <w:r w:rsidRPr="003808A9">
        <w:rPr>
          <w:b/>
          <w:bCs/>
          <w:sz w:val="28"/>
          <w:szCs w:val="24"/>
          <w:lang w:val="en"/>
        </w:rPr>
        <w:t>Manuel Mon</w:t>
      </w:r>
      <w:r w:rsidRPr="003808A9">
        <w:rPr>
          <w:sz w:val="28"/>
          <w:szCs w:val="24"/>
          <w:lang w:val="en"/>
        </w:rPr>
        <w:t xml:space="preserve"> is the representation of our transmuted power in the symbology of sport. Short hair</w:t>
      </w:r>
      <w:r>
        <w:rPr>
          <w:sz w:val="28"/>
          <w:szCs w:val="24"/>
          <w:lang w:val="en"/>
        </w:rPr>
        <w:t>styles</w:t>
      </w:r>
      <w:r w:rsidRPr="003808A9">
        <w:rPr>
          <w:sz w:val="28"/>
          <w:szCs w:val="24"/>
          <w:lang w:val="en"/>
        </w:rPr>
        <w:t xml:space="preserve"> full of strength and colo</w:t>
      </w:r>
      <w:r>
        <w:rPr>
          <w:sz w:val="28"/>
          <w:szCs w:val="24"/>
          <w:lang w:val="en"/>
        </w:rPr>
        <w:t>u</w:t>
      </w:r>
      <w:r w:rsidRPr="003808A9">
        <w:rPr>
          <w:sz w:val="28"/>
          <w:szCs w:val="24"/>
          <w:lang w:val="en"/>
        </w:rPr>
        <w:t>rs that are</w:t>
      </w:r>
      <w:r>
        <w:rPr>
          <w:sz w:val="28"/>
          <w:szCs w:val="24"/>
          <w:lang w:val="en"/>
        </w:rPr>
        <w:t xml:space="preserve"> like the</w:t>
      </w:r>
      <w:r w:rsidRPr="003808A9">
        <w:rPr>
          <w:sz w:val="28"/>
          <w:szCs w:val="24"/>
          <w:lang w:val="en"/>
        </w:rPr>
        <w:t xml:space="preserve"> explosion of our character: agility, vigor and originality.</w:t>
      </w:r>
    </w:p>
    <w:p w14:paraId="3CAB4C22" w14:textId="7C73AC9C" w:rsidR="00CC1284" w:rsidRPr="00244494" w:rsidRDefault="00A81370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244494">
        <w:rPr>
          <w:sz w:val="28"/>
          <w:szCs w:val="24"/>
          <w:lang w:val="en-GB"/>
        </w:rPr>
        <w:t xml:space="preserve"> </w:t>
      </w:r>
    </w:p>
    <w:p w14:paraId="50CBF0C2" w14:textId="162A6C3D" w:rsidR="00A81370" w:rsidRPr="00CC34F8" w:rsidRDefault="00132D90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>
        <w:rPr>
          <w:rFonts w:cs="Calibri"/>
          <w:noProof/>
          <w:sz w:val="24"/>
          <w:szCs w:val="24"/>
          <w:lang w:eastAsia="es-ES"/>
        </w:rPr>
        <w:drawing>
          <wp:anchor distT="0" distB="0" distL="114300" distR="114300" simplePos="0" relativeHeight="251676160" behindDoc="0" locked="0" layoutInCell="1" allowOverlap="1" wp14:anchorId="5773229D" wp14:editId="51C146DA">
            <wp:simplePos x="0" y="0"/>
            <wp:positionH relativeFrom="margin">
              <wp:align>center</wp:align>
            </wp:positionH>
            <wp:positionV relativeFrom="margin">
              <wp:posOffset>9171940</wp:posOffset>
            </wp:positionV>
            <wp:extent cx="1695450" cy="1260475"/>
            <wp:effectExtent l="0" t="0" r="0" b="0"/>
            <wp:wrapSquare wrapText="bothSides"/>
            <wp:docPr id="18" name="Imagen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T ComunicaHair - Firma_martadepaco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4" r="13630" b="8227"/>
                    <a:stretch/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1370" w:rsidRPr="00CC34F8" w:rsidSect="0066641F">
      <w:pgSz w:w="11906" w:h="16838"/>
      <w:pgMar w:top="-426" w:right="1134" w:bottom="142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F68B7" w14:textId="77777777" w:rsidR="003146F9" w:rsidRDefault="003146F9" w:rsidP="00346B82">
      <w:pPr>
        <w:spacing w:after="0" w:line="240" w:lineRule="auto"/>
      </w:pPr>
      <w:r>
        <w:separator/>
      </w:r>
    </w:p>
  </w:endnote>
  <w:endnote w:type="continuationSeparator" w:id="0">
    <w:p w14:paraId="44406022" w14:textId="77777777" w:rsidR="003146F9" w:rsidRDefault="003146F9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46C52" w14:textId="77777777" w:rsidR="003146F9" w:rsidRDefault="003146F9" w:rsidP="00346B82">
      <w:pPr>
        <w:spacing w:after="0" w:line="240" w:lineRule="auto"/>
      </w:pPr>
      <w:r>
        <w:separator/>
      </w:r>
    </w:p>
  </w:footnote>
  <w:footnote w:type="continuationSeparator" w:id="0">
    <w:p w14:paraId="5D1141A2" w14:textId="77777777" w:rsidR="003146F9" w:rsidRDefault="003146F9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CC"/>
    <w:rsid w:val="00017236"/>
    <w:rsid w:val="00025479"/>
    <w:rsid w:val="00047DCA"/>
    <w:rsid w:val="00051846"/>
    <w:rsid w:val="00080501"/>
    <w:rsid w:val="00086228"/>
    <w:rsid w:val="000A59D2"/>
    <w:rsid w:val="000B043F"/>
    <w:rsid w:val="000B65CA"/>
    <w:rsid w:val="000C5EF0"/>
    <w:rsid w:val="000C6D0A"/>
    <w:rsid w:val="0010410D"/>
    <w:rsid w:val="00130F0D"/>
    <w:rsid w:val="00132D90"/>
    <w:rsid w:val="00143874"/>
    <w:rsid w:val="00145CE9"/>
    <w:rsid w:val="001460E5"/>
    <w:rsid w:val="00170B5D"/>
    <w:rsid w:val="00185DF4"/>
    <w:rsid w:val="001C541C"/>
    <w:rsid w:val="001E644E"/>
    <w:rsid w:val="002330EF"/>
    <w:rsid w:val="00244494"/>
    <w:rsid w:val="00247729"/>
    <w:rsid w:val="002C73E4"/>
    <w:rsid w:val="002E1869"/>
    <w:rsid w:val="002E2756"/>
    <w:rsid w:val="002E48FA"/>
    <w:rsid w:val="00305885"/>
    <w:rsid w:val="003146F9"/>
    <w:rsid w:val="0033676E"/>
    <w:rsid w:val="00346B82"/>
    <w:rsid w:val="0035102A"/>
    <w:rsid w:val="00362B7D"/>
    <w:rsid w:val="003808A9"/>
    <w:rsid w:val="003A57CE"/>
    <w:rsid w:val="00410BB9"/>
    <w:rsid w:val="00420717"/>
    <w:rsid w:val="0042613A"/>
    <w:rsid w:val="00447200"/>
    <w:rsid w:val="0046155B"/>
    <w:rsid w:val="004714EB"/>
    <w:rsid w:val="00477EA4"/>
    <w:rsid w:val="004A6845"/>
    <w:rsid w:val="004B662B"/>
    <w:rsid w:val="004D5782"/>
    <w:rsid w:val="004F28D5"/>
    <w:rsid w:val="004F34CC"/>
    <w:rsid w:val="00504291"/>
    <w:rsid w:val="0050467F"/>
    <w:rsid w:val="00507B73"/>
    <w:rsid w:val="00582DFE"/>
    <w:rsid w:val="00586749"/>
    <w:rsid w:val="005D48E8"/>
    <w:rsid w:val="005F5B31"/>
    <w:rsid w:val="0062526F"/>
    <w:rsid w:val="006427FB"/>
    <w:rsid w:val="0064713D"/>
    <w:rsid w:val="0065189C"/>
    <w:rsid w:val="00661374"/>
    <w:rsid w:val="00663CD8"/>
    <w:rsid w:val="0066641F"/>
    <w:rsid w:val="00680AF0"/>
    <w:rsid w:val="0068233B"/>
    <w:rsid w:val="00690645"/>
    <w:rsid w:val="006A0E36"/>
    <w:rsid w:val="006A71C0"/>
    <w:rsid w:val="006B0A2D"/>
    <w:rsid w:val="006B1839"/>
    <w:rsid w:val="006C298C"/>
    <w:rsid w:val="006D3E6F"/>
    <w:rsid w:val="006E433E"/>
    <w:rsid w:val="006E690A"/>
    <w:rsid w:val="006E690C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7D3DC1"/>
    <w:rsid w:val="0080027E"/>
    <w:rsid w:val="00805312"/>
    <w:rsid w:val="008232E0"/>
    <w:rsid w:val="0083473D"/>
    <w:rsid w:val="00847D67"/>
    <w:rsid w:val="00886040"/>
    <w:rsid w:val="008973CE"/>
    <w:rsid w:val="008A1620"/>
    <w:rsid w:val="008B799A"/>
    <w:rsid w:val="008C4538"/>
    <w:rsid w:val="008F7A09"/>
    <w:rsid w:val="009024C5"/>
    <w:rsid w:val="00906CA2"/>
    <w:rsid w:val="00915C99"/>
    <w:rsid w:val="00920604"/>
    <w:rsid w:val="00942290"/>
    <w:rsid w:val="009848B4"/>
    <w:rsid w:val="00984CB3"/>
    <w:rsid w:val="00985B22"/>
    <w:rsid w:val="0099575C"/>
    <w:rsid w:val="00995FFB"/>
    <w:rsid w:val="009B0D28"/>
    <w:rsid w:val="009C0DF1"/>
    <w:rsid w:val="009D5226"/>
    <w:rsid w:val="009E0DFA"/>
    <w:rsid w:val="009E3C2F"/>
    <w:rsid w:val="009F5BA4"/>
    <w:rsid w:val="00A10A0C"/>
    <w:rsid w:val="00A251DF"/>
    <w:rsid w:val="00A46124"/>
    <w:rsid w:val="00A55B43"/>
    <w:rsid w:val="00A63272"/>
    <w:rsid w:val="00A81370"/>
    <w:rsid w:val="00A901D7"/>
    <w:rsid w:val="00A94DE8"/>
    <w:rsid w:val="00AA17A0"/>
    <w:rsid w:val="00AC0D0C"/>
    <w:rsid w:val="00AC734A"/>
    <w:rsid w:val="00AF6C85"/>
    <w:rsid w:val="00B0491B"/>
    <w:rsid w:val="00B152AD"/>
    <w:rsid w:val="00B156BC"/>
    <w:rsid w:val="00B32DC2"/>
    <w:rsid w:val="00B43B03"/>
    <w:rsid w:val="00B44061"/>
    <w:rsid w:val="00B5028B"/>
    <w:rsid w:val="00B77DA7"/>
    <w:rsid w:val="00B870A2"/>
    <w:rsid w:val="00BA5A3C"/>
    <w:rsid w:val="00BA77E6"/>
    <w:rsid w:val="00BB0344"/>
    <w:rsid w:val="00BB7764"/>
    <w:rsid w:val="00BC25A9"/>
    <w:rsid w:val="00BC2643"/>
    <w:rsid w:val="00BC4AAD"/>
    <w:rsid w:val="00BC5349"/>
    <w:rsid w:val="00BE646B"/>
    <w:rsid w:val="00BF48A2"/>
    <w:rsid w:val="00C0002D"/>
    <w:rsid w:val="00C14DA5"/>
    <w:rsid w:val="00C30319"/>
    <w:rsid w:val="00C61AFE"/>
    <w:rsid w:val="00C71447"/>
    <w:rsid w:val="00C807D5"/>
    <w:rsid w:val="00C92691"/>
    <w:rsid w:val="00CC1284"/>
    <w:rsid w:val="00CC34F8"/>
    <w:rsid w:val="00CC3788"/>
    <w:rsid w:val="00CC7B89"/>
    <w:rsid w:val="00CE025D"/>
    <w:rsid w:val="00CF7A81"/>
    <w:rsid w:val="00D0232C"/>
    <w:rsid w:val="00D05100"/>
    <w:rsid w:val="00D07499"/>
    <w:rsid w:val="00D12A38"/>
    <w:rsid w:val="00D20CB6"/>
    <w:rsid w:val="00D34124"/>
    <w:rsid w:val="00D44447"/>
    <w:rsid w:val="00DA726D"/>
    <w:rsid w:val="00DC256D"/>
    <w:rsid w:val="00DE388C"/>
    <w:rsid w:val="00E20C52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119E4"/>
    <w:rsid w:val="00F32BEA"/>
    <w:rsid w:val="00F404F2"/>
    <w:rsid w:val="00F7228F"/>
    <w:rsid w:val="00F811FF"/>
    <w:rsid w:val="00FA1417"/>
    <w:rsid w:val="00FC5E01"/>
    <w:rsid w:val="00FD2C00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93229"/>
  <w15:docId w15:val="{6CFAFA80-E831-460B-AB88-80B9B237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32BEA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6641F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basedOn w:val="Fuentedeprrafopredeter"/>
    <w:uiPriority w:val="22"/>
    <w:qFormat/>
    <w:rsid w:val="0066641F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F7A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F7A09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35990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9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8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9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05938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0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44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dreamscometrue.es" TargetMode="External"/><Relationship Id="rId13" Type="http://schemas.openxmlformats.org/officeDocument/2006/relationships/hyperlink" Target="https://www.instagram.com/comunicahair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facebook.com/comunicahair/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dreamscometrue.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XIUS%20COMPARTITS%20AMB%20BLANCA\PLANTILLES\XXXX%20Collection_XXX_CR&#201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XXXX Collection_XXX_CRÉDITOS ESP</Template>
  <TotalTime>1</TotalTime>
  <Pages>3</Pages>
  <Words>185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DCT COMUNICAHAIR</Company>
  <LinksUpToDate>false</LinksUpToDate>
  <CharactersWithSpaces>1203</CharactersWithSpaces>
  <SharedDoc>false</SharedDoc>
  <HLinks>
    <vt:vector size="24" baseType="variant">
      <vt:variant>
        <vt:i4>1376328</vt:i4>
      </vt:variant>
      <vt:variant>
        <vt:i4>-1</vt:i4>
      </vt:variant>
      <vt:variant>
        <vt:i4>1027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1028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1029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1030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DCT ComunicaHair</cp:lastModifiedBy>
  <cp:revision>3</cp:revision>
  <cp:lastPrinted>2018-07-05T10:15:00Z</cp:lastPrinted>
  <dcterms:created xsi:type="dcterms:W3CDTF">2020-04-10T07:58:00Z</dcterms:created>
  <dcterms:modified xsi:type="dcterms:W3CDTF">2020-04-14T08:19:00Z</dcterms:modified>
</cp:coreProperties>
</file>