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7C560" w14:textId="77777777" w:rsidR="00CC34F8" w:rsidRPr="00A25916" w:rsidRDefault="00BE62DE" w:rsidP="00622493">
      <w:pPr>
        <w:rPr>
          <w:b/>
        </w:rPr>
      </w:pPr>
      <w:bookmarkStart w:id="0" w:name="_Hlk48026472"/>
      <w:bookmarkEnd w:id="0"/>
      <w:r w:rsidRPr="00A25916">
        <w:rPr>
          <w:noProof/>
        </w:rPr>
        <w:drawing>
          <wp:anchor distT="0" distB="0" distL="114300" distR="114300" simplePos="0" relativeHeight="251660800" behindDoc="0" locked="0" layoutInCell="1" allowOverlap="1" wp14:anchorId="4E48345E" wp14:editId="34A990EB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DFD9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609757DB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2912461A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3D18093F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5E277965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2B690AC8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7CF747E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6CB4FDCE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679C7BC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38F079E6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7C81371B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042BFCC0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268C01A2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642759F3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54B29EA9" w14:textId="77777777" w:rsidR="00CC34F8" w:rsidRPr="00A25916" w:rsidRDefault="00CC34F8" w:rsidP="00CC34F8">
      <w:pPr>
        <w:pStyle w:val="Piedepgina"/>
        <w:jc w:val="center"/>
        <w:rPr>
          <w:b/>
          <w:sz w:val="28"/>
        </w:rPr>
      </w:pPr>
    </w:p>
    <w:p w14:paraId="637D9C00" w14:textId="77777777" w:rsidR="00CC34F8" w:rsidRPr="00A25916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A25916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64D68756" w14:textId="77777777" w:rsidR="004C1AA7" w:rsidRPr="00A25916" w:rsidRDefault="00BE62DE" w:rsidP="00CC34F8">
      <w:pPr>
        <w:pStyle w:val="Piedepgina"/>
        <w:jc w:val="center"/>
        <w:rPr>
          <w:sz w:val="28"/>
        </w:rPr>
      </w:pPr>
      <w:r w:rsidRPr="00A25916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0592D6B0" wp14:editId="6829579E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A25916">
        <w:rPr>
          <w:rFonts w:ascii="Poppins" w:hAnsi="Poppins" w:cs="Poppins"/>
          <w:b/>
          <w:sz w:val="24"/>
          <w:szCs w:val="20"/>
        </w:rPr>
        <w:t>móvil o         +34</w:t>
      </w:r>
      <w:r w:rsidR="004C1AA7" w:rsidRPr="00A25916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A25916">
        <w:rPr>
          <w:rFonts w:ascii="Poppins" w:hAnsi="Poppins" w:cs="Poppins"/>
          <w:b/>
          <w:sz w:val="24"/>
          <w:szCs w:val="20"/>
        </w:rPr>
        <w:t>670</w:t>
      </w:r>
      <w:r w:rsidR="004C1AA7" w:rsidRPr="00A25916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A25916">
        <w:rPr>
          <w:rFonts w:ascii="Poppins" w:hAnsi="Poppins" w:cs="Poppins"/>
          <w:b/>
          <w:sz w:val="24"/>
          <w:szCs w:val="20"/>
        </w:rPr>
        <w:t>780</w:t>
      </w:r>
      <w:r w:rsidR="004C1AA7" w:rsidRPr="00A25916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A25916">
        <w:rPr>
          <w:rFonts w:ascii="Poppins" w:hAnsi="Poppins" w:cs="Poppins"/>
          <w:b/>
          <w:sz w:val="24"/>
          <w:szCs w:val="20"/>
        </w:rPr>
        <w:t>664 y por email</w:t>
      </w:r>
      <w:r w:rsidR="00CC34F8" w:rsidRPr="00A25916">
        <w:rPr>
          <w:sz w:val="24"/>
          <w:szCs w:val="20"/>
        </w:rPr>
        <w:t xml:space="preserve"> </w:t>
      </w:r>
      <w:r w:rsidR="004C1AA7" w:rsidRPr="00A25916">
        <w:rPr>
          <w:sz w:val="28"/>
        </w:rPr>
        <w:fldChar w:fldCharType="begin"/>
      </w:r>
      <w:r w:rsidR="004C1AA7" w:rsidRPr="00A25916">
        <w:rPr>
          <w:sz w:val="28"/>
        </w:rPr>
        <w:instrText xml:space="preserve"> HYPERLINK "mailto:press@comunicahair.com</w:instrText>
      </w:r>
    </w:p>
    <w:p w14:paraId="1512D832" w14:textId="77777777" w:rsidR="004C1AA7" w:rsidRPr="00A25916" w:rsidRDefault="004C1AA7" w:rsidP="00CC34F8">
      <w:pPr>
        <w:pStyle w:val="Piedepgina"/>
        <w:jc w:val="center"/>
        <w:rPr>
          <w:rStyle w:val="Hipervnculo"/>
          <w:sz w:val="28"/>
        </w:rPr>
      </w:pPr>
      <w:r w:rsidRPr="00A25916">
        <w:rPr>
          <w:sz w:val="28"/>
        </w:rPr>
        <w:instrText xml:space="preserve">" </w:instrText>
      </w:r>
      <w:r w:rsidRPr="00A25916">
        <w:rPr>
          <w:sz w:val="28"/>
        </w:rPr>
        <w:fldChar w:fldCharType="separate"/>
      </w:r>
      <w:r w:rsidRPr="00A25916">
        <w:rPr>
          <w:rStyle w:val="Hipervnculo"/>
          <w:sz w:val="28"/>
        </w:rPr>
        <w:t>press@comunicahair.com</w:t>
      </w:r>
    </w:p>
    <w:p w14:paraId="0EFCA380" w14:textId="77777777" w:rsidR="00CC34F8" w:rsidRPr="00A25916" w:rsidRDefault="004C1AA7" w:rsidP="00CC34F8">
      <w:pPr>
        <w:pStyle w:val="Piedepgina"/>
        <w:jc w:val="center"/>
        <w:rPr>
          <w:rStyle w:val="Hipervnculo"/>
        </w:rPr>
      </w:pPr>
      <w:r w:rsidRPr="00A25916">
        <w:rPr>
          <w:sz w:val="28"/>
        </w:rPr>
        <w:fldChar w:fldCharType="end"/>
      </w:r>
    </w:p>
    <w:p w14:paraId="0D1914DC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1641E79C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795EFB2C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4BD6CD55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0A900395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51E62C77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0644BA0F" w14:textId="77777777" w:rsidR="00CC34F8" w:rsidRPr="00A25916" w:rsidRDefault="00CC34F8" w:rsidP="00CC34F8">
      <w:pPr>
        <w:pStyle w:val="Piedepgina"/>
        <w:jc w:val="center"/>
        <w:rPr>
          <w:rStyle w:val="Hipervnculo"/>
        </w:rPr>
      </w:pPr>
    </w:p>
    <w:p w14:paraId="15A28959" w14:textId="77777777" w:rsidR="00CC34F8" w:rsidRPr="00A25916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A25916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177BE224" w14:textId="77777777" w:rsidR="007055FF" w:rsidRPr="00A25916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A25916">
        <w:rPr>
          <w:rFonts w:ascii="Poppins" w:hAnsi="Poppins" w:cs="Poppins"/>
          <w:b/>
          <w:i/>
          <w:szCs w:val="18"/>
        </w:rPr>
        <w:t xml:space="preserve">Estas imágenes </w:t>
      </w:r>
      <w:r w:rsidRPr="00A25916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069F4B82" w14:textId="77777777" w:rsidR="007055FF" w:rsidRPr="00A25916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A25916">
        <w:rPr>
          <w:rFonts w:ascii="Poppins" w:hAnsi="Poppins" w:cs="Poppins"/>
          <w:b/>
          <w:i/>
          <w:szCs w:val="18"/>
        </w:rPr>
        <w:t>Los créditos deben ser incluidos.</w:t>
      </w:r>
    </w:p>
    <w:p w14:paraId="28207832" w14:textId="77777777" w:rsidR="007055FF" w:rsidRPr="00A25916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A25916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0AFD1F6" w14:textId="77777777" w:rsidR="00622493" w:rsidRPr="00A2591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4167BE4" w14:textId="77777777" w:rsidR="00622493" w:rsidRPr="00A2591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D9BDC82" w14:textId="77777777" w:rsidR="00622493" w:rsidRPr="00A2591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F671DD9" w14:textId="77777777" w:rsidR="00622493" w:rsidRPr="00A2591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F0F7A2" w14:textId="77777777" w:rsidR="00622493" w:rsidRPr="00A25916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458C79D" w14:textId="77777777" w:rsidR="00CC34F8" w:rsidRPr="00A25916" w:rsidRDefault="00CC34F8" w:rsidP="00CC34F8">
      <w:pPr>
        <w:pStyle w:val="Piedepgina"/>
        <w:jc w:val="center"/>
        <w:rPr>
          <w:b/>
        </w:rPr>
      </w:pPr>
    </w:p>
    <w:p w14:paraId="5CEE89A1" w14:textId="1D82B008" w:rsidR="001E644E" w:rsidRPr="00E41A22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0560" behindDoc="0" locked="0" layoutInCell="1" allowOverlap="1" wp14:anchorId="3803DA32" wp14:editId="79BDDDE7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16"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60B3288E" w14:textId="77777777" w:rsidR="0055108A" w:rsidRDefault="003F01B8" w:rsidP="0055108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3F01B8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4622DD26" w14:textId="201F0297" w:rsidR="001E644E" w:rsidRPr="00E41A22" w:rsidRDefault="001E644E" w:rsidP="0055108A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2643693" w14:textId="350FE37B" w:rsidR="00A25916" w:rsidRPr="00E41A22" w:rsidRDefault="00A25916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428AD7B7" w14:textId="51320650" w:rsidR="001E644E" w:rsidRPr="00E41A2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63826A4F" w14:textId="235B8A83" w:rsidR="001E644E" w:rsidRPr="00E41A2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1D3548F2" w14:textId="5B1ED153" w:rsidR="001E644E" w:rsidRPr="00E41A22" w:rsidRDefault="003E441A" w:rsidP="001E644E">
      <w:pPr>
        <w:jc w:val="center"/>
        <w:rPr>
          <w:b/>
          <w:sz w:val="24"/>
          <w:szCs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2304" behindDoc="0" locked="0" layoutInCell="1" allowOverlap="1" wp14:anchorId="01439605" wp14:editId="6EDCDE43">
            <wp:simplePos x="0" y="0"/>
            <wp:positionH relativeFrom="margin">
              <wp:posOffset>-537210</wp:posOffset>
            </wp:positionH>
            <wp:positionV relativeFrom="margin">
              <wp:posOffset>2548255</wp:posOffset>
            </wp:positionV>
            <wp:extent cx="2385060" cy="3292475"/>
            <wp:effectExtent l="152400" t="152400" r="358140" b="3651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C2323" w14:textId="3CAC59BC" w:rsidR="004D3242" w:rsidRPr="00E41A22" w:rsidRDefault="003E441A" w:rsidP="001E644E">
      <w:pPr>
        <w:spacing w:after="0"/>
        <w:jc w:val="center"/>
        <w:rPr>
          <w:b/>
          <w:sz w:val="28"/>
          <w:szCs w:val="24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4352" behindDoc="0" locked="0" layoutInCell="1" allowOverlap="1" wp14:anchorId="71A2E62F" wp14:editId="1D56DB6E">
            <wp:simplePos x="0" y="0"/>
            <wp:positionH relativeFrom="margin">
              <wp:posOffset>4265930</wp:posOffset>
            </wp:positionH>
            <wp:positionV relativeFrom="margin">
              <wp:posOffset>2548255</wp:posOffset>
            </wp:positionV>
            <wp:extent cx="2383155" cy="3292475"/>
            <wp:effectExtent l="152400" t="152400" r="360045" b="3651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328" behindDoc="0" locked="0" layoutInCell="1" allowOverlap="1" wp14:anchorId="365CE503" wp14:editId="062DE26C">
            <wp:simplePos x="0" y="0"/>
            <wp:positionH relativeFrom="margin">
              <wp:posOffset>1985010</wp:posOffset>
            </wp:positionH>
            <wp:positionV relativeFrom="margin">
              <wp:posOffset>2701290</wp:posOffset>
            </wp:positionV>
            <wp:extent cx="2186940" cy="3019425"/>
            <wp:effectExtent l="152400" t="152400" r="365760" b="3714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AD5A" w14:textId="4E1C501B" w:rsidR="00F655E0" w:rsidRPr="003E441A" w:rsidRDefault="00F655E0" w:rsidP="00F655E0">
      <w:pPr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BF53BF0" w14:textId="4B84E950" w:rsidR="004D3242" w:rsidRPr="00B5405D" w:rsidRDefault="00CC34F8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proofErr w:type="spellStart"/>
      <w:r w:rsidRPr="00B5405D">
        <w:rPr>
          <w:rFonts w:ascii="Poppins" w:hAnsi="Poppins" w:cs="Poppins"/>
          <w:b/>
          <w:sz w:val="24"/>
          <w:szCs w:val="24"/>
          <w:lang w:val="en-GB"/>
        </w:rPr>
        <w:t>Peluquería</w:t>
      </w:r>
      <w:proofErr w:type="spellEnd"/>
      <w:r w:rsidR="001E644E" w:rsidRPr="00B5405D">
        <w:rPr>
          <w:rFonts w:ascii="Poppins" w:hAnsi="Poppins" w:cs="Poppins"/>
          <w:b/>
          <w:sz w:val="24"/>
          <w:szCs w:val="24"/>
          <w:lang w:val="en-GB"/>
        </w:rPr>
        <w:t>:</w:t>
      </w:r>
      <w:r w:rsidR="001E644E" w:rsidRPr="00B5405D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="00A25916" w:rsidRPr="00B5405D">
        <w:rPr>
          <w:rFonts w:ascii="Poppins" w:hAnsi="Poppins" w:cs="Poppins"/>
          <w:sz w:val="24"/>
          <w:szCs w:val="24"/>
          <w:lang w:val="en-GB"/>
        </w:rPr>
        <w:t>Juanmy</w:t>
      </w:r>
      <w:proofErr w:type="spellEnd"/>
      <w:r w:rsidR="00A25916" w:rsidRPr="00B5405D">
        <w:rPr>
          <w:rFonts w:ascii="Poppins" w:hAnsi="Poppins" w:cs="Poppins"/>
          <w:sz w:val="24"/>
          <w:szCs w:val="24"/>
          <w:lang w:val="en-GB"/>
        </w:rPr>
        <w:t xml:space="preserve"> </w:t>
      </w:r>
      <w:proofErr w:type="spellStart"/>
      <w:r w:rsidR="00A25916" w:rsidRPr="00B5405D">
        <w:rPr>
          <w:rFonts w:ascii="Poppins" w:hAnsi="Poppins" w:cs="Poppins"/>
          <w:sz w:val="24"/>
          <w:szCs w:val="24"/>
          <w:lang w:val="en-GB"/>
        </w:rPr>
        <w:t>Medialdea</w:t>
      </w:r>
      <w:proofErr w:type="spellEnd"/>
    </w:p>
    <w:p w14:paraId="3A0945A6" w14:textId="33269066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A25916">
        <w:rPr>
          <w:rFonts w:ascii="Poppins" w:hAnsi="Poppins" w:cs="Poppins"/>
          <w:b/>
          <w:sz w:val="24"/>
          <w:szCs w:val="24"/>
        </w:rPr>
        <w:t>Peluquería Instagram</w:t>
      </w:r>
      <w:r w:rsidR="00A25916">
        <w:rPr>
          <w:rFonts w:ascii="Poppins" w:hAnsi="Poppins" w:cs="Poppins"/>
          <w:b/>
          <w:sz w:val="24"/>
          <w:szCs w:val="24"/>
        </w:rPr>
        <w:t>:</w:t>
      </w:r>
      <w:r w:rsidRPr="00A25916">
        <w:rPr>
          <w:rFonts w:ascii="Poppins" w:hAnsi="Poppins" w:cs="Poppins"/>
          <w:sz w:val="24"/>
          <w:szCs w:val="24"/>
        </w:rPr>
        <w:t xml:space="preserve"> </w:t>
      </w:r>
      <w:r w:rsidR="00D453F9" w:rsidRPr="00A25916">
        <w:rPr>
          <w:rFonts w:ascii="Poppins" w:hAnsi="Poppins" w:cs="Poppins"/>
          <w:sz w:val="24"/>
          <w:szCs w:val="24"/>
        </w:rPr>
        <w:t>@</w:t>
      </w:r>
      <w:r w:rsidR="007202B8">
        <w:rPr>
          <w:rFonts w:ascii="Poppins" w:hAnsi="Poppins" w:cs="Poppins"/>
          <w:sz w:val="24"/>
          <w:szCs w:val="24"/>
        </w:rPr>
        <w:t>juanmy_medialdea</w:t>
      </w:r>
    </w:p>
    <w:p w14:paraId="723CC2E9" w14:textId="41D5B232" w:rsidR="001E644E" w:rsidRPr="007202B8" w:rsidRDefault="00CC34F8" w:rsidP="007202B8">
      <w:pPr>
        <w:spacing w:after="0"/>
        <w:jc w:val="center"/>
        <w:rPr>
          <w:rFonts w:ascii="Poppins" w:hAnsi="Poppins" w:cs="Poppins"/>
          <w:b/>
          <w:sz w:val="24"/>
        </w:rPr>
      </w:pPr>
      <w:r w:rsidRPr="00A25916">
        <w:rPr>
          <w:rFonts w:ascii="Poppins" w:hAnsi="Poppins" w:cs="Poppins"/>
          <w:b/>
          <w:sz w:val="24"/>
        </w:rPr>
        <w:t>Fotografía</w:t>
      </w:r>
      <w:r w:rsidR="001E644E" w:rsidRPr="00A25916">
        <w:rPr>
          <w:rFonts w:ascii="Poppins" w:hAnsi="Poppins" w:cs="Poppins"/>
          <w:b/>
          <w:sz w:val="24"/>
        </w:rPr>
        <w:t>:</w:t>
      </w:r>
      <w:r w:rsidR="001E644E" w:rsidRPr="00A25916">
        <w:rPr>
          <w:rFonts w:ascii="Poppins" w:hAnsi="Poppins" w:cs="Poppins"/>
          <w:sz w:val="24"/>
        </w:rPr>
        <w:t xml:space="preserve"> </w:t>
      </w:r>
      <w:r w:rsidR="00A25916" w:rsidRPr="00A25916">
        <w:rPr>
          <w:rFonts w:ascii="Poppins" w:hAnsi="Poppins" w:cs="Poppins"/>
          <w:sz w:val="24"/>
          <w:szCs w:val="24"/>
        </w:rPr>
        <w:t>Jose Santo Palomo</w:t>
      </w:r>
      <w:r w:rsidR="00E41A22">
        <w:rPr>
          <w:rFonts w:ascii="Poppins" w:hAnsi="Poppins" w:cs="Poppins"/>
          <w:sz w:val="24"/>
          <w:szCs w:val="24"/>
        </w:rPr>
        <w:t xml:space="preserve"> </w:t>
      </w:r>
      <w:r w:rsidR="00D453F9" w:rsidRPr="00A25916">
        <w:rPr>
          <w:rFonts w:ascii="Poppins" w:hAnsi="Poppins" w:cs="Poppins"/>
          <w:sz w:val="24"/>
        </w:rPr>
        <w:t>@</w:t>
      </w:r>
      <w:r w:rsidR="00A25916">
        <w:rPr>
          <w:rFonts w:ascii="Poppins" w:hAnsi="Poppins" w:cs="Poppins"/>
          <w:sz w:val="24"/>
        </w:rPr>
        <w:t>santopalomo</w:t>
      </w:r>
    </w:p>
    <w:p w14:paraId="759F8A4A" w14:textId="629114E2" w:rsidR="00F655E0" w:rsidRPr="00F655E0" w:rsidRDefault="001E644E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A25916">
        <w:rPr>
          <w:rFonts w:ascii="Poppins" w:hAnsi="Poppins" w:cs="Poppins"/>
          <w:b/>
          <w:sz w:val="24"/>
        </w:rPr>
        <w:t>M</w:t>
      </w:r>
      <w:r w:rsidR="00CC34F8" w:rsidRPr="00A25916">
        <w:rPr>
          <w:rFonts w:ascii="Poppins" w:hAnsi="Poppins" w:cs="Poppins"/>
          <w:b/>
          <w:sz w:val="24"/>
        </w:rPr>
        <w:t>aquillaje</w:t>
      </w:r>
      <w:r w:rsidRPr="00A25916">
        <w:rPr>
          <w:rFonts w:ascii="Poppins" w:hAnsi="Poppins" w:cs="Poppins"/>
          <w:b/>
          <w:sz w:val="24"/>
        </w:rPr>
        <w:t>:</w:t>
      </w:r>
      <w:r w:rsidRPr="00A25916">
        <w:rPr>
          <w:rFonts w:ascii="Poppins" w:hAnsi="Poppins" w:cs="Poppins"/>
          <w:sz w:val="24"/>
        </w:rPr>
        <w:t xml:space="preserve"> </w:t>
      </w:r>
      <w:r w:rsidR="00A25916">
        <w:rPr>
          <w:rFonts w:ascii="Poppins" w:hAnsi="Poppins" w:cs="Poppins"/>
          <w:sz w:val="24"/>
        </w:rPr>
        <w:t>Sergio Castillo</w:t>
      </w:r>
      <w:r w:rsidR="00F655E0">
        <w:rPr>
          <w:rFonts w:ascii="Poppins" w:hAnsi="Poppins" w:cs="Poppins"/>
          <w:sz w:val="24"/>
        </w:rPr>
        <w:t xml:space="preserve"> </w:t>
      </w:r>
      <w:r w:rsidR="00F655E0">
        <w:rPr>
          <w:rFonts w:ascii="Poppins" w:hAnsi="Poppins" w:cs="Poppins"/>
          <w:sz w:val="24"/>
          <w:szCs w:val="24"/>
        </w:rPr>
        <w:t>@sergiocastillo_makeup</w:t>
      </w:r>
    </w:p>
    <w:p w14:paraId="04892DDA" w14:textId="6DE60662" w:rsidR="00F655E0" w:rsidRPr="00F655E0" w:rsidRDefault="00F655E0" w:rsidP="00F655E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  <w:r w:rsidRPr="00F655E0">
        <w:rPr>
          <w:rFonts w:ascii="Poppins" w:hAnsi="Poppins" w:cs="Poppins"/>
          <w:b/>
          <w:sz w:val="24"/>
          <w:szCs w:val="24"/>
        </w:rPr>
        <w:t xml:space="preserve">Tocados: </w:t>
      </w:r>
      <w:r w:rsidRPr="00F655E0">
        <w:rPr>
          <w:rFonts w:ascii="Poppins" w:hAnsi="Poppins" w:cs="Poppins"/>
          <w:bCs/>
          <w:sz w:val="24"/>
          <w:szCs w:val="24"/>
        </w:rPr>
        <w:t>Silvia Peinado</w:t>
      </w:r>
    </w:p>
    <w:p w14:paraId="226FF277" w14:textId="0485A6CB" w:rsidR="001E644E" w:rsidRPr="003D74F8" w:rsidRDefault="00F655E0" w:rsidP="003D74F8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  <w:r w:rsidRPr="00F655E0">
        <w:rPr>
          <w:rFonts w:ascii="Poppins" w:hAnsi="Poppins" w:cs="Poppins"/>
          <w:b/>
          <w:sz w:val="24"/>
          <w:szCs w:val="24"/>
        </w:rPr>
        <w:t xml:space="preserve">Agencia Modelos: </w:t>
      </w:r>
      <w:r w:rsidRPr="00F655E0">
        <w:rPr>
          <w:rFonts w:ascii="Poppins" w:hAnsi="Poppins" w:cs="Poppins"/>
          <w:bCs/>
          <w:sz w:val="24"/>
          <w:szCs w:val="24"/>
        </w:rPr>
        <w:t xml:space="preserve">Raquel </w:t>
      </w:r>
      <w:proofErr w:type="spellStart"/>
      <w:r w:rsidRPr="00F655E0">
        <w:rPr>
          <w:rFonts w:ascii="Poppins" w:hAnsi="Poppins" w:cs="Poppins"/>
          <w:bCs/>
          <w:sz w:val="24"/>
          <w:szCs w:val="24"/>
        </w:rPr>
        <w:t>Nofuentes</w:t>
      </w:r>
      <w:proofErr w:type="spellEnd"/>
      <w:r>
        <w:rPr>
          <w:rFonts w:ascii="Poppins" w:hAnsi="Poppins" w:cs="Poppins"/>
          <w:b/>
          <w:sz w:val="24"/>
          <w:szCs w:val="24"/>
        </w:rPr>
        <w:br w:type="page"/>
      </w:r>
    </w:p>
    <w:p w14:paraId="56CFB4BD" w14:textId="06FB4182" w:rsidR="00A25916" w:rsidRPr="00061181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5C07D116" wp14:editId="36E6BEF1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181">
        <w:rPr>
          <w:rFonts w:ascii="Poppins" w:hAnsi="Poppins" w:cs="Poppins"/>
          <w:b/>
          <w:sz w:val="52"/>
          <w:szCs w:val="52"/>
        </w:rPr>
        <w:t>JUANMY MEDIALDEA</w:t>
      </w:r>
    </w:p>
    <w:p w14:paraId="0D7F147B" w14:textId="20259558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795591B2" w14:textId="10ADE535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62C34E1A" w14:textId="4279F956" w:rsidR="00A25916" w:rsidRPr="00F655E0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F655E0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79981FC5" w14:textId="1D18706B" w:rsidR="00A25916" w:rsidRPr="00C318B6" w:rsidRDefault="00A25916" w:rsidP="00A25916">
      <w:pPr>
        <w:spacing w:after="0"/>
        <w:jc w:val="center"/>
        <w:rPr>
          <w:sz w:val="24"/>
          <w:szCs w:val="24"/>
          <w:lang w:val="en-GB"/>
        </w:rPr>
      </w:pPr>
      <w:r w:rsidRPr="00C318B6">
        <w:rPr>
          <w:sz w:val="24"/>
          <w:szCs w:val="24"/>
          <w:lang w:val="en-GB"/>
        </w:rPr>
        <w:t xml:space="preserve"> </w:t>
      </w:r>
    </w:p>
    <w:p w14:paraId="3CBDA0FB" w14:textId="185F2482" w:rsidR="00BB4E98" w:rsidRPr="00C318B6" w:rsidRDefault="00BB4E98" w:rsidP="00B5405D">
      <w:pPr>
        <w:spacing w:after="0"/>
        <w:jc w:val="both"/>
        <w:rPr>
          <w:rFonts w:ascii="Arial Narrow" w:hAnsi="Arial Narrow"/>
          <w:b/>
          <w:bCs/>
          <w:lang w:val="en-GB"/>
        </w:rPr>
      </w:pPr>
    </w:p>
    <w:p w14:paraId="099BE549" w14:textId="5BF261B1" w:rsidR="00B5405D" w:rsidRPr="00B5405D" w:rsidRDefault="00B5405D" w:rsidP="00B5405D">
      <w:pPr>
        <w:spacing w:after="0"/>
        <w:jc w:val="both"/>
        <w:rPr>
          <w:rFonts w:ascii="Arial Narrow" w:hAnsi="Arial Narrow"/>
          <w:b/>
          <w:bCs/>
        </w:rPr>
      </w:pPr>
      <w:r w:rsidRPr="00B5405D">
        <w:rPr>
          <w:rFonts w:ascii="Arial Narrow" w:hAnsi="Arial Narrow"/>
          <w:b/>
          <w:bCs/>
        </w:rPr>
        <w:t>Trabajo 1: Combo de entrelazados con cordel (imágenes A)</w:t>
      </w:r>
    </w:p>
    <w:p w14:paraId="083EAEBB" w14:textId="56414166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3CB7E04F" w14:textId="2076D2DB" w:rsidR="00B5405D" w:rsidRPr="0099437A" w:rsidRDefault="00BB4E98" w:rsidP="0099437A">
      <w:pPr>
        <w:spacing w:after="0"/>
        <w:jc w:val="both"/>
        <w:rPr>
          <w:rFonts w:ascii="Arial Narrow" w:hAnsi="Arial Narrow"/>
        </w:rPr>
      </w:pPr>
      <w:r w:rsidRPr="00B5405D">
        <w:rPr>
          <w:b/>
          <w:bCs/>
          <w:noProof/>
          <w:lang w:eastAsia="es-ES"/>
        </w:rPr>
        <w:drawing>
          <wp:anchor distT="0" distB="0" distL="114300" distR="114300" simplePos="0" relativeHeight="251686400" behindDoc="0" locked="0" layoutInCell="1" allowOverlap="1" wp14:anchorId="290C1026" wp14:editId="562C1A47">
            <wp:simplePos x="0" y="0"/>
            <wp:positionH relativeFrom="margin">
              <wp:posOffset>4179570</wp:posOffset>
            </wp:positionH>
            <wp:positionV relativeFrom="margin">
              <wp:posOffset>2487930</wp:posOffset>
            </wp:positionV>
            <wp:extent cx="1927225" cy="2661285"/>
            <wp:effectExtent l="152400" t="152400" r="358775" b="36766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37A">
        <w:rPr>
          <w:rFonts w:ascii="Arial Narrow" w:hAnsi="Arial Narrow"/>
        </w:rPr>
        <w:t xml:space="preserve">- </w:t>
      </w:r>
      <w:r w:rsidR="00B5405D" w:rsidRPr="0099437A">
        <w:rPr>
          <w:rFonts w:ascii="Arial Narrow" w:hAnsi="Arial Narrow"/>
        </w:rPr>
        <w:t xml:space="preserve">Imagen 1: Preparamos el cabello con las técnicas para texturizar del “Método Medialdea” y procedemos al marcado con unas tenacillas de 32 mm de diámetro. Cepillamos el cabello, aplicamos un poco de brillo en espray y listo para comenzar a trabajar. </w:t>
      </w:r>
    </w:p>
    <w:p w14:paraId="5D00904A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752518C7" w14:textId="4F089362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2</w:t>
      </w:r>
      <w:r>
        <w:rPr>
          <w:rFonts w:ascii="Arial Narrow" w:hAnsi="Arial Narrow"/>
        </w:rPr>
        <w:t xml:space="preserve">: </w:t>
      </w:r>
      <w:r w:rsidRPr="00B5405D">
        <w:rPr>
          <w:rFonts w:ascii="Arial Narrow" w:hAnsi="Arial Narrow"/>
        </w:rPr>
        <w:t xml:space="preserve">Separamos la parte frontal y los laterales, recogemos una sección de la coronilla en una coleta y desestructuramos un poco. </w:t>
      </w:r>
    </w:p>
    <w:p w14:paraId="58A77021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2B348195" w14:textId="394B94B0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3</w:t>
      </w:r>
      <w:r>
        <w:rPr>
          <w:rFonts w:ascii="Arial Narrow" w:hAnsi="Arial Narrow"/>
        </w:rPr>
        <w:t xml:space="preserve">: </w:t>
      </w:r>
      <w:r w:rsidRPr="00B5405D">
        <w:rPr>
          <w:rFonts w:ascii="Arial Narrow" w:hAnsi="Arial Narrow"/>
        </w:rPr>
        <w:t xml:space="preserve">Tomamos una sección del lateral de unos 3 cm de grosor, creamos un cordón suave y lo unimos a la gomita de nuestra sección central. </w:t>
      </w:r>
    </w:p>
    <w:p w14:paraId="4F2AAC70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185BEB33" w14:textId="00973E9D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4</w:t>
      </w:r>
      <w:r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Realizamos el mismo paso anterior en el otro lateral. </w:t>
      </w:r>
    </w:p>
    <w:p w14:paraId="0F7B5EE4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195AD49A" w14:textId="4B9766BB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5</w:t>
      </w:r>
      <w:r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Con la sección central comenzamos a realizar una trenza de oruga con nuestro cordel, soltando un pequeño mechón de cada cruce. </w:t>
      </w:r>
    </w:p>
    <w:p w14:paraId="03CF9230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4C9ADFF3" w14:textId="34154DA2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6</w:t>
      </w:r>
      <w:r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Cerramos la sección a unos 8cm con una gomita, creando una burbuja y quedando en su centro el entrelazado del cordel, con el mismo cordel rodeamos varias veces sobre la gomita para dejarla cubierta. </w:t>
      </w:r>
    </w:p>
    <w:p w14:paraId="492C76C2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6C8E5C78" w14:textId="615641FF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7</w:t>
      </w:r>
      <w:r>
        <w:rPr>
          <w:rFonts w:ascii="Arial Narrow" w:hAnsi="Arial Narrow"/>
        </w:rPr>
        <w:t xml:space="preserve">: </w:t>
      </w:r>
      <w:r w:rsidRPr="00B5405D">
        <w:rPr>
          <w:rFonts w:ascii="Arial Narrow" w:hAnsi="Arial Narrow"/>
        </w:rPr>
        <w:t xml:space="preserve">Repetimos el paso anterior en la zona siguiente (8cm) de la misma sección, nos podemos ayudar con unas pinzas, si fuese necesario. </w:t>
      </w:r>
    </w:p>
    <w:p w14:paraId="622B89F5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2C7E56B7" w14:textId="2F470161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8</w:t>
      </w:r>
      <w:r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Seguimos realizando el paso 6 y 7 hasta terminar con la longitud de toda la sección. </w:t>
      </w:r>
    </w:p>
    <w:p w14:paraId="28C6CE46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05D16C59" w14:textId="54B5C32D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9</w:t>
      </w:r>
      <w:r w:rsidR="0099437A">
        <w:rPr>
          <w:rFonts w:ascii="Arial Narrow" w:hAnsi="Arial Narrow"/>
        </w:rPr>
        <w:t xml:space="preserve">: </w:t>
      </w:r>
      <w:r w:rsidRPr="00B5405D">
        <w:rPr>
          <w:rFonts w:ascii="Arial Narrow" w:hAnsi="Arial Narrow"/>
        </w:rPr>
        <w:t xml:space="preserve">Tomamos una sección de 3 cm del lateral, realizamos en ella una trenza de oruga entrelazando el cordel en toda la longitud de la sección. </w:t>
      </w:r>
    </w:p>
    <w:p w14:paraId="7752CC39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4E3638D8" w14:textId="772099E1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10</w:t>
      </w:r>
      <w:r w:rsidR="0099437A"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Realizamos en el lateral opuesto el mismo paso anterior. </w:t>
      </w:r>
    </w:p>
    <w:p w14:paraId="04D2FC46" w14:textId="77777777" w:rsid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112F9E3F" w14:textId="5937D02A" w:rsid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11</w:t>
      </w:r>
      <w:r w:rsidR="0099437A"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Tomamos nuevamente una sección de 3cm de cada lateral. En estas secciones he ido fusionando trenza de oruga con cordel más burbuja y así hasta terminar con la longitud de la sección. Pero esta parte la dejamos a vuestra creatividad, podemos mezclar con trenzas de espiga, cordón, burbuja vuelta, </w:t>
      </w:r>
      <w:proofErr w:type="spellStart"/>
      <w:r w:rsidRPr="00B5405D">
        <w:rPr>
          <w:rFonts w:ascii="Arial Narrow" w:hAnsi="Arial Narrow"/>
        </w:rPr>
        <w:t>etc</w:t>
      </w:r>
      <w:proofErr w:type="spellEnd"/>
      <w:r w:rsidRPr="00B5405D">
        <w:rPr>
          <w:rFonts w:ascii="Arial Narrow" w:hAnsi="Arial Narrow"/>
        </w:rPr>
        <w:t xml:space="preserve">… (Hay que divertirse y dar rienda suelta a la imaginación y creatividad) </w:t>
      </w:r>
    </w:p>
    <w:p w14:paraId="5DD13EEB" w14:textId="77777777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6AD6A050" w14:textId="646301ED" w:rsid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12</w:t>
      </w:r>
      <w:r w:rsidR="0099437A"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Finalizamos nuestro trabajo añadiendo unas plumitas, bolitas de madera o unos cordoncillos en las puntas de nuestros trenzados, para todavía dar un toque más </w:t>
      </w:r>
      <w:proofErr w:type="spellStart"/>
      <w:r w:rsidRPr="00B5405D">
        <w:rPr>
          <w:rFonts w:ascii="Arial Narrow" w:hAnsi="Arial Narrow"/>
        </w:rPr>
        <w:t>boho</w:t>
      </w:r>
      <w:proofErr w:type="spellEnd"/>
      <w:r w:rsidRPr="00B5405D">
        <w:rPr>
          <w:rFonts w:ascii="Arial Narrow" w:hAnsi="Arial Narrow"/>
        </w:rPr>
        <w:t xml:space="preserve">, vikingo y guerrero. </w:t>
      </w:r>
    </w:p>
    <w:p w14:paraId="0913346D" w14:textId="77777777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46D11D90" w14:textId="53108BC9" w:rsidR="00B5405D" w:rsidRDefault="00B5405D" w:rsidP="00B5405D">
      <w:pPr>
        <w:spacing w:after="0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13</w:t>
      </w:r>
      <w:r w:rsidR="0099437A">
        <w:rPr>
          <w:rFonts w:ascii="Arial Narrow" w:hAnsi="Arial Narrow"/>
        </w:rPr>
        <w:t>:</w:t>
      </w:r>
      <w:r w:rsidRPr="00B5405D">
        <w:rPr>
          <w:rFonts w:ascii="Arial Narrow" w:hAnsi="Arial Narrow"/>
        </w:rPr>
        <w:t xml:space="preserve"> Perspectiva de lateral terminado.</w:t>
      </w:r>
    </w:p>
    <w:p w14:paraId="6D2D3EEC" w14:textId="77777777" w:rsidR="00B5405D" w:rsidRPr="00B5405D" w:rsidRDefault="00B5405D" w:rsidP="00B5405D">
      <w:pPr>
        <w:spacing w:after="0"/>
        <w:jc w:val="both"/>
        <w:rPr>
          <w:rFonts w:ascii="Arial Narrow" w:hAnsi="Arial Narrow"/>
        </w:rPr>
      </w:pPr>
    </w:p>
    <w:p w14:paraId="0FB000F5" w14:textId="3547E039" w:rsidR="00A25916" w:rsidRPr="00A25916" w:rsidRDefault="00B5405D" w:rsidP="00B5405D">
      <w:pPr>
        <w:spacing w:after="0" w:line="240" w:lineRule="atLeast"/>
        <w:jc w:val="both"/>
        <w:rPr>
          <w:rFonts w:ascii="Arial Narrow" w:hAnsi="Arial Narrow"/>
        </w:rPr>
      </w:pPr>
      <w:r w:rsidRPr="00B5405D">
        <w:rPr>
          <w:rFonts w:ascii="Arial Narrow" w:hAnsi="Arial Narrow"/>
        </w:rPr>
        <w:t xml:space="preserve">- </w:t>
      </w:r>
      <w:r>
        <w:rPr>
          <w:rFonts w:ascii="Arial Narrow" w:hAnsi="Arial Narrow"/>
        </w:rPr>
        <w:t>Imagen</w:t>
      </w:r>
      <w:r w:rsidRPr="00B5405D">
        <w:rPr>
          <w:rFonts w:ascii="Arial Narrow" w:hAnsi="Arial Narrow"/>
        </w:rPr>
        <w:t xml:space="preserve"> 14</w:t>
      </w:r>
      <w:r w:rsidR="0099437A">
        <w:rPr>
          <w:rFonts w:ascii="Arial Narrow" w:hAnsi="Arial Narrow"/>
        </w:rPr>
        <w:t xml:space="preserve">: </w:t>
      </w:r>
      <w:r w:rsidRPr="00B5405D">
        <w:rPr>
          <w:rFonts w:ascii="Arial Narrow" w:hAnsi="Arial Narrow"/>
        </w:rPr>
        <w:t xml:space="preserve">Imagen final de nuestra primera propuesta </w:t>
      </w:r>
      <w:proofErr w:type="spellStart"/>
      <w:r w:rsidRPr="00B5405D">
        <w:rPr>
          <w:rFonts w:ascii="Arial Narrow" w:hAnsi="Arial Narrow"/>
        </w:rPr>
        <w:t>bridal</w:t>
      </w:r>
      <w:proofErr w:type="spellEnd"/>
      <w:r w:rsidRPr="00B5405D">
        <w:rPr>
          <w:rFonts w:ascii="Arial Narrow" w:hAnsi="Arial Narrow"/>
        </w:rPr>
        <w:t>: “</w:t>
      </w:r>
      <w:proofErr w:type="spellStart"/>
      <w:r w:rsidRPr="00B5405D">
        <w:rPr>
          <w:rFonts w:ascii="Arial Narrow" w:hAnsi="Arial Narrow"/>
        </w:rPr>
        <w:t>Boho</w:t>
      </w:r>
      <w:proofErr w:type="spellEnd"/>
      <w:r w:rsidRPr="00B5405D">
        <w:rPr>
          <w:rFonts w:ascii="Arial Narrow" w:hAnsi="Arial Narrow"/>
        </w:rPr>
        <w:t xml:space="preserve"> </w:t>
      </w:r>
      <w:proofErr w:type="spellStart"/>
      <w:r w:rsidRPr="00B5405D">
        <w:rPr>
          <w:rFonts w:ascii="Arial Narrow" w:hAnsi="Arial Narrow"/>
        </w:rPr>
        <w:t>Viking</w:t>
      </w:r>
      <w:proofErr w:type="spellEnd"/>
      <w:r w:rsidRPr="00B5405D">
        <w:rPr>
          <w:rFonts w:ascii="Arial Narrow" w:hAnsi="Arial Narrow"/>
        </w:rPr>
        <w:t>”</w:t>
      </w:r>
      <w:r>
        <w:rPr>
          <w:rFonts w:ascii="Arial Narrow" w:hAnsi="Arial Narrow"/>
        </w:rPr>
        <w:br w:type="page"/>
      </w:r>
    </w:p>
    <w:p w14:paraId="46830112" w14:textId="64E8FECE" w:rsidR="00A25916" w:rsidRPr="00061181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7184" behindDoc="0" locked="0" layoutInCell="1" allowOverlap="1" wp14:anchorId="028107F9" wp14:editId="3CCE9AF1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181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4B5AAB1A" w14:textId="44263CD8" w:rsidR="0055108A" w:rsidRPr="00061181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061181">
        <w:rPr>
          <w:rFonts w:ascii="Poppins" w:hAnsi="Poppins" w:cs="Poppins"/>
          <w:b/>
          <w:sz w:val="44"/>
          <w:szCs w:val="44"/>
          <w:lang w:val="en-GB"/>
        </w:rPr>
        <w:t xml:space="preserve">FREYA VIKING GODDESS </w:t>
      </w:r>
    </w:p>
    <w:p w14:paraId="2ACCEB67" w14:textId="3170B19D" w:rsidR="00A25916" w:rsidRPr="00B5405D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B5405D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26F9C6C" w14:textId="5DB4FABD" w:rsidR="00A25916" w:rsidRPr="00A25916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A25916">
        <w:rPr>
          <w:rFonts w:ascii="Poppins" w:hAnsi="Poppins" w:cs="Poppins"/>
          <w:b/>
          <w:sz w:val="44"/>
          <w:szCs w:val="44"/>
        </w:rPr>
        <w:t>STEP BY STEP</w:t>
      </w:r>
    </w:p>
    <w:p w14:paraId="5ED09215" w14:textId="12FCE6BC" w:rsidR="00A25916" w:rsidRPr="00A25916" w:rsidRDefault="00A25916" w:rsidP="00A25916">
      <w:pPr>
        <w:spacing w:after="0"/>
        <w:jc w:val="center"/>
        <w:rPr>
          <w:sz w:val="24"/>
          <w:szCs w:val="24"/>
        </w:rPr>
      </w:pPr>
      <w:r w:rsidRPr="00A25916">
        <w:rPr>
          <w:sz w:val="24"/>
          <w:szCs w:val="24"/>
        </w:rPr>
        <w:t xml:space="preserve"> </w:t>
      </w:r>
    </w:p>
    <w:p w14:paraId="0D306B0F" w14:textId="77777777" w:rsidR="00841BEA" w:rsidRDefault="00841BEA" w:rsidP="00363404">
      <w:pPr>
        <w:spacing w:after="0" w:line="240" w:lineRule="auto"/>
        <w:rPr>
          <w:rFonts w:ascii="Arial Narrow" w:eastAsia="Times New Roman" w:hAnsi="Arial Narrow"/>
          <w:b/>
          <w:bCs/>
          <w:lang w:eastAsia="en-GB"/>
        </w:rPr>
      </w:pPr>
    </w:p>
    <w:p w14:paraId="4E442FF8" w14:textId="071A0B4E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b/>
          <w:bCs/>
          <w:lang w:eastAsia="en-GB"/>
        </w:rPr>
      </w:pPr>
      <w:r w:rsidRPr="00363404">
        <w:rPr>
          <w:rFonts w:ascii="Arial Narrow" w:eastAsia="Times New Roman" w:hAnsi="Arial Narrow"/>
          <w:b/>
          <w:bCs/>
          <w:lang w:eastAsia="en-GB"/>
        </w:rPr>
        <w:t xml:space="preserve">Trabajo 2: Trenzado en punta, coronado por espiga </w:t>
      </w:r>
      <w:r w:rsidRPr="007B318A">
        <w:rPr>
          <w:rFonts w:ascii="Arial Narrow" w:eastAsia="Times New Roman" w:hAnsi="Arial Narrow"/>
          <w:b/>
          <w:bCs/>
          <w:lang w:eastAsia="en-GB"/>
        </w:rPr>
        <w:t>(imágenes</w:t>
      </w:r>
      <w:r w:rsidRPr="00363404">
        <w:rPr>
          <w:rFonts w:ascii="Arial Narrow" w:eastAsia="Times New Roman" w:hAnsi="Arial Narrow"/>
          <w:b/>
          <w:bCs/>
          <w:lang w:eastAsia="en-GB"/>
        </w:rPr>
        <w:t xml:space="preserve"> </w:t>
      </w:r>
      <w:r w:rsidRPr="007B318A">
        <w:rPr>
          <w:rFonts w:ascii="Arial Narrow" w:eastAsia="Times New Roman" w:hAnsi="Arial Narrow"/>
          <w:b/>
          <w:bCs/>
          <w:lang w:eastAsia="en-GB"/>
        </w:rPr>
        <w:t>B)</w:t>
      </w:r>
      <w:r w:rsidRPr="00363404">
        <w:rPr>
          <w:rFonts w:ascii="Arial Narrow" w:eastAsia="Times New Roman" w:hAnsi="Arial Narrow"/>
          <w:b/>
          <w:bCs/>
          <w:lang w:eastAsia="en-GB"/>
        </w:rPr>
        <w:t xml:space="preserve"> </w:t>
      </w:r>
    </w:p>
    <w:p w14:paraId="2F568B28" w14:textId="652C63C3" w:rsidR="00363404" w:rsidRPr="007B318A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28F119A2" w14:textId="72FC2FBD" w:rsidR="00363404" w:rsidRPr="00363404" w:rsidRDefault="00841BE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>
        <w:rPr>
          <w:noProof/>
          <w:lang w:eastAsia="es-ES"/>
        </w:rPr>
        <w:drawing>
          <wp:anchor distT="0" distB="0" distL="114300" distR="114300" simplePos="0" relativeHeight="251688448" behindDoc="0" locked="0" layoutInCell="1" allowOverlap="1" wp14:anchorId="31DF980D" wp14:editId="306539A0">
            <wp:simplePos x="0" y="0"/>
            <wp:positionH relativeFrom="margin">
              <wp:posOffset>0</wp:posOffset>
            </wp:positionH>
            <wp:positionV relativeFrom="margin">
              <wp:posOffset>2464435</wp:posOffset>
            </wp:positionV>
            <wp:extent cx="1920240" cy="2651125"/>
            <wp:effectExtent l="152400" t="152400" r="365760" b="35877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65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404" w:rsidRPr="00363404">
        <w:rPr>
          <w:rFonts w:ascii="Arial Narrow" w:eastAsia="Times New Roman" w:hAnsi="Arial Narrow"/>
          <w:lang w:eastAsia="en-GB"/>
        </w:rPr>
        <w:t xml:space="preserve">- Imagen 1: Preparamos el cabello con las técnicas para texturizar del “Método Medialdea” y procedemos al marcado con </w:t>
      </w:r>
      <w:r w:rsidR="00363404" w:rsidRPr="007B318A">
        <w:rPr>
          <w:rFonts w:ascii="Arial Narrow" w:eastAsia="Times New Roman" w:hAnsi="Arial Narrow"/>
          <w:lang w:eastAsia="en-GB"/>
        </w:rPr>
        <w:t>unas tenacillas</w:t>
      </w:r>
      <w:r w:rsidR="00363404" w:rsidRPr="00363404">
        <w:rPr>
          <w:rFonts w:ascii="Arial Narrow" w:eastAsia="Times New Roman" w:hAnsi="Arial Narrow"/>
          <w:lang w:eastAsia="en-GB"/>
        </w:rPr>
        <w:t xml:space="preserve"> de 38 mm de diámetro. Cepillamos el cabello, aplicamos un poco de brillo en espray y listo para comenzar a trabajar. </w:t>
      </w:r>
    </w:p>
    <w:p w14:paraId="64EE1455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44711BD7" w14:textId="44E37436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2: Separamos la parte frontal y laterales, recogemos una sección de la coronilla en una coleta, la introducimos en su interior y desestructuramos un poco. </w:t>
      </w:r>
    </w:p>
    <w:p w14:paraId="2FC59261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4245E597" w14:textId="1C8EDD1E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3: Realizamos una trenza en espiga en el lateral derecho y sujetamos en el centro con una pinza. </w:t>
      </w:r>
    </w:p>
    <w:p w14:paraId="4F0947AF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0E85AD92" w14:textId="498D5BD8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4: Eliminamos la esponjosidad desestructurando la trenza creada anteriormente. </w:t>
      </w:r>
    </w:p>
    <w:p w14:paraId="2413EE5B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39607A1A" w14:textId="320FD2BA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5: Realizamos los dos últimos pasos iguales en el otro lateral. </w:t>
      </w:r>
    </w:p>
    <w:p w14:paraId="7D1C8409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45391CE6" w14:textId="2BABE929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6: Tomamos una sección central de unos 6 cm y hacemos una coleta. </w:t>
      </w:r>
    </w:p>
    <w:p w14:paraId="551DEFCF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3B167B26" w14:textId="4A024BAC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7: Tomamos una sección central debajo de la anterior de otros 6 cm, la dividimos por el centro y pasamos por encima de la sección anterior, sujetando con una goma. </w:t>
      </w:r>
    </w:p>
    <w:p w14:paraId="3A992BFD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687F213E" w14:textId="7885A85F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8: Repetimos el paso anterior. </w:t>
      </w:r>
    </w:p>
    <w:p w14:paraId="30ADFB83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702B2974" w14:textId="21395CE8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>- Imagen 9: En las dos secciones laterales, creamos un suave retorcido y unimos en el centro con una goma, debajo de la sección central.</w:t>
      </w:r>
    </w:p>
    <w:p w14:paraId="3471B989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42E2307D" w14:textId="1D969228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10: De esta sección abrimos en dos, y sobreponemos a la sección central uniendo con una goma. </w:t>
      </w:r>
    </w:p>
    <w:p w14:paraId="1358FE0E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7A6B143B" w14:textId="09E78EAB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11: Con el cabello restante de la zona inferior realizamos lo mismo que en el paso (B09), quedando así todo el cabello recogido en dos coletas. </w:t>
      </w:r>
    </w:p>
    <w:p w14:paraId="0A57D728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78F4200E" w14:textId="581720F2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>- Imagen 12: Tomamos la coleta inferior, la dividimos en dos y la sobreponemos a la superior, pasando esta por el centro. Sujetamos con una goma. Y así vamos realizando este paso hasta terminar con toda la longitud del cabello.</w:t>
      </w:r>
    </w:p>
    <w:p w14:paraId="1B0D3F59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487EA668" w14:textId="66E5DAF1" w:rsidR="00363404" w:rsidRPr="00363404" w:rsidRDefault="00363404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13: Trabajo terminado (lateral). </w:t>
      </w:r>
    </w:p>
    <w:p w14:paraId="56EC125A" w14:textId="77777777" w:rsidR="007B318A" w:rsidRDefault="007B318A" w:rsidP="00C318B6">
      <w:pPr>
        <w:spacing w:after="0" w:line="240" w:lineRule="auto"/>
        <w:jc w:val="both"/>
        <w:rPr>
          <w:rFonts w:ascii="Arial Narrow" w:eastAsia="Times New Roman" w:hAnsi="Arial Narrow"/>
          <w:lang w:eastAsia="en-GB"/>
        </w:rPr>
      </w:pPr>
    </w:p>
    <w:p w14:paraId="040189C9" w14:textId="6643ED1B" w:rsidR="00A25916" w:rsidRPr="00363404" w:rsidRDefault="00363404" w:rsidP="00C318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GB" w:eastAsia="en-GB"/>
        </w:rPr>
      </w:pPr>
      <w:r w:rsidRPr="00363404">
        <w:rPr>
          <w:rFonts w:ascii="Arial Narrow" w:eastAsia="Times New Roman" w:hAnsi="Arial Narrow"/>
          <w:lang w:eastAsia="en-GB"/>
        </w:rPr>
        <w:t xml:space="preserve">- Imagen 14: Trabajo terminado (podemos adornar, según la tipología de novia, con diversos elementos decorativos, pinchos, flores preservadas, flores naturales, </w:t>
      </w:r>
      <w:r w:rsidRPr="007B318A">
        <w:rPr>
          <w:rFonts w:ascii="Arial Narrow" w:eastAsia="Times New Roman" w:hAnsi="Arial Narrow"/>
          <w:lang w:eastAsia="en-GB"/>
        </w:rPr>
        <w:t>toda joya</w:t>
      </w:r>
      <w:r w:rsidRPr="00363404">
        <w:rPr>
          <w:rFonts w:ascii="Arial Narrow" w:eastAsia="Times New Roman" w:hAnsi="Arial Narrow"/>
          <w:lang w:eastAsia="en-GB"/>
        </w:rPr>
        <w:t xml:space="preserve">, porcelana, etc. En esta ocasión y pare conseguir este total look, hemos apostado por unas agujetas joya, con piedras y motivos con mariposa. </w:t>
      </w:r>
      <w:proofErr w:type="spellStart"/>
      <w:r w:rsidRPr="00363404">
        <w:rPr>
          <w:rFonts w:ascii="Arial Narrow" w:eastAsia="Times New Roman" w:hAnsi="Arial Narrow"/>
          <w:lang w:val="en-GB" w:eastAsia="en-GB"/>
        </w:rPr>
        <w:t>Muy</w:t>
      </w:r>
      <w:proofErr w:type="spellEnd"/>
      <w:r w:rsidRPr="00363404">
        <w:rPr>
          <w:rFonts w:ascii="Arial Narrow" w:eastAsia="Times New Roman" w:hAnsi="Arial Narrow"/>
          <w:lang w:val="en-GB" w:eastAsia="en-GB"/>
        </w:rPr>
        <w:t xml:space="preserve"> </w:t>
      </w:r>
      <w:proofErr w:type="spellStart"/>
      <w:r w:rsidRPr="00363404">
        <w:rPr>
          <w:rFonts w:ascii="Arial Narrow" w:eastAsia="Times New Roman" w:hAnsi="Arial Narrow"/>
          <w:lang w:val="en-GB" w:eastAsia="en-GB"/>
        </w:rPr>
        <w:t>tendencia</w:t>
      </w:r>
      <w:proofErr w:type="spellEnd"/>
      <w:r w:rsidRPr="00363404">
        <w:rPr>
          <w:rFonts w:ascii="Arial Narrow" w:eastAsia="Times New Roman" w:hAnsi="Arial Narrow"/>
          <w:lang w:val="en-GB" w:eastAsia="en-GB"/>
        </w:rPr>
        <w:t>.)</w:t>
      </w:r>
      <w:r w:rsidR="00A25916" w:rsidRPr="00C318B6">
        <w:rPr>
          <w:rFonts w:ascii="Arial Narrow" w:hAnsi="Arial Narrow"/>
          <w:b/>
          <w:bCs/>
          <w:lang w:val="en-GB"/>
        </w:rPr>
        <w:br w:type="page"/>
      </w:r>
    </w:p>
    <w:p w14:paraId="245BA020" w14:textId="5CFCDCB6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9232" behindDoc="0" locked="0" layoutInCell="1" allowOverlap="1" wp14:anchorId="3A968053" wp14:editId="507C155F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135F594B" w14:textId="03CAE919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6A1AC011" w14:textId="3CF71B44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1F474137" w14:textId="0F8CF7DC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6FC99B67" w14:textId="4359172C" w:rsidR="00A25916" w:rsidRPr="005B5FC1" w:rsidRDefault="00A25916" w:rsidP="005B5FC1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0A76AD6E" w14:textId="5F011B24" w:rsidR="00571C48" w:rsidRPr="005B5FC1" w:rsidRDefault="005B5FC1" w:rsidP="00571C48">
      <w:pPr>
        <w:pStyle w:val="NormalWeb"/>
        <w:shd w:val="clear" w:color="auto" w:fill="FFFFFF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1520" behindDoc="0" locked="0" layoutInCell="1" allowOverlap="1" wp14:anchorId="67D776E2" wp14:editId="5F6DA992">
            <wp:simplePos x="0" y="0"/>
            <wp:positionH relativeFrom="margin">
              <wp:posOffset>4149090</wp:posOffset>
            </wp:positionH>
            <wp:positionV relativeFrom="margin">
              <wp:posOffset>2457450</wp:posOffset>
            </wp:positionV>
            <wp:extent cx="1965960" cy="2714625"/>
            <wp:effectExtent l="152400" t="152400" r="358140" b="3714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C48" w:rsidRPr="005B5FC1">
        <w:rPr>
          <w:rFonts w:ascii="Arial Narrow" w:hAnsi="Arial Narrow"/>
          <w:b/>
          <w:bCs/>
          <w:sz w:val="22"/>
          <w:szCs w:val="22"/>
        </w:rPr>
        <w:t>Trabajo 3: Trenza de corazones sobre melena texturizada (imágenes C)</w:t>
      </w:r>
    </w:p>
    <w:p w14:paraId="05E80345" w14:textId="6AA88B9E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>- Imagen 1: Preparamos el cabello con las técnicas para texturizar del “Método Medialdea” y procedemos al marcado con unas tenacillas de 32 mm de diámetro. Cepillamos el cabello, aplicamos un poco de brillo en espray y listo para comenzar a trabajar.</w:t>
      </w:r>
    </w:p>
    <w:p w14:paraId="30D22B49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>- Imagen 2: Separamos la parte frontal y laterales, recogemos una sección de la coronilla en una coleta, y desestructuramos un poco.</w:t>
      </w:r>
    </w:p>
    <w:p w14:paraId="09D3525C" w14:textId="3D4705AB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3: Tomamos una sección del lateral de unos 4 cm de grosor, creamos un retorcido suave, lo abrimos para conseguir esponjosidad y definimos algunas </w:t>
      </w:r>
      <w:r w:rsidR="005B5FC1" w:rsidRPr="005B5FC1">
        <w:rPr>
          <w:rFonts w:ascii="Arial Narrow" w:hAnsi="Arial Narrow"/>
          <w:sz w:val="22"/>
          <w:szCs w:val="22"/>
        </w:rPr>
        <w:t>líneas</w:t>
      </w:r>
      <w:r w:rsidRPr="005B5FC1">
        <w:rPr>
          <w:rFonts w:ascii="Arial Narrow" w:hAnsi="Arial Narrow"/>
          <w:sz w:val="22"/>
          <w:szCs w:val="22"/>
        </w:rPr>
        <w:t xml:space="preserve">, ayudándonos con unas agujetas. Fijamos en el centro con una horquilla de presión. </w:t>
      </w:r>
    </w:p>
    <w:p w14:paraId="0B0B47CD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>- Imagen 4: Realizamos el mismo paso anterior en el otro lateral.</w:t>
      </w:r>
    </w:p>
    <w:p w14:paraId="4ACE35AD" w14:textId="764DF960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5: Tomamos dos secciones centrales de unos 5/6 cm, una sobre otra y creamos uno coleta con cada sección. </w:t>
      </w:r>
    </w:p>
    <w:p w14:paraId="63EDFC25" w14:textId="00FF15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6: Abrimos la coleta superior en dos secciones y la inferior la pasamos por el centro. Nos ayudamos con una pinza para facilitarnos el trabajo. </w:t>
      </w:r>
    </w:p>
    <w:p w14:paraId="3BEF1087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7: Recogemos la sección anterior que dividimos en dos y la unimos con una goma creando una sola coleta. </w:t>
      </w:r>
    </w:p>
    <w:p w14:paraId="5D59D2E6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>- Imagen 8: Seguimos realizando el paso 6 y 7 con estas dos coletas.</w:t>
      </w:r>
    </w:p>
    <w:p w14:paraId="59FCA2CF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9: Quitamos las agujetas y seguimos con los pasos anteriores, hasta terminar con toda la longitud del cabello. </w:t>
      </w:r>
    </w:p>
    <w:p w14:paraId="4BFED68F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10: Finalizamos nuestro trenzado, desestructurando un poco para crear más grosor y esponjosidad en nuestra trenza. Unimos las dos puntas de las secciones en una y tapamos goma. </w:t>
      </w:r>
    </w:p>
    <w:p w14:paraId="0A7A135B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11: Trabajo finalizado (lateral) </w:t>
      </w:r>
    </w:p>
    <w:p w14:paraId="084530A7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 xml:space="preserve">- Imagen 12: Trabajo finalizado (otro lateral) </w:t>
      </w:r>
    </w:p>
    <w:p w14:paraId="616818AF" w14:textId="77777777" w:rsidR="00571C48" w:rsidRPr="005B5FC1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5B5FC1">
        <w:rPr>
          <w:rFonts w:ascii="Arial Narrow" w:hAnsi="Arial Narrow"/>
          <w:sz w:val="22"/>
          <w:szCs w:val="22"/>
        </w:rPr>
        <w:t>- Imagen 13: El trabajo finalizado podemos adornarlo con múltiples elementos decorativos. En esta ocasión hemos apostado por estas piezas artesanales en tocados joya, en dorado envejecido y cristal. Un total look que nos traslada en el tiempo.</w:t>
      </w:r>
    </w:p>
    <w:p w14:paraId="09EADF0A" w14:textId="162CF715" w:rsidR="00A25916" w:rsidRPr="00BB4E98" w:rsidRDefault="00571C48" w:rsidP="00571C48">
      <w:pPr>
        <w:pStyle w:val="NormalWeb"/>
        <w:shd w:val="clear" w:color="auto" w:fill="FFFFFF"/>
        <w:jc w:val="both"/>
        <w:rPr>
          <w:rFonts w:ascii="Arial Narrow" w:hAnsi="Arial Narrow"/>
        </w:rPr>
      </w:pPr>
      <w:r w:rsidRPr="005B5FC1">
        <w:rPr>
          <w:rFonts w:ascii="Arial Narrow" w:hAnsi="Arial Narrow"/>
          <w:sz w:val="22"/>
          <w:szCs w:val="22"/>
        </w:rPr>
        <w:t>- Imagen 14: Frontales, efecto suelto, ideales para chicas que se identifican y se sienten más seguras viéndose con su cabello por delante.</w:t>
      </w:r>
      <w:r w:rsidR="00BB4E98">
        <w:rPr>
          <w:rFonts w:ascii="Arial Narrow" w:hAnsi="Arial Narrow"/>
        </w:rPr>
        <w:br w:type="page"/>
      </w:r>
    </w:p>
    <w:p w14:paraId="524756E8" w14:textId="104A8A36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A25916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81280" behindDoc="0" locked="0" layoutInCell="1" allowOverlap="1" wp14:anchorId="60FAE5A0" wp14:editId="5278A8C0">
            <wp:simplePos x="0" y="0"/>
            <wp:positionH relativeFrom="margin">
              <wp:posOffset>-351790</wp:posOffset>
            </wp:positionH>
            <wp:positionV relativeFrom="paragraph">
              <wp:posOffset>161290</wp:posOffset>
            </wp:positionV>
            <wp:extent cx="1593850" cy="1492044"/>
            <wp:effectExtent l="171450" t="152400" r="368300" b="356235"/>
            <wp:wrapNone/>
            <wp:docPr id="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r="17599"/>
                    <a:stretch/>
                  </pic:blipFill>
                  <pic:spPr bwMode="auto">
                    <a:xfrm>
                      <a:off x="0" y="0"/>
                      <a:ext cx="1593850" cy="1492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A22">
        <w:rPr>
          <w:rFonts w:ascii="Poppins" w:hAnsi="Poppins" w:cs="Poppins"/>
          <w:b/>
          <w:sz w:val="52"/>
          <w:szCs w:val="52"/>
          <w:lang w:val="en-GB"/>
        </w:rPr>
        <w:t>JUANMY MEDIALDEA</w:t>
      </w:r>
    </w:p>
    <w:p w14:paraId="4E67F154" w14:textId="17492331" w:rsidR="0055108A" w:rsidRDefault="0055108A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5108A">
        <w:rPr>
          <w:rFonts w:ascii="Poppins" w:hAnsi="Poppins" w:cs="Poppins"/>
          <w:b/>
          <w:sz w:val="44"/>
          <w:szCs w:val="44"/>
          <w:lang w:val="en-GB"/>
        </w:rPr>
        <w:t>FREYA VIKING GODDESS</w:t>
      </w:r>
    </w:p>
    <w:p w14:paraId="15DDF5C0" w14:textId="4DF162D4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Collection</w:t>
      </w:r>
    </w:p>
    <w:p w14:paraId="7F2976B3" w14:textId="27713C8D" w:rsidR="00A25916" w:rsidRPr="00E41A22" w:rsidRDefault="00A25916" w:rsidP="00A25916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41A22">
        <w:rPr>
          <w:rFonts w:ascii="Poppins" w:hAnsi="Poppins" w:cs="Poppins"/>
          <w:b/>
          <w:sz w:val="44"/>
          <w:szCs w:val="44"/>
          <w:lang w:val="en-GB"/>
        </w:rPr>
        <w:t>STEP BY STEP</w:t>
      </w:r>
    </w:p>
    <w:p w14:paraId="74BBBAD1" w14:textId="4B4562AF" w:rsidR="00A25916" w:rsidRPr="00E41A22" w:rsidRDefault="00A25916" w:rsidP="00A25916">
      <w:pPr>
        <w:spacing w:after="0"/>
        <w:jc w:val="center"/>
        <w:rPr>
          <w:sz w:val="24"/>
          <w:szCs w:val="24"/>
          <w:lang w:val="en-GB"/>
        </w:rPr>
      </w:pPr>
      <w:r w:rsidRPr="00E41A22">
        <w:rPr>
          <w:sz w:val="24"/>
          <w:szCs w:val="24"/>
          <w:lang w:val="en-GB"/>
        </w:rPr>
        <w:t xml:space="preserve"> </w:t>
      </w:r>
    </w:p>
    <w:p w14:paraId="6EA8B621" w14:textId="43976FB0" w:rsidR="00A25916" w:rsidRPr="00E41A22" w:rsidRDefault="00A25916" w:rsidP="00A25916">
      <w:pPr>
        <w:pStyle w:val="NormalWeb"/>
        <w:shd w:val="clear" w:color="auto" w:fill="FFFFFF"/>
        <w:jc w:val="both"/>
        <w:rPr>
          <w:rFonts w:ascii="Arial Narrow" w:hAnsi="Arial Narrow"/>
          <w:b/>
          <w:bCs/>
          <w:lang w:val="en-GB"/>
        </w:rPr>
      </w:pPr>
    </w:p>
    <w:p w14:paraId="16BD0341" w14:textId="1A3EB304" w:rsidR="00EC4A10" w:rsidRPr="00C318B6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b/>
          <w:bCs/>
          <w:sz w:val="22"/>
          <w:szCs w:val="22"/>
          <w:lang w:val="en-GB"/>
        </w:rPr>
      </w:pPr>
      <w:r w:rsidRPr="00C318B6">
        <w:rPr>
          <w:rFonts w:ascii="Arial Narrow" w:hAnsi="Arial Narrow"/>
          <w:b/>
          <w:bCs/>
          <w:sz w:val="22"/>
          <w:szCs w:val="22"/>
          <w:lang w:val="en-GB"/>
        </w:rPr>
        <w:t xml:space="preserve">Trabajo 4: (imágenes D) </w:t>
      </w:r>
    </w:p>
    <w:p w14:paraId="6C328E9B" w14:textId="29CF9B5C" w:rsidR="00EC4A10" w:rsidRPr="00183B3D" w:rsidRDefault="00183B3D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2544" behindDoc="0" locked="0" layoutInCell="1" allowOverlap="1" wp14:anchorId="672EB261" wp14:editId="262F905E">
            <wp:simplePos x="0" y="0"/>
            <wp:positionH relativeFrom="margin">
              <wp:posOffset>-3810</wp:posOffset>
            </wp:positionH>
            <wp:positionV relativeFrom="margin">
              <wp:posOffset>2884170</wp:posOffset>
            </wp:positionV>
            <wp:extent cx="2284095" cy="3154680"/>
            <wp:effectExtent l="152400" t="152400" r="363855" b="3695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A10" w:rsidRPr="00183B3D">
        <w:rPr>
          <w:rFonts w:ascii="Arial Narrow" w:hAnsi="Arial Narrow"/>
          <w:sz w:val="22"/>
          <w:szCs w:val="22"/>
        </w:rPr>
        <w:t xml:space="preserve">- Imagen 1: Preparamos el cabello con las técnicas para texturizar del “Método Medialdea” y procedemos al marcado con </w:t>
      </w:r>
      <w:r w:rsidRPr="00183B3D">
        <w:rPr>
          <w:rFonts w:ascii="Arial Narrow" w:hAnsi="Arial Narrow"/>
          <w:sz w:val="22"/>
          <w:szCs w:val="22"/>
        </w:rPr>
        <w:t>unas tenacillas</w:t>
      </w:r>
      <w:r w:rsidR="00EC4A10" w:rsidRPr="00183B3D">
        <w:rPr>
          <w:rFonts w:ascii="Arial Narrow" w:hAnsi="Arial Narrow"/>
          <w:sz w:val="22"/>
          <w:szCs w:val="22"/>
        </w:rPr>
        <w:t xml:space="preserve"> de 38mm de diámetro, cepillamos el cabello, aplicamos un poco de brillo en espray y listo para comenzar a trabajar.</w:t>
      </w:r>
    </w:p>
    <w:p w14:paraId="6A95C0C6" w14:textId="72470675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2: Separamos la parte frontal y laterales, recogemos una sección de la coronilla en una coleta y desestructuramos un poco.</w:t>
      </w:r>
    </w:p>
    <w:p w14:paraId="0E115E80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 xml:space="preserve">- Imagen 3: Tomamos una sección del lateral y la dividimos en dos. Con estos dos cabos realizamos un cordón flojo y desestructuramos. Después fijamos en el centro con una horquilla de presión. </w:t>
      </w:r>
    </w:p>
    <w:p w14:paraId="4B62FD8F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4: Realizamos el paso anterior, en el otro lateral.</w:t>
      </w:r>
    </w:p>
    <w:p w14:paraId="2FA64578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5: Tomamos una sección de unos 5 cm del lateral (sin llegar al frontal) y realizamos una trenza. Sujetamos el extremo con una pinza.</w:t>
      </w:r>
    </w:p>
    <w:p w14:paraId="18C3E35D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6: Realizamos él mismo paso anterior en el lado contrario.</w:t>
      </w:r>
    </w:p>
    <w:p w14:paraId="2DF6274D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7: Unimos las dos trenzas por las puntas con una goma y la cubrimos con un mechón. Colocamos una tiara con un cordón de cuero en los dos extremos (también podíamos poner el cordón sin tiara).</w:t>
      </w:r>
    </w:p>
    <w:p w14:paraId="574E7782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8: Comenzamos a cruzar el cordón de un lado al otro, simulando los cruces de un corsé y ayudándonos para ello con unas agujas de plástico.</w:t>
      </w:r>
    </w:p>
    <w:p w14:paraId="784B9B74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 xml:space="preserve">- Imagen 9: Finalizamos los cruces y envolvemos la zona final del trenzado con nuestro cordón. </w:t>
      </w:r>
    </w:p>
    <w:p w14:paraId="07979A32" w14:textId="77777777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10: Trabajo finalizado.</w:t>
      </w:r>
    </w:p>
    <w:p w14:paraId="5E0316C0" w14:textId="29E39886" w:rsidR="00EC4A10" w:rsidRPr="00183B3D" w:rsidRDefault="00EC4A10" w:rsidP="00EC4A10">
      <w:pPr>
        <w:pStyle w:val="NormalWeb"/>
        <w:shd w:val="clear" w:color="auto" w:fill="FFFFFF"/>
        <w:jc w:val="both"/>
        <w:rPr>
          <w:rFonts w:ascii="Arial Narrow" w:hAnsi="Arial Narrow"/>
          <w:sz w:val="22"/>
          <w:szCs w:val="22"/>
        </w:rPr>
      </w:pPr>
      <w:r w:rsidRPr="00183B3D">
        <w:rPr>
          <w:rFonts w:ascii="Arial Narrow" w:hAnsi="Arial Narrow"/>
          <w:sz w:val="22"/>
          <w:szCs w:val="22"/>
        </w:rPr>
        <w:t>- Imagen 11: Trabajo finalizado (lateral)</w:t>
      </w:r>
    </w:p>
    <w:p w14:paraId="11817111" w14:textId="378CB27F" w:rsidR="00B0491B" w:rsidRPr="00183B3D" w:rsidRDefault="00EC4A10" w:rsidP="00EC4A10">
      <w:pPr>
        <w:pStyle w:val="NormalWeb"/>
        <w:shd w:val="clear" w:color="auto" w:fill="FFFFFF"/>
        <w:jc w:val="both"/>
        <w:rPr>
          <w:sz w:val="22"/>
          <w:szCs w:val="22"/>
          <w:lang w:eastAsia="es-ES"/>
        </w:rPr>
      </w:pPr>
      <w:r w:rsidRPr="00183B3D">
        <w:rPr>
          <w:rFonts w:ascii="Arial Narrow" w:hAnsi="Arial Narrow"/>
          <w:sz w:val="22"/>
          <w:szCs w:val="22"/>
        </w:rPr>
        <w:t>- Imagen 12: Parte frontal.</w:t>
      </w:r>
    </w:p>
    <w:sectPr w:rsidR="00B0491B" w:rsidRPr="00183B3D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8F940" w14:textId="77777777" w:rsidR="00B31EC0" w:rsidRDefault="00B31EC0" w:rsidP="00346B82">
      <w:pPr>
        <w:spacing w:after="0" w:line="240" w:lineRule="auto"/>
      </w:pPr>
      <w:r>
        <w:separator/>
      </w:r>
    </w:p>
  </w:endnote>
  <w:endnote w:type="continuationSeparator" w:id="0">
    <w:p w14:paraId="1E26C8A9" w14:textId="77777777" w:rsidR="00B31EC0" w:rsidRDefault="00B31EC0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A2E68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631C7FF5" wp14:editId="5765C7B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70C08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76AAF4DE" wp14:editId="1780D67F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44B184B4" wp14:editId="693CBA91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75292" w14:textId="77777777" w:rsidR="00B31EC0" w:rsidRDefault="00B31EC0" w:rsidP="00346B82">
      <w:pPr>
        <w:spacing w:after="0" w:line="240" w:lineRule="auto"/>
      </w:pPr>
      <w:r>
        <w:separator/>
      </w:r>
    </w:p>
  </w:footnote>
  <w:footnote w:type="continuationSeparator" w:id="0">
    <w:p w14:paraId="47E8AC23" w14:textId="77777777" w:rsidR="00B31EC0" w:rsidRDefault="00B31EC0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B97C43"/>
    <w:multiLevelType w:val="hybridMultilevel"/>
    <w:tmpl w:val="41942002"/>
    <w:lvl w:ilvl="0" w:tplc="BD607BA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85921"/>
    <w:multiLevelType w:val="hybridMultilevel"/>
    <w:tmpl w:val="6A06FDB2"/>
    <w:lvl w:ilvl="0" w:tplc="DE8C4D5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916"/>
    <w:rsid w:val="00017236"/>
    <w:rsid w:val="00051846"/>
    <w:rsid w:val="000520AD"/>
    <w:rsid w:val="00061181"/>
    <w:rsid w:val="00074B96"/>
    <w:rsid w:val="000A59D2"/>
    <w:rsid w:val="000B65CA"/>
    <w:rsid w:val="000C5EF0"/>
    <w:rsid w:val="000C6D0A"/>
    <w:rsid w:val="000E31C2"/>
    <w:rsid w:val="000F2446"/>
    <w:rsid w:val="00115D5B"/>
    <w:rsid w:val="00124EBE"/>
    <w:rsid w:val="00130F0D"/>
    <w:rsid w:val="00145CE9"/>
    <w:rsid w:val="001460E5"/>
    <w:rsid w:val="00167D29"/>
    <w:rsid w:val="00170B5D"/>
    <w:rsid w:val="00183B3D"/>
    <w:rsid w:val="00183B62"/>
    <w:rsid w:val="00185DF4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63404"/>
    <w:rsid w:val="003A57CE"/>
    <w:rsid w:val="003D74F8"/>
    <w:rsid w:val="003E441A"/>
    <w:rsid w:val="003F01B8"/>
    <w:rsid w:val="00410BB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5108A"/>
    <w:rsid w:val="00571C48"/>
    <w:rsid w:val="005724A0"/>
    <w:rsid w:val="00582DFE"/>
    <w:rsid w:val="00586749"/>
    <w:rsid w:val="005B5FC1"/>
    <w:rsid w:val="005D48E8"/>
    <w:rsid w:val="00622493"/>
    <w:rsid w:val="0062526F"/>
    <w:rsid w:val="006427FB"/>
    <w:rsid w:val="00663CD8"/>
    <w:rsid w:val="0066641F"/>
    <w:rsid w:val="0068233B"/>
    <w:rsid w:val="0068668B"/>
    <w:rsid w:val="00691F1E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02B8"/>
    <w:rsid w:val="00732DA1"/>
    <w:rsid w:val="00787FC5"/>
    <w:rsid w:val="007931B3"/>
    <w:rsid w:val="00794709"/>
    <w:rsid w:val="007B318A"/>
    <w:rsid w:val="007B6FA5"/>
    <w:rsid w:val="007B7617"/>
    <w:rsid w:val="007D2E1A"/>
    <w:rsid w:val="007D3296"/>
    <w:rsid w:val="0080027E"/>
    <w:rsid w:val="00805312"/>
    <w:rsid w:val="008232E0"/>
    <w:rsid w:val="0083473D"/>
    <w:rsid w:val="00841BEA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437A"/>
    <w:rsid w:val="0099575C"/>
    <w:rsid w:val="009B0D28"/>
    <w:rsid w:val="009C0DF1"/>
    <w:rsid w:val="009E0DFA"/>
    <w:rsid w:val="009E3C2F"/>
    <w:rsid w:val="009F5BA4"/>
    <w:rsid w:val="00A251DF"/>
    <w:rsid w:val="00A25916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1EC0"/>
    <w:rsid w:val="00B32DC2"/>
    <w:rsid w:val="00B404D6"/>
    <w:rsid w:val="00B43B03"/>
    <w:rsid w:val="00B44061"/>
    <w:rsid w:val="00B53787"/>
    <w:rsid w:val="00B5405D"/>
    <w:rsid w:val="00B6387E"/>
    <w:rsid w:val="00B77DA7"/>
    <w:rsid w:val="00B870A2"/>
    <w:rsid w:val="00BA77E6"/>
    <w:rsid w:val="00BB4E98"/>
    <w:rsid w:val="00BC25A9"/>
    <w:rsid w:val="00BC2643"/>
    <w:rsid w:val="00BC5349"/>
    <w:rsid w:val="00BE62DE"/>
    <w:rsid w:val="00BE646B"/>
    <w:rsid w:val="00C0002D"/>
    <w:rsid w:val="00C14DA5"/>
    <w:rsid w:val="00C30319"/>
    <w:rsid w:val="00C318B6"/>
    <w:rsid w:val="00C42187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C62D2"/>
    <w:rsid w:val="00DE388C"/>
    <w:rsid w:val="00E25771"/>
    <w:rsid w:val="00E41A22"/>
    <w:rsid w:val="00E56357"/>
    <w:rsid w:val="00E66A67"/>
    <w:rsid w:val="00E727DD"/>
    <w:rsid w:val="00E75A84"/>
    <w:rsid w:val="00E9070F"/>
    <w:rsid w:val="00EC4A10"/>
    <w:rsid w:val="00EC7F1C"/>
    <w:rsid w:val="00ED413C"/>
    <w:rsid w:val="00ED6A48"/>
    <w:rsid w:val="00EF6B79"/>
    <w:rsid w:val="00EF7FC9"/>
    <w:rsid w:val="00F04BD7"/>
    <w:rsid w:val="00F32BEA"/>
    <w:rsid w:val="00F5702E"/>
    <w:rsid w:val="00F655E0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CA1AD"/>
  <w15:docId w15:val="{6A056EA9-1C0B-4B69-929B-BDB78837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25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54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ropbox\0.0%20COMUNICAHAIR\0.0%20ARCHIVOS%20COMPARTIDOS%20EQUIPO%20CH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2D5E6-BEFC-4D7E-AFE3-97C89A68B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58</TotalTime>
  <Pages>6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8596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DCT ComunicaHair</cp:lastModifiedBy>
  <cp:revision>20</cp:revision>
  <cp:lastPrinted>2018-07-05T11:15:00Z</cp:lastPrinted>
  <dcterms:created xsi:type="dcterms:W3CDTF">2021-02-22T09:52:00Z</dcterms:created>
  <dcterms:modified xsi:type="dcterms:W3CDTF">2021-02-23T14:55:00Z</dcterms:modified>
</cp:coreProperties>
</file>