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491FE" w14:textId="79465943" w:rsidR="009060FF" w:rsidRPr="00190D3D" w:rsidRDefault="009C1269" w:rsidP="00244E3B">
      <w:pPr>
        <w:pStyle w:val="Sous-titre"/>
        <w:rPr>
          <w:lang w:val="nl-NL"/>
        </w:rPr>
      </w:pPr>
      <w:r w:rsidRPr="00190D3D">
        <w:rPr>
          <w:lang w:val="nl-NL"/>
        </w:rPr>
        <w:t>BERGANS OF NORWAY USA</w:t>
      </w:r>
    </w:p>
    <w:p w14:paraId="6BB1C3EB" w14:textId="6DA699E9" w:rsidR="001C0625" w:rsidRPr="00190D3D" w:rsidRDefault="009C1269" w:rsidP="00244E3B">
      <w:pPr>
        <w:pStyle w:val="Titre"/>
        <w:rPr>
          <w:sz w:val="44"/>
          <w:szCs w:val="44"/>
          <w:lang w:val="nl-NL"/>
        </w:rPr>
      </w:pPr>
      <w:r w:rsidRPr="00190D3D">
        <w:rPr>
          <w:sz w:val="44"/>
          <w:szCs w:val="44"/>
          <w:lang w:val="nl-NL"/>
        </w:rPr>
        <w:t xml:space="preserve">LEVERANCIER van </w:t>
      </w:r>
      <w:r w:rsidR="00190D3D" w:rsidRPr="00190D3D">
        <w:rPr>
          <w:sz w:val="44"/>
          <w:szCs w:val="44"/>
          <w:lang w:val="nl-NL"/>
        </w:rPr>
        <w:t xml:space="preserve">REI, </w:t>
      </w:r>
      <w:r w:rsidRPr="00190D3D">
        <w:rPr>
          <w:sz w:val="44"/>
          <w:szCs w:val="44"/>
          <w:lang w:val="nl-NL"/>
        </w:rPr>
        <w:t>SSL en SMC</w:t>
      </w:r>
    </w:p>
    <w:p w14:paraId="1DB5F7F3" w14:textId="77777777" w:rsidR="009060FF" w:rsidRPr="00190D3D" w:rsidRDefault="009060FF" w:rsidP="00244E3B">
      <w:pPr>
        <w:rPr>
          <w:rStyle w:val="Accentuation"/>
          <w:lang w:val="nl-NL"/>
        </w:rPr>
      </w:pPr>
    </w:p>
    <w:p w14:paraId="68F5D634" w14:textId="31D792FB" w:rsidR="00C33194" w:rsidRPr="00190D3D" w:rsidRDefault="009C1269" w:rsidP="00244E3B">
      <w:pPr>
        <w:rPr>
          <w:rStyle w:val="Accentuation"/>
          <w:lang w:val="nl-NL"/>
        </w:rPr>
      </w:pPr>
      <w:r w:rsidRPr="00190D3D">
        <w:rPr>
          <w:rStyle w:val="Accentuation"/>
          <w:lang w:val="nl-NL"/>
        </w:rPr>
        <w:t>Voor onmiddellijke publicatie</w:t>
      </w:r>
    </w:p>
    <w:p w14:paraId="3A277A2F" w14:textId="77777777" w:rsidR="00813340" w:rsidRPr="00190D3D" w:rsidRDefault="00813340" w:rsidP="00244E3B">
      <w:pPr>
        <w:rPr>
          <w:rStyle w:val="Accentuation"/>
          <w:lang w:val="nl-NL"/>
        </w:rPr>
      </w:pPr>
    </w:p>
    <w:p w14:paraId="17872921" w14:textId="77777777" w:rsidR="00D41ED8" w:rsidRPr="00190D3D" w:rsidRDefault="00D41ED8" w:rsidP="00D41ED8">
      <w:pPr>
        <w:jc w:val="both"/>
        <w:rPr>
          <w:rFonts w:eastAsia="Times New Roman" w:cs="Times New Roman"/>
          <w:lang w:val="nl-NL"/>
        </w:rPr>
      </w:pPr>
      <w:r w:rsidRPr="00190D3D">
        <w:rPr>
          <w:rStyle w:val="hps"/>
          <w:rFonts w:eastAsia="Times New Roman" w:cs="Times New Roman"/>
          <w:lang w:val="nl-NL"/>
        </w:rPr>
        <w:t>Amper een jaar na de oprichting van de dochteronderneming in Noord-Amerika kondigt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Bergans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USA LLC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aan dat het is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Fonts w:eastAsia="Times New Roman" w:cs="Times New Roman"/>
          <w:lang w:val="nl-NL"/>
        </w:rPr>
        <w:t>g</w:t>
      </w:r>
      <w:r w:rsidR="00CD3879" w:rsidRPr="00190D3D">
        <w:rPr>
          <w:rStyle w:val="hps"/>
          <w:rFonts w:eastAsia="Times New Roman" w:cs="Times New Roman"/>
          <w:lang w:val="nl-NL"/>
        </w:rPr>
        <w:t>ekozen als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leverancier van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twee van de grootste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retailer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inkoopcombinaties</w:t>
      </w:r>
      <w:r w:rsidR="00CD3879" w:rsidRPr="00190D3D">
        <w:rPr>
          <w:rFonts w:eastAsia="Times New Roman" w:cs="Times New Roman"/>
          <w:lang w:val="nl-NL"/>
        </w:rPr>
        <w:t xml:space="preserve"> </w:t>
      </w:r>
      <w:r w:rsidR="00CD3879" w:rsidRPr="00190D3D">
        <w:rPr>
          <w:rStyle w:val="hps"/>
          <w:rFonts w:eastAsia="Times New Roman" w:cs="Times New Roman"/>
          <w:lang w:val="nl-NL"/>
        </w:rPr>
        <w:t>in de sneeuwsport</w:t>
      </w:r>
      <w:r w:rsidRPr="00190D3D">
        <w:rPr>
          <w:rStyle w:val="hps"/>
          <w:rFonts w:eastAsia="Times New Roman" w:cs="Times New Roman"/>
          <w:lang w:val="nl-NL"/>
        </w:rPr>
        <w:t>industrie in de Verenigde Staten</w:t>
      </w:r>
      <w:r w:rsidR="00CD3879" w:rsidRPr="00190D3D">
        <w:rPr>
          <w:rStyle w:val="hps"/>
          <w:rFonts w:eastAsia="Times New Roman" w:cs="Times New Roman"/>
          <w:lang w:val="nl-NL"/>
        </w:rPr>
        <w:t>.</w:t>
      </w:r>
      <w:r w:rsidR="00CD3879" w:rsidRPr="00190D3D">
        <w:rPr>
          <w:rFonts w:eastAsia="Times New Roman" w:cs="Times New Roman"/>
          <w:lang w:val="nl-NL"/>
        </w:rPr>
        <w:t xml:space="preserve"> </w:t>
      </w:r>
    </w:p>
    <w:p w14:paraId="3741987A" w14:textId="77777777" w:rsidR="00D41ED8" w:rsidRPr="00190D3D" w:rsidRDefault="00D41ED8" w:rsidP="00D41ED8">
      <w:pPr>
        <w:jc w:val="both"/>
        <w:rPr>
          <w:rFonts w:eastAsia="Times New Roman" w:cs="Times New Roman"/>
          <w:lang w:val="nl-NL"/>
        </w:rPr>
      </w:pPr>
    </w:p>
    <w:p w14:paraId="6A8350B7" w14:textId="00DC7961" w:rsidR="00D41ED8" w:rsidRPr="00190D3D" w:rsidRDefault="00CD3879" w:rsidP="00D41ED8">
      <w:pPr>
        <w:jc w:val="both"/>
        <w:rPr>
          <w:rStyle w:val="hps"/>
          <w:rFonts w:eastAsia="Times New Roman" w:cs="Times New Roman"/>
          <w:lang w:val="nl-NL"/>
        </w:rPr>
      </w:pPr>
      <w:r w:rsidRPr="00190D3D">
        <w:rPr>
          <w:rStyle w:val="hps"/>
          <w:rFonts w:eastAsia="Times New Roman" w:cs="Times New Roman"/>
          <w:lang w:val="nl-NL"/>
        </w:rPr>
        <w:t>Sport</w:t>
      </w:r>
      <w:r w:rsidRPr="00190D3D">
        <w:rPr>
          <w:rFonts w:eastAsia="Times New Roman" w:cs="Times New Roman"/>
          <w:lang w:val="nl-NL"/>
        </w:rPr>
        <w:t xml:space="preserve">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Specialist</w:t>
      </w:r>
      <w:r w:rsidR="00D41ED8" w:rsidRPr="00190D3D">
        <w:rPr>
          <w:rStyle w:val="hps"/>
          <w:rFonts w:eastAsia="Times New Roman" w:cs="Times New Roman"/>
          <w:lang w:val="nl-NL"/>
        </w:rPr>
        <w:t>s</w:t>
      </w:r>
      <w:proofErr w:type="spellEnd"/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Ltd</w:t>
      </w:r>
      <w:r w:rsidR="00D41ED8" w:rsidRPr="00190D3D">
        <w:rPr>
          <w:rStyle w:val="hps"/>
          <w:rFonts w:eastAsia="Times New Roman" w:cs="Times New Roman"/>
          <w:lang w:val="nl-NL"/>
        </w:rPr>
        <w:t>.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(SSL) en</w:t>
      </w:r>
      <w:r w:rsidRPr="00190D3D">
        <w:rPr>
          <w:rFonts w:eastAsia="Times New Roman" w:cs="Times New Roman"/>
          <w:lang w:val="nl-NL"/>
        </w:rPr>
        <w:t xml:space="preserve">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Snowsports</w:t>
      </w:r>
      <w:proofErr w:type="spellEnd"/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Merchandising</w:t>
      </w:r>
      <w:r w:rsidRPr="00190D3D">
        <w:rPr>
          <w:rFonts w:eastAsia="Times New Roman" w:cs="Times New Roman"/>
          <w:lang w:val="nl-NL"/>
        </w:rPr>
        <w:t xml:space="preserve">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Corp</w:t>
      </w:r>
      <w:proofErr w:type="spellEnd"/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(SMC</w:t>
      </w:r>
      <w:r w:rsidRPr="00190D3D">
        <w:rPr>
          <w:rFonts w:eastAsia="Times New Roman" w:cs="Times New Roman"/>
          <w:lang w:val="nl-NL"/>
        </w:rPr>
        <w:t xml:space="preserve">) </w:t>
      </w:r>
      <w:r w:rsidR="00D41ED8" w:rsidRPr="00190D3D">
        <w:rPr>
          <w:rFonts w:eastAsia="Times New Roman" w:cs="Times New Roman"/>
          <w:lang w:val="nl-NL"/>
        </w:rPr>
        <w:t>zullen Bergans aanbieden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aan</w:t>
      </w:r>
      <w:r w:rsidRPr="00190D3D">
        <w:rPr>
          <w:rStyle w:val="hps"/>
          <w:rFonts w:eastAsia="Times New Roman" w:cs="Times New Roman"/>
          <w:lang w:val="nl-NL"/>
        </w:rPr>
        <w:t xml:space="preserve"> hun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120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ge</w:t>
      </w:r>
      <w:r w:rsidR="00D41ED8" w:rsidRPr="00190D3D">
        <w:rPr>
          <w:rStyle w:val="hps"/>
          <w:rFonts w:eastAsia="Times New Roman" w:cs="Times New Roman"/>
          <w:lang w:val="nl-NL"/>
        </w:rPr>
        <w:t>associeerde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l</w:t>
      </w:r>
      <w:r w:rsidR="00D41ED8" w:rsidRPr="00190D3D">
        <w:rPr>
          <w:rStyle w:val="hps"/>
          <w:rFonts w:eastAsia="Times New Roman" w:cs="Times New Roman"/>
          <w:lang w:val="nl-NL"/>
        </w:rPr>
        <w:t>e</w:t>
      </w:r>
      <w:r w:rsidRPr="00190D3D">
        <w:rPr>
          <w:rStyle w:val="hps"/>
          <w:rFonts w:eastAsia="Times New Roman" w:cs="Times New Roman"/>
          <w:lang w:val="nl-NL"/>
        </w:rPr>
        <w:t xml:space="preserve">den </w:t>
      </w:r>
      <w:r w:rsidR="009C1269" w:rsidRPr="00190D3D">
        <w:rPr>
          <w:rStyle w:val="hps"/>
          <w:rFonts w:eastAsia="Times New Roman" w:cs="Times New Roman"/>
          <w:lang w:val="nl-NL"/>
        </w:rPr>
        <w:t xml:space="preserve">en dit </w:t>
      </w:r>
      <w:r w:rsidRPr="00190D3D">
        <w:rPr>
          <w:rStyle w:val="hps"/>
          <w:rFonts w:eastAsia="Times New Roman" w:cs="Times New Roman"/>
          <w:lang w:val="nl-NL"/>
        </w:rPr>
        <w:t>in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bijna 300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winkel</w:t>
      </w:r>
      <w:r w:rsidR="00D41ED8" w:rsidRPr="00190D3D">
        <w:rPr>
          <w:rStyle w:val="hps"/>
          <w:rFonts w:eastAsia="Times New Roman" w:cs="Times New Roman"/>
          <w:lang w:val="nl-NL"/>
        </w:rPr>
        <w:t>s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 xml:space="preserve">in </w:t>
      </w:r>
      <w:r w:rsidR="00D41ED8" w:rsidRPr="00190D3D">
        <w:rPr>
          <w:rStyle w:val="hps"/>
          <w:rFonts w:eastAsia="Times New Roman" w:cs="Times New Roman"/>
          <w:lang w:val="nl-NL"/>
        </w:rPr>
        <w:t xml:space="preserve">meer dan </w:t>
      </w:r>
      <w:r w:rsidRPr="00190D3D">
        <w:rPr>
          <w:rStyle w:val="hps"/>
          <w:rFonts w:eastAsia="Times New Roman" w:cs="Times New Roman"/>
          <w:lang w:val="nl-NL"/>
        </w:rPr>
        <w:t>30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staten.</w:t>
      </w:r>
      <w:r w:rsidR="00190D3D" w:rsidRPr="00190D3D">
        <w:rPr>
          <w:rStyle w:val="hps"/>
          <w:rFonts w:eastAsia="Times New Roman" w:cs="Times New Roman"/>
          <w:lang w:val="nl-NL"/>
        </w:rPr>
        <w:t xml:space="preserve"> </w:t>
      </w:r>
      <w:r w:rsidR="00190D3D" w:rsidRPr="00190D3D">
        <w:rPr>
          <w:rFonts w:ascii="Calibri" w:hAnsi="Calibri" w:cs="Calibri"/>
          <w:lang w:val="nl-NL"/>
        </w:rPr>
        <w:t>Eerder dit jaar was Bergans al geselecteerd als nieuwe leverancier door REI (</w:t>
      </w:r>
      <w:proofErr w:type="spellStart"/>
      <w:r w:rsidR="00190D3D" w:rsidRPr="00190D3D">
        <w:rPr>
          <w:rFonts w:ascii="Calibri" w:hAnsi="Calibri" w:cs="Calibri"/>
          <w:lang w:val="nl-NL"/>
        </w:rPr>
        <w:t>Recreational</w:t>
      </w:r>
      <w:proofErr w:type="spellEnd"/>
      <w:r w:rsidR="00190D3D" w:rsidRPr="00190D3D">
        <w:rPr>
          <w:rFonts w:ascii="Calibri" w:hAnsi="Calibri" w:cs="Calibri"/>
          <w:lang w:val="nl-NL"/>
        </w:rPr>
        <w:t xml:space="preserve"> Equi</w:t>
      </w:r>
      <w:r w:rsidR="00190D3D">
        <w:rPr>
          <w:rFonts w:ascii="Calibri" w:hAnsi="Calibri" w:cs="Calibri"/>
          <w:lang w:val="nl-NL"/>
        </w:rPr>
        <w:t xml:space="preserve">pment </w:t>
      </w:r>
      <w:proofErr w:type="spellStart"/>
      <w:r w:rsidR="00190D3D">
        <w:rPr>
          <w:rFonts w:ascii="Calibri" w:hAnsi="Calibri" w:cs="Calibri"/>
          <w:lang w:val="nl-NL"/>
        </w:rPr>
        <w:t>Inc</w:t>
      </w:r>
      <w:proofErr w:type="spellEnd"/>
      <w:r w:rsidR="00190D3D">
        <w:rPr>
          <w:rFonts w:ascii="Calibri" w:hAnsi="Calibri" w:cs="Calibri"/>
          <w:lang w:val="nl-NL"/>
        </w:rPr>
        <w:t xml:space="preserve">), de grootste </w:t>
      </w:r>
      <w:proofErr w:type="spellStart"/>
      <w:r w:rsidR="00190D3D">
        <w:rPr>
          <w:rFonts w:ascii="Calibri" w:hAnsi="Calibri" w:cs="Calibri"/>
          <w:lang w:val="nl-NL"/>
        </w:rPr>
        <w:t>outdoor</w:t>
      </w:r>
      <w:r w:rsidR="00190D3D" w:rsidRPr="00190D3D">
        <w:rPr>
          <w:rFonts w:ascii="Calibri" w:hAnsi="Calibri" w:cs="Calibri"/>
          <w:lang w:val="nl-NL"/>
        </w:rPr>
        <w:t>retailer</w:t>
      </w:r>
      <w:proofErr w:type="spellEnd"/>
      <w:r w:rsidR="00190D3D" w:rsidRPr="00190D3D">
        <w:rPr>
          <w:rFonts w:ascii="Calibri" w:hAnsi="Calibri" w:cs="Calibri"/>
          <w:lang w:val="nl-NL"/>
        </w:rPr>
        <w:t xml:space="preserve"> in de VS met meer dan 120 winkels in 20 staten</w:t>
      </w:r>
      <w:r w:rsidR="00190D3D">
        <w:rPr>
          <w:rFonts w:ascii="Calibri" w:hAnsi="Calibri" w:cs="Calibri"/>
          <w:lang w:val="nl-NL"/>
        </w:rPr>
        <w:t>.</w:t>
      </w:r>
      <w:bookmarkStart w:id="0" w:name="_GoBack"/>
      <w:bookmarkEnd w:id="0"/>
    </w:p>
    <w:p w14:paraId="4ABC78DC" w14:textId="45629973" w:rsidR="0061036D" w:rsidRPr="00190D3D" w:rsidRDefault="00CD3879" w:rsidP="00D41ED8">
      <w:pPr>
        <w:jc w:val="both"/>
        <w:rPr>
          <w:lang w:val="nl-NL"/>
        </w:rPr>
      </w:pPr>
      <w:r w:rsidRPr="00190D3D">
        <w:rPr>
          <w:rFonts w:eastAsia="Times New Roman" w:cs="Times New Roman"/>
          <w:lang w:val="nl-NL"/>
        </w:rPr>
        <w:br/>
      </w:r>
      <w:r w:rsidRPr="00190D3D">
        <w:rPr>
          <w:rStyle w:val="hps"/>
          <w:rFonts w:eastAsia="Times New Roman" w:cs="Times New Roman"/>
          <w:lang w:val="nl-NL"/>
        </w:rPr>
        <w:t>Sinds de oprichting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Fonts w:eastAsia="Times New Roman" w:cs="Times New Roman"/>
          <w:lang w:val="nl-NL"/>
        </w:rPr>
        <w:t xml:space="preserve">van de dochteronderneming </w:t>
      </w:r>
      <w:r w:rsidRPr="00190D3D">
        <w:rPr>
          <w:rStyle w:val="hps"/>
          <w:rFonts w:eastAsia="Times New Roman" w:cs="Times New Roman"/>
          <w:lang w:val="nl-NL"/>
        </w:rPr>
        <w:t>in januari 2012</w:t>
      </w:r>
      <w:r w:rsidRPr="00190D3D">
        <w:rPr>
          <w:rFonts w:eastAsia="Times New Roman" w:cs="Times New Roman"/>
          <w:lang w:val="nl-NL"/>
        </w:rPr>
        <w:t xml:space="preserve">, </w:t>
      </w:r>
      <w:r w:rsidR="00D41ED8" w:rsidRPr="00190D3D">
        <w:rPr>
          <w:rStyle w:val="hps"/>
          <w:rFonts w:eastAsia="Times New Roman" w:cs="Times New Roman"/>
          <w:lang w:val="nl-NL"/>
        </w:rPr>
        <w:t>zijn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Fonts w:eastAsia="Times New Roman" w:cs="Times New Roman"/>
          <w:lang w:val="nl-NL"/>
        </w:rPr>
        <w:t xml:space="preserve">de CEO van </w:t>
      </w:r>
      <w:r w:rsidRPr="00190D3D">
        <w:rPr>
          <w:rStyle w:val="hps"/>
          <w:rFonts w:eastAsia="Times New Roman" w:cs="Times New Roman"/>
          <w:lang w:val="nl-NL"/>
        </w:rPr>
        <w:t>Bergans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USA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Pat</w:t>
      </w:r>
      <w:r w:rsidRPr="00190D3D">
        <w:rPr>
          <w:rFonts w:eastAsia="Times New Roman" w:cs="Times New Roman"/>
          <w:lang w:val="nl-NL"/>
        </w:rPr>
        <w:t xml:space="preserve">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Loomis</w:t>
      </w:r>
      <w:proofErr w:type="spellEnd"/>
      <w:r w:rsidRPr="00190D3D">
        <w:rPr>
          <w:rStyle w:val="hps"/>
          <w:rFonts w:eastAsia="Times New Roman" w:cs="Times New Roman"/>
          <w:lang w:val="nl-NL"/>
        </w:rPr>
        <w:t xml:space="preserve"> en</w:t>
      </w:r>
      <w:r w:rsidRPr="00190D3D">
        <w:rPr>
          <w:rFonts w:eastAsia="Times New Roman" w:cs="Times New Roman"/>
          <w:lang w:val="nl-NL"/>
        </w:rPr>
        <w:t xml:space="preserve"> </w:t>
      </w:r>
      <w:proofErr w:type="spellStart"/>
      <w:r w:rsidR="00D41ED8" w:rsidRPr="00190D3D">
        <w:rPr>
          <w:rStyle w:val="hps"/>
          <w:rFonts w:eastAsia="Times New Roman" w:cs="Times New Roman"/>
          <w:lang w:val="nl-NL"/>
        </w:rPr>
        <w:t>V</w:t>
      </w:r>
      <w:r w:rsidRPr="00190D3D">
        <w:rPr>
          <w:rStyle w:val="hps"/>
          <w:rFonts w:eastAsia="Times New Roman" w:cs="Times New Roman"/>
          <w:lang w:val="nl-NL"/>
        </w:rPr>
        <w:t>ice-</w:t>
      </w:r>
      <w:r w:rsidR="00D41ED8" w:rsidRPr="00190D3D">
        <w:rPr>
          <w:rStyle w:val="hps"/>
          <w:rFonts w:eastAsia="Times New Roman" w:cs="Times New Roman"/>
          <w:lang w:val="nl-NL"/>
        </w:rPr>
        <w:t>P</w:t>
      </w:r>
      <w:r w:rsidRPr="00190D3D">
        <w:rPr>
          <w:rStyle w:val="hps"/>
          <w:rFonts w:eastAsia="Times New Roman" w:cs="Times New Roman"/>
          <w:lang w:val="nl-NL"/>
        </w:rPr>
        <w:t>resident</w:t>
      </w:r>
      <w:proofErr w:type="spellEnd"/>
      <w:r w:rsidRPr="00190D3D">
        <w:rPr>
          <w:rStyle w:val="hps"/>
          <w:rFonts w:eastAsia="Times New Roman" w:cs="Times New Roman"/>
          <w:lang w:val="nl-NL"/>
        </w:rPr>
        <w:t xml:space="preserve"> van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S</w:t>
      </w:r>
      <w:r w:rsidRPr="00190D3D">
        <w:rPr>
          <w:rStyle w:val="hps"/>
          <w:rFonts w:eastAsia="Times New Roman" w:cs="Times New Roman"/>
          <w:lang w:val="nl-NL"/>
        </w:rPr>
        <w:t xml:space="preserve">ales en </w:t>
      </w:r>
      <w:r w:rsidR="00D41ED8" w:rsidRPr="00190D3D">
        <w:rPr>
          <w:rStyle w:val="hps"/>
          <w:rFonts w:eastAsia="Times New Roman" w:cs="Times New Roman"/>
          <w:lang w:val="nl-NL"/>
        </w:rPr>
        <w:t>M</w:t>
      </w:r>
      <w:r w:rsidRPr="00190D3D">
        <w:rPr>
          <w:rStyle w:val="hps"/>
          <w:rFonts w:eastAsia="Times New Roman" w:cs="Times New Roman"/>
          <w:lang w:val="nl-NL"/>
        </w:rPr>
        <w:t>arketing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Keith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Patterson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aan de slag gegaan met de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verbreding</w:t>
      </w:r>
      <w:r w:rsidRPr="00190D3D">
        <w:rPr>
          <w:rStyle w:val="hps"/>
          <w:rFonts w:eastAsia="Times New Roman" w:cs="Times New Roman"/>
          <w:lang w:val="nl-NL"/>
        </w:rPr>
        <w:t xml:space="preserve"> van het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productaanbod en de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 xml:space="preserve">uitbreiding van </w:t>
      </w:r>
      <w:r w:rsidR="00D41ED8" w:rsidRPr="00190D3D">
        <w:rPr>
          <w:rStyle w:val="hps"/>
          <w:rFonts w:eastAsia="Times New Roman" w:cs="Times New Roman"/>
          <w:lang w:val="nl-NL"/>
        </w:rPr>
        <w:t>het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dealer</w:t>
      </w:r>
      <w:r w:rsidR="009C1269" w:rsidRPr="00190D3D">
        <w:rPr>
          <w:rStyle w:val="hps"/>
          <w:rFonts w:eastAsia="Times New Roman" w:cs="Times New Roman"/>
          <w:lang w:val="nl-NL"/>
        </w:rPr>
        <w:t>netwerk</w:t>
      </w:r>
      <w:r w:rsidRPr="00190D3D">
        <w:rPr>
          <w:rStyle w:val="hps"/>
          <w:rFonts w:eastAsia="Times New Roman" w:cs="Times New Roman"/>
          <w:lang w:val="nl-NL"/>
        </w:rPr>
        <w:t>.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Bergans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Fonts w:eastAsia="Times New Roman" w:cs="Times New Roman"/>
          <w:lang w:val="nl-NL"/>
        </w:rPr>
        <w:t xml:space="preserve">of Norway </w:t>
      </w:r>
      <w:r w:rsidRPr="00190D3D">
        <w:rPr>
          <w:rStyle w:val="hps"/>
          <w:rFonts w:eastAsia="Times New Roman" w:cs="Times New Roman"/>
          <w:lang w:val="nl-NL"/>
        </w:rPr>
        <w:t>zal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Fonts w:eastAsia="Times New Roman" w:cs="Times New Roman"/>
          <w:lang w:val="nl-NL"/>
        </w:rPr>
        <w:t xml:space="preserve">net als </w:t>
      </w:r>
      <w:r w:rsidRPr="00190D3D">
        <w:rPr>
          <w:rStyle w:val="hps"/>
          <w:rFonts w:eastAsia="Times New Roman" w:cs="Times New Roman"/>
          <w:lang w:val="nl-NL"/>
        </w:rPr>
        <w:t>SSL en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SMC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deelnemen</w:t>
      </w:r>
      <w:r w:rsidRPr="00190D3D">
        <w:rPr>
          <w:rStyle w:val="hps"/>
          <w:rFonts w:eastAsia="Times New Roman" w:cs="Times New Roman"/>
          <w:lang w:val="nl-NL"/>
        </w:rPr>
        <w:t xml:space="preserve"> aan </w:t>
      </w:r>
      <w:r w:rsidR="00D41ED8" w:rsidRPr="00190D3D">
        <w:rPr>
          <w:rStyle w:val="hps"/>
          <w:rFonts w:eastAsia="Times New Roman" w:cs="Times New Roman"/>
          <w:lang w:val="nl-NL"/>
        </w:rPr>
        <w:t>de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 xml:space="preserve">Winter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Sports</w:t>
      </w:r>
      <w:proofErr w:type="spellEnd"/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Market</w:t>
      </w:r>
      <w:r w:rsidR="00D41ED8" w:rsidRPr="00190D3D">
        <w:rPr>
          <w:rStyle w:val="hps"/>
          <w:rFonts w:eastAsia="Times New Roman" w:cs="Times New Roman"/>
          <w:lang w:val="nl-NL"/>
        </w:rPr>
        <w:t>. Deze beurs vindt plaats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Fonts w:eastAsia="Times New Roman" w:cs="Times New Roman"/>
          <w:lang w:val="nl-NL"/>
        </w:rPr>
        <w:t xml:space="preserve">van </w:t>
      </w:r>
      <w:r w:rsidRPr="00190D3D">
        <w:rPr>
          <w:rStyle w:val="hps"/>
          <w:rFonts w:eastAsia="Times New Roman" w:cs="Times New Roman"/>
          <w:lang w:val="nl-NL"/>
        </w:rPr>
        <w:t>28</w:t>
      </w:r>
      <w:r w:rsidR="00D41ED8" w:rsidRPr="00190D3D">
        <w:rPr>
          <w:rStyle w:val="hps"/>
          <w:rFonts w:eastAsia="Times New Roman" w:cs="Times New Roman"/>
          <w:lang w:val="nl-NL"/>
        </w:rPr>
        <w:t xml:space="preserve"> tot </w:t>
      </w:r>
      <w:r w:rsidRPr="00190D3D">
        <w:rPr>
          <w:rStyle w:val="hps"/>
          <w:rFonts w:eastAsia="Times New Roman" w:cs="Times New Roman"/>
          <w:lang w:val="nl-NL"/>
        </w:rPr>
        <w:t>30 januari 2013</w:t>
      </w:r>
      <w:r w:rsidRPr="00190D3D">
        <w:rPr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in</w:t>
      </w:r>
      <w:r w:rsidRPr="00190D3D">
        <w:rPr>
          <w:rStyle w:val="hps"/>
          <w:rFonts w:eastAsia="Times New Roman" w:cs="Times New Roman"/>
          <w:lang w:val="nl-NL"/>
        </w:rPr>
        <w:t xml:space="preserve"> </w:t>
      </w:r>
      <w:r w:rsidR="00D41ED8" w:rsidRPr="00190D3D">
        <w:rPr>
          <w:rStyle w:val="hps"/>
          <w:rFonts w:eastAsia="Times New Roman" w:cs="Times New Roman"/>
          <w:lang w:val="nl-NL"/>
        </w:rPr>
        <w:t>het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 xml:space="preserve">Colorado </w:t>
      </w:r>
      <w:proofErr w:type="spellStart"/>
      <w:r w:rsidRPr="00190D3D">
        <w:rPr>
          <w:rStyle w:val="hps"/>
          <w:rFonts w:eastAsia="Times New Roman" w:cs="Times New Roman"/>
          <w:lang w:val="nl-NL"/>
        </w:rPr>
        <w:t>Convention</w:t>
      </w:r>
      <w:proofErr w:type="spellEnd"/>
      <w:r w:rsidRPr="00190D3D">
        <w:rPr>
          <w:rStyle w:val="hps"/>
          <w:rFonts w:eastAsia="Times New Roman" w:cs="Times New Roman"/>
          <w:lang w:val="nl-NL"/>
        </w:rPr>
        <w:t xml:space="preserve"> Center</w:t>
      </w:r>
      <w:r w:rsidRPr="00190D3D">
        <w:rPr>
          <w:rFonts w:eastAsia="Times New Roman" w:cs="Times New Roman"/>
          <w:lang w:val="nl-NL"/>
        </w:rPr>
        <w:t xml:space="preserve"> </w:t>
      </w:r>
      <w:r w:rsidRPr="00190D3D">
        <w:rPr>
          <w:rStyle w:val="hps"/>
          <w:rFonts w:eastAsia="Times New Roman" w:cs="Times New Roman"/>
          <w:lang w:val="nl-NL"/>
        </w:rPr>
        <w:t>in Denver, Colorado</w:t>
      </w:r>
      <w:r w:rsidRPr="00190D3D">
        <w:rPr>
          <w:rFonts w:eastAsia="Times New Roman" w:cs="Times New Roman"/>
          <w:lang w:val="nl-NL"/>
        </w:rPr>
        <w:t>.</w:t>
      </w:r>
    </w:p>
    <w:p w14:paraId="3B757DD8" w14:textId="77777777" w:rsidR="00C33194" w:rsidRPr="00190D3D" w:rsidRDefault="00C33194" w:rsidP="00244E3B">
      <w:pPr>
        <w:rPr>
          <w:lang w:val="nl-NL"/>
        </w:rPr>
      </w:pPr>
    </w:p>
    <w:p w14:paraId="25698CDB" w14:textId="77777777" w:rsidR="00C33194" w:rsidRPr="00190D3D" w:rsidRDefault="00C33194" w:rsidP="00244E3B">
      <w:pPr>
        <w:rPr>
          <w:lang w:val="nl-NL"/>
        </w:rPr>
      </w:pPr>
    </w:p>
    <w:p w14:paraId="5D4D68AD" w14:textId="77777777" w:rsidR="004020C9" w:rsidRPr="00190D3D" w:rsidRDefault="004020C9" w:rsidP="00244E3B">
      <w:pPr>
        <w:rPr>
          <w:lang w:val="nl-NL"/>
        </w:rPr>
      </w:pPr>
    </w:p>
    <w:tbl>
      <w:tblPr>
        <w:tblStyle w:val="Grille"/>
        <w:tblpPr w:horzAnchor="margin" w:tblpX="143" w:tblpYSpec="bottom"/>
        <w:tblOverlap w:val="never"/>
        <w:tblW w:w="10048" w:type="dxa"/>
        <w:tblBorders>
          <w:top w:val="single" w:sz="4" w:space="0" w:color="0076C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</w:tblCellMar>
        <w:tblLook w:val="04A0" w:firstRow="1" w:lastRow="0" w:firstColumn="1" w:lastColumn="0" w:noHBand="0" w:noVBand="1"/>
      </w:tblPr>
      <w:tblGrid>
        <w:gridCol w:w="3348"/>
        <w:gridCol w:w="3350"/>
        <w:gridCol w:w="3350"/>
      </w:tblGrid>
      <w:tr w:rsidR="009744B2" w:rsidRPr="00190D3D" w14:paraId="348E312B" w14:textId="77777777" w:rsidTr="004918FD">
        <w:trPr>
          <w:cantSplit/>
          <w:trHeight w:val="1409"/>
        </w:trPr>
        <w:tc>
          <w:tcPr>
            <w:tcW w:w="3348" w:type="dxa"/>
            <w:shd w:val="clear" w:color="auto" w:fill="auto"/>
          </w:tcPr>
          <w:p w14:paraId="7DB59ABF" w14:textId="77777777" w:rsidR="003F0C32" w:rsidRPr="00190D3D" w:rsidRDefault="003F0C32" w:rsidP="00244E3B">
            <w:pPr>
              <w:pStyle w:val="Titre2"/>
              <w:framePr w:wrap="auto" w:hAnchor="text" w:xAlign="left" w:yAlign="inline"/>
              <w:suppressOverlap w:val="0"/>
              <w:rPr>
                <w:noProof w:val="0"/>
                <w:lang w:val="nl-NL"/>
              </w:rPr>
            </w:pPr>
            <w:r w:rsidRPr="00190D3D">
              <w:rPr>
                <w:noProof w:val="0"/>
                <w:lang w:val="nl-NL"/>
              </w:rPr>
              <w:t>Bergans of Norway</w:t>
            </w:r>
          </w:p>
          <w:p w14:paraId="3AFE92CA" w14:textId="77777777" w:rsidR="004020C9" w:rsidRPr="00190D3D" w:rsidRDefault="004020C9" w:rsidP="00244E3B">
            <w:pPr>
              <w:rPr>
                <w:lang w:val="nl-NL"/>
              </w:rPr>
            </w:pPr>
          </w:p>
          <w:p w14:paraId="53521D88" w14:textId="77777777" w:rsidR="003F0C32" w:rsidRPr="00190D3D" w:rsidRDefault="004918FD" w:rsidP="00244E3B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Marketing Communication</w:t>
            </w:r>
          </w:p>
          <w:p w14:paraId="1043D58F" w14:textId="77777777" w:rsidR="003F0C32" w:rsidRPr="00190D3D" w:rsidRDefault="003F0C32" w:rsidP="00244E3B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 xml:space="preserve">Christoph </w:t>
            </w:r>
            <w:proofErr w:type="spellStart"/>
            <w:r w:rsidRPr="00190D3D">
              <w:rPr>
                <w:lang w:val="nl-NL"/>
              </w:rPr>
              <w:t>Centmayer</w:t>
            </w:r>
            <w:proofErr w:type="spellEnd"/>
          </w:p>
          <w:p w14:paraId="156478B0" w14:textId="77777777" w:rsidR="003F0C32" w:rsidRPr="00190D3D" w:rsidRDefault="003F0C32" w:rsidP="00244E3B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Tel +47-40 62 40 99</w:t>
            </w:r>
          </w:p>
          <w:p w14:paraId="4A76B215" w14:textId="77777777" w:rsidR="003F0C32" w:rsidRPr="00190D3D" w:rsidRDefault="003F0C32" w:rsidP="00244E3B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christoph.centmayer@bergans.no</w:t>
            </w:r>
          </w:p>
        </w:tc>
        <w:tc>
          <w:tcPr>
            <w:tcW w:w="3350" w:type="dxa"/>
            <w:shd w:val="clear" w:color="auto" w:fill="auto"/>
          </w:tcPr>
          <w:p w14:paraId="469AA7AB" w14:textId="2965F514" w:rsidR="00B21BDC" w:rsidRPr="00190D3D" w:rsidRDefault="009C1269" w:rsidP="00244E3B">
            <w:pPr>
              <w:rPr>
                <w:lang w:val="nl-NL"/>
              </w:rPr>
            </w:pPr>
            <w:r w:rsidRPr="00190D3D">
              <w:rPr>
                <w:caps/>
                <w:color w:val="0076C0"/>
                <w:lang w:val="nl-NL"/>
              </w:rPr>
              <w:t>C</w:t>
            </w:r>
            <w:r w:rsidR="004918FD" w:rsidRPr="00190D3D">
              <w:rPr>
                <w:caps/>
                <w:color w:val="0076C0"/>
                <w:lang w:val="nl-NL"/>
              </w:rPr>
              <w:t>onta</w:t>
            </w:r>
            <w:r w:rsidRPr="00190D3D">
              <w:rPr>
                <w:caps/>
                <w:color w:val="0076C0"/>
                <w:lang w:val="nl-NL"/>
              </w:rPr>
              <w:t>C</w:t>
            </w:r>
            <w:r w:rsidR="004918FD" w:rsidRPr="00190D3D">
              <w:rPr>
                <w:caps/>
                <w:color w:val="0076C0"/>
                <w:lang w:val="nl-NL"/>
              </w:rPr>
              <w:t xml:space="preserve">t PR </w:t>
            </w:r>
            <w:r w:rsidRPr="00190D3D">
              <w:rPr>
                <w:caps/>
                <w:color w:val="0076C0"/>
                <w:lang w:val="nl-NL"/>
              </w:rPr>
              <w:t>BENELUX</w:t>
            </w:r>
            <w:r w:rsidR="004918FD" w:rsidRPr="00190D3D">
              <w:rPr>
                <w:caps/>
                <w:color w:val="0076C0"/>
                <w:lang w:val="nl-NL"/>
              </w:rPr>
              <w:t xml:space="preserve"> </w:t>
            </w:r>
          </w:p>
          <w:p w14:paraId="361F355F" w14:textId="77777777" w:rsidR="004918FD" w:rsidRPr="00190D3D" w:rsidRDefault="004918FD" w:rsidP="004918FD">
            <w:pPr>
              <w:pStyle w:val="Contact"/>
              <w:rPr>
                <w:lang w:val="nl-NL"/>
              </w:rPr>
            </w:pPr>
          </w:p>
          <w:p w14:paraId="664F46B7" w14:textId="5149EB8A" w:rsidR="003F0C32" w:rsidRPr="00190D3D" w:rsidRDefault="009C1269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Véronique Van Baelen</w:t>
            </w:r>
          </w:p>
          <w:p w14:paraId="0A58C615" w14:textId="62700287" w:rsidR="004918FD" w:rsidRPr="00190D3D" w:rsidRDefault="004918FD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Tel +</w:t>
            </w:r>
            <w:r w:rsidR="009C1269" w:rsidRPr="00190D3D">
              <w:rPr>
                <w:lang w:val="nl-NL"/>
              </w:rPr>
              <w:t>32</w:t>
            </w:r>
            <w:r w:rsidRPr="00190D3D">
              <w:rPr>
                <w:lang w:val="nl-NL"/>
              </w:rPr>
              <w:t xml:space="preserve"> </w:t>
            </w:r>
            <w:r w:rsidR="009C1269" w:rsidRPr="00190D3D">
              <w:rPr>
                <w:lang w:val="nl-NL"/>
              </w:rPr>
              <w:t>16</w:t>
            </w:r>
            <w:r w:rsidRPr="00190D3D">
              <w:rPr>
                <w:lang w:val="nl-NL"/>
              </w:rPr>
              <w:t xml:space="preserve"> </w:t>
            </w:r>
            <w:r w:rsidR="009C1269" w:rsidRPr="00190D3D">
              <w:rPr>
                <w:lang w:val="nl-NL"/>
              </w:rPr>
              <w:t>897515</w:t>
            </w:r>
          </w:p>
          <w:p w14:paraId="0AB3C0D0" w14:textId="0B164A7F" w:rsidR="004918FD" w:rsidRPr="00190D3D" w:rsidRDefault="004918FD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M +</w:t>
            </w:r>
            <w:r w:rsidR="009C1269" w:rsidRPr="00190D3D">
              <w:rPr>
                <w:lang w:val="nl-NL"/>
              </w:rPr>
              <w:t>32</w:t>
            </w:r>
            <w:r w:rsidRPr="00190D3D">
              <w:rPr>
                <w:lang w:val="nl-NL"/>
              </w:rPr>
              <w:t xml:space="preserve"> </w:t>
            </w:r>
            <w:r w:rsidR="009C1269" w:rsidRPr="00190D3D">
              <w:rPr>
                <w:lang w:val="nl-NL"/>
              </w:rPr>
              <w:t>478</w:t>
            </w:r>
            <w:r w:rsidRPr="00190D3D">
              <w:rPr>
                <w:lang w:val="nl-NL"/>
              </w:rPr>
              <w:t xml:space="preserve"> </w:t>
            </w:r>
            <w:r w:rsidR="009C1269" w:rsidRPr="00190D3D">
              <w:rPr>
                <w:lang w:val="nl-NL"/>
              </w:rPr>
              <w:t>326944</w:t>
            </w:r>
          </w:p>
          <w:p w14:paraId="2CF8B358" w14:textId="60EC8E4F" w:rsidR="004918FD" w:rsidRPr="00190D3D" w:rsidRDefault="009C1269" w:rsidP="009C1269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veronique</w:t>
            </w:r>
            <w:r w:rsidR="004918FD" w:rsidRPr="00190D3D">
              <w:rPr>
                <w:lang w:val="nl-NL"/>
              </w:rPr>
              <w:t>@</w:t>
            </w:r>
            <w:r w:rsidRPr="00190D3D">
              <w:rPr>
                <w:lang w:val="nl-NL"/>
              </w:rPr>
              <w:t>memberscommunication</w:t>
            </w:r>
            <w:r w:rsidR="004918FD" w:rsidRPr="00190D3D">
              <w:rPr>
                <w:lang w:val="nl-NL"/>
              </w:rPr>
              <w:t>.</w:t>
            </w:r>
            <w:r w:rsidRPr="00190D3D">
              <w:rPr>
                <w:lang w:val="nl-NL"/>
              </w:rPr>
              <w:t>b</w:t>
            </w:r>
            <w:r w:rsidR="004918FD" w:rsidRPr="00190D3D">
              <w:rPr>
                <w:lang w:val="nl-NL"/>
              </w:rPr>
              <w:t>e</w:t>
            </w:r>
            <w:r w:rsidR="004918FD" w:rsidRPr="00190D3D">
              <w:rPr>
                <w:lang w:val="nl-NL"/>
              </w:rPr>
              <w:tab/>
            </w:r>
          </w:p>
        </w:tc>
        <w:tc>
          <w:tcPr>
            <w:tcW w:w="3350" w:type="dxa"/>
            <w:shd w:val="clear" w:color="auto" w:fill="auto"/>
          </w:tcPr>
          <w:p w14:paraId="5C051142" w14:textId="77777777" w:rsidR="00B21BDC" w:rsidRPr="00190D3D" w:rsidRDefault="004918FD" w:rsidP="00244E3B">
            <w:pPr>
              <w:rPr>
                <w:lang w:val="nl-NL"/>
              </w:rPr>
            </w:pPr>
            <w:r w:rsidRPr="00190D3D">
              <w:rPr>
                <w:caps/>
                <w:color w:val="0076C0"/>
                <w:lang w:val="nl-NL"/>
              </w:rPr>
              <w:t xml:space="preserve">Bergans Outdoor GmbH </w:t>
            </w:r>
          </w:p>
          <w:p w14:paraId="4973E618" w14:textId="77777777" w:rsidR="004918FD" w:rsidRPr="00190D3D" w:rsidRDefault="004918FD" w:rsidP="00244E3B">
            <w:pPr>
              <w:pStyle w:val="Contact"/>
              <w:rPr>
                <w:lang w:val="nl-NL"/>
              </w:rPr>
            </w:pPr>
          </w:p>
          <w:p w14:paraId="7E4F0DBE" w14:textId="77777777" w:rsidR="003F0C32" w:rsidRPr="00190D3D" w:rsidRDefault="004918FD" w:rsidP="004918FD">
            <w:pPr>
              <w:pStyle w:val="Contact"/>
              <w:rPr>
                <w:lang w:val="nl-NL"/>
              </w:rPr>
            </w:pPr>
            <w:proofErr w:type="spellStart"/>
            <w:r w:rsidRPr="00190D3D">
              <w:rPr>
                <w:lang w:val="nl-NL"/>
              </w:rPr>
              <w:t>Rugenbarg</w:t>
            </w:r>
            <w:proofErr w:type="spellEnd"/>
            <w:r w:rsidRPr="00190D3D">
              <w:rPr>
                <w:lang w:val="nl-NL"/>
              </w:rPr>
              <w:t xml:space="preserve"> 51</w:t>
            </w:r>
          </w:p>
          <w:p w14:paraId="39CF28DC" w14:textId="77777777" w:rsidR="004918FD" w:rsidRPr="00190D3D" w:rsidRDefault="004918FD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 xml:space="preserve">22848 </w:t>
            </w:r>
            <w:proofErr w:type="spellStart"/>
            <w:r w:rsidRPr="00190D3D">
              <w:rPr>
                <w:lang w:val="nl-NL"/>
              </w:rPr>
              <w:t>Norderstedt</w:t>
            </w:r>
            <w:proofErr w:type="spellEnd"/>
          </w:p>
          <w:p w14:paraId="5B5F5D0E" w14:textId="77777777" w:rsidR="004918FD" w:rsidRPr="00190D3D" w:rsidRDefault="004918FD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Tel +49 40 325964450</w:t>
            </w:r>
          </w:p>
          <w:p w14:paraId="7481D9D2" w14:textId="77777777" w:rsidR="004918FD" w:rsidRPr="00190D3D" w:rsidRDefault="004918FD" w:rsidP="004918FD">
            <w:pPr>
              <w:pStyle w:val="Contact"/>
              <w:rPr>
                <w:lang w:val="nl-NL"/>
              </w:rPr>
            </w:pPr>
            <w:r w:rsidRPr="00190D3D">
              <w:rPr>
                <w:lang w:val="nl-NL"/>
              </w:rPr>
              <w:t>www.bergans.de</w:t>
            </w:r>
          </w:p>
        </w:tc>
      </w:tr>
    </w:tbl>
    <w:p w14:paraId="4E011D68" w14:textId="77777777" w:rsidR="004020C9" w:rsidRPr="00190D3D" w:rsidRDefault="004020C9" w:rsidP="00244E3B">
      <w:pPr>
        <w:rPr>
          <w:lang w:val="nl-NL"/>
        </w:rPr>
      </w:pPr>
    </w:p>
    <w:sectPr w:rsidR="004020C9" w:rsidRPr="00190D3D" w:rsidSect="00C114BC">
      <w:headerReference w:type="default" r:id="rId9"/>
      <w:footerReference w:type="default" r:id="rId10"/>
      <w:pgSz w:w="11900" w:h="16840"/>
      <w:pgMar w:top="2410" w:right="4103" w:bottom="2127" w:left="907" w:header="568" w:footer="6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78213" w14:textId="77777777" w:rsidR="004B661D" w:rsidRDefault="004B661D" w:rsidP="00244E3B">
      <w:r>
        <w:separator/>
      </w:r>
    </w:p>
  </w:endnote>
  <w:endnote w:type="continuationSeparator" w:id="0">
    <w:p w14:paraId="119E2E03" w14:textId="77777777" w:rsidR="004B661D" w:rsidRDefault="004B661D" w:rsidP="00244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EmbarcaderoMVBPro Cond">
    <w:altName w:val="Didot"/>
    <w:charset w:val="00"/>
    <w:family w:val="auto"/>
    <w:pitch w:val="variable"/>
    <w:sig w:usb0="A000003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mbarcaderoMVBPro MedCond">
    <w:altName w:val="Avenir Medium"/>
    <w:charset w:val="00"/>
    <w:family w:val="auto"/>
    <w:pitch w:val="variable"/>
    <w:sig w:usb0="A000003F" w:usb1="5000207B" w:usb2="00000000" w:usb3="00000000" w:csb0="00000093" w:csb1="00000000"/>
  </w:font>
  <w:font w:name="EmbarcaderoMVBPro-Cond">
    <w:altName w:val="EmbarcaderoMVB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2D4FD" w14:textId="77777777" w:rsidR="00C114BC" w:rsidRPr="00135484" w:rsidRDefault="00364042" w:rsidP="00244E3B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8BE511" wp14:editId="59DFB882">
              <wp:simplePos x="0" y="0"/>
              <wp:positionH relativeFrom="column">
                <wp:posOffset>958850</wp:posOffset>
              </wp:positionH>
              <wp:positionV relativeFrom="paragraph">
                <wp:posOffset>103505</wp:posOffset>
              </wp:positionV>
              <wp:extent cx="37719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B7A4A" w14:textId="77777777" w:rsidR="00364042" w:rsidRPr="00244E3B" w:rsidRDefault="00364042" w:rsidP="00364042">
                          <w:pPr>
                            <w:pStyle w:val="Pieddepage"/>
                            <w:ind w:left="0"/>
                            <w:rPr>
                              <w:sz w:val="14"/>
                              <w:szCs w:val="14"/>
                            </w:rPr>
                          </w:pPr>
                          <w:r w:rsidRPr="00244E3B">
                            <w:rPr>
                              <w:sz w:val="14"/>
                              <w:szCs w:val="14"/>
                            </w:rPr>
                            <w:t xml:space="preserve">Bergans of Norway was established in 1908, when Ole F. Bergan invented the modern frame </w:t>
                          </w:r>
                          <w:r w:rsidRPr="00244E3B">
                            <w:rPr>
                              <w:sz w:val="14"/>
                              <w:szCs w:val="14"/>
                            </w:rPr>
                            <w:br/>
                            <w:t xml:space="preserve">backpack. Bergans is a market leader in Norway and represented in all major European markets. </w:t>
                          </w:r>
                        </w:p>
                        <w:p w14:paraId="6EBF30F6" w14:textId="77777777" w:rsidR="00364042" w:rsidRDefault="003640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75.5pt;margin-top:8.15pt;width:29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AZ2cwCAAAO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" filled="f" stroked="f">
              <v:textbox>
                <w:txbxContent>
                  <w:p w14:paraId="12EB7A4A" w14:textId="77777777" w:rsidR="00364042" w:rsidRPr="00244E3B" w:rsidRDefault="00364042" w:rsidP="00364042">
                    <w:pPr>
                      <w:pStyle w:val="Pieddepage"/>
                      <w:ind w:left="0"/>
                      <w:rPr>
                        <w:sz w:val="14"/>
                        <w:szCs w:val="14"/>
                      </w:rPr>
                    </w:pPr>
                    <w:r w:rsidRPr="00244E3B">
                      <w:rPr>
                        <w:sz w:val="14"/>
                        <w:szCs w:val="14"/>
                      </w:rPr>
                      <w:t xml:space="preserve">Bergans of Norway was established in 1908, when Ole F. Bergan invented the modern frame </w:t>
                    </w:r>
                    <w:r w:rsidRPr="00244E3B">
                      <w:rPr>
                        <w:sz w:val="14"/>
                        <w:szCs w:val="14"/>
                      </w:rPr>
                      <w:br/>
                      <w:t xml:space="preserve">backpack. Bergans is a market leader in Norway and represented in all major European markets. </w:t>
                    </w:r>
                  </w:p>
                  <w:p w14:paraId="6EBF30F6" w14:textId="77777777" w:rsidR="00364042" w:rsidRDefault="00364042"/>
                </w:txbxContent>
              </v:textbox>
            </v:shape>
          </w:pict>
        </mc:Fallback>
      </mc:AlternateContent>
    </w:r>
    <w:r w:rsidRPr="00135484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B62C50" wp14:editId="45CEF824">
              <wp:simplePos x="0" y="0"/>
              <wp:positionH relativeFrom="column">
                <wp:posOffset>0</wp:posOffset>
              </wp:positionH>
              <wp:positionV relativeFrom="paragraph">
                <wp:posOffset>-370205</wp:posOffset>
              </wp:positionV>
              <wp:extent cx="6400800" cy="227965"/>
              <wp:effectExtent l="0" t="0" r="25400" b="26035"/>
              <wp:wrapNone/>
              <wp:docPr id="1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227965"/>
                      </a:xfrm>
                      <a:custGeom>
                        <a:avLst/>
                        <a:gdLst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11430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228600"/>
                          <a:gd name="connsiteX1" fmla="*/ 6400800 w 6400800"/>
                          <a:gd name="connsiteY1" fmla="*/ 228600 h 228600"/>
                          <a:gd name="connsiteX2" fmla="*/ 6400800 w 6400800"/>
                          <a:gd name="connsiteY2" fmla="*/ 228600 h 228600"/>
                          <a:gd name="connsiteX3" fmla="*/ 0 w 6400800"/>
                          <a:gd name="connsiteY3" fmla="*/ 228600 h 228600"/>
                          <a:gd name="connsiteX4" fmla="*/ 0 w 6400800"/>
                          <a:gd name="connsiteY4" fmla="*/ 0 h 228600"/>
                          <a:gd name="connsiteX0" fmla="*/ 0 w 6400800"/>
                          <a:gd name="connsiteY0" fmla="*/ 0 h 342900"/>
                          <a:gd name="connsiteX1" fmla="*/ 6400800 w 6400800"/>
                          <a:gd name="connsiteY1" fmla="*/ 228600 h 342900"/>
                          <a:gd name="connsiteX2" fmla="*/ 6400800 w 6400800"/>
                          <a:gd name="connsiteY2" fmla="*/ 342900 h 342900"/>
                          <a:gd name="connsiteX3" fmla="*/ 0 w 6400800"/>
                          <a:gd name="connsiteY3" fmla="*/ 228600 h 342900"/>
                          <a:gd name="connsiteX4" fmla="*/ 0 w 6400800"/>
                          <a:gd name="connsiteY4" fmla="*/ 0 h 342900"/>
                          <a:gd name="connsiteX0" fmla="*/ 0 w 6400800"/>
                          <a:gd name="connsiteY0" fmla="*/ 0 h 342900"/>
                          <a:gd name="connsiteX1" fmla="*/ 6400800 w 6400800"/>
                          <a:gd name="connsiteY1" fmla="*/ 177800 h 342900"/>
                          <a:gd name="connsiteX2" fmla="*/ 6400800 w 6400800"/>
                          <a:gd name="connsiteY2" fmla="*/ 342900 h 342900"/>
                          <a:gd name="connsiteX3" fmla="*/ 0 w 6400800"/>
                          <a:gd name="connsiteY3" fmla="*/ 228600 h 342900"/>
                          <a:gd name="connsiteX4" fmla="*/ 0 w 6400800"/>
                          <a:gd name="connsiteY4" fmla="*/ 0 h 342900"/>
                          <a:gd name="connsiteX0" fmla="*/ 0 w 6400800"/>
                          <a:gd name="connsiteY0" fmla="*/ 0 h 228600"/>
                          <a:gd name="connsiteX1" fmla="*/ 6400800 w 6400800"/>
                          <a:gd name="connsiteY1" fmla="*/ 177800 h 228600"/>
                          <a:gd name="connsiteX2" fmla="*/ 6400800 w 6400800"/>
                          <a:gd name="connsiteY2" fmla="*/ 228600 h 228600"/>
                          <a:gd name="connsiteX3" fmla="*/ 0 w 6400800"/>
                          <a:gd name="connsiteY3" fmla="*/ 228600 h 228600"/>
                          <a:gd name="connsiteX4" fmla="*/ 0 w 6400800"/>
                          <a:gd name="connsiteY4" fmla="*/ 0 h 228600"/>
                          <a:gd name="connsiteX0" fmla="*/ 0 w 6403340"/>
                          <a:gd name="connsiteY0" fmla="*/ 0 h 228600"/>
                          <a:gd name="connsiteX1" fmla="*/ 6403340 w 6403340"/>
                          <a:gd name="connsiteY1" fmla="*/ 190500 h 228600"/>
                          <a:gd name="connsiteX2" fmla="*/ 6400800 w 6403340"/>
                          <a:gd name="connsiteY2" fmla="*/ 228600 h 228600"/>
                          <a:gd name="connsiteX3" fmla="*/ 0 w 6403340"/>
                          <a:gd name="connsiteY3" fmla="*/ 228600 h 228600"/>
                          <a:gd name="connsiteX4" fmla="*/ 0 w 6403340"/>
                          <a:gd name="connsiteY4" fmla="*/ 0 h 228600"/>
                          <a:gd name="connsiteX0" fmla="*/ 0 w 6400800"/>
                          <a:gd name="connsiteY0" fmla="*/ 0 h 228600"/>
                          <a:gd name="connsiteX1" fmla="*/ 6400800 w 6400800"/>
                          <a:gd name="connsiteY1" fmla="*/ 190500 h 228600"/>
                          <a:gd name="connsiteX2" fmla="*/ 6400800 w 6400800"/>
                          <a:gd name="connsiteY2" fmla="*/ 228600 h 228600"/>
                          <a:gd name="connsiteX3" fmla="*/ 0 w 6400800"/>
                          <a:gd name="connsiteY3" fmla="*/ 228600 h 228600"/>
                          <a:gd name="connsiteX4" fmla="*/ 0 w 6400800"/>
                          <a:gd name="connsiteY4" fmla="*/ 0 h 228600"/>
                          <a:gd name="connsiteX0" fmla="*/ 0 w 6400800"/>
                          <a:gd name="connsiteY0" fmla="*/ 0 h 228600"/>
                          <a:gd name="connsiteX1" fmla="*/ 6400800 w 6400800"/>
                          <a:gd name="connsiteY1" fmla="*/ 177765 h 228600"/>
                          <a:gd name="connsiteX2" fmla="*/ 6400800 w 6400800"/>
                          <a:gd name="connsiteY2" fmla="*/ 228600 h 228600"/>
                          <a:gd name="connsiteX3" fmla="*/ 0 w 6400800"/>
                          <a:gd name="connsiteY3" fmla="*/ 228600 h 228600"/>
                          <a:gd name="connsiteX4" fmla="*/ 0 w 6400800"/>
                          <a:gd name="connsiteY4" fmla="*/ 0 h 228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00800" h="228600">
                            <a:moveTo>
                              <a:pt x="0" y="0"/>
                            </a:moveTo>
                            <a:lnTo>
                              <a:pt x="6400800" y="177765"/>
                            </a:lnTo>
                            <a:lnTo>
                              <a:pt x="6400800" y="228600"/>
                            </a:lnTo>
                            <a:lnTo>
                              <a:pt x="0" y="2286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76C0"/>
                      </a:solidFill>
                      <a:ln w="0"/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Rectangle 8" o:spid="_x0000_s1026" style="position:absolute;margin-left:0;margin-top:-29.1pt;width:7in;height:17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0080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" path="m0,0l6400800,177765,6400800,228600,,228600,,0xe" fillcolor="#0076c0" strokecolor="#4579b8 [3044]" strokeweight="0">
              <v:path arrowok="t" o:connecttype="custom" o:connectlocs="0,0;6400800,177271;6400800,227965;0,227965;0,0" o:connectangles="0,0,0,0,0"/>
            </v:shape>
          </w:pict>
        </mc:Fallback>
      </mc:AlternateContent>
    </w:r>
    <w:r w:rsidRPr="00135484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125951" wp14:editId="4AF942E7">
              <wp:simplePos x="0" y="0"/>
              <wp:positionH relativeFrom="column">
                <wp:posOffset>0</wp:posOffset>
              </wp:positionH>
              <wp:positionV relativeFrom="paragraph">
                <wp:posOffset>-169545</wp:posOffset>
              </wp:positionV>
              <wp:extent cx="6400800" cy="64135"/>
              <wp:effectExtent l="0" t="0" r="25400" b="37465"/>
              <wp:wrapNone/>
              <wp:docPr id="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4135"/>
                      </a:xfrm>
                      <a:custGeom>
                        <a:avLst/>
                        <a:gdLst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19050 w 6419850"/>
                          <a:gd name="connsiteY0" fmla="*/ 0 h 114300"/>
                          <a:gd name="connsiteX1" fmla="*/ 6419850 w 6419850"/>
                          <a:gd name="connsiteY1" fmla="*/ 0 h 114300"/>
                          <a:gd name="connsiteX2" fmla="*/ 6419850 w 6419850"/>
                          <a:gd name="connsiteY2" fmla="*/ 114300 h 114300"/>
                          <a:gd name="connsiteX3" fmla="*/ 0 w 6419850"/>
                          <a:gd name="connsiteY3" fmla="*/ 38100 h 114300"/>
                          <a:gd name="connsiteX4" fmla="*/ 19050 w 6419850"/>
                          <a:gd name="connsiteY4" fmla="*/ 0 h 114300"/>
                          <a:gd name="connsiteX0" fmla="*/ 0 w 6400800"/>
                          <a:gd name="connsiteY0" fmla="*/ 0 h 228600"/>
                          <a:gd name="connsiteX1" fmla="*/ 6400800 w 6400800"/>
                          <a:gd name="connsiteY1" fmla="*/ 0 h 228600"/>
                          <a:gd name="connsiteX2" fmla="*/ 6400800 w 6400800"/>
                          <a:gd name="connsiteY2" fmla="*/ 114300 h 228600"/>
                          <a:gd name="connsiteX3" fmla="*/ 0 w 6400800"/>
                          <a:gd name="connsiteY3" fmla="*/ 228600 h 228600"/>
                          <a:gd name="connsiteX4" fmla="*/ 0 w 6400800"/>
                          <a:gd name="connsiteY4" fmla="*/ 0 h 2286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12700 w 6400800"/>
                          <a:gd name="connsiteY3" fmla="*/ 8255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1143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2540 w 6400800"/>
                          <a:gd name="connsiteY3" fmla="*/ 4064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38100 h 114300"/>
                          <a:gd name="connsiteX4" fmla="*/ 0 w 6400800"/>
                          <a:gd name="connsiteY4" fmla="*/ 0 h 114300"/>
                          <a:gd name="connsiteX0" fmla="*/ 0 w 6405880"/>
                          <a:gd name="connsiteY0" fmla="*/ 0 h 60960"/>
                          <a:gd name="connsiteX1" fmla="*/ 6400800 w 6405880"/>
                          <a:gd name="connsiteY1" fmla="*/ 0 h 60960"/>
                          <a:gd name="connsiteX2" fmla="*/ 6405880 w 6405880"/>
                          <a:gd name="connsiteY2" fmla="*/ 60960 h 60960"/>
                          <a:gd name="connsiteX3" fmla="*/ 0 w 6405880"/>
                          <a:gd name="connsiteY3" fmla="*/ 38100 h 60960"/>
                          <a:gd name="connsiteX4" fmla="*/ 0 w 6405880"/>
                          <a:gd name="connsiteY4" fmla="*/ 0 h 60960"/>
                          <a:gd name="connsiteX0" fmla="*/ 0 w 6400800"/>
                          <a:gd name="connsiteY0" fmla="*/ 0 h 114300"/>
                          <a:gd name="connsiteX1" fmla="*/ 6400800 w 6400800"/>
                          <a:gd name="connsiteY1" fmla="*/ 0 h 114300"/>
                          <a:gd name="connsiteX2" fmla="*/ 6400800 w 6400800"/>
                          <a:gd name="connsiteY2" fmla="*/ 114300 h 114300"/>
                          <a:gd name="connsiteX3" fmla="*/ 0 w 6400800"/>
                          <a:gd name="connsiteY3" fmla="*/ 38100 h 114300"/>
                          <a:gd name="connsiteX4" fmla="*/ 0 w 6400800"/>
                          <a:gd name="connsiteY4" fmla="*/ 0 h 114300"/>
                          <a:gd name="connsiteX0" fmla="*/ 0 w 6400800"/>
                          <a:gd name="connsiteY0" fmla="*/ 0 h 60960"/>
                          <a:gd name="connsiteX1" fmla="*/ 6400800 w 6400800"/>
                          <a:gd name="connsiteY1" fmla="*/ 0 h 60960"/>
                          <a:gd name="connsiteX2" fmla="*/ 6398260 w 6400800"/>
                          <a:gd name="connsiteY2" fmla="*/ 60960 h 60960"/>
                          <a:gd name="connsiteX3" fmla="*/ 0 w 6400800"/>
                          <a:gd name="connsiteY3" fmla="*/ 38100 h 60960"/>
                          <a:gd name="connsiteX4" fmla="*/ 0 w 6400800"/>
                          <a:gd name="connsiteY4" fmla="*/ 0 h 60960"/>
                          <a:gd name="connsiteX0" fmla="*/ 0 w 6400800"/>
                          <a:gd name="connsiteY0" fmla="*/ 0 h 38100"/>
                          <a:gd name="connsiteX1" fmla="*/ 6400800 w 6400800"/>
                          <a:gd name="connsiteY1" fmla="*/ 0 h 38100"/>
                          <a:gd name="connsiteX2" fmla="*/ 6398260 w 6400800"/>
                          <a:gd name="connsiteY2" fmla="*/ 27940 h 38100"/>
                          <a:gd name="connsiteX3" fmla="*/ 0 w 6400800"/>
                          <a:gd name="connsiteY3" fmla="*/ 38100 h 38100"/>
                          <a:gd name="connsiteX4" fmla="*/ 0 w 6400800"/>
                          <a:gd name="connsiteY4" fmla="*/ 0 h 38100"/>
                          <a:gd name="connsiteX0" fmla="*/ 0 w 6400800"/>
                          <a:gd name="connsiteY0" fmla="*/ 0 h 63500"/>
                          <a:gd name="connsiteX1" fmla="*/ 6400800 w 6400800"/>
                          <a:gd name="connsiteY1" fmla="*/ 0 h 63500"/>
                          <a:gd name="connsiteX2" fmla="*/ 6400800 w 6400800"/>
                          <a:gd name="connsiteY2" fmla="*/ 63500 h 63500"/>
                          <a:gd name="connsiteX3" fmla="*/ 0 w 6400800"/>
                          <a:gd name="connsiteY3" fmla="*/ 38100 h 63500"/>
                          <a:gd name="connsiteX4" fmla="*/ 0 w 6400800"/>
                          <a:gd name="connsiteY4" fmla="*/ 0 h 635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00800" h="63500">
                            <a:moveTo>
                              <a:pt x="0" y="0"/>
                            </a:moveTo>
                            <a:lnTo>
                              <a:pt x="6400800" y="0"/>
                            </a:lnTo>
                            <a:lnTo>
                              <a:pt x="6400800" y="63500"/>
                            </a:lnTo>
                            <a:lnTo>
                              <a:pt x="0" y="381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72727"/>
                      </a:solidFill>
                      <a:ln w="0"/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197D1D" w14:textId="77777777" w:rsidR="00C114BC" w:rsidRDefault="00C114BC" w:rsidP="00244E3B">
                          <w: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tangle 9" o:spid="_x0000_s1027" style="position:absolute;left:0;text-align:left;margin-left:0;margin-top:-13.3pt;width:7in;height: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0,635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" adj="-11796480,,5400" path="m0,0l6400800,,6400800,63500,,38100,,0xe" fillcolor="#272727" strokecolor="#4579b8 [3044]" strokeweight="0">
              <v:stroke joinstyle="miter"/>
              <v:formulas/>
              <v:path arrowok="t" o:connecttype="custom" o:connectlocs="0,0;6400800,0;6400800,64135;0,38481;0,0" o:connectangles="0,0,0,0,0" textboxrect="0,0,6400800,63500"/>
              <v:textbox>
                <w:txbxContent>
                  <w:p w14:paraId="4C197D1D" w14:textId="77777777" w:rsidR="00C114BC" w:rsidRDefault="00C114BC" w:rsidP="00244E3B">
                    <w:r>
                      <w:t xml:space="preserve">                             </w:t>
                    </w:r>
                  </w:p>
                </w:txbxContent>
              </v:textbox>
            </v:shape>
          </w:pict>
        </mc:Fallback>
      </mc:AlternateContent>
    </w:r>
    <w:r w:rsidRPr="00135484"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578886E3" wp14:editId="2BAB8CAE">
          <wp:simplePos x="0" y="0"/>
          <wp:positionH relativeFrom="column">
            <wp:posOffset>130810</wp:posOffset>
          </wp:positionH>
          <wp:positionV relativeFrom="paragraph">
            <wp:posOffset>71755</wp:posOffset>
          </wp:positionV>
          <wp:extent cx="563245" cy="3390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5484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6F40BD5C" wp14:editId="21AD5D92">
          <wp:simplePos x="0" y="0"/>
          <wp:positionH relativeFrom="column">
            <wp:posOffset>4813300</wp:posOffset>
          </wp:positionH>
          <wp:positionV relativeFrom="paragraph">
            <wp:posOffset>59055</wp:posOffset>
          </wp:positionV>
          <wp:extent cx="1689100" cy="381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11C474" w14:textId="77777777" w:rsidR="00C114BC" w:rsidRPr="00135484" w:rsidRDefault="00C114BC" w:rsidP="00364042">
    <w:pPr>
      <w:pStyle w:val="Pieddepage"/>
    </w:pPr>
  </w:p>
  <w:p w14:paraId="3DAA681D" w14:textId="77777777" w:rsidR="00C114BC" w:rsidRPr="001B480F" w:rsidRDefault="00C114BC" w:rsidP="0036404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1F002" w14:textId="77777777" w:rsidR="004B661D" w:rsidRDefault="004B661D" w:rsidP="00244E3B">
      <w:r>
        <w:separator/>
      </w:r>
    </w:p>
  </w:footnote>
  <w:footnote w:type="continuationSeparator" w:id="0">
    <w:p w14:paraId="423D934A" w14:textId="77777777" w:rsidR="004B661D" w:rsidRDefault="004B661D" w:rsidP="00244E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A0DAB" w14:textId="77777777" w:rsidR="00C114BC" w:rsidRDefault="00C114BC" w:rsidP="00244E3B">
    <w:pPr>
      <w:pStyle w:val="En-tte"/>
    </w:pPr>
  </w:p>
  <w:p w14:paraId="609B47A3" w14:textId="77777777" w:rsidR="00C114BC" w:rsidRDefault="00C114BC" w:rsidP="00244E3B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67919E36" wp14:editId="586F61DF">
          <wp:simplePos x="0" y="0"/>
          <wp:positionH relativeFrom="column">
            <wp:posOffset>4800600</wp:posOffset>
          </wp:positionH>
          <wp:positionV relativeFrom="paragraph">
            <wp:posOffset>-635</wp:posOffset>
          </wp:positionV>
          <wp:extent cx="1515745" cy="46863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anslogo_2012_pa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468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183558" w14:textId="77777777" w:rsidR="00244E3B" w:rsidRDefault="00244E3B" w:rsidP="00244E3B">
    <w:pPr>
      <w:pStyle w:val="Titre3"/>
      <w:framePr w:wrap="around" w:vAnchor="page" w:hAnchor="page" w:x="908" w:y="1151"/>
    </w:pPr>
    <w:r w:rsidRPr="00C33194">
      <w:rPr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A8333" wp14:editId="6258178A">
              <wp:simplePos x="0" y="0"/>
              <wp:positionH relativeFrom="column">
                <wp:posOffset>0</wp:posOffset>
              </wp:positionH>
              <wp:positionV relativeFrom="paragraph">
                <wp:posOffset>281305</wp:posOffset>
              </wp:positionV>
              <wp:extent cx="43434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76C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15pt" to="342pt,2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" strokecolor="#0076c0" strokeweight=".5pt"/>
          </w:pict>
        </mc:Fallback>
      </mc:AlternateContent>
    </w:r>
    <w:r w:rsidR="004918FD">
      <w:t>bergans pe</w:t>
    </w:r>
    <w:r w:rsidR="00D41ED8">
      <w:t>R</w:t>
    </w:r>
    <w:r w:rsidR="004918FD">
      <w:t xml:space="preserve">sinfo | </w:t>
    </w:r>
    <w:r w:rsidR="00D41ED8">
      <w:t xml:space="preserve">JANUARI </w:t>
    </w:r>
    <w:r w:rsidRPr="00C33194">
      <w:t>2013</w:t>
    </w:r>
  </w:p>
  <w:p w14:paraId="7BC357D8" w14:textId="77777777" w:rsidR="00C114BC" w:rsidRDefault="00C114BC" w:rsidP="00244E3B">
    <w:pPr>
      <w:pStyle w:val="En-tte"/>
    </w:pPr>
  </w:p>
  <w:p w14:paraId="100DE25F" w14:textId="77777777" w:rsidR="00C114BC" w:rsidRDefault="00C114BC" w:rsidP="00244E3B"/>
  <w:p w14:paraId="7FB2155F" w14:textId="77777777" w:rsidR="00C114BC" w:rsidRDefault="00C114BC" w:rsidP="00244E3B"/>
  <w:p w14:paraId="6DEAECEC" w14:textId="77777777" w:rsidR="00C114BC" w:rsidRDefault="00C114BC" w:rsidP="00244E3B"/>
  <w:p w14:paraId="68900D0C" w14:textId="77777777" w:rsidR="00C114BC" w:rsidRPr="008431E4" w:rsidRDefault="00C114BC" w:rsidP="00244E3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033A3"/>
    <w:multiLevelType w:val="hybridMultilevel"/>
    <w:tmpl w:val="B6DC9D90"/>
    <w:lvl w:ilvl="0" w:tplc="200EFCA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60322"/>
    <w:multiLevelType w:val="multilevel"/>
    <w:tmpl w:val="C07CEE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CB3572"/>
    <w:multiLevelType w:val="hybridMultilevel"/>
    <w:tmpl w:val="C07CEEF4"/>
    <w:lvl w:ilvl="0" w:tplc="A0D47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1D"/>
    <w:rsid w:val="00083D81"/>
    <w:rsid w:val="000D5C96"/>
    <w:rsid w:val="00135484"/>
    <w:rsid w:val="00190D3D"/>
    <w:rsid w:val="001A3BD1"/>
    <w:rsid w:val="001B480F"/>
    <w:rsid w:val="001C0625"/>
    <w:rsid w:val="00244E3B"/>
    <w:rsid w:val="0030688A"/>
    <w:rsid w:val="00364042"/>
    <w:rsid w:val="003F0C32"/>
    <w:rsid w:val="004020C9"/>
    <w:rsid w:val="0040599C"/>
    <w:rsid w:val="00434174"/>
    <w:rsid w:val="004918FD"/>
    <w:rsid w:val="004B661D"/>
    <w:rsid w:val="004C6891"/>
    <w:rsid w:val="005D084A"/>
    <w:rsid w:val="0061036D"/>
    <w:rsid w:val="006A0F13"/>
    <w:rsid w:val="006D25CE"/>
    <w:rsid w:val="007166ED"/>
    <w:rsid w:val="00813340"/>
    <w:rsid w:val="008431E4"/>
    <w:rsid w:val="00886A9A"/>
    <w:rsid w:val="00903314"/>
    <w:rsid w:val="009060FF"/>
    <w:rsid w:val="009744B2"/>
    <w:rsid w:val="009779CD"/>
    <w:rsid w:val="00983980"/>
    <w:rsid w:val="009C1269"/>
    <w:rsid w:val="00A35176"/>
    <w:rsid w:val="00A45ED6"/>
    <w:rsid w:val="00A5440E"/>
    <w:rsid w:val="00AA145A"/>
    <w:rsid w:val="00AA7DF1"/>
    <w:rsid w:val="00B21BDC"/>
    <w:rsid w:val="00BF19CA"/>
    <w:rsid w:val="00C114BC"/>
    <w:rsid w:val="00C20E20"/>
    <w:rsid w:val="00C33194"/>
    <w:rsid w:val="00C64F51"/>
    <w:rsid w:val="00CD3879"/>
    <w:rsid w:val="00D0253B"/>
    <w:rsid w:val="00D41ED8"/>
    <w:rsid w:val="00D71784"/>
    <w:rsid w:val="00DD1827"/>
    <w:rsid w:val="00DE39FE"/>
    <w:rsid w:val="00E1132D"/>
    <w:rsid w:val="00E408E9"/>
    <w:rsid w:val="00E97D40"/>
    <w:rsid w:val="00F61710"/>
    <w:rsid w:val="00FD42CC"/>
    <w:rsid w:val="00F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3ECF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  <w14:ligatures w14:val="standardContextual"/>
      <w14:cntxtAlts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  <w14:ligatures w14:val="standardContextual"/>
      <w14:cntxtAlt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  <w:style w:type="character" w:customStyle="1" w:styleId="hps">
    <w:name w:val="hps"/>
    <w:basedOn w:val="Policepardfaut"/>
    <w:rsid w:val="00CD38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  <w14:ligatures w14:val="standardContextual"/>
      <w14:cntxtAlts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  <w14:ligatures w14:val="standardContextual"/>
      <w14:cntxtAlt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  <w:style w:type="character" w:customStyle="1" w:styleId="hps">
    <w:name w:val="hps"/>
    <w:basedOn w:val="Policepardfaut"/>
    <w:rsid w:val="00CD3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eroniquevanbaelen:Library:Mail%20Downloads:Bergans%20Press%20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228A5C-EFAA-8F4C-8CC3-432E1BC5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Bergans Press Info.dotx</Template>
  <TotalTime>14</TotalTime>
  <Pages>1</Pages>
  <Words>200</Words>
  <Characters>1254</Characters>
  <Application>Microsoft Macintosh Word</Application>
  <DocSecurity>0</DocSecurity>
  <Lines>48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Features</vt:lpstr>
    </vt:vector>
  </TitlesOfParts>
  <Manager/>
  <Company>Bergans Fritid AS</Company>
  <LinksUpToDate>false</LinksUpToDate>
  <CharactersWithSpaces>1417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Van Baelen</dc:creator>
  <cp:keywords/>
  <dc:description/>
  <cp:lastModifiedBy>Véronique Van Baelen</cp:lastModifiedBy>
  <cp:revision>5</cp:revision>
  <cp:lastPrinted>2012-11-16T09:08:00Z</cp:lastPrinted>
  <dcterms:created xsi:type="dcterms:W3CDTF">2013-01-03T11:00:00Z</dcterms:created>
  <dcterms:modified xsi:type="dcterms:W3CDTF">2013-01-03T11:52:00Z</dcterms:modified>
  <cp:category/>
</cp:coreProperties>
</file>