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871E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2FA3507F" wp14:editId="2753E77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EB4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EFC273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79DD9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037F8D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E527FB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DFB468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BCCC2B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955D57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CEC30C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17C1E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67731C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5BE991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C038E0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4F6C5C63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0B212480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58E46799" wp14:editId="4D673378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1181F082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40F472EF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7CEA0E24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3A2D7AAF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DC84BEF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08161127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19CCC6D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075B417A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2EB8A8F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312F745B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48F89D3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1A7111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1464923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107091A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99016D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7C852C0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B1B6F23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6834DF6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6528B5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7B8728E" w14:textId="77777777" w:rsidR="00774804" w:rsidRPr="00823441" w:rsidRDefault="00774804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GB"/>
        </w:rPr>
      </w:pPr>
      <w:r w:rsidRPr="00823441">
        <w:rPr>
          <w:rFonts w:ascii="Poppins" w:hAnsi="Poppins" w:cs="Poppins"/>
          <w:b/>
          <w:noProof/>
          <w:color w:val="222222"/>
          <w:sz w:val="18"/>
          <w:szCs w:val="19"/>
          <w:shd w:val="clear" w:color="auto" w:fill="FFFFFF"/>
          <w:lang w:eastAsia="es-ES"/>
        </w:rPr>
        <w:lastRenderedPageBreak/>
        <w:drawing>
          <wp:anchor distT="0" distB="0" distL="114300" distR="114300" simplePos="0" relativeHeight="251672064" behindDoc="0" locked="0" layoutInCell="1" allowOverlap="1" wp14:anchorId="0B2E6919" wp14:editId="0E82AA25">
            <wp:simplePos x="0" y="0"/>
            <wp:positionH relativeFrom="column">
              <wp:posOffset>-358034</wp:posOffset>
            </wp:positionH>
            <wp:positionV relativeFrom="paragraph">
              <wp:posOffset>152400</wp:posOffset>
            </wp:positionV>
            <wp:extent cx="1343025" cy="2014220"/>
            <wp:effectExtent l="152400" t="152400" r="371475" b="367030"/>
            <wp:wrapThrough wrapText="bothSides">
              <wp:wrapPolygon edited="0">
                <wp:start x="1226" y="-1634"/>
                <wp:lineTo x="-2451" y="-1226"/>
                <wp:lineTo x="-2451" y="22472"/>
                <wp:lineTo x="3064" y="24923"/>
                <wp:lineTo x="3064" y="25332"/>
                <wp:lineTo x="21753" y="25332"/>
                <wp:lineTo x="22060" y="24923"/>
                <wp:lineTo x="26962" y="21859"/>
                <wp:lineTo x="27268" y="2043"/>
                <wp:lineTo x="23591" y="-1021"/>
                <wp:lineTo x="23285" y="-1634"/>
                <wp:lineTo x="1226" y="-1634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my Medialdea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441">
        <w:rPr>
          <w:rFonts w:ascii="Poppins" w:hAnsi="Poppins" w:cs="Poppins"/>
          <w:b/>
          <w:sz w:val="48"/>
          <w:szCs w:val="60"/>
          <w:lang w:val="en-GB"/>
        </w:rPr>
        <w:t>JUANMY MEDIALDEA</w:t>
      </w:r>
    </w:p>
    <w:p w14:paraId="5A0F856E" w14:textId="695EB4C3" w:rsidR="00774804" w:rsidRPr="00823441" w:rsidRDefault="00B817EB" w:rsidP="00774804">
      <w:pPr>
        <w:spacing w:after="0" w:line="240" w:lineRule="atLeast"/>
        <w:jc w:val="right"/>
        <w:rPr>
          <w:rFonts w:ascii="Poppins" w:hAnsi="Poppins" w:cs="Poppins"/>
          <w:b/>
          <w:sz w:val="40"/>
          <w:lang w:val="en-GB"/>
        </w:rPr>
      </w:pPr>
      <w:r>
        <w:rPr>
          <w:rFonts w:ascii="Poppins" w:hAnsi="Poppins" w:cs="Poppins"/>
          <w:b/>
          <w:sz w:val="40"/>
          <w:lang w:val="en-GB"/>
        </w:rPr>
        <w:t>KINTSUGI</w:t>
      </w:r>
      <w:r w:rsidR="00774804" w:rsidRPr="00823441">
        <w:rPr>
          <w:rFonts w:ascii="Poppins" w:hAnsi="Poppins" w:cs="Poppins"/>
          <w:b/>
          <w:sz w:val="40"/>
          <w:lang w:val="en-GB"/>
        </w:rPr>
        <w:t xml:space="preserve"> Collection</w:t>
      </w:r>
    </w:p>
    <w:p w14:paraId="207EB09E" w14:textId="77777777" w:rsidR="00774804" w:rsidRPr="00B817EB" w:rsidRDefault="00774804" w:rsidP="00774804">
      <w:pPr>
        <w:spacing w:after="0"/>
        <w:jc w:val="center"/>
        <w:rPr>
          <w:sz w:val="24"/>
          <w:szCs w:val="24"/>
        </w:rPr>
      </w:pPr>
      <w:r w:rsidRPr="00B817EB">
        <w:rPr>
          <w:sz w:val="24"/>
          <w:szCs w:val="24"/>
        </w:rPr>
        <w:t xml:space="preserve"> </w:t>
      </w:r>
    </w:p>
    <w:p w14:paraId="374A6734" w14:textId="77777777" w:rsidR="00774804" w:rsidRPr="00B817EB" w:rsidRDefault="00774804" w:rsidP="00774804">
      <w:pPr>
        <w:spacing w:after="0"/>
        <w:jc w:val="center"/>
        <w:rPr>
          <w:sz w:val="24"/>
          <w:szCs w:val="24"/>
        </w:rPr>
      </w:pPr>
      <w:r w:rsidRPr="00B817EB">
        <w:rPr>
          <w:sz w:val="24"/>
          <w:szCs w:val="24"/>
        </w:rPr>
        <w:t xml:space="preserve"> </w:t>
      </w:r>
    </w:p>
    <w:p w14:paraId="3C660C82" w14:textId="77777777" w:rsidR="001E644E" w:rsidRPr="00B817EB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31FAB02B" w14:textId="77777777" w:rsidR="004D3242" w:rsidRPr="00B817EB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79452C65" w14:textId="77777777" w:rsidR="004D3242" w:rsidRPr="00B817EB" w:rsidRDefault="00774804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45C5FA8C" wp14:editId="3ACAA53C">
                <wp:simplePos x="0" y="0"/>
                <wp:positionH relativeFrom="column">
                  <wp:posOffset>-494030</wp:posOffset>
                </wp:positionH>
                <wp:positionV relativeFrom="paragraph">
                  <wp:posOffset>615950</wp:posOffset>
                </wp:positionV>
                <wp:extent cx="6979920" cy="3227705"/>
                <wp:effectExtent l="152400" t="152400" r="354330" b="353695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" y="0"/>
                          <a:ext cx="6979855" cy="3227705"/>
                          <a:chOff x="138" y="0"/>
                          <a:chExt cx="6979643" cy="3227705"/>
                        </a:xfrm>
                      </wpg:grpSpPr>
                      <pic:pic xmlns:pic="http://schemas.openxmlformats.org/drawingml/2006/picture">
                        <pic:nvPicPr>
                          <pic:cNvPr id="11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" y="0"/>
                            <a:ext cx="2151738" cy="322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62426" y="181075"/>
                            <a:ext cx="1882373" cy="28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829313" y="0"/>
                            <a:ext cx="2150468" cy="322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72291" id="Grupo 5" o:spid="_x0000_s1026" style="position:absolute;margin-left:-38.9pt;margin-top:48.5pt;width:549.6pt;height:254.15pt;z-index:251676160" coordorigin="1" coordsize="69796,32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left:1;width:21517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">
                  <v:imagedata r:id="rId12" o:title=""/>
                  <v:shadow on="t" color="#333" opacity="42598f" origin="-.5,-.5" offset="2.74397mm,2.74397mm"/>
                </v:shape>
                <v:shape id="Imagen 5" o:spid="_x0000_s1028" type="#_x0000_t75" style="position:absolute;left:25624;top:1810;width:18823;height:2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">
                  <v:imagedata r:id="rId13" o:title=""/>
                  <v:shadow on="t" color="#333" opacity="42598f" origin="-.5,-.5" offset="2.74397mm,2.74397mm"/>
                </v:shape>
                <v:shape id="Imagen 7" o:spid="_x0000_s1029" type="#_x0000_t75" style="position:absolute;left:48293;width:21504;height:3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3600246A" w14:textId="77777777" w:rsidR="005F3A4F" w:rsidRDefault="005F3A4F" w:rsidP="0077480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</w:rPr>
      </w:pPr>
    </w:p>
    <w:p w14:paraId="6DC52988" w14:textId="42E3BE16" w:rsidR="00774804" w:rsidRPr="00B817EB" w:rsidRDefault="00774804" w:rsidP="0077480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  <w:r w:rsidRPr="00B817EB">
        <w:rPr>
          <w:rFonts w:ascii="Poppins" w:hAnsi="Poppins" w:cs="Poppins"/>
          <w:b/>
          <w:sz w:val="20"/>
          <w:szCs w:val="20"/>
        </w:rPr>
        <w:t>Peluquería:</w:t>
      </w:r>
      <w:r w:rsidRPr="00B817EB">
        <w:rPr>
          <w:rFonts w:ascii="Poppins" w:hAnsi="Poppins" w:cs="Poppins"/>
          <w:sz w:val="20"/>
          <w:szCs w:val="20"/>
        </w:rPr>
        <w:t xml:space="preserve"> Juanmy Medialdea @ Juan Miguel Medialdea Peluqueros</w:t>
      </w:r>
    </w:p>
    <w:p w14:paraId="3FD73693" w14:textId="77777777" w:rsidR="00774804" w:rsidRPr="00B817EB" w:rsidRDefault="00774804" w:rsidP="0077480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  <w:r w:rsidRPr="00B817EB">
        <w:rPr>
          <w:rFonts w:ascii="Poppins" w:hAnsi="Poppins" w:cs="Poppins"/>
          <w:b/>
          <w:bCs/>
          <w:sz w:val="20"/>
          <w:szCs w:val="20"/>
        </w:rPr>
        <w:t xml:space="preserve">Peluquería Instagram: </w:t>
      </w:r>
      <w:r w:rsidRPr="00B817EB">
        <w:rPr>
          <w:rFonts w:ascii="Poppins" w:hAnsi="Poppins" w:cs="Poppins"/>
          <w:sz w:val="20"/>
          <w:szCs w:val="20"/>
        </w:rPr>
        <w:t>@juanmy_medialdea</w:t>
      </w:r>
    </w:p>
    <w:p w14:paraId="6FA7830E" w14:textId="77777777" w:rsidR="00B817EB" w:rsidRDefault="00B817EB" w:rsidP="00774804">
      <w:pPr>
        <w:spacing w:after="0"/>
        <w:jc w:val="center"/>
        <w:rPr>
          <w:rFonts w:ascii="Poppins" w:hAnsi="Poppins" w:cs="Poppins"/>
          <w:bCs/>
          <w:sz w:val="20"/>
          <w:szCs w:val="20"/>
        </w:rPr>
      </w:pPr>
      <w:r>
        <w:rPr>
          <w:rFonts w:ascii="Poppins" w:hAnsi="Poppins" w:cs="Poppins"/>
          <w:b/>
          <w:sz w:val="20"/>
          <w:szCs w:val="20"/>
        </w:rPr>
        <w:t xml:space="preserve">Asistentes Peluquería: </w:t>
      </w:r>
      <w:r>
        <w:rPr>
          <w:rFonts w:ascii="Poppins" w:hAnsi="Poppins" w:cs="Poppins"/>
          <w:bCs/>
          <w:sz w:val="20"/>
          <w:szCs w:val="20"/>
        </w:rPr>
        <w:t xml:space="preserve">Jessica del Árbol y Sergio Peña Castillo </w:t>
      </w:r>
    </w:p>
    <w:p w14:paraId="6F47F0BA" w14:textId="44EA6813" w:rsidR="00B817EB" w:rsidRPr="00B817EB" w:rsidRDefault="00B817EB" w:rsidP="00774804">
      <w:pPr>
        <w:spacing w:after="0"/>
        <w:jc w:val="center"/>
        <w:rPr>
          <w:rFonts w:ascii="Poppins" w:hAnsi="Poppins" w:cs="Poppins"/>
          <w:bCs/>
          <w:sz w:val="20"/>
          <w:szCs w:val="20"/>
        </w:rPr>
      </w:pPr>
      <w:r w:rsidRPr="00B817EB">
        <w:rPr>
          <w:rFonts w:ascii="Poppins" w:hAnsi="Poppins" w:cs="Poppins"/>
          <w:b/>
          <w:sz w:val="20"/>
          <w:szCs w:val="20"/>
        </w:rPr>
        <w:t>Instagram:</w:t>
      </w:r>
      <w:r>
        <w:rPr>
          <w:rFonts w:ascii="Poppins" w:hAnsi="Poppins" w:cs="Poppins"/>
          <w:bCs/>
          <w:sz w:val="20"/>
          <w:szCs w:val="20"/>
        </w:rPr>
        <w:t xml:space="preserve"> </w:t>
      </w:r>
      <w:r w:rsidRPr="00B817EB">
        <w:rPr>
          <w:rFonts w:ascii="Poppins" w:hAnsi="Poppins" w:cs="Poppins"/>
          <w:bCs/>
          <w:sz w:val="20"/>
          <w:szCs w:val="20"/>
        </w:rPr>
        <w:t>@sergiocastillo_makeup</w:t>
      </w:r>
    </w:p>
    <w:p w14:paraId="3E557C18" w14:textId="30F09177" w:rsidR="00774804" w:rsidRPr="00B817EB" w:rsidRDefault="00774804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B817EB">
        <w:rPr>
          <w:rFonts w:ascii="Poppins" w:hAnsi="Poppins" w:cs="Poppins"/>
          <w:b/>
          <w:sz w:val="20"/>
          <w:szCs w:val="20"/>
          <w:lang w:val="en-GB"/>
        </w:rPr>
        <w:t>Fotografía:</w:t>
      </w:r>
      <w:r w:rsidRPr="00B817EB">
        <w:rPr>
          <w:rFonts w:ascii="Poppins" w:hAnsi="Poppins" w:cs="Poppins"/>
          <w:sz w:val="20"/>
          <w:szCs w:val="20"/>
          <w:lang w:val="en-GB"/>
        </w:rPr>
        <w:t xml:space="preserve"> 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David Arnal</w:t>
      </w:r>
      <w:r w:rsidRPr="00B817EB">
        <w:rPr>
          <w:rFonts w:ascii="Poppins" w:hAnsi="Poppins" w:cs="Poppins"/>
          <w:sz w:val="20"/>
          <w:szCs w:val="20"/>
          <w:lang w:val="en-GB"/>
        </w:rPr>
        <w:t xml:space="preserve"> </w:t>
      </w:r>
      <w:r w:rsidRPr="00B817EB">
        <w:rPr>
          <w:rFonts w:ascii="Poppins" w:hAnsi="Poppins" w:cs="Poppins"/>
          <w:b/>
          <w:bCs/>
          <w:sz w:val="20"/>
          <w:szCs w:val="20"/>
          <w:lang w:val="en-GB"/>
        </w:rPr>
        <w:t xml:space="preserve">Instagram: </w:t>
      </w:r>
      <w:r w:rsidRPr="00B817EB">
        <w:rPr>
          <w:rFonts w:ascii="Poppins" w:hAnsi="Poppins" w:cs="Poppins"/>
          <w:sz w:val="20"/>
          <w:szCs w:val="20"/>
          <w:lang w:val="en-GB"/>
        </w:rPr>
        <w:t>@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davidarnalteam</w:t>
      </w:r>
    </w:p>
    <w:p w14:paraId="16D5FF5F" w14:textId="3944DA32" w:rsidR="00774804" w:rsidRPr="00B817EB" w:rsidRDefault="00774804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B817EB">
        <w:rPr>
          <w:rFonts w:ascii="Poppins" w:hAnsi="Poppins" w:cs="Poppins"/>
          <w:b/>
          <w:sz w:val="20"/>
          <w:szCs w:val="20"/>
        </w:rPr>
        <w:t>Maquillaje:</w:t>
      </w:r>
      <w:r w:rsidRPr="00B817EB">
        <w:rPr>
          <w:rFonts w:ascii="Poppins" w:hAnsi="Poppins" w:cs="Poppins"/>
          <w:sz w:val="20"/>
          <w:szCs w:val="20"/>
        </w:rPr>
        <w:t xml:space="preserve"> </w:t>
      </w:r>
      <w:r w:rsidR="00B817EB" w:rsidRPr="00B817EB">
        <w:rPr>
          <w:rFonts w:ascii="Poppins" w:hAnsi="Poppins" w:cs="Poppins"/>
          <w:sz w:val="20"/>
          <w:szCs w:val="20"/>
        </w:rPr>
        <w:t xml:space="preserve">D y D </w:t>
      </w:r>
      <w:r w:rsidR="00B817EB" w:rsidRPr="00B817EB">
        <w:rPr>
          <w:rFonts w:ascii="Poppins" w:hAnsi="Poppins" w:cs="Poppins"/>
          <w:sz w:val="20"/>
          <w:szCs w:val="20"/>
        </w:rPr>
        <w:t>E</w:t>
      </w:r>
      <w:r w:rsidR="00B817EB" w:rsidRPr="00B817EB">
        <w:rPr>
          <w:rFonts w:ascii="Poppins" w:hAnsi="Poppins" w:cs="Poppins"/>
          <w:sz w:val="20"/>
          <w:szCs w:val="20"/>
        </w:rPr>
        <w:t xml:space="preserve">scuela </w:t>
      </w:r>
      <w:r w:rsidR="00B817EB" w:rsidRPr="00B817EB">
        <w:rPr>
          <w:rFonts w:ascii="Poppins" w:hAnsi="Poppins" w:cs="Poppins"/>
          <w:sz w:val="20"/>
          <w:szCs w:val="20"/>
        </w:rPr>
        <w:t>S</w:t>
      </w:r>
      <w:r w:rsidR="00B817EB" w:rsidRPr="00B817EB">
        <w:rPr>
          <w:rFonts w:ascii="Poppins" w:hAnsi="Poppins" w:cs="Poppins"/>
          <w:sz w:val="20"/>
          <w:szCs w:val="20"/>
        </w:rPr>
        <w:t xml:space="preserve">uperior de </w:t>
      </w:r>
      <w:r w:rsidR="00B817EB" w:rsidRPr="00B817EB">
        <w:rPr>
          <w:rFonts w:ascii="Poppins" w:hAnsi="Poppins" w:cs="Poppins"/>
          <w:sz w:val="20"/>
          <w:szCs w:val="20"/>
        </w:rPr>
        <w:t>I</w:t>
      </w:r>
      <w:r w:rsidR="00B817EB" w:rsidRPr="00B817EB">
        <w:rPr>
          <w:rFonts w:ascii="Poppins" w:hAnsi="Poppins" w:cs="Poppins"/>
          <w:sz w:val="20"/>
          <w:szCs w:val="20"/>
        </w:rPr>
        <w:t xml:space="preserve">magen </w:t>
      </w:r>
      <w:r w:rsidR="00B817EB" w:rsidRPr="00B817EB">
        <w:rPr>
          <w:rFonts w:ascii="Poppins" w:hAnsi="Poppins" w:cs="Poppins"/>
          <w:sz w:val="20"/>
          <w:szCs w:val="20"/>
        </w:rPr>
        <w:t>I</w:t>
      </w:r>
      <w:r w:rsidR="00B817EB" w:rsidRPr="00B817EB">
        <w:rPr>
          <w:rFonts w:ascii="Poppins" w:hAnsi="Poppins" w:cs="Poppins"/>
          <w:sz w:val="20"/>
          <w:szCs w:val="20"/>
        </w:rPr>
        <w:t>ntegral, Sergio Peña Castillo</w:t>
      </w:r>
      <w:r w:rsidR="00B817EB">
        <w:rPr>
          <w:rFonts w:ascii="Poppins" w:hAnsi="Poppins" w:cs="Poppins"/>
          <w:sz w:val="20"/>
          <w:szCs w:val="20"/>
        </w:rPr>
        <w:t>,</w:t>
      </w:r>
      <w:r w:rsidR="00B817EB" w:rsidRPr="00B817EB">
        <w:rPr>
          <w:rFonts w:ascii="Poppins" w:hAnsi="Poppins" w:cs="Poppins"/>
          <w:sz w:val="20"/>
          <w:szCs w:val="20"/>
        </w:rPr>
        <w:t xml:space="preserve"> Álvaro Quirós e Inés Sánchez Calderón</w:t>
      </w:r>
      <w:r w:rsidR="00B817EB" w:rsidRPr="00B817EB">
        <w:rPr>
          <w:rFonts w:ascii="Poppins" w:hAnsi="Poppins" w:cs="Poppins"/>
          <w:sz w:val="20"/>
          <w:szCs w:val="20"/>
        </w:rPr>
        <w:t xml:space="preserve"> </w:t>
      </w:r>
      <w:r w:rsidRPr="00B817EB">
        <w:rPr>
          <w:rFonts w:ascii="Poppins" w:hAnsi="Poppins" w:cs="Poppins"/>
          <w:b/>
          <w:sz w:val="20"/>
          <w:szCs w:val="20"/>
        </w:rPr>
        <w:t>Instagram</w:t>
      </w:r>
      <w:r w:rsidRPr="00B817EB">
        <w:rPr>
          <w:rFonts w:ascii="Poppins" w:hAnsi="Poppins" w:cs="Poppins"/>
          <w:sz w:val="20"/>
          <w:szCs w:val="20"/>
        </w:rPr>
        <w:t xml:space="preserve">: 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@dydescuelasuperior @alvaroquiroslabella @iscimagenintegral @sergiocastillo_makeup</w:t>
      </w:r>
    </w:p>
    <w:p w14:paraId="7CF008E7" w14:textId="0BE67D6A" w:rsidR="00774804" w:rsidRPr="00B817EB" w:rsidRDefault="00B817EB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B817EB">
        <w:rPr>
          <w:rFonts w:ascii="Poppins" w:hAnsi="Poppins" w:cs="Poppins"/>
          <w:b/>
          <w:sz w:val="20"/>
          <w:szCs w:val="20"/>
          <w:lang w:val="en-GB"/>
        </w:rPr>
        <w:t>Productos</w:t>
      </w:r>
      <w:r w:rsidR="00774804" w:rsidRPr="00B817EB">
        <w:rPr>
          <w:rFonts w:ascii="Poppins" w:hAnsi="Poppins" w:cs="Poppins"/>
          <w:b/>
          <w:sz w:val="20"/>
          <w:szCs w:val="20"/>
          <w:lang w:val="en-GB"/>
        </w:rPr>
        <w:t xml:space="preserve">: </w:t>
      </w:r>
      <w:r w:rsidRPr="00B817EB">
        <w:rPr>
          <w:rFonts w:ascii="Poppins" w:hAnsi="Poppins" w:cs="Poppins"/>
          <w:sz w:val="20"/>
          <w:szCs w:val="20"/>
          <w:lang w:val="en-GB"/>
        </w:rPr>
        <w:t>Schwarzkopf Professional</w:t>
      </w:r>
      <w:r>
        <w:rPr>
          <w:rFonts w:ascii="Poppins" w:hAnsi="Poppins" w:cs="Poppins"/>
          <w:sz w:val="20"/>
          <w:szCs w:val="20"/>
          <w:lang w:val="en-GB"/>
        </w:rPr>
        <w:t xml:space="preserve"> </w:t>
      </w:r>
      <w:r w:rsidR="00774804" w:rsidRPr="00B817EB">
        <w:rPr>
          <w:rFonts w:ascii="Poppins" w:hAnsi="Poppins" w:cs="Poppins"/>
          <w:b/>
          <w:sz w:val="20"/>
          <w:szCs w:val="20"/>
          <w:lang w:val="en-GB"/>
        </w:rPr>
        <w:t xml:space="preserve">Instagram: </w:t>
      </w:r>
      <w:r w:rsidRPr="00B817EB">
        <w:rPr>
          <w:rFonts w:ascii="Poppins" w:hAnsi="Poppins" w:cs="Poppins"/>
          <w:sz w:val="20"/>
          <w:szCs w:val="20"/>
          <w:lang w:val="en-GB"/>
        </w:rPr>
        <w:t>@schwarzkopfpro.spain</w:t>
      </w:r>
    </w:p>
    <w:p w14:paraId="51C3F83A" w14:textId="77777777" w:rsidR="00B817EB" w:rsidRPr="00B817EB" w:rsidRDefault="00B817EB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>
        <w:rPr>
          <w:rFonts w:ascii="Poppins" w:hAnsi="Poppins" w:cs="Poppins"/>
          <w:b/>
          <w:sz w:val="20"/>
          <w:szCs w:val="20"/>
        </w:rPr>
        <w:t>Modelos</w:t>
      </w:r>
      <w:r w:rsidR="00774804" w:rsidRPr="00B817EB">
        <w:rPr>
          <w:rFonts w:ascii="Poppins" w:hAnsi="Poppins" w:cs="Poppins"/>
          <w:sz w:val="20"/>
          <w:szCs w:val="20"/>
        </w:rPr>
        <w:t xml:space="preserve">: </w:t>
      </w:r>
      <w:r w:rsidRPr="00B817EB">
        <w:rPr>
          <w:rFonts w:ascii="Poppins" w:hAnsi="Poppins" w:cs="Poppins"/>
          <w:sz w:val="20"/>
          <w:szCs w:val="20"/>
          <w:lang w:val="en-GB"/>
        </w:rPr>
        <w:t>Agencia de Model</w:t>
      </w:r>
      <w:r w:rsidRPr="00B817EB">
        <w:rPr>
          <w:rFonts w:ascii="Poppins" w:hAnsi="Poppins" w:cs="Poppins"/>
          <w:sz w:val="20"/>
          <w:szCs w:val="20"/>
          <w:lang w:val="en-GB"/>
        </w:rPr>
        <w:t>o</w:t>
      </w:r>
      <w:r w:rsidRPr="00B817EB">
        <w:rPr>
          <w:rFonts w:ascii="Poppins" w:hAnsi="Poppins" w:cs="Poppins"/>
          <w:sz w:val="20"/>
          <w:szCs w:val="20"/>
          <w:lang w:val="en-GB"/>
        </w:rPr>
        <w:t>s Raquel Nofuentes @nofuentesmodels</w:t>
      </w:r>
    </w:p>
    <w:p w14:paraId="76FFBD0A" w14:textId="2FF1E713" w:rsidR="00774804" w:rsidRPr="00B817EB" w:rsidRDefault="00774804" w:rsidP="00774804">
      <w:pPr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B817EB">
        <w:rPr>
          <w:rFonts w:ascii="Poppins" w:hAnsi="Poppins" w:cs="Poppins"/>
          <w:b/>
          <w:sz w:val="20"/>
          <w:szCs w:val="20"/>
        </w:rPr>
        <w:t>Instagram</w:t>
      </w:r>
      <w:r w:rsidR="00B817EB">
        <w:rPr>
          <w:rFonts w:ascii="Poppins" w:hAnsi="Poppins" w:cs="Poppins"/>
          <w:b/>
          <w:sz w:val="20"/>
          <w:szCs w:val="20"/>
        </w:rPr>
        <w:t xml:space="preserve"> Modelos</w:t>
      </w:r>
      <w:r w:rsidRPr="00B817EB">
        <w:rPr>
          <w:rFonts w:ascii="Poppins" w:hAnsi="Poppins" w:cs="Poppins"/>
          <w:sz w:val="20"/>
          <w:szCs w:val="20"/>
        </w:rPr>
        <w:t xml:space="preserve">: 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@r.m.tomas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 xml:space="preserve">, 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@firaspantera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 xml:space="preserve">, 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@rosaamg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 xml:space="preserve">, </w:t>
      </w:r>
      <w:r w:rsidR="00B817EB" w:rsidRPr="00B817EB">
        <w:rPr>
          <w:rFonts w:ascii="Poppins" w:hAnsi="Poppins" w:cs="Poppins"/>
          <w:sz w:val="20"/>
          <w:szCs w:val="20"/>
          <w:lang w:val="en-GB"/>
        </w:rPr>
        <w:t>@anaa_2442</w:t>
      </w:r>
    </w:p>
    <w:p w14:paraId="5682ACC8" w14:textId="77777777" w:rsidR="001E644E" w:rsidRPr="00B817E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</w:p>
    <w:p w14:paraId="6E2B57DC" w14:textId="77777777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0FD67FA5" w14:textId="77777777" w:rsidR="00774804" w:rsidRPr="00823441" w:rsidRDefault="00774804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GB"/>
        </w:rPr>
      </w:pPr>
      <w:r w:rsidRPr="00823441">
        <w:rPr>
          <w:rFonts w:ascii="Poppins" w:hAnsi="Poppins" w:cs="Poppins"/>
          <w:b/>
          <w:noProof/>
          <w:color w:val="222222"/>
          <w:sz w:val="18"/>
          <w:szCs w:val="19"/>
          <w:shd w:val="clear" w:color="auto" w:fill="FFFFFF"/>
          <w:lang w:eastAsia="es-ES"/>
        </w:rPr>
        <w:lastRenderedPageBreak/>
        <w:drawing>
          <wp:anchor distT="0" distB="0" distL="114300" distR="114300" simplePos="0" relativeHeight="251674112" behindDoc="0" locked="0" layoutInCell="1" allowOverlap="1" wp14:anchorId="75EC9BAD" wp14:editId="111D36F5">
            <wp:simplePos x="0" y="0"/>
            <wp:positionH relativeFrom="column">
              <wp:posOffset>-358034</wp:posOffset>
            </wp:positionH>
            <wp:positionV relativeFrom="paragraph">
              <wp:posOffset>152400</wp:posOffset>
            </wp:positionV>
            <wp:extent cx="1343025" cy="2014220"/>
            <wp:effectExtent l="152400" t="152400" r="371475" b="367030"/>
            <wp:wrapThrough wrapText="bothSides">
              <wp:wrapPolygon edited="0">
                <wp:start x="1226" y="-1634"/>
                <wp:lineTo x="-2451" y="-1226"/>
                <wp:lineTo x="-2451" y="22472"/>
                <wp:lineTo x="3064" y="24923"/>
                <wp:lineTo x="3064" y="25332"/>
                <wp:lineTo x="21753" y="25332"/>
                <wp:lineTo x="22060" y="24923"/>
                <wp:lineTo x="26962" y="21859"/>
                <wp:lineTo x="27268" y="2043"/>
                <wp:lineTo x="23591" y="-1021"/>
                <wp:lineTo x="23285" y="-1634"/>
                <wp:lineTo x="1226" y="-1634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my Medialdea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441">
        <w:rPr>
          <w:rFonts w:ascii="Poppins" w:hAnsi="Poppins" w:cs="Poppins"/>
          <w:b/>
          <w:sz w:val="48"/>
          <w:szCs w:val="60"/>
          <w:lang w:val="en-GB"/>
        </w:rPr>
        <w:t>JUANMY MEDIALDEA</w:t>
      </w:r>
    </w:p>
    <w:p w14:paraId="32EBA5FF" w14:textId="55858A00" w:rsidR="00774804" w:rsidRPr="00B817EB" w:rsidRDefault="00B817EB" w:rsidP="00774804">
      <w:pPr>
        <w:spacing w:after="0" w:line="240" w:lineRule="atLeast"/>
        <w:jc w:val="right"/>
        <w:rPr>
          <w:rFonts w:ascii="Poppins" w:hAnsi="Poppins" w:cs="Poppins"/>
          <w:b/>
          <w:sz w:val="40"/>
        </w:rPr>
      </w:pPr>
      <w:r w:rsidRPr="00B817EB">
        <w:rPr>
          <w:rFonts w:ascii="Poppins" w:hAnsi="Poppins" w:cs="Poppins"/>
          <w:b/>
          <w:sz w:val="40"/>
        </w:rPr>
        <w:t>KINTSUGI</w:t>
      </w:r>
      <w:r w:rsidR="00774804" w:rsidRPr="00B817EB">
        <w:rPr>
          <w:rFonts w:ascii="Poppins" w:hAnsi="Poppins" w:cs="Poppins"/>
          <w:b/>
          <w:sz w:val="40"/>
        </w:rPr>
        <w:t xml:space="preserve"> Collection</w:t>
      </w:r>
    </w:p>
    <w:p w14:paraId="154C054D" w14:textId="77777777" w:rsidR="00774804" w:rsidRPr="00B817EB" w:rsidRDefault="00774804" w:rsidP="00774804">
      <w:pPr>
        <w:spacing w:after="0"/>
        <w:jc w:val="center"/>
        <w:rPr>
          <w:sz w:val="24"/>
          <w:szCs w:val="24"/>
        </w:rPr>
      </w:pPr>
      <w:r w:rsidRPr="00B817EB">
        <w:rPr>
          <w:sz w:val="24"/>
          <w:szCs w:val="24"/>
        </w:rPr>
        <w:t xml:space="preserve"> </w:t>
      </w:r>
    </w:p>
    <w:p w14:paraId="20741066" w14:textId="77777777" w:rsidR="00774804" w:rsidRPr="00B817EB" w:rsidRDefault="00774804" w:rsidP="00774804">
      <w:pPr>
        <w:spacing w:after="0"/>
        <w:jc w:val="center"/>
        <w:rPr>
          <w:sz w:val="24"/>
          <w:szCs w:val="24"/>
        </w:rPr>
      </w:pPr>
      <w:r w:rsidRPr="00B817EB">
        <w:rPr>
          <w:sz w:val="24"/>
          <w:szCs w:val="24"/>
        </w:rPr>
        <w:t xml:space="preserve"> </w:t>
      </w:r>
    </w:p>
    <w:p w14:paraId="1FA5E017" w14:textId="77777777" w:rsidR="004C1AA7" w:rsidRPr="00B817EB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B817EB">
        <w:rPr>
          <w:rFonts w:ascii="Poppins" w:hAnsi="Poppins" w:cs="Poppins"/>
          <w:sz w:val="24"/>
          <w:szCs w:val="24"/>
        </w:rPr>
        <w:t xml:space="preserve"> </w:t>
      </w:r>
    </w:p>
    <w:p w14:paraId="39928D53" w14:textId="77777777" w:rsidR="001E644E" w:rsidRPr="00B817EB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4644811E" w14:textId="77777777" w:rsidR="001E644E" w:rsidRPr="00B817EB" w:rsidRDefault="001E644E" w:rsidP="001E644E">
      <w:pPr>
        <w:spacing w:after="0"/>
        <w:jc w:val="center"/>
        <w:rPr>
          <w:sz w:val="24"/>
          <w:szCs w:val="24"/>
        </w:rPr>
      </w:pPr>
      <w:r w:rsidRPr="00B817EB">
        <w:rPr>
          <w:sz w:val="24"/>
          <w:szCs w:val="24"/>
        </w:rPr>
        <w:t xml:space="preserve"> </w:t>
      </w:r>
    </w:p>
    <w:p w14:paraId="4D1A3F2E" w14:textId="77777777" w:rsidR="001E644E" w:rsidRPr="00B817EB" w:rsidRDefault="001E644E" w:rsidP="001E644E">
      <w:pPr>
        <w:spacing w:after="0"/>
        <w:jc w:val="center"/>
        <w:rPr>
          <w:sz w:val="24"/>
          <w:szCs w:val="24"/>
        </w:rPr>
      </w:pPr>
      <w:r w:rsidRPr="00B817EB">
        <w:rPr>
          <w:sz w:val="24"/>
          <w:szCs w:val="24"/>
        </w:rPr>
        <w:t xml:space="preserve"> </w:t>
      </w:r>
    </w:p>
    <w:p w14:paraId="180269D8" w14:textId="42988D6E" w:rsidR="009024C5" w:rsidRDefault="00774804" w:rsidP="00B817E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  <w:r w:rsidRPr="00B817EB">
        <w:rPr>
          <w:rFonts w:ascii="Poppins" w:hAnsi="Poppins" w:cs="Poppins"/>
          <w:sz w:val="20"/>
          <w:szCs w:val="20"/>
        </w:rPr>
        <w:drawing>
          <wp:anchor distT="134112" distB="332994" distL="248412" distR="447675" simplePos="0" relativeHeight="251665920" behindDoc="0" locked="0" layoutInCell="1" allowOverlap="1" wp14:anchorId="28D21944" wp14:editId="1A90DDC5">
            <wp:simplePos x="0" y="0"/>
            <wp:positionH relativeFrom="margin">
              <wp:posOffset>3844290</wp:posOffset>
            </wp:positionH>
            <wp:positionV relativeFrom="paragraph">
              <wp:posOffset>74295</wp:posOffset>
            </wp:positionV>
            <wp:extent cx="2456815" cy="3684905"/>
            <wp:effectExtent l="152400" t="152400" r="362585" b="35369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68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7EB" w:rsidRPr="00B817EB">
        <w:rPr>
          <w:rFonts w:ascii="Poppins" w:hAnsi="Poppins" w:cs="Poppins"/>
          <w:sz w:val="20"/>
          <w:szCs w:val="20"/>
        </w:rPr>
        <w:t>En un tiempo en el que ser fuertes es nuestra única opción nace KINTSUGI, dando nombre a una colección solidaria que quiere rendir homenaje a estos duros momentos que atravesamos, mostrando su lado más humano y reflejando el DUELO que todos estamos llevando a cabo durante esta terrible PANDEMIA.</w:t>
      </w:r>
      <w:r w:rsidR="00B817EB" w:rsidRPr="00B817EB">
        <w:rPr>
          <w:rFonts w:ascii="Poppins" w:hAnsi="Poppins" w:cs="Poppins"/>
          <w:sz w:val="20"/>
          <w:szCs w:val="20"/>
        </w:rPr>
        <w:br/>
      </w:r>
      <w:r w:rsidR="00B817EB" w:rsidRPr="00B817EB">
        <w:rPr>
          <w:rFonts w:ascii="Poppins" w:hAnsi="Poppins" w:cs="Poppins"/>
          <w:sz w:val="20"/>
          <w:szCs w:val="20"/>
        </w:rPr>
        <w:br/>
        <w:t>KINTSUGI es una técnica de reparación japonesa que se aplica en la cerámica cuando se rompe. Esta filosofía plantea que las roturas y reparaciones forman parte de la historia de un objeto, y que deben mostrarse en lugar de ocultarse para recordarnos lo fuertes que podemos ser.</w:t>
      </w:r>
      <w:r w:rsidR="00B817EB" w:rsidRPr="00B817EB">
        <w:rPr>
          <w:rFonts w:ascii="Poppins" w:hAnsi="Poppins" w:cs="Poppins"/>
          <w:sz w:val="20"/>
          <w:szCs w:val="20"/>
        </w:rPr>
        <w:br/>
      </w:r>
      <w:r w:rsidR="00B817EB" w:rsidRPr="00B817EB">
        <w:rPr>
          <w:rFonts w:ascii="Poppins" w:hAnsi="Poppins" w:cs="Poppins"/>
          <w:sz w:val="20"/>
          <w:szCs w:val="20"/>
        </w:rPr>
        <w:br/>
        <w:t>De la misma forma que la cerámica, nosotros también podemos recomponernos, pero para eso es imprescindible pasar por 4 fases: la negación, el dolor, la rabia y la aceptación, que nos harán transcender espiritualmente, alcanzando algo que está fuera de los límites que nos impone el cuerpo. Porque toda rotura conlleva un aprendizaje.</w:t>
      </w:r>
      <w:r w:rsidR="00B817EB" w:rsidRPr="00B817EB">
        <w:rPr>
          <w:rFonts w:ascii="Poppins" w:hAnsi="Poppins" w:cs="Poppins"/>
          <w:sz w:val="20"/>
          <w:szCs w:val="20"/>
        </w:rPr>
        <w:br/>
      </w:r>
      <w:r w:rsidR="00B817EB" w:rsidRPr="00B817EB">
        <w:rPr>
          <w:rFonts w:ascii="Poppins" w:hAnsi="Poppins" w:cs="Poppins"/>
          <w:sz w:val="20"/>
          <w:szCs w:val="20"/>
        </w:rPr>
        <w:br/>
        <w:t xml:space="preserve">Es por eso que ha encajado a la perfección con la colección que hemos creado </w:t>
      </w:r>
      <w:r w:rsidR="00B817EB" w:rsidRPr="00B817EB">
        <w:rPr>
          <w:rFonts w:ascii="Poppins" w:hAnsi="Poppins" w:cs="Poppins"/>
          <w:sz w:val="20"/>
          <w:szCs w:val="20"/>
        </w:rPr>
        <w:t>ya que,</w:t>
      </w:r>
      <w:r w:rsidR="00B817EB" w:rsidRPr="00B817EB">
        <w:rPr>
          <w:rFonts w:ascii="Poppins" w:hAnsi="Poppins" w:cs="Poppins"/>
          <w:sz w:val="20"/>
          <w:szCs w:val="20"/>
        </w:rPr>
        <w:t xml:space="preserve"> de una forma u otra, hoy, todos estamos ROTOS.</w:t>
      </w:r>
    </w:p>
    <w:p w14:paraId="71769E02" w14:textId="6E98A5E4" w:rsidR="00B817EB" w:rsidRDefault="00B817EB" w:rsidP="00B817E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</w:p>
    <w:p w14:paraId="283D26A7" w14:textId="15E5CA78" w:rsidR="00B817EB" w:rsidRPr="005F3A4F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u w:val="single"/>
        </w:rPr>
      </w:pPr>
      <w:r w:rsidRPr="005F3A4F">
        <w:rPr>
          <w:rFonts w:ascii="Poppins" w:hAnsi="Poppins" w:cs="Poppins"/>
          <w:b/>
          <w:bCs/>
          <w:u w:val="single"/>
        </w:rPr>
        <w:t>FASES DEL DUELO</w:t>
      </w:r>
    </w:p>
    <w:p w14:paraId="2B951E1C" w14:textId="77777777" w:rsidR="00B817EB" w:rsidRPr="00B817EB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16775441" w14:textId="72E7232B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0"/>
          <w:szCs w:val="20"/>
        </w:rPr>
      </w:pPr>
      <w:r w:rsidRPr="002A0A0E">
        <w:rPr>
          <w:rFonts w:ascii="Poppins" w:hAnsi="Poppins" w:cs="Poppins"/>
          <w:b/>
          <w:bCs/>
          <w:sz w:val="20"/>
          <w:szCs w:val="20"/>
        </w:rPr>
        <w:t>LA NEGACIÓN:</w:t>
      </w:r>
    </w:p>
    <w:p w14:paraId="7AE7FC0E" w14:textId="77777777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  <w:r w:rsidRPr="002A0A0E">
        <w:rPr>
          <w:rFonts w:ascii="Poppins" w:hAnsi="Poppins" w:cs="Poppins"/>
          <w:sz w:val="20"/>
          <w:szCs w:val="20"/>
        </w:rPr>
        <w:t>La primera fase del duelo, donde sentimos tanto dolor que este nos impide creer lo que está sucediendo, o nos negamos a ver lo sucedido.</w:t>
      </w:r>
    </w:p>
    <w:p w14:paraId="30BD9900" w14:textId="77777777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74A36ED6" w14:textId="77777777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0"/>
          <w:szCs w:val="20"/>
        </w:rPr>
      </w:pPr>
      <w:r w:rsidRPr="002A0A0E">
        <w:rPr>
          <w:rFonts w:ascii="Poppins" w:hAnsi="Poppins" w:cs="Poppins"/>
          <w:b/>
          <w:bCs/>
          <w:sz w:val="20"/>
          <w:szCs w:val="20"/>
        </w:rPr>
        <w:t>EL DOLOR:</w:t>
      </w:r>
    </w:p>
    <w:p w14:paraId="3CDFFFC7" w14:textId="657D2C75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  <w:r w:rsidRPr="002A0A0E">
        <w:rPr>
          <w:rFonts w:ascii="Poppins" w:hAnsi="Poppins" w:cs="Poppins"/>
          <w:sz w:val="20"/>
          <w:szCs w:val="20"/>
        </w:rPr>
        <w:t xml:space="preserve">La fase donde sentimos emociones de tristeza, </w:t>
      </w:r>
      <w:r w:rsidR="005F3A4F" w:rsidRPr="002A0A0E">
        <w:rPr>
          <w:rFonts w:ascii="Poppins" w:hAnsi="Poppins" w:cs="Poppins"/>
          <w:sz w:val="20"/>
          <w:szCs w:val="20"/>
        </w:rPr>
        <w:t>vacío</w:t>
      </w:r>
      <w:r w:rsidRPr="002A0A0E">
        <w:rPr>
          <w:rFonts w:ascii="Poppins" w:hAnsi="Poppins" w:cs="Poppins"/>
          <w:sz w:val="20"/>
          <w:szCs w:val="20"/>
        </w:rPr>
        <w:t xml:space="preserve"> o intenso dolor, unido a pensamientos que nos llevan a recuerdos y a la </w:t>
      </w:r>
      <w:r w:rsidR="005F3A4F" w:rsidRPr="002A0A0E">
        <w:rPr>
          <w:rFonts w:ascii="Poppins" w:hAnsi="Poppins" w:cs="Poppins"/>
          <w:sz w:val="20"/>
          <w:szCs w:val="20"/>
        </w:rPr>
        <w:t>situación</w:t>
      </w:r>
      <w:r w:rsidRPr="002A0A0E">
        <w:rPr>
          <w:rFonts w:ascii="Poppins" w:hAnsi="Poppins" w:cs="Poppins"/>
          <w:sz w:val="20"/>
          <w:szCs w:val="20"/>
        </w:rPr>
        <w:t xml:space="preserve"> real o </w:t>
      </w:r>
      <w:r w:rsidR="005F3A4F" w:rsidRPr="002A0A0E">
        <w:rPr>
          <w:rFonts w:ascii="Poppins" w:hAnsi="Poppins" w:cs="Poppins"/>
          <w:sz w:val="20"/>
          <w:szCs w:val="20"/>
        </w:rPr>
        <w:t>perdida</w:t>
      </w:r>
      <w:r w:rsidRPr="002A0A0E">
        <w:rPr>
          <w:rFonts w:ascii="Poppins" w:hAnsi="Poppins" w:cs="Poppins"/>
          <w:sz w:val="20"/>
          <w:szCs w:val="20"/>
        </w:rPr>
        <w:t>.</w:t>
      </w:r>
    </w:p>
    <w:p w14:paraId="78644ED4" w14:textId="77777777" w:rsidR="00B817EB" w:rsidRPr="002A0A0E" w:rsidRDefault="00B817EB" w:rsidP="00B817EB">
      <w:pPr>
        <w:rPr>
          <w:rFonts w:ascii="Poppins" w:hAnsi="Poppins" w:cs="Poppins"/>
          <w:sz w:val="20"/>
          <w:szCs w:val="20"/>
        </w:rPr>
      </w:pPr>
    </w:p>
    <w:p w14:paraId="3B311D8B" w14:textId="77777777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0"/>
          <w:szCs w:val="20"/>
        </w:rPr>
      </w:pPr>
      <w:r w:rsidRPr="002A0A0E">
        <w:rPr>
          <w:rFonts w:ascii="Poppins" w:hAnsi="Poppins" w:cs="Poppins"/>
          <w:b/>
          <w:bCs/>
          <w:sz w:val="20"/>
          <w:szCs w:val="20"/>
        </w:rPr>
        <w:lastRenderedPageBreak/>
        <w:t>LA IRA:</w:t>
      </w:r>
    </w:p>
    <w:p w14:paraId="66472128" w14:textId="778AF347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  <w:r w:rsidRPr="002A0A0E">
        <w:rPr>
          <w:rFonts w:ascii="Poppins" w:hAnsi="Poppins" w:cs="Poppins"/>
          <w:sz w:val="20"/>
          <w:szCs w:val="20"/>
        </w:rPr>
        <w:t xml:space="preserve">Otra fase donde al conectar con la </w:t>
      </w:r>
      <w:r w:rsidR="005F3A4F" w:rsidRPr="002A0A0E">
        <w:rPr>
          <w:rFonts w:ascii="Poppins" w:hAnsi="Poppins" w:cs="Poppins"/>
          <w:sz w:val="20"/>
          <w:szCs w:val="20"/>
        </w:rPr>
        <w:t>pérdida</w:t>
      </w:r>
      <w:r w:rsidRPr="002A0A0E">
        <w:rPr>
          <w:rFonts w:ascii="Poppins" w:hAnsi="Poppins" w:cs="Poppins"/>
          <w:sz w:val="20"/>
          <w:szCs w:val="20"/>
        </w:rPr>
        <w:t xml:space="preserve"> o </w:t>
      </w:r>
      <w:r w:rsidR="005F3A4F" w:rsidRPr="002A0A0E">
        <w:rPr>
          <w:rFonts w:ascii="Poppins" w:hAnsi="Poppins" w:cs="Poppins"/>
          <w:sz w:val="20"/>
          <w:szCs w:val="20"/>
        </w:rPr>
        <w:t>situación</w:t>
      </w:r>
      <w:r w:rsidRPr="002A0A0E">
        <w:rPr>
          <w:rFonts w:ascii="Poppins" w:hAnsi="Poppins" w:cs="Poppins"/>
          <w:sz w:val="20"/>
          <w:szCs w:val="20"/>
        </w:rPr>
        <w:t xml:space="preserve"> que estamos sufriendo, despierta en nosotros el enfado, la rabia o ira.</w:t>
      </w:r>
    </w:p>
    <w:p w14:paraId="5263DD6E" w14:textId="77777777" w:rsidR="00B817EB" w:rsidRPr="001E186F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  <w:highlight w:val="yellow"/>
        </w:rPr>
      </w:pPr>
    </w:p>
    <w:p w14:paraId="51CFD632" w14:textId="77777777" w:rsidR="00B817EB" w:rsidRPr="002A0A0E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0"/>
          <w:szCs w:val="20"/>
        </w:rPr>
      </w:pPr>
      <w:r w:rsidRPr="002A0A0E">
        <w:rPr>
          <w:rFonts w:ascii="Poppins" w:hAnsi="Poppins" w:cs="Poppins"/>
          <w:b/>
          <w:bCs/>
          <w:sz w:val="20"/>
          <w:szCs w:val="20"/>
        </w:rPr>
        <w:t>LA ACEPTACIÓN:</w:t>
      </w:r>
    </w:p>
    <w:p w14:paraId="2D590DC3" w14:textId="20707B0A" w:rsidR="00B817EB" w:rsidRPr="00B817EB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  <w:r w:rsidRPr="002A0A0E">
        <w:rPr>
          <w:rFonts w:ascii="Poppins" w:hAnsi="Poppins" w:cs="Poppins"/>
          <w:sz w:val="20"/>
          <w:szCs w:val="20"/>
        </w:rPr>
        <w:t xml:space="preserve">Habiendo pasado por las tres fases anteriores, ahora la </w:t>
      </w:r>
      <w:r w:rsidR="005F3A4F" w:rsidRPr="002A0A0E">
        <w:rPr>
          <w:rFonts w:ascii="Poppins" w:hAnsi="Poppins" w:cs="Poppins"/>
          <w:sz w:val="20"/>
          <w:szCs w:val="20"/>
        </w:rPr>
        <w:t>situación</w:t>
      </w:r>
      <w:r w:rsidRPr="002A0A0E">
        <w:rPr>
          <w:rFonts w:ascii="Poppins" w:hAnsi="Poppins" w:cs="Poppins"/>
          <w:sz w:val="20"/>
          <w:szCs w:val="20"/>
        </w:rPr>
        <w:t xml:space="preserve"> se acepta como parte </w:t>
      </w:r>
      <w:r w:rsidR="005F3A4F" w:rsidRPr="002A0A0E">
        <w:rPr>
          <w:rFonts w:ascii="Poppins" w:hAnsi="Poppins" w:cs="Poppins"/>
          <w:sz w:val="20"/>
          <w:szCs w:val="20"/>
        </w:rPr>
        <w:t>más</w:t>
      </w:r>
      <w:r w:rsidRPr="002A0A0E">
        <w:rPr>
          <w:rFonts w:ascii="Poppins" w:hAnsi="Poppins" w:cs="Poppins"/>
          <w:sz w:val="20"/>
          <w:szCs w:val="20"/>
        </w:rPr>
        <w:t xml:space="preserve"> de nuestras vidas, una realidad con la que debemos vivir y </w:t>
      </w:r>
      <w:r w:rsidR="002A0A0E" w:rsidRPr="002A0A0E">
        <w:rPr>
          <w:rFonts w:ascii="Poppins" w:hAnsi="Poppins" w:cs="Poppins"/>
          <w:sz w:val="20"/>
          <w:szCs w:val="20"/>
        </w:rPr>
        <w:t xml:space="preserve">obtener el </w:t>
      </w:r>
      <w:r w:rsidRPr="002A0A0E">
        <w:rPr>
          <w:rFonts w:ascii="Poppins" w:hAnsi="Poppins" w:cs="Poppins"/>
          <w:sz w:val="20"/>
          <w:szCs w:val="20"/>
        </w:rPr>
        <w:t xml:space="preserve">aprendizaje. Con los primeros rayos de luz </w:t>
      </w:r>
      <w:r w:rsidR="005F3A4F" w:rsidRPr="002A0A0E">
        <w:rPr>
          <w:rFonts w:ascii="Poppins" w:hAnsi="Poppins" w:cs="Poppins"/>
          <w:sz w:val="20"/>
          <w:szCs w:val="20"/>
        </w:rPr>
        <w:t>irán</w:t>
      </w:r>
      <w:r w:rsidRPr="002A0A0E">
        <w:rPr>
          <w:rFonts w:ascii="Poppins" w:hAnsi="Poppins" w:cs="Poppins"/>
          <w:sz w:val="20"/>
          <w:szCs w:val="20"/>
        </w:rPr>
        <w:t xml:space="preserve"> apareciendo el color Dorado emocional y con él</w:t>
      </w:r>
      <w:r w:rsidR="005F3A4F" w:rsidRPr="002A0A0E">
        <w:rPr>
          <w:rFonts w:ascii="Poppins" w:hAnsi="Poppins" w:cs="Poppins"/>
          <w:sz w:val="20"/>
          <w:szCs w:val="20"/>
        </w:rPr>
        <w:t>,</w:t>
      </w:r>
      <w:r w:rsidRPr="002A0A0E">
        <w:rPr>
          <w:rFonts w:ascii="Poppins" w:hAnsi="Poppins" w:cs="Poppins"/>
          <w:sz w:val="20"/>
          <w:szCs w:val="20"/>
        </w:rPr>
        <w:t xml:space="preserve"> un descubrimiento de capacidades que se encontraban latentes en nuestro interior.</w:t>
      </w:r>
    </w:p>
    <w:p w14:paraId="7120FCB5" w14:textId="3E81C8DB" w:rsidR="00B817EB" w:rsidRDefault="00B817EB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630E12FE" w14:textId="77777777" w:rsidR="005F3A4F" w:rsidRDefault="005F3A4F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23548631" w14:textId="77777777" w:rsidR="005F3A4F" w:rsidRDefault="005F3A4F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140344F1" w14:textId="658C5252" w:rsidR="005F3A4F" w:rsidRDefault="005F3A4F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4"/>
          <w:szCs w:val="24"/>
        </w:rPr>
      </w:pPr>
      <w:r>
        <w:rPr>
          <w:rFonts w:ascii="Poppins" w:hAnsi="Poppins" w:cs="Poppins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3CDD0E88" wp14:editId="01313682">
            <wp:simplePos x="0" y="0"/>
            <wp:positionH relativeFrom="page">
              <wp:posOffset>4104640</wp:posOffset>
            </wp:positionH>
            <wp:positionV relativeFrom="margin">
              <wp:posOffset>2762250</wp:posOffset>
            </wp:positionV>
            <wp:extent cx="3140710" cy="3207385"/>
            <wp:effectExtent l="152400" t="152400" r="364490" b="35496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20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A4F">
        <w:rPr>
          <w:rFonts w:ascii="Poppins" w:hAnsi="Poppins" w:cs="Poppins"/>
          <w:b/>
          <w:bCs/>
          <w:sz w:val="24"/>
          <w:szCs w:val="24"/>
        </w:rPr>
        <w:t>EL PROCESO CREATIVO DE KINTSUGI</w:t>
      </w:r>
    </w:p>
    <w:p w14:paraId="2FF45144" w14:textId="2C8E2E20" w:rsid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  <w:r w:rsidRPr="005F3A4F">
        <w:rPr>
          <w:rFonts w:ascii="Poppins" w:hAnsi="Poppins" w:cs="Poppins"/>
          <w:sz w:val="20"/>
          <w:szCs w:val="20"/>
        </w:rPr>
        <w:t>KINTSUGI es también un canto a su tierra natal: Guadix, de la que se siente muy orgulloso. Guadix es ciudad artesanal y un paraje de ensueño. Principalmente es cuna de alfareros por tener la materia prima necesaria para elaborar cerámica a pie de calle, en sus cerros arcillosos.</w:t>
      </w:r>
    </w:p>
    <w:p w14:paraId="5A712E9B" w14:textId="6DCB158D" w:rsid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760153FB" w14:textId="0DD2D441" w:rsid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  <w:r w:rsidRPr="005F3A4F">
        <w:rPr>
          <w:rFonts w:ascii="Poppins" w:hAnsi="Poppins" w:cs="Poppins"/>
          <w:sz w:val="20"/>
          <w:szCs w:val="20"/>
        </w:rPr>
        <w:t xml:space="preserve">Sus </w:t>
      </w:r>
      <w:r w:rsidRPr="005F3A4F">
        <w:rPr>
          <w:rFonts w:ascii="Poppins" w:hAnsi="Poppins" w:cs="Poppins"/>
          <w:i/>
          <w:iCs/>
          <w:sz w:val="20"/>
          <w:szCs w:val="20"/>
        </w:rPr>
        <w:t>badlands</w:t>
      </w:r>
      <w:r w:rsidRPr="005F3A4F">
        <w:rPr>
          <w:rFonts w:ascii="Poppins" w:hAnsi="Poppins" w:cs="Poppins"/>
          <w:sz w:val="20"/>
          <w:szCs w:val="20"/>
        </w:rPr>
        <w:t xml:space="preserve">, tierras de tonos rojizos esculpidas en formas caprichosas por la acción </w:t>
      </w:r>
      <w:r w:rsidRPr="005F3A4F">
        <w:rPr>
          <w:rFonts w:ascii="Poppins" w:hAnsi="Poppins" w:cs="Poppins"/>
          <w:sz w:val="20"/>
          <w:szCs w:val="20"/>
        </w:rPr>
        <w:t>erosiva del</w:t>
      </w:r>
      <w:r w:rsidRPr="005F3A4F">
        <w:rPr>
          <w:rFonts w:ascii="Poppins" w:hAnsi="Poppins" w:cs="Poppins"/>
          <w:sz w:val="20"/>
          <w:szCs w:val="20"/>
        </w:rPr>
        <w:t xml:space="preserve"> viento y el agua</w:t>
      </w:r>
      <w:r w:rsidR="001E186F">
        <w:rPr>
          <w:rFonts w:ascii="Poppins" w:hAnsi="Poppins" w:cs="Poppins"/>
          <w:sz w:val="20"/>
          <w:szCs w:val="20"/>
        </w:rPr>
        <w:t>,</w:t>
      </w:r>
      <w:r w:rsidRPr="005F3A4F">
        <w:rPr>
          <w:rFonts w:ascii="Poppins" w:hAnsi="Poppins" w:cs="Poppins"/>
          <w:sz w:val="20"/>
          <w:szCs w:val="20"/>
        </w:rPr>
        <w:t xml:space="preserve"> hacen que </w:t>
      </w:r>
      <w:r w:rsidRPr="005F3A4F">
        <w:rPr>
          <w:rFonts w:ascii="Poppins" w:hAnsi="Poppins" w:cs="Poppins"/>
          <w:sz w:val="20"/>
          <w:szCs w:val="20"/>
        </w:rPr>
        <w:t>se caracterice</w:t>
      </w:r>
      <w:r w:rsidRPr="005F3A4F">
        <w:rPr>
          <w:rFonts w:ascii="Poppins" w:hAnsi="Poppins" w:cs="Poppins"/>
          <w:sz w:val="20"/>
          <w:szCs w:val="20"/>
        </w:rPr>
        <w:t xml:space="preserve"> por su mágica tonalidad. Por ello, cada imagen de esta colección está </w:t>
      </w:r>
      <w:r w:rsidRPr="005F3A4F">
        <w:rPr>
          <w:rFonts w:ascii="Poppins" w:hAnsi="Poppins" w:cs="Poppins"/>
          <w:sz w:val="20"/>
          <w:szCs w:val="20"/>
        </w:rPr>
        <w:t>elaborada con</w:t>
      </w:r>
      <w:r w:rsidRPr="005F3A4F">
        <w:rPr>
          <w:rFonts w:ascii="Poppins" w:hAnsi="Poppins" w:cs="Poppins"/>
          <w:sz w:val="20"/>
          <w:szCs w:val="20"/>
        </w:rPr>
        <w:t xml:space="preserve"> arcilla roja, reflejando no solo nuestras grietas sino también sus orígenes, que le han hecho estar donde estoy hoy, pudiendo dar voz, visibilidad y empatía a estos difíciles momentos.</w:t>
      </w:r>
    </w:p>
    <w:p w14:paraId="3D6A5B35" w14:textId="3439DD17" w:rsid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2F3122D3" w14:textId="77777777" w:rsid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0"/>
          <w:szCs w:val="20"/>
        </w:rPr>
      </w:pPr>
    </w:p>
    <w:p w14:paraId="09B5E831" w14:textId="2081D0BA" w:rsidR="005F3A4F" w:rsidRDefault="005F3A4F" w:rsidP="005F3A4F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  <w:r w:rsidRPr="005F3A4F">
        <w:rPr>
          <w:rFonts w:ascii="Poppins" w:hAnsi="Poppins" w:cs="Poppins"/>
          <w:b/>
          <w:bCs/>
          <w:sz w:val="20"/>
          <w:szCs w:val="20"/>
        </w:rPr>
        <w:t>Mensaje positivo: “</w:t>
      </w:r>
      <w:r w:rsidRPr="005F3A4F">
        <w:rPr>
          <w:rFonts w:ascii="Poppins" w:hAnsi="Poppins" w:cs="Poppins"/>
          <w:i/>
          <w:iCs/>
          <w:sz w:val="20"/>
          <w:szCs w:val="20"/>
        </w:rPr>
        <w:t xml:space="preserve">Espero que KINTSUGI llegue a vuestro corazón llenándoos de ESPERANZA e ilusión tal y como ha llenado el mío, recordándome que siempre existe un halo </w:t>
      </w:r>
      <w:r w:rsidRPr="005F3A4F">
        <w:rPr>
          <w:rFonts w:ascii="Poppins" w:hAnsi="Poppins" w:cs="Poppins"/>
          <w:i/>
          <w:iCs/>
          <w:sz w:val="20"/>
          <w:szCs w:val="20"/>
        </w:rPr>
        <w:t>de luz</w:t>
      </w:r>
      <w:r w:rsidRPr="005F3A4F">
        <w:rPr>
          <w:rFonts w:ascii="Poppins" w:hAnsi="Poppins" w:cs="Poppins"/>
          <w:i/>
          <w:iCs/>
          <w:sz w:val="20"/>
          <w:szCs w:val="20"/>
        </w:rPr>
        <w:t xml:space="preserve"> que es capaz de atravesar la más mínima rendija”.</w:t>
      </w:r>
      <w:r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5F3A4F">
        <w:rPr>
          <w:rFonts w:ascii="Poppins" w:hAnsi="Poppins" w:cs="Poppins"/>
          <w:sz w:val="20"/>
          <w:szCs w:val="20"/>
        </w:rPr>
        <w:t>Juanmy Medialdea</w:t>
      </w:r>
      <w:r>
        <w:rPr>
          <w:rFonts w:ascii="Poppins" w:hAnsi="Poppins" w:cs="Poppins"/>
          <w:sz w:val="20"/>
          <w:szCs w:val="20"/>
        </w:rPr>
        <w:t>.</w:t>
      </w:r>
    </w:p>
    <w:p w14:paraId="6B7CB372" w14:textId="29FD01F2" w:rsid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6A40592F" w14:textId="00B32D99" w:rsidR="005F3A4F" w:rsidRP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2AE39738" w14:textId="77777777" w:rsidR="005F3A4F" w:rsidRP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35C527CE" w14:textId="77777777" w:rsidR="005F3A4F" w:rsidRPr="005F3A4F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</w:rPr>
      </w:pPr>
    </w:p>
    <w:p w14:paraId="7CE28037" w14:textId="77777777" w:rsidR="005F3A4F" w:rsidRPr="005F3A4F" w:rsidRDefault="005F3A4F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658E1274" w14:textId="77777777" w:rsidR="005F3A4F" w:rsidRPr="005F3A4F" w:rsidRDefault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4"/>
          <w:szCs w:val="24"/>
        </w:rPr>
      </w:pPr>
    </w:p>
    <w:sectPr w:rsidR="005F3A4F" w:rsidRPr="005F3A4F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356A1" w14:textId="77777777" w:rsidR="008918C4" w:rsidRDefault="008918C4" w:rsidP="00346B82">
      <w:pPr>
        <w:spacing w:after="0" w:line="240" w:lineRule="auto"/>
      </w:pPr>
      <w:r>
        <w:separator/>
      </w:r>
    </w:p>
  </w:endnote>
  <w:endnote w:type="continuationSeparator" w:id="0">
    <w:p w14:paraId="48C71D6A" w14:textId="77777777" w:rsidR="008918C4" w:rsidRDefault="008918C4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B67D0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54A2CC55" wp14:editId="0485ABAE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F24E0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1717DAAD" wp14:editId="092CD5A0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80C0623" wp14:editId="20542A3C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C915F" w14:textId="77777777" w:rsidR="008918C4" w:rsidRDefault="008918C4" w:rsidP="00346B82">
      <w:pPr>
        <w:spacing w:after="0" w:line="240" w:lineRule="auto"/>
      </w:pPr>
      <w:r>
        <w:separator/>
      </w:r>
    </w:p>
  </w:footnote>
  <w:footnote w:type="continuationSeparator" w:id="0">
    <w:p w14:paraId="024667A5" w14:textId="77777777" w:rsidR="008918C4" w:rsidRDefault="008918C4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AE7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C541C"/>
    <w:rsid w:val="001E186F"/>
    <w:rsid w:val="001E644E"/>
    <w:rsid w:val="002330EF"/>
    <w:rsid w:val="00247729"/>
    <w:rsid w:val="00253FF7"/>
    <w:rsid w:val="002A0A0E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3D57B5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F3A4F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74804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18C4"/>
    <w:rsid w:val="008973CE"/>
    <w:rsid w:val="008A1620"/>
    <w:rsid w:val="008C15FB"/>
    <w:rsid w:val="008E1F27"/>
    <w:rsid w:val="009024C5"/>
    <w:rsid w:val="00902AE7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17EB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06DB3"/>
  <w15:docId w15:val="{332417F5-8CCF-4612-8EE0-B3A039CB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4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25</TotalTime>
  <Pages>4</Pages>
  <Words>612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3975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ComunicaHair</cp:lastModifiedBy>
  <cp:revision>5</cp:revision>
  <cp:lastPrinted>2018-07-05T11:15:00Z</cp:lastPrinted>
  <dcterms:created xsi:type="dcterms:W3CDTF">2020-11-11T10:03:00Z</dcterms:created>
  <dcterms:modified xsi:type="dcterms:W3CDTF">2020-12-22T16:04:00Z</dcterms:modified>
</cp:coreProperties>
</file>