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28513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74B0BFBF" wp14:editId="7690F0FD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803AB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4F181D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00E592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17F6E1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0AFF77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9B4B0F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3F7112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859AD2E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355976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59E0E2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B91CFC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3DDB8F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3C0D1513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CC77CFB" w14:textId="77777777" w:rsidR="003C6EE4" w:rsidRPr="004A0A1B" w:rsidRDefault="003C6EE4" w:rsidP="003C6EE4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61094081" w14:textId="6C127EC0" w:rsidR="00CC34F8" w:rsidRPr="003C6EE4" w:rsidRDefault="003C6EE4" w:rsidP="003C6EE4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9232" behindDoc="0" locked="0" layoutInCell="1" allowOverlap="1" wp14:anchorId="1C95763A" wp14:editId="2CE546E5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8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3AFC7393" w14:textId="77777777" w:rsidR="00CC34F8" w:rsidRPr="003C6EE4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01EA98A9" w14:textId="77777777" w:rsidR="00CC34F8" w:rsidRPr="003C6EE4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FEF3F19" w14:textId="77777777" w:rsidR="00CC34F8" w:rsidRPr="003C6EE4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3854624C" w14:textId="77777777" w:rsidR="00CC34F8" w:rsidRPr="003C6EE4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184BE1A4" w14:textId="77777777" w:rsidR="00CC34F8" w:rsidRPr="003C6EE4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321C16DD" w14:textId="77777777" w:rsidR="00CC34F8" w:rsidRPr="003C6EE4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AA5DE4B" w14:textId="77777777" w:rsidR="00CC34F8" w:rsidRPr="003C6EE4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52B9B580" w14:textId="77777777" w:rsidR="003C6EE4" w:rsidRDefault="003C6EE4" w:rsidP="003C6EE4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14:paraId="3974D75A" w14:textId="77777777" w:rsidR="003C6EE4" w:rsidRPr="004A0A1B" w:rsidRDefault="003C6EE4" w:rsidP="003C6EE4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52766818" w14:textId="77777777" w:rsidR="003C6EE4" w:rsidRPr="004A0A1B" w:rsidRDefault="003C6EE4" w:rsidP="003C6EE4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238436BD" w14:textId="77777777" w:rsidR="003C6EE4" w:rsidRPr="004A0A1B" w:rsidRDefault="003C6EE4" w:rsidP="003C6EE4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2234B838" w14:textId="77777777" w:rsidR="003C6EE4" w:rsidRPr="004A0A1B" w:rsidRDefault="003C6EE4" w:rsidP="003C6EE4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447EF41F" w14:textId="77777777" w:rsidR="00622493" w:rsidRPr="003C6EE4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55683409" w14:textId="77777777" w:rsidR="00622493" w:rsidRPr="003C6EE4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19A110E4" w14:textId="77777777" w:rsidR="00622493" w:rsidRPr="003C6EE4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5311C994" w14:textId="77777777" w:rsidR="00622493" w:rsidRPr="003C6EE4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6C6F08EE" w14:textId="77777777" w:rsidR="00622493" w:rsidRPr="003C6EE4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7AB68E50" w14:textId="77777777" w:rsidR="00CC34F8" w:rsidRPr="003C6EE4" w:rsidRDefault="00CC34F8" w:rsidP="00CC34F8">
      <w:pPr>
        <w:pStyle w:val="Piedepgina"/>
        <w:jc w:val="center"/>
        <w:rPr>
          <w:b/>
          <w:lang w:val="en-US"/>
        </w:rPr>
      </w:pPr>
    </w:p>
    <w:p w14:paraId="487E9D01" w14:textId="281F0013" w:rsidR="001E644E" w:rsidRPr="00560F85" w:rsidRDefault="00852DE0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4112" behindDoc="0" locked="0" layoutInCell="1" allowOverlap="1" wp14:anchorId="121F992E" wp14:editId="7FFB24F5">
            <wp:simplePos x="0" y="0"/>
            <wp:positionH relativeFrom="margin">
              <wp:posOffset>-201930</wp:posOffset>
            </wp:positionH>
            <wp:positionV relativeFrom="margin">
              <wp:posOffset>87630</wp:posOffset>
            </wp:positionV>
            <wp:extent cx="2309495" cy="1539240"/>
            <wp:effectExtent l="152400" t="152400" r="357505" b="36576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CC0" w:rsidRPr="00560F85">
        <w:rPr>
          <w:rFonts w:ascii="Poppins" w:hAnsi="Poppins" w:cs="Poppins"/>
          <w:b/>
          <w:sz w:val="52"/>
          <w:szCs w:val="52"/>
          <w:lang w:val="en-GB"/>
        </w:rPr>
        <w:t>PELSYNERA</w:t>
      </w:r>
    </w:p>
    <w:p w14:paraId="3C5A18A3" w14:textId="7EA04593" w:rsidR="001E644E" w:rsidRPr="00560F85" w:rsidRDefault="001A3CC0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560F85">
        <w:rPr>
          <w:rFonts w:ascii="Poppins" w:hAnsi="Poppins" w:cs="Poppins"/>
          <w:b/>
          <w:sz w:val="44"/>
          <w:szCs w:val="44"/>
          <w:lang w:val="en-GB"/>
        </w:rPr>
        <w:t>Mr. BOY</w:t>
      </w:r>
      <w:r w:rsidR="001E644E" w:rsidRPr="00560F85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677006EB" w14:textId="655F39D5" w:rsidR="001E644E" w:rsidRPr="00560F85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60F85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4FC6602E" w14:textId="594AA3F9" w:rsidR="001E644E" w:rsidRPr="00560F85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560F85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8649364" w14:textId="6A13A8C5" w:rsidR="001E644E" w:rsidRPr="00560F85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7ACECE23" w14:textId="0999DB2B" w:rsidR="004D3242" w:rsidRDefault="00434999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CD30EA6" wp14:editId="6469C237">
                <wp:simplePos x="0" y="0"/>
                <wp:positionH relativeFrom="column">
                  <wp:posOffset>-201930</wp:posOffset>
                </wp:positionH>
                <wp:positionV relativeFrom="paragraph">
                  <wp:posOffset>411480</wp:posOffset>
                </wp:positionV>
                <wp:extent cx="6490335" cy="2750820"/>
                <wp:effectExtent l="152400" t="152400" r="386715" b="35433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335" cy="2750820"/>
                          <a:chOff x="0" y="0"/>
                          <a:chExt cx="6490335" cy="2750820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190500"/>
                            <a:ext cx="1705610" cy="227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88180" y="76200"/>
                            <a:ext cx="2002155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1F6CF" id="Grupo 13" o:spid="_x0000_s1026" style="position:absolute;margin-left:-15.9pt;margin-top:32.4pt;width:511.05pt;height:216.6pt;z-index:251673088" coordsize="64903,27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20034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">
                  <v:imagedata r:id="rId13" o:title=""/>
                  <v:shadow on="t" color="#333" opacity="42598f" origin="-.5,-.5" offset="2.74397mm,2.74397mm"/>
                </v:shape>
                <v:shape id="Imagen 4" o:spid="_x0000_s1028" type="#_x0000_t75" style="position:absolute;left:24079;top:1905;width:17056;height:2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">
                  <v:imagedata r:id="rId14" o:title=""/>
                  <v:shadow on="t" color="#333" opacity="42598f" origin="-.5,-.5" offset="2.74397mm,2.74397mm"/>
                </v:shape>
                <v:shape id="Imagen 12" o:spid="_x0000_s1029" type="#_x0000_t75" style="position:absolute;left:44881;top:762;width:20022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6E79A855" w14:textId="77777777" w:rsidR="003C6EE4" w:rsidRPr="00560F85" w:rsidRDefault="003C6EE4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605D77D3" w14:textId="77777777" w:rsidR="00856FE1" w:rsidRDefault="00856FE1" w:rsidP="00856FE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6AC720D4" w14:textId="21449D91" w:rsidR="005724A0" w:rsidRPr="00560F85" w:rsidRDefault="00856FE1" w:rsidP="00856FE1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8"/>
          <w:szCs w:val="28"/>
          <w:lang w:val="en-GB"/>
        </w:rPr>
      </w:pPr>
      <w:r w:rsidRPr="00CE3BC2">
        <w:rPr>
          <w:rFonts w:ascii="Poppins" w:hAnsi="Poppins" w:cs="Poppins"/>
          <w:b/>
          <w:bCs/>
          <w:sz w:val="28"/>
          <w:szCs w:val="28"/>
        </w:rPr>
        <w:t xml:space="preserve">Hair: </w:t>
      </w:r>
      <w:proofErr w:type="spellStart"/>
      <w:r w:rsidRPr="00CE3BC2">
        <w:rPr>
          <w:rFonts w:ascii="Poppins" w:hAnsi="Poppins" w:cs="Poppins"/>
          <w:bCs/>
          <w:sz w:val="28"/>
          <w:szCs w:val="28"/>
        </w:rPr>
        <w:t>Pelsynera</w:t>
      </w:r>
      <w:proofErr w:type="spellEnd"/>
      <w:r w:rsidRPr="00CE3BC2">
        <w:rPr>
          <w:rFonts w:ascii="Poppins" w:hAnsi="Poppins" w:cs="Poppins"/>
          <w:bCs/>
          <w:sz w:val="28"/>
          <w:szCs w:val="28"/>
        </w:rPr>
        <w:t xml:space="preserve"> @pelsynera</w:t>
      </w:r>
    </w:p>
    <w:p w14:paraId="4BBF9350" w14:textId="5DAF6364" w:rsidR="00560F85" w:rsidRPr="003C6EE4" w:rsidRDefault="003C6EE4" w:rsidP="00434999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US"/>
        </w:rPr>
      </w:pPr>
      <w:r>
        <w:rPr>
          <w:rFonts w:ascii="Poppins" w:hAnsi="Poppins" w:cs="Poppins"/>
          <w:b/>
          <w:bCs/>
          <w:sz w:val="24"/>
          <w:szCs w:val="24"/>
          <w:lang w:val="en-US"/>
        </w:rPr>
        <w:t>Photographer</w:t>
      </w:r>
      <w:r w:rsidR="00560F85" w:rsidRPr="003C6EE4">
        <w:rPr>
          <w:rFonts w:ascii="Poppins" w:hAnsi="Poppins" w:cs="Poppins"/>
          <w:b/>
          <w:bCs/>
          <w:sz w:val="24"/>
          <w:szCs w:val="24"/>
          <w:lang w:val="en-US"/>
        </w:rPr>
        <w:t>:</w:t>
      </w:r>
      <w:r w:rsidR="00560F85" w:rsidRPr="003C6EE4">
        <w:rPr>
          <w:rFonts w:ascii="Poppins" w:hAnsi="Poppins" w:cs="Poppins"/>
          <w:sz w:val="24"/>
          <w:szCs w:val="24"/>
          <w:lang w:val="en-US"/>
        </w:rPr>
        <w:t xml:space="preserve"> Oliver </w:t>
      </w:r>
      <w:proofErr w:type="spellStart"/>
      <w:r w:rsidR="00560F85" w:rsidRPr="003C6EE4">
        <w:rPr>
          <w:rFonts w:ascii="Poppins" w:hAnsi="Poppins" w:cs="Poppins"/>
          <w:sz w:val="24"/>
          <w:szCs w:val="24"/>
          <w:lang w:val="en-US"/>
        </w:rPr>
        <w:t>Viladoms</w:t>
      </w:r>
      <w:proofErr w:type="spellEnd"/>
      <w:r w:rsidR="00560F85" w:rsidRPr="003C6EE4">
        <w:rPr>
          <w:rFonts w:ascii="Poppins" w:hAnsi="Poppins" w:cs="Poppins"/>
          <w:sz w:val="24"/>
          <w:szCs w:val="24"/>
          <w:lang w:val="en-US"/>
        </w:rPr>
        <w:t xml:space="preserve"> studio @oliver_viladoms_studio</w:t>
      </w:r>
    </w:p>
    <w:p w14:paraId="0F834B3E" w14:textId="0E7F4A4A" w:rsidR="00560F85" w:rsidRPr="00560F85" w:rsidRDefault="00560F85" w:rsidP="00560F8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560F85">
        <w:rPr>
          <w:rFonts w:ascii="Poppins" w:hAnsi="Poppins" w:cs="Poppins"/>
          <w:b/>
          <w:bCs/>
          <w:sz w:val="24"/>
          <w:szCs w:val="24"/>
        </w:rPr>
        <w:t>M</w:t>
      </w:r>
      <w:r w:rsidR="003C6EE4">
        <w:rPr>
          <w:rFonts w:ascii="Poppins" w:hAnsi="Poppins" w:cs="Poppins"/>
          <w:b/>
          <w:bCs/>
          <w:sz w:val="24"/>
          <w:szCs w:val="24"/>
        </w:rPr>
        <w:t>UA</w:t>
      </w:r>
      <w:r w:rsidRPr="00560F85">
        <w:rPr>
          <w:rFonts w:ascii="Poppins" w:hAnsi="Poppins" w:cs="Poppins"/>
          <w:b/>
          <w:bCs/>
          <w:sz w:val="24"/>
          <w:szCs w:val="24"/>
        </w:rPr>
        <w:t>:</w:t>
      </w:r>
      <w:r w:rsidRPr="00560F85">
        <w:rPr>
          <w:rFonts w:ascii="Poppins" w:hAnsi="Poppins" w:cs="Poppins"/>
          <w:sz w:val="24"/>
          <w:szCs w:val="24"/>
        </w:rPr>
        <w:t xml:space="preserve"> </w:t>
      </w:r>
      <w:proofErr w:type="spellStart"/>
      <w:r w:rsidRPr="00560F85">
        <w:rPr>
          <w:rFonts w:ascii="Poppins" w:hAnsi="Poppins" w:cs="Poppins"/>
          <w:sz w:val="24"/>
          <w:szCs w:val="24"/>
        </w:rPr>
        <w:t>Pelsynera</w:t>
      </w:r>
      <w:proofErr w:type="spellEnd"/>
      <w:r w:rsidRPr="00560F85">
        <w:rPr>
          <w:rFonts w:ascii="Poppins" w:hAnsi="Poppins" w:cs="Poppins"/>
          <w:sz w:val="24"/>
          <w:szCs w:val="24"/>
        </w:rPr>
        <w:t xml:space="preserve"> @pelsynera</w:t>
      </w:r>
    </w:p>
    <w:p w14:paraId="3AEA4192" w14:textId="6E5986DA" w:rsidR="00560F85" w:rsidRPr="00560F85" w:rsidRDefault="003C6EE4" w:rsidP="00560F8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bCs/>
          <w:sz w:val="24"/>
          <w:szCs w:val="24"/>
        </w:rPr>
        <w:t>Styling</w:t>
      </w:r>
      <w:proofErr w:type="spellEnd"/>
      <w:r w:rsidR="00560F85" w:rsidRPr="00560F85">
        <w:rPr>
          <w:rFonts w:ascii="Poppins" w:hAnsi="Poppins" w:cs="Poppins"/>
          <w:b/>
          <w:bCs/>
          <w:sz w:val="24"/>
          <w:szCs w:val="24"/>
        </w:rPr>
        <w:t>:</w:t>
      </w:r>
      <w:r w:rsidR="00560F85" w:rsidRPr="00560F85">
        <w:rPr>
          <w:rFonts w:ascii="Poppins" w:hAnsi="Poppins" w:cs="Poppins"/>
          <w:sz w:val="24"/>
          <w:szCs w:val="24"/>
        </w:rPr>
        <w:t xml:space="preserve"> Laura García Baena @baenalauragarcia</w:t>
      </w:r>
    </w:p>
    <w:p w14:paraId="21FFE4A1" w14:textId="04ACD5CD" w:rsidR="001E644E" w:rsidRPr="006445CC" w:rsidRDefault="001E644E" w:rsidP="00560F8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70F2A6EA" w14:textId="2083AEEA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274857CD" w14:textId="299087E3" w:rsidR="008805F4" w:rsidRPr="00856FE1" w:rsidRDefault="001E644E" w:rsidP="008805F4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856FE1">
        <w:rPr>
          <w:sz w:val="28"/>
          <w:szCs w:val="24"/>
          <w:lang w:val="en-GB"/>
        </w:rPr>
        <w:br w:type="page"/>
      </w:r>
      <w:r w:rsidR="008805F4">
        <w:rPr>
          <w:rFonts w:ascii="Poppins" w:hAnsi="Poppins" w:cs="Poppins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160" behindDoc="0" locked="0" layoutInCell="1" allowOverlap="1" wp14:anchorId="3A476496" wp14:editId="717D9A26">
            <wp:simplePos x="0" y="0"/>
            <wp:positionH relativeFrom="margin">
              <wp:posOffset>-316230</wp:posOffset>
            </wp:positionH>
            <wp:positionV relativeFrom="margin">
              <wp:posOffset>125730</wp:posOffset>
            </wp:positionV>
            <wp:extent cx="2309495" cy="1539240"/>
            <wp:effectExtent l="152400" t="152400" r="357505" b="36576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53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5F4" w:rsidRPr="00856FE1">
        <w:rPr>
          <w:rFonts w:ascii="Poppins" w:hAnsi="Poppins" w:cs="Poppins"/>
          <w:b/>
          <w:sz w:val="52"/>
          <w:szCs w:val="52"/>
          <w:lang w:val="en-GB"/>
        </w:rPr>
        <w:t>PELSYNERA</w:t>
      </w:r>
    </w:p>
    <w:p w14:paraId="46CAFE57" w14:textId="7DF3559E" w:rsidR="004C1AA7" w:rsidRPr="00856FE1" w:rsidRDefault="008805F4" w:rsidP="008805F4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856FE1">
        <w:rPr>
          <w:rFonts w:ascii="Poppins" w:hAnsi="Poppins" w:cs="Poppins"/>
          <w:b/>
          <w:sz w:val="44"/>
          <w:szCs w:val="44"/>
          <w:lang w:val="en-GB"/>
        </w:rPr>
        <w:t>Mr. BOY Collection</w:t>
      </w:r>
    </w:p>
    <w:p w14:paraId="748C1895" w14:textId="77777777" w:rsidR="004C1AA7" w:rsidRPr="00856FE1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56FE1">
        <w:rPr>
          <w:sz w:val="24"/>
          <w:szCs w:val="24"/>
          <w:lang w:val="en-GB"/>
        </w:rPr>
        <w:t xml:space="preserve"> </w:t>
      </w:r>
    </w:p>
    <w:p w14:paraId="3D98092F" w14:textId="77777777" w:rsidR="004C1AA7" w:rsidRPr="00856FE1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856FE1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CA53010" w14:textId="219BB95C" w:rsidR="001E644E" w:rsidRPr="00856FE1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</w:p>
    <w:p w14:paraId="38317D13" w14:textId="002CEE8D" w:rsidR="001E644E" w:rsidRPr="00856FE1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856FE1">
        <w:rPr>
          <w:sz w:val="24"/>
          <w:szCs w:val="24"/>
          <w:lang w:val="en-GB"/>
        </w:rPr>
        <w:t xml:space="preserve"> </w:t>
      </w:r>
    </w:p>
    <w:p w14:paraId="5D9822A2" w14:textId="17298EE4" w:rsidR="001E644E" w:rsidRPr="00856FE1" w:rsidRDefault="001A53B2" w:rsidP="001E644E">
      <w:pPr>
        <w:spacing w:after="0"/>
        <w:jc w:val="center"/>
        <w:rPr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72"/>
        </w:rPr>
        <w:drawing>
          <wp:anchor distT="0" distB="0" distL="114300" distR="114300" simplePos="0" relativeHeight="251677184" behindDoc="0" locked="0" layoutInCell="1" allowOverlap="1" wp14:anchorId="04B191AA" wp14:editId="15BD1555">
            <wp:simplePos x="0" y="0"/>
            <wp:positionH relativeFrom="margin">
              <wp:posOffset>2373630</wp:posOffset>
            </wp:positionH>
            <wp:positionV relativeFrom="margin">
              <wp:posOffset>2487930</wp:posOffset>
            </wp:positionV>
            <wp:extent cx="2266315" cy="3025140"/>
            <wp:effectExtent l="152400" t="152400" r="362585" b="36576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44E" w:rsidRPr="00856FE1">
        <w:rPr>
          <w:sz w:val="24"/>
          <w:szCs w:val="24"/>
          <w:lang w:val="en-GB"/>
        </w:rPr>
        <w:t xml:space="preserve"> </w:t>
      </w:r>
    </w:p>
    <w:p w14:paraId="30758DCC" w14:textId="3FFC0052" w:rsidR="001E644E" w:rsidRPr="00856FE1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28CDA8FF" w14:textId="3C1545F5" w:rsidR="001E644E" w:rsidRPr="00856FE1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74D908F6" w14:textId="1220C163" w:rsidR="001E644E" w:rsidRPr="00856FE1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4539CCC3" w14:textId="5F57D18A" w:rsidR="001E644E" w:rsidRPr="00856FE1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571375F" w14:textId="20BD26DE" w:rsidR="00B0491B" w:rsidRPr="00856FE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3660BE1" w14:textId="3F6AEE6E" w:rsidR="00B0491B" w:rsidRPr="00856FE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2CE2A4CF" w14:textId="47A08BC6" w:rsidR="00B0491B" w:rsidRPr="00856FE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DD96C99" w14:textId="77777777" w:rsidR="00B0491B" w:rsidRPr="00856FE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927E36D" w14:textId="77777777" w:rsidR="00B0491B" w:rsidRPr="00856FE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A4CAF21" w14:textId="77777777" w:rsidR="00B0491B" w:rsidRPr="00856FE1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2AE7595C" w14:textId="77777777" w:rsidR="00B0491B" w:rsidRPr="00856FE1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085BE622" w14:textId="77777777" w:rsidR="00B0491B" w:rsidRPr="00856FE1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1ACFCBAD" w14:textId="340DCBE3" w:rsidR="003C6EE4" w:rsidRPr="003C6EE4" w:rsidRDefault="003C6EE4" w:rsidP="003C6EE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US"/>
        </w:rPr>
      </w:pPr>
      <w:r w:rsidRPr="003C6EE4">
        <w:rPr>
          <w:rFonts w:ascii="Poppins" w:hAnsi="Poppins" w:cs="Poppins"/>
          <w:i/>
          <w:sz w:val="24"/>
          <w:lang w:val="en-US"/>
        </w:rPr>
        <w:t>This collection reflects and seeks the diversity our personality</w:t>
      </w:r>
      <w:r>
        <w:rPr>
          <w:rFonts w:ascii="Poppins" w:hAnsi="Poppins" w:cs="Poppins"/>
          <w:i/>
          <w:sz w:val="24"/>
          <w:lang w:val="en-US"/>
        </w:rPr>
        <w:t xml:space="preserve"> hides</w:t>
      </w:r>
      <w:r w:rsidRPr="003C6EE4">
        <w:rPr>
          <w:rFonts w:ascii="Poppins" w:hAnsi="Poppins" w:cs="Poppins"/>
          <w:i/>
          <w:sz w:val="24"/>
          <w:lang w:val="en-US"/>
        </w:rPr>
        <w:t>, the capacity of oneself to show different selves. Because there is always someone different within us. For this reason, each look show</w:t>
      </w:r>
      <w:r>
        <w:rPr>
          <w:rFonts w:ascii="Poppins" w:hAnsi="Poppins" w:cs="Poppins"/>
          <w:i/>
          <w:sz w:val="24"/>
          <w:lang w:val="en-US"/>
        </w:rPr>
        <w:t>s</w:t>
      </w:r>
      <w:r w:rsidRPr="003C6EE4">
        <w:rPr>
          <w:rFonts w:ascii="Poppins" w:hAnsi="Poppins" w:cs="Poppins"/>
          <w:i/>
          <w:sz w:val="24"/>
          <w:lang w:val="en-US"/>
        </w:rPr>
        <w:t xml:space="preserve"> the same face from different perspectives, as if it w</w:t>
      </w:r>
      <w:r>
        <w:rPr>
          <w:rFonts w:ascii="Poppins" w:hAnsi="Poppins" w:cs="Poppins"/>
          <w:i/>
          <w:sz w:val="24"/>
          <w:lang w:val="en-US"/>
        </w:rPr>
        <w:t>as</w:t>
      </w:r>
      <w:r w:rsidRPr="003C6EE4">
        <w:rPr>
          <w:rFonts w:ascii="Poppins" w:hAnsi="Poppins" w:cs="Poppins"/>
          <w:i/>
          <w:sz w:val="24"/>
          <w:lang w:val="en-US"/>
        </w:rPr>
        <w:t xml:space="preserve"> a polyhedral reflection, in which our personalities emerge liberated, as contradictory as they are true until we completely </w:t>
      </w:r>
      <w:r>
        <w:rPr>
          <w:rFonts w:ascii="Poppins" w:hAnsi="Poppins" w:cs="Poppins"/>
          <w:i/>
          <w:sz w:val="24"/>
          <w:lang w:val="en-US"/>
        </w:rPr>
        <w:t>shape</w:t>
      </w:r>
      <w:r w:rsidRPr="003C6EE4">
        <w:rPr>
          <w:rFonts w:ascii="Poppins" w:hAnsi="Poppins" w:cs="Poppins"/>
          <w:i/>
          <w:sz w:val="24"/>
          <w:lang w:val="en-US"/>
        </w:rPr>
        <w:t xml:space="preserve"> who we are.</w:t>
      </w:r>
    </w:p>
    <w:p w14:paraId="19120EFD" w14:textId="1A2353D2" w:rsidR="001A53B2" w:rsidRPr="001A53B2" w:rsidRDefault="003C6EE4" w:rsidP="003C6EE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  <w:r>
        <w:rPr>
          <w:rFonts w:ascii="Poppins" w:hAnsi="Poppins" w:cs="Poppins"/>
          <w:i/>
          <w:sz w:val="24"/>
          <w:lang w:val="en-US"/>
        </w:rPr>
        <w:t>All in all</w:t>
      </w:r>
      <w:r w:rsidRPr="003C6EE4">
        <w:rPr>
          <w:rFonts w:ascii="Poppins" w:hAnsi="Poppins" w:cs="Poppins"/>
          <w:i/>
          <w:sz w:val="24"/>
          <w:lang w:val="en-US"/>
        </w:rPr>
        <w:t xml:space="preserve">, </w:t>
      </w:r>
      <w:r>
        <w:rPr>
          <w:rFonts w:ascii="Poppins" w:hAnsi="Poppins" w:cs="Poppins"/>
          <w:i/>
          <w:sz w:val="24"/>
          <w:lang w:val="en-US"/>
        </w:rPr>
        <w:t xml:space="preserve">these are </w:t>
      </w:r>
      <w:r w:rsidRPr="003C6EE4">
        <w:rPr>
          <w:rFonts w:ascii="Poppins" w:hAnsi="Poppins" w:cs="Poppins"/>
          <w:i/>
          <w:sz w:val="24"/>
          <w:lang w:val="en-US"/>
        </w:rPr>
        <w:t xml:space="preserve">the different profiles of the same man. The curly texture is </w:t>
      </w:r>
      <w:r>
        <w:rPr>
          <w:rFonts w:ascii="Poppins" w:hAnsi="Poppins" w:cs="Poppins"/>
          <w:i/>
          <w:sz w:val="24"/>
          <w:lang w:val="en-US"/>
        </w:rPr>
        <w:t>like</w:t>
      </w:r>
      <w:r w:rsidRPr="003C6EE4">
        <w:rPr>
          <w:rFonts w:ascii="Poppins" w:hAnsi="Poppins" w:cs="Poppins"/>
          <w:i/>
          <w:sz w:val="24"/>
          <w:lang w:val="en-US"/>
        </w:rPr>
        <w:t xml:space="preserve"> a polyphonic message in which the explores all communication possibilities with surprising and creative results, with a </w:t>
      </w:r>
      <w:r>
        <w:rPr>
          <w:rFonts w:ascii="Poppins" w:hAnsi="Poppins" w:cs="Poppins"/>
          <w:i/>
          <w:sz w:val="24"/>
          <w:lang w:val="en-US"/>
        </w:rPr>
        <w:t>game</w:t>
      </w:r>
      <w:r w:rsidRPr="003C6EE4">
        <w:rPr>
          <w:rFonts w:ascii="Poppins" w:hAnsi="Poppins" w:cs="Poppins"/>
          <w:i/>
          <w:sz w:val="24"/>
          <w:lang w:val="en-US"/>
        </w:rPr>
        <w:t xml:space="preserve"> of volumes, sometimes fickle, but always expressive. What we are is not static, </w:t>
      </w:r>
      <w:r>
        <w:rPr>
          <w:rFonts w:ascii="Poppins" w:hAnsi="Poppins" w:cs="Poppins"/>
          <w:i/>
          <w:sz w:val="24"/>
          <w:lang w:val="en-US"/>
        </w:rPr>
        <w:t xml:space="preserve">and </w:t>
      </w:r>
      <w:r w:rsidRPr="003C6EE4">
        <w:rPr>
          <w:rFonts w:ascii="Poppins" w:hAnsi="Poppins" w:cs="Poppins"/>
          <w:i/>
          <w:sz w:val="24"/>
          <w:lang w:val="en-US"/>
        </w:rPr>
        <w:t>our hair either.</w:t>
      </w:r>
    </w:p>
    <w:p w14:paraId="22215B1A" w14:textId="64D5BD80" w:rsidR="009024C5" w:rsidRPr="003C6EE4" w:rsidRDefault="009024C5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US"/>
        </w:rPr>
      </w:pPr>
    </w:p>
    <w:sectPr w:rsidR="009024C5" w:rsidRPr="003C6EE4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896B0" w14:textId="77777777" w:rsidR="000B5B59" w:rsidRDefault="000B5B59" w:rsidP="00346B82">
      <w:pPr>
        <w:spacing w:after="0" w:line="240" w:lineRule="auto"/>
      </w:pPr>
      <w:r>
        <w:separator/>
      </w:r>
    </w:p>
  </w:endnote>
  <w:endnote w:type="continuationSeparator" w:id="0">
    <w:p w14:paraId="10439A50" w14:textId="77777777" w:rsidR="000B5B59" w:rsidRDefault="000B5B59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1FE5E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43040324" wp14:editId="0BF94B8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04D56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75D25C04" wp14:editId="22210296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676CF527" wp14:editId="5A05D001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EBFA8" w14:textId="77777777" w:rsidR="000B5B59" w:rsidRDefault="000B5B59" w:rsidP="00346B82">
      <w:pPr>
        <w:spacing w:after="0" w:line="240" w:lineRule="auto"/>
      </w:pPr>
      <w:r>
        <w:separator/>
      </w:r>
    </w:p>
  </w:footnote>
  <w:footnote w:type="continuationSeparator" w:id="0">
    <w:p w14:paraId="21C3D39B" w14:textId="77777777" w:rsidR="000B5B59" w:rsidRDefault="000B5B59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984"/>
    <w:rsid w:val="00017236"/>
    <w:rsid w:val="00051846"/>
    <w:rsid w:val="00074B96"/>
    <w:rsid w:val="00091234"/>
    <w:rsid w:val="000A59D2"/>
    <w:rsid w:val="000B5B59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45CE9"/>
    <w:rsid w:val="001460E5"/>
    <w:rsid w:val="00170B5D"/>
    <w:rsid w:val="00183B62"/>
    <w:rsid w:val="00185DF4"/>
    <w:rsid w:val="001A3CC0"/>
    <w:rsid w:val="001A53B2"/>
    <w:rsid w:val="001C541C"/>
    <w:rsid w:val="001E644E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3C6EE4"/>
    <w:rsid w:val="00410BB9"/>
    <w:rsid w:val="00434999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60F85"/>
    <w:rsid w:val="005724A0"/>
    <w:rsid w:val="00582DFE"/>
    <w:rsid w:val="00586749"/>
    <w:rsid w:val="005D48E8"/>
    <w:rsid w:val="006207A8"/>
    <w:rsid w:val="00622493"/>
    <w:rsid w:val="0062526F"/>
    <w:rsid w:val="00627F5A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C2E15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52DE0"/>
    <w:rsid w:val="00856FE1"/>
    <w:rsid w:val="00876918"/>
    <w:rsid w:val="008805F4"/>
    <w:rsid w:val="00886040"/>
    <w:rsid w:val="008973CE"/>
    <w:rsid w:val="008A1620"/>
    <w:rsid w:val="008C15FB"/>
    <w:rsid w:val="008E1F27"/>
    <w:rsid w:val="009024C5"/>
    <w:rsid w:val="00915C99"/>
    <w:rsid w:val="00942290"/>
    <w:rsid w:val="00967984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63EDE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C5CF6"/>
    <w:rsid w:val="00BE62DE"/>
    <w:rsid w:val="00BE646B"/>
    <w:rsid w:val="00C0002D"/>
    <w:rsid w:val="00C14DA5"/>
    <w:rsid w:val="00C30319"/>
    <w:rsid w:val="00C807D5"/>
    <w:rsid w:val="00C96830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14A4B"/>
    <w:rsid w:val="00E25771"/>
    <w:rsid w:val="00E2612F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6A722"/>
  <w15:docId w15:val="{53F3301D-BCC7-49BD-8C7B-EB501735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9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ropbox\0.0%20ARCHIVOS%20COMPARTIDOS%20EQUIPO%20COMUNICAHAIR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18</TotalTime>
  <Pages>3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1301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15</cp:revision>
  <cp:lastPrinted>2018-07-05T11:15:00Z</cp:lastPrinted>
  <dcterms:created xsi:type="dcterms:W3CDTF">2021-03-08T14:49:00Z</dcterms:created>
  <dcterms:modified xsi:type="dcterms:W3CDTF">2021-03-09T13:06:00Z</dcterms:modified>
</cp:coreProperties>
</file>