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F210" w14:textId="5D4A7D86" w:rsidR="00641E9C" w:rsidRDefault="00641E9C" w:rsidP="00622493">
      <w:pPr>
        <w:rPr>
          <w:rFonts w:ascii="Poppins" w:hAnsi="Poppins" w:cs="Poppins"/>
          <w:b/>
          <w:noProof/>
        </w:rPr>
      </w:pPr>
    </w:p>
    <w:p w14:paraId="31346CB9" w14:textId="6744C60A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59776" behindDoc="0" locked="0" layoutInCell="1" allowOverlap="1" wp14:anchorId="531AAA33" wp14:editId="560C73E5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946F64B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3FA12671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13C4CC0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9EB74A6" w14:textId="448A01FF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1A2C9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9B6BB96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5BD7654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2D151594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1CE99EA4" w:rsidR="004C1AA7" w:rsidRPr="004C1AA7" w:rsidRDefault="004F5C2D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8752" behindDoc="0" locked="0" layoutInCell="1" allowOverlap="1" wp14:anchorId="415ECB92" wp14:editId="393FF038">
            <wp:simplePos x="0" y="0"/>
            <wp:positionH relativeFrom="margin">
              <wp:posOffset>1230630</wp:posOffset>
            </wp:positionH>
            <wp:positionV relativeFrom="paragraph">
              <wp:posOffset>21590</wp:posOffset>
            </wp:positionV>
            <wp:extent cx="213360" cy="213360"/>
            <wp:effectExtent l="152400" t="152400" r="339090" b="339090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4D116A5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539DFCE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3EF1CE2F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54AE7FBD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0EB1DADE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6E353211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5B05486F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4ADAB79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1255D24C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A685DC2" w14:textId="77777777" w:rsidR="00391B2F" w:rsidRDefault="00391B2F" w:rsidP="00391B2F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sz w:val="52"/>
          <w:szCs w:val="52"/>
        </w:rPr>
        <w:lastRenderedPageBreak/>
        <w:t>GEMA MORENO</w:t>
      </w:r>
    </w:p>
    <w:p w14:paraId="10E1C3B4" w14:textId="6FB1E888" w:rsidR="00391B2F" w:rsidRDefault="00391B2F" w:rsidP="00391B2F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Antonio Eloy Escuela Profesional</w:t>
      </w:r>
    </w:p>
    <w:p w14:paraId="401D9D58" w14:textId="17329229" w:rsidR="00391B2F" w:rsidRDefault="00391B2F" w:rsidP="00391B2F">
      <w:pPr>
        <w:spacing w:after="0" w:line="240" w:lineRule="atLeast"/>
        <w:rPr>
          <w:rFonts w:ascii="Poppins" w:hAnsi="Poppins" w:cs="Poppin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7FE8605" wp14:editId="6D25E390">
            <wp:simplePos x="0" y="0"/>
            <wp:positionH relativeFrom="margin">
              <wp:posOffset>4316730</wp:posOffset>
            </wp:positionH>
            <wp:positionV relativeFrom="paragraph">
              <wp:posOffset>163830</wp:posOffset>
            </wp:positionV>
            <wp:extent cx="1790065" cy="1927860"/>
            <wp:effectExtent l="171450" t="152400" r="362585" b="358140"/>
            <wp:wrapSquare wrapText="bothSides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9" r="21379"/>
                    <a:stretch/>
                  </pic:blipFill>
                  <pic:spPr bwMode="auto">
                    <a:xfrm>
                      <a:off x="0" y="0"/>
                      <a:ext cx="179006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A0159" w14:textId="77777777" w:rsidR="00391B2F" w:rsidRDefault="00391B2F" w:rsidP="00391B2F">
      <w:pPr>
        <w:spacing w:after="0" w:line="240" w:lineRule="atLeas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INVICTA Collection</w:t>
      </w:r>
    </w:p>
    <w:p w14:paraId="68F2B458" w14:textId="181BE09C" w:rsidR="00D61FBB" w:rsidRPr="00743DDF" w:rsidRDefault="00D61FBB" w:rsidP="00D61FBB">
      <w:pPr>
        <w:spacing w:after="200" w:line="276" w:lineRule="auto"/>
        <w:jc w:val="both"/>
        <w:rPr>
          <w:rFonts w:ascii="Poppins" w:eastAsiaTheme="majorEastAsia" w:hAnsi="Poppins" w:cs="Poppins"/>
          <w:spacing w:val="-10"/>
          <w:kern w:val="28"/>
          <w:sz w:val="20"/>
          <w:szCs w:val="20"/>
        </w:rPr>
      </w:pPr>
      <w:r w:rsidRPr="00743DDF">
        <w:rPr>
          <w:rFonts w:ascii="Poppins" w:eastAsiaTheme="majorEastAsia" w:hAnsi="Poppins" w:cs="Poppins"/>
          <w:b/>
          <w:bCs/>
          <w:spacing w:val="-10"/>
          <w:kern w:val="28"/>
          <w:sz w:val="20"/>
          <w:szCs w:val="20"/>
        </w:rPr>
        <w:t>Premios Picasso – Premios de Peluquería Andaluza</w:t>
      </w:r>
      <w:r>
        <w:rPr>
          <w:rFonts w:ascii="Poppins" w:eastAsiaTheme="majorEastAsia" w:hAnsi="Poppins" w:cs="Poppins"/>
          <w:spacing w:val="-10"/>
          <w:kern w:val="28"/>
          <w:sz w:val="20"/>
          <w:szCs w:val="20"/>
        </w:rPr>
        <w:t>:</w:t>
      </w:r>
    </w:p>
    <w:p w14:paraId="41FD7B38" w14:textId="77777777" w:rsidR="00D61FBB" w:rsidRDefault="00D61FBB" w:rsidP="00D61FBB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</w:rPr>
      </w:pPr>
      <w:r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</w:rPr>
        <w:t>Finalista mejor colección masculina (2021)</w:t>
      </w:r>
    </w:p>
    <w:p w14:paraId="346CF8B9" w14:textId="77777777" w:rsidR="00D61FBB" w:rsidRDefault="00D61FBB" w:rsidP="00D61FBB">
      <w:pPr>
        <w:pStyle w:val="Prrafodelista"/>
        <w:numPr>
          <w:ilvl w:val="0"/>
          <w:numId w:val="1"/>
        </w:numPr>
        <w:spacing w:after="200" w:line="276" w:lineRule="auto"/>
        <w:jc w:val="both"/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</w:rPr>
      </w:pPr>
      <w:r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</w:rPr>
        <w:t>Finalista Mejor Vídeo editorial (2021)</w:t>
      </w:r>
    </w:p>
    <w:p w14:paraId="6435E316" w14:textId="63325E47" w:rsidR="001E644E" w:rsidRDefault="00D61FBB" w:rsidP="001E644E">
      <w:pPr>
        <w:jc w:val="center"/>
        <w:rPr>
          <w:rFonts w:ascii="Poppins" w:hAnsi="Poppins" w:cs="Poppins"/>
          <w:b/>
          <w:sz w:val="24"/>
          <w:szCs w:val="24"/>
        </w:rPr>
      </w:pPr>
      <w:r>
        <w:rPr>
          <w:rFonts w:ascii="Poppins" w:hAnsi="Poppins" w:cs="Poppin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66E4CE3" wp14:editId="1E57C6A0">
                <wp:simplePos x="0" y="0"/>
                <wp:positionH relativeFrom="margin">
                  <wp:align>center</wp:align>
                </wp:positionH>
                <wp:positionV relativeFrom="paragraph">
                  <wp:posOffset>653415</wp:posOffset>
                </wp:positionV>
                <wp:extent cx="5916295" cy="2735580"/>
                <wp:effectExtent l="152400" t="152400" r="370205" b="369570"/>
                <wp:wrapSquare wrapText="bothSides"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2735580"/>
                          <a:chOff x="0" y="0"/>
                          <a:chExt cx="5916295" cy="273558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271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940" y="0"/>
                            <a:ext cx="1824355" cy="273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980" y="99060"/>
                            <a:ext cx="167640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39152" id="Grupo 18" o:spid="_x0000_s1026" style="position:absolute;margin-left:0;margin-top:51.45pt;width:465.85pt;height:215.4pt;z-index:251665920;mso-position-horizontal:center;mso-position-horizontal-relative:margin" coordsize="59162,27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18084;height:2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">
                  <v:imagedata r:id="rId14" o:title=""/>
                  <v:shadow on="t" color="#333" opacity="42598f" origin="-.5,-.5" offset="2.74397mm,2.74397mm"/>
                </v:shape>
                <v:shape id="Imagen 7" o:spid="_x0000_s1028" type="#_x0000_t75" style="position:absolute;left:40919;width:18243;height:2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">
                  <v:imagedata r:id="rId15" o:title=""/>
                  <v:shadow on="t" color="#333" opacity="42598f" origin="-.5,-.5" offset="2.74397mm,2.74397mm"/>
                </v:shape>
                <v:shape id="Imagen 10" o:spid="_x0000_s1029" type="#_x0000_t75" style="position:absolute;left:21259;top:990;width:16764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">
                  <v:imagedata r:id="rId16" o:title=""/>
                  <v:shadow on="t" color="#333" opacity="42598f" origin="-.5,-.5" offset="2.74397mm,2.74397mm"/>
                </v:shape>
                <w10:wrap type="square" anchorx="margin"/>
              </v:group>
            </w:pict>
          </mc:Fallback>
        </mc:AlternateContent>
      </w:r>
    </w:p>
    <w:p w14:paraId="6C983994" w14:textId="15C9F6E8" w:rsidR="00554772" w:rsidRPr="00391B2F" w:rsidRDefault="00554772" w:rsidP="00391B2F">
      <w:pPr>
        <w:spacing w:after="0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  <w:b/>
        </w:rPr>
        <w:t>Peluquería:</w:t>
      </w:r>
      <w:r w:rsidRPr="00391B2F">
        <w:rPr>
          <w:rFonts w:ascii="Poppins" w:hAnsi="Poppins" w:cs="Poppins"/>
        </w:rPr>
        <w:t xml:space="preserve"> Antonio Eloy Escuela Profesional | @antonioeloyescuela</w:t>
      </w:r>
    </w:p>
    <w:p w14:paraId="26E5C3CD" w14:textId="4891AF1E" w:rsidR="00554772" w:rsidRPr="00391B2F" w:rsidRDefault="00554772" w:rsidP="0055477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  <w:b/>
        </w:rPr>
        <w:t>Peluquera:</w:t>
      </w:r>
      <w:r w:rsidRPr="00391B2F">
        <w:rPr>
          <w:rFonts w:ascii="Poppins" w:hAnsi="Poppins" w:cs="Poppins"/>
        </w:rPr>
        <w:t xml:space="preserve"> Gema Moreno | @gema_moren</w:t>
      </w:r>
    </w:p>
    <w:p w14:paraId="7616346C" w14:textId="1C32ADCF" w:rsidR="00554772" w:rsidRPr="00391B2F" w:rsidRDefault="00554772" w:rsidP="0055477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Cs/>
        </w:rPr>
      </w:pPr>
      <w:r w:rsidRPr="00391B2F">
        <w:rPr>
          <w:rFonts w:ascii="Poppins" w:hAnsi="Poppins" w:cs="Poppins"/>
          <w:b/>
        </w:rPr>
        <w:t>Asistente peluquería:</w:t>
      </w:r>
      <w:r w:rsidRPr="00391B2F">
        <w:rPr>
          <w:rFonts w:ascii="Poppins" w:hAnsi="Poppins" w:cs="Poppins"/>
          <w:bCs/>
        </w:rPr>
        <w:t xml:space="preserve"> Fran Sobrino | @fran_sobrino_</w:t>
      </w:r>
    </w:p>
    <w:p w14:paraId="1583A6F3" w14:textId="10ACDAC6" w:rsidR="00554772" w:rsidRPr="00391B2F" w:rsidRDefault="00554772" w:rsidP="00554772">
      <w:pPr>
        <w:spacing w:after="0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  <w:b/>
        </w:rPr>
        <w:t>Fotografía:</w:t>
      </w:r>
      <w:r w:rsidRPr="00391B2F">
        <w:rPr>
          <w:rFonts w:ascii="Poppins" w:hAnsi="Poppins" w:cs="Poppins"/>
        </w:rPr>
        <w:t xml:space="preserve"> Edu Gómez |</w:t>
      </w:r>
      <w:r w:rsidRPr="00391B2F">
        <w:rPr>
          <w:rFonts w:ascii="Poppins" w:hAnsi="Poppins" w:cs="Poppins"/>
          <w:b/>
        </w:rPr>
        <w:t xml:space="preserve"> </w:t>
      </w:r>
      <w:r w:rsidRPr="00391B2F">
        <w:rPr>
          <w:rFonts w:ascii="Poppins" w:hAnsi="Poppins" w:cs="Poppins"/>
        </w:rPr>
        <w:t>@edugomez</w:t>
      </w:r>
    </w:p>
    <w:p w14:paraId="525186EA" w14:textId="2232B3E6" w:rsidR="00554772" w:rsidRPr="00391B2F" w:rsidRDefault="00554772" w:rsidP="00554772">
      <w:pPr>
        <w:spacing w:after="0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  <w:b/>
          <w:bCs/>
        </w:rPr>
        <w:t>Retouche:</w:t>
      </w:r>
      <w:r w:rsidRPr="00391B2F">
        <w:rPr>
          <w:rFonts w:ascii="Poppins" w:hAnsi="Poppins" w:cs="Poppins"/>
        </w:rPr>
        <w:t xml:space="preserve"> Edu Gómez | @edugomez</w:t>
      </w:r>
    </w:p>
    <w:p w14:paraId="76A87FFB" w14:textId="17AB4BBC" w:rsidR="00554772" w:rsidRPr="00391B2F" w:rsidRDefault="00554772" w:rsidP="00554772">
      <w:pPr>
        <w:spacing w:after="0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  <w:b/>
        </w:rPr>
        <w:t>Maquillaje:</w:t>
      </w:r>
      <w:r w:rsidRPr="00391B2F">
        <w:rPr>
          <w:rFonts w:ascii="Poppins" w:hAnsi="Poppins" w:cs="Poppins"/>
        </w:rPr>
        <w:t xml:space="preserve"> Lulú Pérez | @_luluperez_</w:t>
      </w:r>
    </w:p>
    <w:p w14:paraId="4FE152E3" w14:textId="658EE7A4" w:rsidR="00554772" w:rsidRPr="00391B2F" w:rsidRDefault="00554772" w:rsidP="00554772">
      <w:pPr>
        <w:spacing w:after="0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  <w:b/>
          <w:lang w:val="it-IT"/>
        </w:rPr>
        <w:t>Estilismo:</w:t>
      </w:r>
      <w:r w:rsidRPr="00391B2F">
        <w:rPr>
          <w:rFonts w:ascii="Poppins" w:hAnsi="Poppins" w:cs="Poppins"/>
          <w:lang w:val="it-IT"/>
        </w:rPr>
        <w:t xml:space="preserve"> </w:t>
      </w:r>
      <w:r w:rsidRPr="00391B2F">
        <w:rPr>
          <w:rFonts w:ascii="Poppins" w:hAnsi="Poppins" w:cs="Poppins"/>
        </w:rPr>
        <w:t>Álvaro De Olmedo</w:t>
      </w:r>
      <w:r w:rsidR="00BF551C" w:rsidRPr="00391B2F">
        <w:rPr>
          <w:rFonts w:ascii="Poppins" w:hAnsi="Poppins" w:cs="Poppins"/>
        </w:rPr>
        <w:t xml:space="preserve"> | @alvarodolmedo</w:t>
      </w:r>
    </w:p>
    <w:p w14:paraId="36597497" w14:textId="604E110F" w:rsidR="00BF551C" w:rsidRPr="00391B2F" w:rsidRDefault="00BF551C" w:rsidP="00554772">
      <w:pPr>
        <w:spacing w:after="0"/>
        <w:jc w:val="center"/>
        <w:rPr>
          <w:rFonts w:ascii="Poppins" w:hAnsi="Poppins" w:cs="Poppins"/>
          <w:lang w:val="it-IT"/>
        </w:rPr>
      </w:pPr>
      <w:r w:rsidRPr="00391B2F">
        <w:rPr>
          <w:rFonts w:ascii="Poppins" w:hAnsi="Poppins" w:cs="Poppins"/>
          <w:b/>
          <w:bCs/>
        </w:rPr>
        <w:t>Diseñador:</w:t>
      </w:r>
      <w:r w:rsidRPr="00391B2F">
        <w:rPr>
          <w:rFonts w:ascii="Poppins" w:hAnsi="Poppins" w:cs="Poppins"/>
        </w:rPr>
        <w:t xml:space="preserve"> Álvaro De Olmedo | @alvarodolmedo</w:t>
      </w:r>
    </w:p>
    <w:p w14:paraId="784A60FA" w14:textId="7E733C7D" w:rsidR="00BF551C" w:rsidRPr="00391B2F" w:rsidRDefault="00554772" w:rsidP="00BF551C">
      <w:pPr>
        <w:spacing w:after="0" w:line="276" w:lineRule="auto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  <w:b/>
        </w:rPr>
        <w:t>Modelos:</w:t>
      </w:r>
      <w:r w:rsidRPr="00391B2F">
        <w:rPr>
          <w:rFonts w:ascii="Poppins" w:hAnsi="Poppins" w:cs="Poppins"/>
        </w:rPr>
        <w:t xml:space="preserve"> </w:t>
      </w:r>
      <w:r w:rsidR="00BF551C" w:rsidRPr="00391B2F">
        <w:rPr>
          <w:rFonts w:ascii="Poppins" w:hAnsi="Poppins" w:cs="Poppins"/>
        </w:rPr>
        <w:t>Cristopher Ishikawa | @cris_bong</w:t>
      </w:r>
    </w:p>
    <w:p w14:paraId="56AACCB4" w14:textId="1AA9B5BA" w:rsidR="00BF551C" w:rsidRPr="00391B2F" w:rsidRDefault="00BF551C" w:rsidP="00BF551C">
      <w:pPr>
        <w:spacing w:after="0" w:line="276" w:lineRule="auto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</w:rPr>
        <w:t>Sergio Espinar | @chochex</w:t>
      </w:r>
    </w:p>
    <w:p w14:paraId="7D65C75C" w14:textId="170B1877" w:rsidR="00BF551C" w:rsidRPr="00391B2F" w:rsidRDefault="00BF551C" w:rsidP="00BF551C">
      <w:pPr>
        <w:spacing w:after="0" w:line="276" w:lineRule="auto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</w:rPr>
        <w:t>Alejandro Fernández | @alexfernandezweb</w:t>
      </w:r>
    </w:p>
    <w:p w14:paraId="30FA07CC" w14:textId="2C656F3F" w:rsidR="00554772" w:rsidRPr="00391B2F" w:rsidRDefault="00BF551C" w:rsidP="00BF551C">
      <w:pPr>
        <w:spacing w:after="0" w:line="276" w:lineRule="auto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</w:rPr>
        <w:t>José Herrera | @luckyrahrah</w:t>
      </w:r>
    </w:p>
    <w:p w14:paraId="60D8BEFD" w14:textId="77777777" w:rsidR="00BF551C" w:rsidRPr="00391B2F" w:rsidRDefault="00554772" w:rsidP="00BF551C">
      <w:pPr>
        <w:spacing w:after="0" w:line="276" w:lineRule="auto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  <w:b/>
        </w:rPr>
        <w:t>Productos</w:t>
      </w:r>
      <w:r w:rsidRPr="00391B2F">
        <w:rPr>
          <w:rFonts w:ascii="Poppins" w:hAnsi="Poppins" w:cs="Poppins"/>
        </w:rPr>
        <w:t xml:space="preserve">: </w:t>
      </w:r>
      <w:r w:rsidR="00BF551C" w:rsidRPr="00391B2F">
        <w:rPr>
          <w:rFonts w:ascii="Poppins" w:hAnsi="Poppins" w:cs="Poppins"/>
        </w:rPr>
        <w:t>Revlon | @revlonprofesional_es</w:t>
      </w:r>
    </w:p>
    <w:p w14:paraId="32C56CDD" w14:textId="146C4401" w:rsidR="001E644E" w:rsidRPr="00391B2F" w:rsidRDefault="00BF551C" w:rsidP="00BF551C">
      <w:pPr>
        <w:spacing w:after="0" w:line="276" w:lineRule="auto"/>
        <w:jc w:val="center"/>
        <w:rPr>
          <w:rFonts w:ascii="Poppins" w:hAnsi="Poppins" w:cs="Poppins"/>
        </w:rPr>
      </w:pPr>
      <w:r w:rsidRPr="00391B2F">
        <w:rPr>
          <w:rFonts w:ascii="Poppins" w:hAnsi="Poppins" w:cs="Poppins"/>
        </w:rPr>
        <w:t>American Crew | @americancrew_spain</w:t>
      </w:r>
    </w:p>
    <w:p w14:paraId="18799449" w14:textId="1E6AFCB5" w:rsidR="007E68F0" w:rsidRPr="00391B2F" w:rsidRDefault="007E68F0" w:rsidP="00BF551C">
      <w:pPr>
        <w:spacing w:after="0" w:line="276" w:lineRule="auto"/>
        <w:jc w:val="center"/>
        <w:rPr>
          <w:sz w:val="20"/>
          <w:szCs w:val="20"/>
        </w:rPr>
      </w:pPr>
      <w:r w:rsidRPr="00391B2F">
        <w:rPr>
          <w:rFonts w:ascii="Poppins" w:hAnsi="Poppins" w:cs="Poppins"/>
          <w:b/>
          <w:bCs/>
        </w:rPr>
        <w:t xml:space="preserve">Autor Vídeo: </w:t>
      </w:r>
      <w:r w:rsidRPr="00391B2F">
        <w:rPr>
          <w:rFonts w:ascii="Poppins" w:hAnsi="Poppins" w:cs="Poppins"/>
        </w:rPr>
        <w:t>Infodelmedia</w:t>
      </w:r>
    </w:p>
    <w:p w14:paraId="11C8C926" w14:textId="77777777" w:rsidR="00391B2F" w:rsidRDefault="001E644E" w:rsidP="00391B2F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3F3E89">
        <w:rPr>
          <w:sz w:val="28"/>
          <w:szCs w:val="24"/>
        </w:rPr>
        <w:br w:type="page"/>
      </w:r>
      <w:r w:rsidR="00391B2F">
        <w:rPr>
          <w:rFonts w:ascii="Poppins" w:hAnsi="Poppins" w:cs="Poppins"/>
          <w:b/>
          <w:sz w:val="52"/>
          <w:szCs w:val="52"/>
        </w:rPr>
        <w:lastRenderedPageBreak/>
        <w:t>GEMA MORENO</w:t>
      </w:r>
    </w:p>
    <w:p w14:paraId="5ED96422" w14:textId="77777777" w:rsidR="00391B2F" w:rsidRDefault="00391B2F" w:rsidP="00391B2F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Antonio Eloy Escuela Profesional</w:t>
      </w:r>
    </w:p>
    <w:p w14:paraId="54E3686F" w14:textId="77777777" w:rsidR="00391B2F" w:rsidRDefault="00391B2F" w:rsidP="00391B2F">
      <w:pPr>
        <w:spacing w:after="0" w:line="240" w:lineRule="atLeast"/>
        <w:rPr>
          <w:rFonts w:ascii="Poppins" w:hAnsi="Poppins" w:cs="Poppin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8D32382" wp14:editId="6706107C">
            <wp:simplePos x="0" y="0"/>
            <wp:positionH relativeFrom="margin">
              <wp:posOffset>4079240</wp:posOffset>
            </wp:positionH>
            <wp:positionV relativeFrom="paragraph">
              <wp:posOffset>163195</wp:posOffset>
            </wp:positionV>
            <wp:extent cx="2030095" cy="2133600"/>
            <wp:effectExtent l="171450" t="152400" r="332105" b="361950"/>
            <wp:wrapSquare wrapText="bothSides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9" r="21379"/>
                    <a:stretch/>
                  </pic:blipFill>
                  <pic:spPr bwMode="auto">
                    <a:xfrm>
                      <a:off x="0" y="0"/>
                      <a:ext cx="203009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A3C5F" w14:textId="77777777" w:rsidR="00391B2F" w:rsidRDefault="00391B2F" w:rsidP="00391B2F">
      <w:pPr>
        <w:spacing w:after="0" w:line="240" w:lineRule="atLeas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INVICTA Collection</w:t>
      </w:r>
    </w:p>
    <w:p w14:paraId="765ADE60" w14:textId="77777777" w:rsidR="00391B2F" w:rsidRDefault="00391B2F" w:rsidP="00391B2F">
      <w:pPr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 xml:space="preserve"> </w:t>
      </w:r>
    </w:p>
    <w:p w14:paraId="17120F39" w14:textId="77777777" w:rsidR="00391B2F" w:rsidRPr="00641E9C" w:rsidRDefault="00391B2F" w:rsidP="00391B2F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1E9C">
        <w:rPr>
          <w:rFonts w:ascii="Poppins" w:hAnsi="Poppins" w:cs="Poppins"/>
          <w:sz w:val="24"/>
          <w:szCs w:val="24"/>
        </w:rPr>
        <w:t xml:space="preserve"> </w:t>
      </w:r>
    </w:p>
    <w:p w14:paraId="2ADECB69" w14:textId="45A6CB48" w:rsidR="00391B2F" w:rsidRDefault="00391B2F" w:rsidP="00391B2F">
      <w:pPr>
        <w:jc w:val="center"/>
        <w:rPr>
          <w:rFonts w:ascii="Poppins" w:hAnsi="Poppins" w:cs="Poppins"/>
          <w:b/>
          <w:sz w:val="24"/>
          <w:szCs w:val="24"/>
        </w:rPr>
      </w:pPr>
    </w:p>
    <w:p w14:paraId="720F4196" w14:textId="6E430151" w:rsidR="004C1AA7" w:rsidRPr="00E65261" w:rsidRDefault="00391B2F" w:rsidP="00391B2F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noProof/>
          <w:sz w:val="52"/>
          <w:szCs w:val="52"/>
        </w:rPr>
        <w:drawing>
          <wp:anchor distT="0" distB="0" distL="114300" distR="114300" simplePos="0" relativeHeight="251663872" behindDoc="0" locked="0" layoutInCell="1" allowOverlap="1" wp14:anchorId="22D7D3F5" wp14:editId="4D1791BA">
            <wp:simplePos x="0" y="0"/>
            <wp:positionH relativeFrom="margin">
              <wp:posOffset>761365</wp:posOffset>
            </wp:positionH>
            <wp:positionV relativeFrom="margin">
              <wp:posOffset>2754630</wp:posOffset>
            </wp:positionV>
            <wp:extent cx="2409190" cy="3611880"/>
            <wp:effectExtent l="152400" t="152400" r="353060" b="36957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61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AA7" w:rsidRPr="00E65261">
        <w:rPr>
          <w:sz w:val="24"/>
          <w:szCs w:val="24"/>
        </w:rPr>
        <w:t xml:space="preserve"> </w:t>
      </w:r>
    </w:p>
    <w:p w14:paraId="4E540ACE" w14:textId="72ACE7BC" w:rsidR="004C1AA7" w:rsidRPr="00E65261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E65261">
        <w:rPr>
          <w:rFonts w:ascii="Poppins" w:hAnsi="Poppins" w:cs="Poppins"/>
          <w:sz w:val="24"/>
          <w:szCs w:val="24"/>
        </w:rPr>
        <w:t xml:space="preserve"> </w:t>
      </w:r>
    </w:p>
    <w:p w14:paraId="092F6FA9" w14:textId="1FF3EC43" w:rsidR="001E644E" w:rsidRPr="00E65261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</w:p>
    <w:p w14:paraId="7BDB4C4E" w14:textId="0E896DCB" w:rsidR="001E644E" w:rsidRPr="00E65261" w:rsidRDefault="001E644E" w:rsidP="001E644E">
      <w:pPr>
        <w:spacing w:after="0"/>
        <w:jc w:val="center"/>
        <w:rPr>
          <w:sz w:val="24"/>
          <w:szCs w:val="24"/>
        </w:rPr>
      </w:pPr>
      <w:r w:rsidRPr="00E65261">
        <w:rPr>
          <w:sz w:val="24"/>
          <w:szCs w:val="24"/>
        </w:rPr>
        <w:t xml:space="preserve"> </w:t>
      </w:r>
    </w:p>
    <w:p w14:paraId="270B4918" w14:textId="6BA2B8A1" w:rsidR="001E644E" w:rsidRPr="00E65261" w:rsidRDefault="001E644E" w:rsidP="001E644E">
      <w:pPr>
        <w:spacing w:after="0"/>
        <w:jc w:val="center"/>
        <w:rPr>
          <w:sz w:val="24"/>
          <w:szCs w:val="24"/>
        </w:rPr>
      </w:pPr>
      <w:r w:rsidRPr="00E65261">
        <w:rPr>
          <w:sz w:val="24"/>
          <w:szCs w:val="24"/>
        </w:rPr>
        <w:t xml:space="preserve"> </w:t>
      </w:r>
    </w:p>
    <w:p w14:paraId="76FFE1D3" w14:textId="550982EC" w:rsidR="001E644E" w:rsidRPr="00E65261" w:rsidRDefault="001E644E" w:rsidP="001E644E">
      <w:pPr>
        <w:jc w:val="center"/>
        <w:rPr>
          <w:b/>
          <w:sz w:val="24"/>
          <w:szCs w:val="24"/>
        </w:rPr>
      </w:pPr>
    </w:p>
    <w:p w14:paraId="51876020" w14:textId="2CD203B5" w:rsidR="001E644E" w:rsidRPr="00E65261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17F8ADC" w14:textId="77777777" w:rsidR="001E644E" w:rsidRPr="00E65261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FEEE98" w14:textId="77777777" w:rsidR="001E644E" w:rsidRPr="00E65261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6313FA6F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107B5D87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67BFB86A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4112B970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0660CBFE" w14:textId="77777777" w:rsidR="00B0491B" w:rsidRPr="00E65261" w:rsidRDefault="00B0491B" w:rsidP="001E644E">
      <w:pPr>
        <w:jc w:val="center"/>
        <w:rPr>
          <w:strike/>
          <w:sz w:val="28"/>
          <w:szCs w:val="24"/>
        </w:rPr>
      </w:pPr>
    </w:p>
    <w:p w14:paraId="5C0B2883" w14:textId="11003942" w:rsidR="0048401B" w:rsidRPr="0048401B" w:rsidRDefault="0048401B" w:rsidP="0048401B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48401B">
        <w:rPr>
          <w:rFonts w:ascii="Poppins" w:hAnsi="Poppins" w:cs="Poppins"/>
          <w:i/>
          <w:sz w:val="24"/>
        </w:rPr>
        <w:t xml:space="preserve">Esta colección se inspira en el poema "Invictus", escrito por el poeta inglés William Ernest Henley y es toda una motivación para mirar la vida de frente ante las dificultades. En todos los </w:t>
      </w:r>
      <w:r w:rsidRPr="0048401B">
        <w:rPr>
          <w:rFonts w:ascii="Poppins" w:hAnsi="Poppins" w:cs="Poppins"/>
          <w:i/>
          <w:iCs/>
          <w:sz w:val="24"/>
        </w:rPr>
        <w:t>looks</w:t>
      </w:r>
      <w:r w:rsidRPr="0048401B">
        <w:rPr>
          <w:rFonts w:ascii="Poppins" w:hAnsi="Poppins" w:cs="Poppins"/>
          <w:i/>
          <w:sz w:val="24"/>
        </w:rPr>
        <w:t xml:space="preserve"> hay una mirada positiva, resiliente de aquellos que ante las adversidades se han crecido, pese a sufrir, resurgiendo victoriosos. Toda una actitud de ave fénix que se traduce en texturas y cortes simples, pero lujosos. La fuerza se refleja en mullets y cortos con flequillos que resaltan los ojos, con brillo para que la imagen se llene de luz, así como melenas largas que exploran su fuerza con las ondas.</w:t>
      </w:r>
    </w:p>
    <w:p w14:paraId="040F1EBB" w14:textId="331E0022" w:rsidR="009024C5" w:rsidRPr="009B5E9E" w:rsidRDefault="009024C5" w:rsidP="009B5E9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</w:p>
    <w:sectPr w:rsidR="009024C5" w:rsidRPr="009B5E9E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0C722" w14:textId="77777777" w:rsidR="00507959" w:rsidRDefault="00507959" w:rsidP="00346B82">
      <w:pPr>
        <w:spacing w:after="0" w:line="240" w:lineRule="auto"/>
      </w:pPr>
      <w:r>
        <w:separator/>
      </w:r>
    </w:p>
  </w:endnote>
  <w:endnote w:type="continuationSeparator" w:id="0">
    <w:p w14:paraId="5A4C6306" w14:textId="77777777" w:rsidR="00507959" w:rsidRDefault="00507959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174F3F00">
          <wp:simplePos x="0" y="0"/>
          <wp:positionH relativeFrom="margin">
            <wp:align>center</wp:align>
          </wp:positionH>
          <wp:positionV relativeFrom="page">
            <wp:posOffset>10248900</wp:posOffset>
          </wp:positionV>
          <wp:extent cx="649605" cy="455295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60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80ACA" w14:textId="77777777" w:rsidR="00507959" w:rsidRDefault="00507959" w:rsidP="00346B82">
      <w:pPr>
        <w:spacing w:after="0" w:line="240" w:lineRule="auto"/>
      </w:pPr>
      <w:r>
        <w:separator/>
      </w:r>
    </w:p>
  </w:footnote>
  <w:footnote w:type="continuationSeparator" w:id="0">
    <w:p w14:paraId="45804CAA" w14:textId="77777777" w:rsidR="00507959" w:rsidRDefault="00507959" w:rsidP="00346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54B77"/>
    <w:multiLevelType w:val="hybridMultilevel"/>
    <w:tmpl w:val="2E7EF572"/>
    <w:lvl w:ilvl="0" w:tplc="FDECF0F2">
      <w:numFmt w:val="bullet"/>
      <w:lvlText w:val="-"/>
      <w:lvlJc w:val="left"/>
      <w:pPr>
        <w:ind w:left="720" w:hanging="360"/>
      </w:pPr>
      <w:rPr>
        <w:rFonts w:ascii="Arial Narrow" w:eastAsiaTheme="majorEastAsia" w:hAnsi="Arial Narrow" w:cstheme="maj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0C22"/>
    <w:rsid w:val="00145CE9"/>
    <w:rsid w:val="001460E5"/>
    <w:rsid w:val="00170B5D"/>
    <w:rsid w:val="00183B62"/>
    <w:rsid w:val="00185DF4"/>
    <w:rsid w:val="001A70A5"/>
    <w:rsid w:val="001C541C"/>
    <w:rsid w:val="001E644E"/>
    <w:rsid w:val="00201183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83D43"/>
    <w:rsid w:val="00391B2F"/>
    <w:rsid w:val="003A57CE"/>
    <w:rsid w:val="003E5A98"/>
    <w:rsid w:val="003F3E89"/>
    <w:rsid w:val="00410BB9"/>
    <w:rsid w:val="0046155B"/>
    <w:rsid w:val="00477EA4"/>
    <w:rsid w:val="0048401B"/>
    <w:rsid w:val="004B662B"/>
    <w:rsid w:val="004C1AA7"/>
    <w:rsid w:val="004D2242"/>
    <w:rsid w:val="004D3242"/>
    <w:rsid w:val="004D36F5"/>
    <w:rsid w:val="004D39B8"/>
    <w:rsid w:val="004D5782"/>
    <w:rsid w:val="004F28D5"/>
    <w:rsid w:val="004F5C2D"/>
    <w:rsid w:val="0050467F"/>
    <w:rsid w:val="00507959"/>
    <w:rsid w:val="00507B73"/>
    <w:rsid w:val="00554772"/>
    <w:rsid w:val="005724A0"/>
    <w:rsid w:val="00582DFE"/>
    <w:rsid w:val="00586749"/>
    <w:rsid w:val="005D48E8"/>
    <w:rsid w:val="006207A8"/>
    <w:rsid w:val="00622493"/>
    <w:rsid w:val="0062526F"/>
    <w:rsid w:val="00641E9C"/>
    <w:rsid w:val="006427FB"/>
    <w:rsid w:val="006445CC"/>
    <w:rsid w:val="00645FC5"/>
    <w:rsid w:val="00663CD8"/>
    <w:rsid w:val="0066641F"/>
    <w:rsid w:val="00673F75"/>
    <w:rsid w:val="0068233B"/>
    <w:rsid w:val="0068668B"/>
    <w:rsid w:val="006A71C0"/>
    <w:rsid w:val="006B0A2D"/>
    <w:rsid w:val="006B1839"/>
    <w:rsid w:val="006C298C"/>
    <w:rsid w:val="006D3E6F"/>
    <w:rsid w:val="006E0287"/>
    <w:rsid w:val="006E10C6"/>
    <w:rsid w:val="006E433E"/>
    <w:rsid w:val="006E690A"/>
    <w:rsid w:val="0070048E"/>
    <w:rsid w:val="007055FF"/>
    <w:rsid w:val="00714B49"/>
    <w:rsid w:val="00732DA1"/>
    <w:rsid w:val="00787FC5"/>
    <w:rsid w:val="007931B3"/>
    <w:rsid w:val="00794709"/>
    <w:rsid w:val="007B6FA5"/>
    <w:rsid w:val="007B7617"/>
    <w:rsid w:val="007C1184"/>
    <w:rsid w:val="007D2E1A"/>
    <w:rsid w:val="007D3296"/>
    <w:rsid w:val="007D4A68"/>
    <w:rsid w:val="007E68F0"/>
    <w:rsid w:val="0080027E"/>
    <w:rsid w:val="00805312"/>
    <w:rsid w:val="008232E0"/>
    <w:rsid w:val="0083473D"/>
    <w:rsid w:val="00847D67"/>
    <w:rsid w:val="008566B7"/>
    <w:rsid w:val="008843E3"/>
    <w:rsid w:val="00886040"/>
    <w:rsid w:val="008973CE"/>
    <w:rsid w:val="008A1620"/>
    <w:rsid w:val="008A385F"/>
    <w:rsid w:val="008A6898"/>
    <w:rsid w:val="008C15FB"/>
    <w:rsid w:val="008E1F27"/>
    <w:rsid w:val="009024C5"/>
    <w:rsid w:val="00915C99"/>
    <w:rsid w:val="009229D5"/>
    <w:rsid w:val="00942290"/>
    <w:rsid w:val="009848B4"/>
    <w:rsid w:val="00984CB3"/>
    <w:rsid w:val="00985B22"/>
    <w:rsid w:val="0099575C"/>
    <w:rsid w:val="009A49F9"/>
    <w:rsid w:val="009B0D28"/>
    <w:rsid w:val="009B5E9E"/>
    <w:rsid w:val="009C0DF1"/>
    <w:rsid w:val="009E0DFA"/>
    <w:rsid w:val="009E3C2F"/>
    <w:rsid w:val="009F3E98"/>
    <w:rsid w:val="009F5BA4"/>
    <w:rsid w:val="00A251DF"/>
    <w:rsid w:val="00A46124"/>
    <w:rsid w:val="00A53039"/>
    <w:rsid w:val="00A53CC0"/>
    <w:rsid w:val="00A63272"/>
    <w:rsid w:val="00A7570E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BF551C"/>
    <w:rsid w:val="00C0002D"/>
    <w:rsid w:val="00C14DA5"/>
    <w:rsid w:val="00C30319"/>
    <w:rsid w:val="00C807D5"/>
    <w:rsid w:val="00CB4800"/>
    <w:rsid w:val="00CC34F8"/>
    <w:rsid w:val="00CC7B89"/>
    <w:rsid w:val="00CD108D"/>
    <w:rsid w:val="00CE025D"/>
    <w:rsid w:val="00D0232C"/>
    <w:rsid w:val="00D07499"/>
    <w:rsid w:val="00D12A38"/>
    <w:rsid w:val="00D34124"/>
    <w:rsid w:val="00D453F9"/>
    <w:rsid w:val="00D61FBB"/>
    <w:rsid w:val="00D7347A"/>
    <w:rsid w:val="00DA726D"/>
    <w:rsid w:val="00DE388C"/>
    <w:rsid w:val="00E053DE"/>
    <w:rsid w:val="00E25771"/>
    <w:rsid w:val="00E56357"/>
    <w:rsid w:val="00E629AB"/>
    <w:rsid w:val="00E65261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16A09"/>
    <w:rsid w:val="00F20BF0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47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477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  <w:style w:type="paragraph" w:styleId="Prrafodelista">
    <w:name w:val="List Paragraph"/>
    <w:basedOn w:val="Normal"/>
    <w:uiPriority w:val="34"/>
    <w:qFormat/>
    <w:rsid w:val="00D61F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43CEE-D077-41D7-B050-595D423FD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31</TotalTime>
  <Pages>3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1858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ComunicaHair</cp:lastModifiedBy>
  <cp:revision>19</cp:revision>
  <cp:lastPrinted>2018-07-05T11:15:00Z</cp:lastPrinted>
  <dcterms:created xsi:type="dcterms:W3CDTF">2021-04-20T07:58:00Z</dcterms:created>
  <dcterms:modified xsi:type="dcterms:W3CDTF">2021-04-26T17:10:00Z</dcterms:modified>
</cp:coreProperties>
</file>