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6CB9" w14:textId="5B343C61" w:rsidR="00CC34F8" w:rsidRPr="006445CC" w:rsidRDefault="00BE62DE" w:rsidP="00622493">
      <w:pPr>
        <w:rPr>
          <w:rFonts w:ascii="Poppins" w:hAnsi="Poppins" w:cs="Poppins"/>
          <w:b/>
        </w:rPr>
      </w:pPr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9776" behindDoc="0" locked="0" layoutInCell="1" allowOverlap="1" wp14:anchorId="531AAA33" wp14:editId="6BC96797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80DF99E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19292802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5F82E3EF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17E1D4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3DD9BC1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252D50AA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279F283B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44553794" w14:textId="79478E6C" w:rsidR="00FF0FC9" w:rsidRPr="004A0A1B" w:rsidRDefault="00FF0FC9" w:rsidP="00FF0FC9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1441F280" w14:textId="594FC565" w:rsidR="00FF0FC9" w:rsidRPr="004A0A1B" w:rsidRDefault="00FF0FC9" w:rsidP="00FF0FC9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5136" behindDoc="0" locked="0" layoutInCell="1" allowOverlap="1" wp14:anchorId="4100C1C9" wp14:editId="1A0E745C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6F60BD21" w14:textId="4D8B50A4" w:rsidR="00CC34F8" w:rsidRPr="00FF0FC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6D449D96" w14:textId="47AC3242" w:rsidR="00CC34F8" w:rsidRPr="00FF0FC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C5E7468" w14:textId="77777777" w:rsidR="00CC34F8" w:rsidRPr="00FF0FC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EA4AFCB" w14:textId="77777777" w:rsidR="00CC34F8" w:rsidRPr="00FF0FC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EF8DBE2" w14:textId="23FDD2D3" w:rsidR="00CC34F8" w:rsidRPr="00FF0FC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C183E79" w14:textId="163F4C88" w:rsidR="00CC34F8" w:rsidRPr="00FF0FC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9218BD6" w14:textId="07AED710" w:rsidR="00CC34F8" w:rsidRPr="00FF0FC9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6FE6F73" w14:textId="6D06DF15" w:rsidR="00CC34F8" w:rsidRPr="00FF0FC9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16C2BC15" w14:textId="2AC8FEE6" w:rsidR="00FF0FC9" w:rsidRPr="004A0A1B" w:rsidRDefault="00FF0FC9" w:rsidP="00FF0FC9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47B61D3D" w14:textId="77777777" w:rsidR="00FF0FC9" w:rsidRPr="004A0A1B" w:rsidRDefault="00FF0FC9" w:rsidP="00FF0FC9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308C7C10" w14:textId="77777777" w:rsidR="00FF0FC9" w:rsidRPr="004A0A1B" w:rsidRDefault="00FF0FC9" w:rsidP="00FF0FC9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18802F8E" w14:textId="140076CB" w:rsidR="00FF0FC9" w:rsidRPr="004A0A1B" w:rsidRDefault="00FF0FC9" w:rsidP="00FF0FC9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63932234" w14:textId="03965198" w:rsidR="00622493" w:rsidRPr="00FF0FC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1E94118A" w14:textId="6F8C60E5" w:rsidR="00622493" w:rsidRPr="00FF0FC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31719D25" w14:textId="60539E3D" w:rsidR="00622493" w:rsidRPr="00FF0FC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6EA66F41" w14:textId="77DD8B20" w:rsidR="00622493" w:rsidRPr="00FF0FC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0206F027" w14:textId="61AA7B0E" w:rsidR="00CC34F8" w:rsidRDefault="00CC34F8" w:rsidP="00CC34F8">
      <w:pPr>
        <w:pStyle w:val="Piedepgina"/>
        <w:jc w:val="center"/>
        <w:rPr>
          <w:b/>
          <w:lang w:val="en-US"/>
        </w:rPr>
      </w:pPr>
    </w:p>
    <w:p w14:paraId="643FB554" w14:textId="7B1C5145" w:rsidR="00B453C2" w:rsidRDefault="00B453C2" w:rsidP="00CC34F8">
      <w:pPr>
        <w:pStyle w:val="Piedepgina"/>
        <w:jc w:val="center"/>
        <w:rPr>
          <w:b/>
          <w:lang w:val="en-US"/>
        </w:rPr>
      </w:pPr>
    </w:p>
    <w:p w14:paraId="0866CAA4" w14:textId="6A78B1BE" w:rsidR="00B453C2" w:rsidRDefault="00B453C2" w:rsidP="00CC34F8">
      <w:pPr>
        <w:pStyle w:val="Piedepgina"/>
        <w:jc w:val="center"/>
        <w:rPr>
          <w:b/>
          <w:lang w:val="en-US"/>
        </w:rPr>
      </w:pPr>
    </w:p>
    <w:p w14:paraId="3347C0C2" w14:textId="62BA9A2E" w:rsidR="00B453C2" w:rsidRDefault="00B453C2" w:rsidP="00CC34F8">
      <w:pPr>
        <w:pStyle w:val="Piedepgina"/>
        <w:jc w:val="center"/>
        <w:rPr>
          <w:b/>
          <w:lang w:val="en-US"/>
        </w:rPr>
      </w:pPr>
    </w:p>
    <w:p w14:paraId="4F11101D" w14:textId="77777777" w:rsidR="00B453C2" w:rsidRPr="00FF0FC9" w:rsidRDefault="00B453C2" w:rsidP="00CC34F8">
      <w:pPr>
        <w:pStyle w:val="Piedepgina"/>
        <w:jc w:val="center"/>
        <w:rPr>
          <w:b/>
          <w:lang w:val="en-US"/>
        </w:rPr>
      </w:pPr>
    </w:p>
    <w:p w14:paraId="5461E244" w14:textId="77777777" w:rsidR="009A3D44" w:rsidRPr="00FF0FC9" w:rsidRDefault="009A3D44" w:rsidP="001E644E">
      <w:pPr>
        <w:spacing w:after="0" w:line="240" w:lineRule="atLeast"/>
        <w:jc w:val="right"/>
        <w:rPr>
          <w:rFonts w:ascii="Poppins" w:hAnsi="Poppins" w:cs="Poppins"/>
          <w:b/>
          <w:sz w:val="28"/>
          <w:szCs w:val="28"/>
          <w:lang w:val="en-US"/>
        </w:rPr>
      </w:pPr>
    </w:p>
    <w:p w14:paraId="5F37AC0F" w14:textId="6F1E2D8E" w:rsidR="001E644E" w:rsidRPr="00016DC0" w:rsidRDefault="00B453C2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US"/>
        </w:rPr>
      </w:pPr>
      <w:bookmarkStart w:id="0" w:name="_Hlk48026472"/>
      <w:bookmarkEnd w:id="0"/>
      <w:r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65920" behindDoc="0" locked="0" layoutInCell="1" allowOverlap="1" wp14:anchorId="0CCA9941" wp14:editId="53755CC4">
            <wp:simplePos x="0" y="0"/>
            <wp:positionH relativeFrom="margin">
              <wp:posOffset>-201930</wp:posOffset>
            </wp:positionH>
            <wp:positionV relativeFrom="margin">
              <wp:posOffset>171450</wp:posOffset>
            </wp:positionV>
            <wp:extent cx="1588770" cy="2118360"/>
            <wp:effectExtent l="152400" t="152400" r="354330" b="35814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458" w:rsidRPr="00016DC0">
        <w:rPr>
          <w:rFonts w:ascii="Poppins" w:hAnsi="Poppins" w:cs="Poppins"/>
          <w:b/>
          <w:sz w:val="52"/>
          <w:szCs w:val="52"/>
          <w:lang w:val="en-US"/>
        </w:rPr>
        <w:t>MANUEL MON</w:t>
      </w:r>
    </w:p>
    <w:p w14:paraId="75D09583" w14:textId="093270CD" w:rsidR="001E644E" w:rsidRPr="00016DC0" w:rsidRDefault="008544B0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US"/>
        </w:rPr>
      </w:pPr>
      <w:r w:rsidRPr="00016DC0">
        <w:rPr>
          <w:rFonts w:ascii="Poppins" w:hAnsi="Poppins" w:cs="Poppins"/>
          <w:b/>
          <w:sz w:val="44"/>
          <w:szCs w:val="44"/>
          <w:lang w:val="en-US"/>
        </w:rPr>
        <w:t>IRIS</w:t>
      </w:r>
      <w:r w:rsidR="00071458" w:rsidRPr="00016DC0">
        <w:rPr>
          <w:rFonts w:ascii="Poppins" w:hAnsi="Poppins" w:cs="Poppins"/>
          <w:b/>
          <w:sz w:val="44"/>
          <w:szCs w:val="44"/>
          <w:lang w:val="en-US"/>
        </w:rPr>
        <w:t xml:space="preserve"> </w:t>
      </w:r>
      <w:r w:rsidR="001E644E" w:rsidRPr="00016DC0">
        <w:rPr>
          <w:rFonts w:ascii="Poppins" w:hAnsi="Poppins" w:cs="Poppins"/>
          <w:b/>
          <w:sz w:val="44"/>
          <w:szCs w:val="44"/>
          <w:lang w:val="en-US"/>
        </w:rPr>
        <w:t>Collection</w:t>
      </w:r>
    </w:p>
    <w:p w14:paraId="5E04C02B" w14:textId="164A0963" w:rsidR="001E644E" w:rsidRPr="00016DC0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016DC0">
        <w:rPr>
          <w:rFonts w:ascii="Poppins" w:hAnsi="Poppins" w:cs="Poppins"/>
          <w:sz w:val="24"/>
          <w:szCs w:val="24"/>
          <w:lang w:val="en-US"/>
        </w:rPr>
        <w:t xml:space="preserve"> </w:t>
      </w:r>
    </w:p>
    <w:p w14:paraId="774D1BF1" w14:textId="2ECA9090" w:rsidR="001E644E" w:rsidRPr="00016DC0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016DC0">
        <w:rPr>
          <w:rFonts w:ascii="Poppins" w:hAnsi="Poppins" w:cs="Poppins"/>
          <w:sz w:val="24"/>
          <w:szCs w:val="24"/>
          <w:lang w:val="en-US"/>
        </w:rPr>
        <w:t xml:space="preserve"> </w:t>
      </w:r>
    </w:p>
    <w:p w14:paraId="6435E316" w14:textId="77A58FE7" w:rsidR="001E644E" w:rsidRPr="00016DC0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0255AA9F" w14:textId="281C7BDB" w:rsidR="004D3242" w:rsidRPr="00016DC0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US"/>
        </w:rPr>
      </w:pPr>
    </w:p>
    <w:p w14:paraId="2B7F5142" w14:textId="0F865CC7" w:rsidR="004D3242" w:rsidRPr="00016DC0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US"/>
        </w:rPr>
      </w:pPr>
    </w:p>
    <w:p w14:paraId="4E5D0CFF" w14:textId="34AC01C6" w:rsidR="004D3242" w:rsidRPr="00016DC0" w:rsidRDefault="0010007C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US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5CCE936" wp14:editId="1EFBFBFA">
                <wp:simplePos x="0" y="0"/>
                <wp:positionH relativeFrom="column">
                  <wp:posOffset>34290</wp:posOffset>
                </wp:positionH>
                <wp:positionV relativeFrom="paragraph">
                  <wp:posOffset>697230</wp:posOffset>
                </wp:positionV>
                <wp:extent cx="6050915" cy="2910840"/>
                <wp:effectExtent l="152400" t="152400" r="387985" b="36576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2910840"/>
                          <a:chOff x="0" y="0"/>
                          <a:chExt cx="6050915" cy="291084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291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940" y="198120"/>
                            <a:ext cx="1722120" cy="258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040" y="30480"/>
                            <a:ext cx="1920875" cy="28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57993" id="Grupo 8" o:spid="_x0000_s1026" style="position:absolute;margin-left:2.7pt;margin-top:54.9pt;width:476.45pt;height:229.2pt;z-index:251672064" coordsize="60509,29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19399;height:2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6" o:spid="_x0000_s1028" type="#_x0000_t75" style="position:absolute;left:21869;top:1981;width:17221;height:2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">
                  <v:imagedata r:id="rId14" o:title=""/>
                  <v:shadow on="t" color="#333" opacity="42598f" origin="-.5,-.5" offset="2.74397mm,2.74397mm"/>
                </v:shape>
                <v:shape id="Imagen 3" o:spid="_x0000_s1029" type="#_x0000_t75" style="position:absolute;left:41300;top:304;width:19209;height:28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5D3D1073" w14:textId="43FE7984" w:rsidR="00D03A4E" w:rsidRPr="00016DC0" w:rsidRDefault="00D03A4E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148892AD" w14:textId="73C68C8E" w:rsidR="0010007C" w:rsidRDefault="0010007C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230B1A0D" w14:textId="2BB1BED9" w:rsidR="00B453C2" w:rsidRDefault="00B453C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5CF34CB1" w14:textId="77777777" w:rsidR="00B453C2" w:rsidRPr="00016DC0" w:rsidRDefault="00B453C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4688CA35" w14:textId="3B1DF789" w:rsidR="00D04F0A" w:rsidRPr="00016DC0" w:rsidRDefault="00D04F0A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287A042B" w14:textId="15A4ED26" w:rsidR="00D04F0A" w:rsidRPr="00016DC0" w:rsidRDefault="00FF0FC9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016DC0">
        <w:rPr>
          <w:rFonts w:ascii="Poppins" w:hAnsi="Poppins" w:cs="Poppins"/>
          <w:b/>
          <w:bCs/>
          <w:sz w:val="24"/>
          <w:szCs w:val="24"/>
          <w:lang w:val="en-US"/>
        </w:rPr>
        <w:t>Hair</w:t>
      </w:r>
      <w:r w:rsidR="00D04F0A" w:rsidRPr="00016DC0">
        <w:rPr>
          <w:rFonts w:ascii="Poppins" w:hAnsi="Poppins" w:cs="Poppins"/>
          <w:b/>
          <w:bCs/>
          <w:sz w:val="24"/>
          <w:szCs w:val="24"/>
          <w:lang w:val="en-US"/>
        </w:rPr>
        <w:t>:</w:t>
      </w:r>
      <w:r w:rsidR="00D04F0A" w:rsidRPr="00016DC0">
        <w:rPr>
          <w:rFonts w:ascii="Poppins" w:hAnsi="Poppins" w:cs="Poppins"/>
          <w:sz w:val="24"/>
          <w:szCs w:val="24"/>
          <w:lang w:val="en-US"/>
        </w:rPr>
        <w:t xml:space="preserve"> Manuel Mon</w:t>
      </w:r>
      <w:r w:rsidR="00BF3E35" w:rsidRPr="00016DC0">
        <w:rPr>
          <w:rFonts w:ascii="Poppins" w:hAnsi="Poppins" w:cs="Poppins"/>
          <w:sz w:val="24"/>
          <w:szCs w:val="24"/>
          <w:lang w:val="en-US"/>
        </w:rPr>
        <w:t xml:space="preserve"> | @manuelmonoficial</w:t>
      </w:r>
    </w:p>
    <w:p w14:paraId="6BFEA250" w14:textId="32C5D218" w:rsidR="00D04F0A" w:rsidRPr="00D04F0A" w:rsidRDefault="00FF0FC9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bCs/>
          <w:sz w:val="24"/>
          <w:szCs w:val="24"/>
        </w:rPr>
        <w:t>Photographer</w:t>
      </w:r>
      <w:r w:rsidR="00D04F0A" w:rsidRPr="00D04F0A">
        <w:rPr>
          <w:rFonts w:ascii="Poppins" w:hAnsi="Poppins" w:cs="Poppins"/>
          <w:b/>
          <w:bCs/>
          <w:sz w:val="24"/>
          <w:szCs w:val="24"/>
        </w:rPr>
        <w:t>:</w:t>
      </w:r>
      <w:r w:rsidR="00D04F0A" w:rsidRPr="00D04F0A">
        <w:rPr>
          <w:rFonts w:ascii="Poppins" w:hAnsi="Poppins" w:cs="Poppins"/>
          <w:sz w:val="24"/>
          <w:szCs w:val="24"/>
        </w:rPr>
        <w:t xml:space="preserve"> Bernardo Baragaño</w:t>
      </w:r>
      <w:r w:rsidR="00BF3E35">
        <w:rPr>
          <w:rFonts w:ascii="Poppins" w:hAnsi="Poppins" w:cs="Poppins"/>
          <w:sz w:val="24"/>
          <w:szCs w:val="24"/>
        </w:rPr>
        <w:t xml:space="preserve"> | </w:t>
      </w:r>
      <w:r w:rsidR="00BF3E35" w:rsidRPr="00BF3E35">
        <w:rPr>
          <w:rFonts w:ascii="Poppins" w:hAnsi="Poppins" w:cs="Poppins"/>
          <w:sz w:val="24"/>
          <w:szCs w:val="24"/>
        </w:rPr>
        <w:t>@vertigoestudio</w:t>
      </w:r>
    </w:p>
    <w:p w14:paraId="22A5B5D9" w14:textId="1D791B0A" w:rsidR="00D04F0A" w:rsidRPr="00D04F0A" w:rsidRDefault="00FF0FC9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bCs/>
          <w:sz w:val="24"/>
          <w:szCs w:val="24"/>
        </w:rPr>
        <w:t>MUA</w:t>
      </w:r>
      <w:r w:rsidR="00D04F0A" w:rsidRPr="00D04F0A">
        <w:rPr>
          <w:rFonts w:ascii="Poppins" w:hAnsi="Poppins" w:cs="Poppins"/>
          <w:b/>
          <w:bCs/>
          <w:sz w:val="24"/>
          <w:szCs w:val="24"/>
        </w:rPr>
        <w:t>:</w:t>
      </w:r>
      <w:r w:rsidR="00D04F0A" w:rsidRPr="00D04F0A">
        <w:rPr>
          <w:rFonts w:ascii="Poppins" w:hAnsi="Poppins" w:cs="Poppins"/>
          <w:sz w:val="24"/>
          <w:szCs w:val="24"/>
        </w:rPr>
        <w:t xml:space="preserve"> </w:t>
      </w:r>
      <w:r w:rsidR="0010007C">
        <w:rPr>
          <w:rFonts w:ascii="Poppins" w:hAnsi="Poppins" w:cs="Poppins"/>
          <w:sz w:val="24"/>
          <w:szCs w:val="24"/>
        </w:rPr>
        <w:t>Lorena Fernández</w:t>
      </w:r>
      <w:r w:rsidR="00BF3E35">
        <w:rPr>
          <w:rFonts w:ascii="Poppins" w:hAnsi="Poppins" w:cs="Poppins"/>
          <w:sz w:val="24"/>
          <w:szCs w:val="24"/>
        </w:rPr>
        <w:t xml:space="preserve"> | </w:t>
      </w:r>
      <w:r w:rsidR="00BF3E35" w:rsidRPr="00BF3E35">
        <w:rPr>
          <w:rFonts w:ascii="Poppins" w:hAnsi="Poppins" w:cs="Poppins"/>
          <w:sz w:val="24"/>
          <w:szCs w:val="24"/>
        </w:rPr>
        <w:t>@lorenafernandezmua</w:t>
      </w:r>
    </w:p>
    <w:p w14:paraId="1E54B58C" w14:textId="222DAED6" w:rsidR="001E644E" w:rsidRDefault="00D04F0A" w:rsidP="0010007C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016DC0">
        <w:rPr>
          <w:rFonts w:ascii="Poppins" w:hAnsi="Poppins" w:cs="Poppins"/>
          <w:b/>
          <w:bCs/>
          <w:sz w:val="24"/>
          <w:szCs w:val="24"/>
          <w:lang w:val="en-US"/>
        </w:rPr>
        <w:t>Model:</w:t>
      </w:r>
      <w:r w:rsidRPr="00016DC0">
        <w:rPr>
          <w:rFonts w:ascii="Poppins" w:hAnsi="Poppins" w:cs="Poppins"/>
          <w:sz w:val="24"/>
          <w:szCs w:val="24"/>
          <w:lang w:val="en-US"/>
        </w:rPr>
        <w:t xml:space="preserve"> Cristina Pérez</w:t>
      </w:r>
    </w:p>
    <w:p w14:paraId="2837E928" w14:textId="73B53D94" w:rsidR="006D1069" w:rsidRPr="006D1069" w:rsidRDefault="006D1069" w:rsidP="006D106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6D1069">
        <w:rPr>
          <w:rFonts w:ascii="Poppins" w:hAnsi="Poppins" w:cs="Poppins"/>
          <w:b/>
          <w:sz w:val="24"/>
          <w:szCs w:val="24"/>
        </w:rPr>
        <w:t>Products</w:t>
      </w:r>
      <w:r w:rsidRPr="006D1069">
        <w:rPr>
          <w:rFonts w:ascii="Poppins" w:hAnsi="Poppins" w:cs="Poppins"/>
          <w:sz w:val="24"/>
          <w:szCs w:val="24"/>
        </w:rPr>
        <w:t xml:space="preserve">: Revlon Professional </w:t>
      </w:r>
      <w:r w:rsidRPr="006D1069">
        <w:rPr>
          <w:rFonts w:ascii="Poppins" w:hAnsi="Poppins" w:cs="Poppins"/>
          <w:b/>
          <w:sz w:val="24"/>
          <w:szCs w:val="24"/>
        </w:rPr>
        <w:t>Instagram:</w:t>
      </w:r>
      <w:r w:rsidRPr="006D1069">
        <w:rPr>
          <w:rFonts w:ascii="Poppins" w:hAnsi="Poppins" w:cs="Poppins"/>
          <w:sz w:val="24"/>
          <w:szCs w:val="24"/>
        </w:rPr>
        <w:t xml:space="preserve"> @revlonprofessional_es</w:t>
      </w:r>
    </w:p>
    <w:p w14:paraId="4D99009D" w14:textId="77777777" w:rsidR="006D1069" w:rsidRPr="00016DC0" w:rsidRDefault="006D1069" w:rsidP="0010007C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</w:p>
    <w:p w14:paraId="32C56CDD" w14:textId="409E6A3A" w:rsidR="001E644E" w:rsidRPr="00016DC0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US"/>
        </w:rPr>
      </w:pPr>
    </w:p>
    <w:p w14:paraId="763B8D35" w14:textId="3CB71D8A" w:rsidR="007745D6" w:rsidRPr="00016DC0" w:rsidRDefault="001E644E" w:rsidP="004C1AA7">
      <w:pPr>
        <w:spacing w:after="0" w:line="240" w:lineRule="atLeast"/>
        <w:jc w:val="right"/>
        <w:rPr>
          <w:sz w:val="28"/>
          <w:szCs w:val="24"/>
          <w:lang w:val="en-US"/>
        </w:rPr>
      </w:pPr>
      <w:r w:rsidRPr="00016DC0">
        <w:rPr>
          <w:sz w:val="28"/>
          <w:szCs w:val="24"/>
          <w:lang w:val="en-US"/>
        </w:rPr>
        <w:br w:type="page"/>
      </w:r>
    </w:p>
    <w:p w14:paraId="0A18D653" w14:textId="490ADB22" w:rsidR="007745D6" w:rsidRPr="00016DC0" w:rsidRDefault="007745D6" w:rsidP="004C1AA7">
      <w:pPr>
        <w:spacing w:after="0" w:line="240" w:lineRule="atLeast"/>
        <w:jc w:val="right"/>
        <w:rPr>
          <w:sz w:val="28"/>
          <w:szCs w:val="24"/>
          <w:lang w:val="en-US"/>
        </w:rPr>
      </w:pPr>
      <w:r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67968" behindDoc="0" locked="0" layoutInCell="1" allowOverlap="1" wp14:anchorId="4EBBE3DA" wp14:editId="794B0B19">
            <wp:simplePos x="0" y="0"/>
            <wp:positionH relativeFrom="margin">
              <wp:posOffset>-194310</wp:posOffset>
            </wp:positionH>
            <wp:positionV relativeFrom="margin">
              <wp:posOffset>224790</wp:posOffset>
            </wp:positionV>
            <wp:extent cx="1588770" cy="2118360"/>
            <wp:effectExtent l="152400" t="152400" r="354330" b="35814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E2C2E" w14:textId="2A10293D" w:rsidR="004C1AA7" w:rsidRPr="00016DC0" w:rsidRDefault="00071458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US"/>
        </w:rPr>
      </w:pPr>
      <w:r w:rsidRPr="00016DC0">
        <w:rPr>
          <w:rFonts w:ascii="Poppins" w:hAnsi="Poppins" w:cs="Poppins"/>
          <w:b/>
          <w:sz w:val="52"/>
          <w:szCs w:val="52"/>
          <w:lang w:val="en-US"/>
        </w:rPr>
        <w:t>MANUEL MON</w:t>
      </w:r>
    </w:p>
    <w:p w14:paraId="7E21CF00" w14:textId="2A1362A5" w:rsidR="004C1AA7" w:rsidRPr="00016DC0" w:rsidRDefault="008544B0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US"/>
        </w:rPr>
      </w:pPr>
      <w:r w:rsidRPr="00016DC0">
        <w:rPr>
          <w:rFonts w:ascii="Poppins" w:hAnsi="Poppins" w:cs="Poppins"/>
          <w:b/>
          <w:sz w:val="44"/>
          <w:szCs w:val="44"/>
          <w:lang w:val="en-US"/>
        </w:rPr>
        <w:t>IRIS</w:t>
      </w:r>
      <w:r w:rsidR="004C1AA7" w:rsidRPr="00016DC0">
        <w:rPr>
          <w:rFonts w:ascii="Poppins" w:hAnsi="Poppins" w:cs="Poppins"/>
          <w:b/>
          <w:sz w:val="44"/>
          <w:szCs w:val="44"/>
          <w:lang w:val="en-US"/>
        </w:rPr>
        <w:t xml:space="preserve"> Collection</w:t>
      </w:r>
    </w:p>
    <w:p w14:paraId="720F4196" w14:textId="73C3F841" w:rsidR="004C1AA7" w:rsidRPr="00016DC0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016DC0">
        <w:rPr>
          <w:sz w:val="24"/>
          <w:szCs w:val="24"/>
          <w:lang w:val="en-US"/>
        </w:rPr>
        <w:t xml:space="preserve"> </w:t>
      </w:r>
    </w:p>
    <w:p w14:paraId="092F6FA9" w14:textId="63A440B6" w:rsidR="001E644E" w:rsidRPr="00016DC0" w:rsidRDefault="004C1AA7" w:rsidP="00FF0FC9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016DC0">
        <w:rPr>
          <w:rFonts w:ascii="Poppins" w:hAnsi="Poppins" w:cs="Poppins"/>
          <w:sz w:val="24"/>
          <w:szCs w:val="24"/>
          <w:lang w:val="en-US"/>
        </w:rPr>
        <w:t xml:space="preserve"> </w:t>
      </w:r>
    </w:p>
    <w:p w14:paraId="7BDB4C4E" w14:textId="0ED468F5" w:rsidR="001E644E" w:rsidRPr="00016DC0" w:rsidRDefault="001E644E" w:rsidP="001E644E">
      <w:pPr>
        <w:spacing w:after="0"/>
        <w:jc w:val="center"/>
        <w:rPr>
          <w:sz w:val="24"/>
          <w:szCs w:val="24"/>
          <w:lang w:val="en-US"/>
        </w:rPr>
      </w:pPr>
      <w:r w:rsidRPr="00016DC0">
        <w:rPr>
          <w:sz w:val="24"/>
          <w:szCs w:val="24"/>
          <w:lang w:val="en-US"/>
        </w:rPr>
        <w:t xml:space="preserve"> </w:t>
      </w:r>
    </w:p>
    <w:p w14:paraId="76FFE1D3" w14:textId="09F45CFC" w:rsidR="001E644E" w:rsidRPr="00016DC0" w:rsidRDefault="001E644E" w:rsidP="00FF0FC9">
      <w:pPr>
        <w:spacing w:after="0"/>
        <w:jc w:val="center"/>
        <w:rPr>
          <w:sz w:val="24"/>
          <w:szCs w:val="24"/>
          <w:lang w:val="en-US"/>
        </w:rPr>
      </w:pPr>
      <w:r w:rsidRPr="00016DC0">
        <w:rPr>
          <w:sz w:val="24"/>
          <w:szCs w:val="24"/>
          <w:lang w:val="en-US"/>
        </w:rPr>
        <w:t xml:space="preserve"> </w:t>
      </w:r>
    </w:p>
    <w:p w14:paraId="51876020" w14:textId="3FB4548F" w:rsidR="001E644E" w:rsidRPr="00016DC0" w:rsidRDefault="001E644E" w:rsidP="001E644E">
      <w:pPr>
        <w:spacing w:after="0"/>
        <w:jc w:val="center"/>
        <w:rPr>
          <w:b/>
          <w:sz w:val="28"/>
          <w:szCs w:val="24"/>
          <w:lang w:val="en-US"/>
        </w:rPr>
      </w:pPr>
    </w:p>
    <w:p w14:paraId="517F8ADC" w14:textId="7C9DA966" w:rsidR="001E644E" w:rsidRPr="00016DC0" w:rsidRDefault="001E644E" w:rsidP="001E644E">
      <w:pPr>
        <w:spacing w:after="0"/>
        <w:jc w:val="center"/>
        <w:rPr>
          <w:b/>
          <w:sz w:val="28"/>
          <w:szCs w:val="24"/>
          <w:lang w:val="en-US"/>
        </w:rPr>
      </w:pPr>
    </w:p>
    <w:p w14:paraId="24FEEE98" w14:textId="794C3508" w:rsidR="001E644E" w:rsidRPr="00016DC0" w:rsidRDefault="001E644E" w:rsidP="001E644E">
      <w:pPr>
        <w:spacing w:after="0"/>
        <w:jc w:val="center"/>
        <w:rPr>
          <w:b/>
          <w:sz w:val="28"/>
          <w:szCs w:val="24"/>
          <w:lang w:val="en-US"/>
        </w:rPr>
      </w:pPr>
    </w:p>
    <w:p w14:paraId="6313FA6F" w14:textId="7B9B6592" w:rsidR="00B0491B" w:rsidRPr="00016DC0" w:rsidRDefault="00B453C2" w:rsidP="001E644E">
      <w:pPr>
        <w:jc w:val="center"/>
        <w:rPr>
          <w:strike/>
          <w:sz w:val="28"/>
          <w:szCs w:val="24"/>
          <w:lang w:val="en-US"/>
        </w:rPr>
      </w:pPr>
      <w:r>
        <w:rPr>
          <w:rFonts w:ascii="Poppins" w:hAnsi="Poppins" w:cs="Poppins"/>
          <w:b/>
          <w:noProof/>
          <w:sz w:val="44"/>
          <w:szCs w:val="44"/>
        </w:rPr>
        <w:drawing>
          <wp:anchor distT="0" distB="0" distL="114300" distR="114300" simplePos="0" relativeHeight="251673088" behindDoc="0" locked="0" layoutInCell="1" allowOverlap="1" wp14:anchorId="2C494C69" wp14:editId="2CE97A59">
            <wp:simplePos x="0" y="0"/>
            <wp:positionH relativeFrom="margin">
              <wp:posOffset>2861310</wp:posOffset>
            </wp:positionH>
            <wp:positionV relativeFrom="margin">
              <wp:posOffset>2769870</wp:posOffset>
            </wp:positionV>
            <wp:extent cx="2326640" cy="3489960"/>
            <wp:effectExtent l="152400" t="152400" r="359410" b="35814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348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B5D87" w14:textId="1B5F435C" w:rsidR="00B0491B" w:rsidRPr="00016DC0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67BFB86A" w14:textId="1EC2C954" w:rsidR="00B0491B" w:rsidRPr="00016DC0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4112B970" w14:textId="2C84D5BB" w:rsidR="00B0491B" w:rsidRPr="00016DC0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0660CBFE" w14:textId="327089D9" w:rsidR="00B0491B" w:rsidRPr="00016DC0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4A7E7BA1" w14:textId="772129CA" w:rsidR="00B0491B" w:rsidRPr="00016DC0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7159BDB5" w14:textId="2B4AE54A" w:rsidR="00B0491B" w:rsidRPr="00016DC0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US"/>
        </w:rPr>
      </w:pPr>
    </w:p>
    <w:p w14:paraId="3557FE07" w14:textId="77777777" w:rsidR="00016DC0" w:rsidRPr="00016DC0" w:rsidRDefault="00016DC0" w:rsidP="001E644E">
      <w:pPr>
        <w:jc w:val="center"/>
        <w:rPr>
          <w:rFonts w:ascii="Poppins" w:hAnsi="Poppins" w:cs="Poppins"/>
          <w:strike/>
          <w:sz w:val="28"/>
          <w:szCs w:val="24"/>
          <w:lang w:val="en-US"/>
        </w:rPr>
      </w:pPr>
    </w:p>
    <w:p w14:paraId="1ACFAA03" w14:textId="77777777" w:rsidR="00B0491B" w:rsidRPr="00016DC0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US"/>
        </w:rPr>
      </w:pPr>
    </w:p>
    <w:p w14:paraId="599A006C" w14:textId="7CD21589" w:rsidR="00B0491B" w:rsidRDefault="00B0491B" w:rsidP="001E644E">
      <w:pPr>
        <w:jc w:val="center"/>
        <w:rPr>
          <w:rFonts w:ascii="Poppins" w:hAnsi="Poppins" w:cs="Poppins"/>
          <w:strike/>
          <w:sz w:val="20"/>
          <w:szCs w:val="18"/>
          <w:lang w:val="en-US"/>
        </w:rPr>
      </w:pPr>
    </w:p>
    <w:p w14:paraId="229136E9" w14:textId="37F45226" w:rsidR="00B453C2" w:rsidRDefault="00B453C2" w:rsidP="001E644E">
      <w:pPr>
        <w:jc w:val="center"/>
        <w:rPr>
          <w:rFonts w:ascii="Poppins" w:hAnsi="Poppins" w:cs="Poppins"/>
          <w:strike/>
          <w:sz w:val="20"/>
          <w:szCs w:val="18"/>
          <w:lang w:val="en-US"/>
        </w:rPr>
      </w:pPr>
    </w:p>
    <w:p w14:paraId="33005CEA" w14:textId="77777777" w:rsidR="00B453C2" w:rsidRPr="00016DC0" w:rsidRDefault="00B453C2" w:rsidP="001E644E">
      <w:pPr>
        <w:jc w:val="center"/>
        <w:rPr>
          <w:rFonts w:ascii="Poppins" w:hAnsi="Poppins" w:cs="Poppins"/>
          <w:strike/>
          <w:sz w:val="20"/>
          <w:szCs w:val="18"/>
          <w:lang w:val="en-US"/>
        </w:rPr>
      </w:pPr>
    </w:p>
    <w:p w14:paraId="1F2313A2" w14:textId="3EF34732" w:rsidR="00FF0FC9" w:rsidRPr="00FF0FC9" w:rsidRDefault="00FF0FC9" w:rsidP="00FF0FC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  <w:r w:rsidRPr="00FF0FC9">
        <w:rPr>
          <w:rFonts w:ascii="Poppins" w:hAnsi="Poppins" w:cs="Poppins"/>
          <w:i/>
          <w:sz w:val="24"/>
          <w:lang w:val="en-US"/>
        </w:rPr>
        <w:t>The collection explores the process by which fashion, at its most innovative extreme, invades the mind and creat</w:t>
      </w:r>
      <w:r>
        <w:rPr>
          <w:rFonts w:ascii="Poppins" w:hAnsi="Poppins" w:cs="Poppins"/>
          <w:i/>
          <w:sz w:val="24"/>
          <w:lang w:val="en-US"/>
        </w:rPr>
        <w:t>es</w:t>
      </w:r>
      <w:r w:rsidRPr="00FF0FC9">
        <w:rPr>
          <w:rFonts w:ascii="Poppins" w:hAnsi="Poppins" w:cs="Poppins"/>
          <w:i/>
          <w:sz w:val="24"/>
          <w:lang w:val="en-US"/>
        </w:rPr>
        <w:t xml:space="preserve"> trends.</w:t>
      </w:r>
    </w:p>
    <w:p w14:paraId="1FB4E706" w14:textId="126B1F22" w:rsidR="00FF0FC9" w:rsidRPr="00FF0FC9" w:rsidRDefault="00FF0FC9" w:rsidP="00FF0FC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  <w:r w:rsidRPr="00FF0FC9">
        <w:rPr>
          <w:rFonts w:ascii="Poppins" w:hAnsi="Poppins" w:cs="Poppins"/>
          <w:i/>
          <w:sz w:val="24"/>
          <w:lang w:val="en-US"/>
        </w:rPr>
        <w:t xml:space="preserve">Each </w:t>
      </w:r>
      <w:r>
        <w:rPr>
          <w:rFonts w:ascii="Poppins" w:hAnsi="Poppins" w:cs="Poppins"/>
          <w:i/>
          <w:sz w:val="24"/>
          <w:lang w:val="en-US"/>
        </w:rPr>
        <w:t>look</w:t>
      </w:r>
      <w:r w:rsidRPr="00FF0FC9">
        <w:rPr>
          <w:rFonts w:ascii="Poppins" w:hAnsi="Poppins" w:cs="Poppins"/>
          <w:i/>
          <w:sz w:val="24"/>
          <w:lang w:val="en-US"/>
        </w:rPr>
        <w:t xml:space="preserve"> combine</w:t>
      </w:r>
      <w:r>
        <w:rPr>
          <w:rFonts w:ascii="Poppins" w:hAnsi="Poppins" w:cs="Poppins"/>
          <w:i/>
          <w:sz w:val="24"/>
          <w:lang w:val="en-US"/>
        </w:rPr>
        <w:t>s</w:t>
      </w:r>
      <w:r w:rsidRPr="00FF0FC9">
        <w:rPr>
          <w:rFonts w:ascii="Poppins" w:hAnsi="Poppins" w:cs="Poppins"/>
          <w:i/>
          <w:sz w:val="24"/>
          <w:lang w:val="en-US"/>
        </w:rPr>
        <w:t xml:space="preserve"> neatness and harmony in forms, illogical and unreal, held in the limbo of the ethereal.</w:t>
      </w:r>
    </w:p>
    <w:p w14:paraId="7A0F9B5B" w14:textId="77777777" w:rsidR="00FF0FC9" w:rsidRPr="00FF0FC9" w:rsidRDefault="00FF0FC9" w:rsidP="00FF0FC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  <w:r w:rsidRPr="00FF0FC9">
        <w:rPr>
          <w:rFonts w:ascii="Poppins" w:hAnsi="Poppins" w:cs="Poppins"/>
          <w:i/>
          <w:sz w:val="24"/>
          <w:lang w:val="en-US"/>
        </w:rPr>
        <w:t>Everything is executed with an artisan meticulousness that develops new manual, laborious and ancient techniques that take on new expression as innovation and infinite fashion.</w:t>
      </w:r>
    </w:p>
    <w:p w14:paraId="040F1EBB" w14:textId="43C7EB84" w:rsidR="009024C5" w:rsidRPr="00FF0FC9" w:rsidRDefault="00FF0FC9" w:rsidP="00FF0FC9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  <w:r w:rsidRPr="00FF0FC9">
        <w:rPr>
          <w:rFonts w:ascii="Poppins" w:hAnsi="Poppins" w:cs="Poppins"/>
          <w:i/>
          <w:sz w:val="24"/>
          <w:lang w:val="en-US"/>
        </w:rPr>
        <w:t>The hair strands are subtly woven in colors that flow naturally to the body, uniting the two into a conceptual, irreverent and contemporary whole.</w:t>
      </w:r>
    </w:p>
    <w:sectPr w:rsidR="009024C5" w:rsidRPr="00FF0FC9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CD12D" w14:textId="77777777" w:rsidR="00FB55EA" w:rsidRDefault="00FB55EA" w:rsidP="00346B82">
      <w:pPr>
        <w:spacing w:after="0" w:line="240" w:lineRule="auto"/>
      </w:pPr>
      <w:r>
        <w:separator/>
      </w:r>
    </w:p>
  </w:endnote>
  <w:endnote w:type="continuationSeparator" w:id="0">
    <w:p w14:paraId="08C326AA" w14:textId="77777777" w:rsidR="00FB55EA" w:rsidRDefault="00FB55EA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68AB0" w14:textId="77777777" w:rsidR="00FB55EA" w:rsidRDefault="00FB55EA" w:rsidP="00346B82">
      <w:pPr>
        <w:spacing w:after="0" w:line="240" w:lineRule="auto"/>
      </w:pPr>
      <w:r>
        <w:separator/>
      </w:r>
    </w:p>
  </w:footnote>
  <w:footnote w:type="continuationSeparator" w:id="0">
    <w:p w14:paraId="577352A2" w14:textId="77777777" w:rsidR="00FB55EA" w:rsidRDefault="00FB55EA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6DC0"/>
    <w:rsid w:val="00017236"/>
    <w:rsid w:val="00051846"/>
    <w:rsid w:val="00071458"/>
    <w:rsid w:val="00074B96"/>
    <w:rsid w:val="000A59D2"/>
    <w:rsid w:val="000B65CA"/>
    <w:rsid w:val="000C152F"/>
    <w:rsid w:val="000C5EF0"/>
    <w:rsid w:val="000C6D0A"/>
    <w:rsid w:val="000E31C2"/>
    <w:rsid w:val="000E745F"/>
    <w:rsid w:val="000F2446"/>
    <w:rsid w:val="0010007C"/>
    <w:rsid w:val="001024E0"/>
    <w:rsid w:val="00124EBE"/>
    <w:rsid w:val="00130F0D"/>
    <w:rsid w:val="00145CE9"/>
    <w:rsid w:val="001460E5"/>
    <w:rsid w:val="00170B5D"/>
    <w:rsid w:val="00183B62"/>
    <w:rsid w:val="00185DF4"/>
    <w:rsid w:val="001A70A5"/>
    <w:rsid w:val="001C541C"/>
    <w:rsid w:val="001D51C6"/>
    <w:rsid w:val="001E644E"/>
    <w:rsid w:val="002330EF"/>
    <w:rsid w:val="00240B66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3D050D"/>
    <w:rsid w:val="00410BB9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18CA"/>
    <w:rsid w:val="00663CD8"/>
    <w:rsid w:val="0066641F"/>
    <w:rsid w:val="0068233B"/>
    <w:rsid w:val="0068668B"/>
    <w:rsid w:val="006A3A47"/>
    <w:rsid w:val="006A71C0"/>
    <w:rsid w:val="006B0A2D"/>
    <w:rsid w:val="006B1839"/>
    <w:rsid w:val="006C298C"/>
    <w:rsid w:val="006C2A4E"/>
    <w:rsid w:val="006D1069"/>
    <w:rsid w:val="006D3862"/>
    <w:rsid w:val="006D3E6F"/>
    <w:rsid w:val="006E10C6"/>
    <w:rsid w:val="006E433E"/>
    <w:rsid w:val="006E690A"/>
    <w:rsid w:val="007055FF"/>
    <w:rsid w:val="00714B49"/>
    <w:rsid w:val="00732DA1"/>
    <w:rsid w:val="007745D6"/>
    <w:rsid w:val="00784046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44B0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A3D44"/>
    <w:rsid w:val="009B0D28"/>
    <w:rsid w:val="009C0DF1"/>
    <w:rsid w:val="009D4B7E"/>
    <w:rsid w:val="009E0DFA"/>
    <w:rsid w:val="009E3C2F"/>
    <w:rsid w:val="009F5BA4"/>
    <w:rsid w:val="00A251DF"/>
    <w:rsid w:val="00A46124"/>
    <w:rsid w:val="00A53CC0"/>
    <w:rsid w:val="00A63272"/>
    <w:rsid w:val="00A87293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453C2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BF3E35"/>
    <w:rsid w:val="00C0002D"/>
    <w:rsid w:val="00C14DA5"/>
    <w:rsid w:val="00C30319"/>
    <w:rsid w:val="00C807D5"/>
    <w:rsid w:val="00CB4653"/>
    <w:rsid w:val="00CB4800"/>
    <w:rsid w:val="00CC34F8"/>
    <w:rsid w:val="00CC7B89"/>
    <w:rsid w:val="00CE025D"/>
    <w:rsid w:val="00D0232C"/>
    <w:rsid w:val="00D03A4E"/>
    <w:rsid w:val="00D04F0A"/>
    <w:rsid w:val="00D07499"/>
    <w:rsid w:val="00D12A38"/>
    <w:rsid w:val="00D34124"/>
    <w:rsid w:val="00D3656A"/>
    <w:rsid w:val="00D453F9"/>
    <w:rsid w:val="00D7347A"/>
    <w:rsid w:val="00D8365C"/>
    <w:rsid w:val="00DA726D"/>
    <w:rsid w:val="00DE388C"/>
    <w:rsid w:val="00E17AB6"/>
    <w:rsid w:val="00E25771"/>
    <w:rsid w:val="00E56357"/>
    <w:rsid w:val="00E66A67"/>
    <w:rsid w:val="00E727DD"/>
    <w:rsid w:val="00E75A84"/>
    <w:rsid w:val="00E9070F"/>
    <w:rsid w:val="00EB7691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B55EA"/>
    <w:rsid w:val="00FC5E01"/>
    <w:rsid w:val="00FD5F7A"/>
    <w:rsid w:val="00FE7189"/>
    <w:rsid w:val="00FF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5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13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1196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15</cp:revision>
  <cp:lastPrinted>2018-07-05T11:15:00Z</cp:lastPrinted>
  <dcterms:created xsi:type="dcterms:W3CDTF">2021-03-29T13:53:00Z</dcterms:created>
  <dcterms:modified xsi:type="dcterms:W3CDTF">2021-04-08T13:44:00Z</dcterms:modified>
</cp:coreProperties>
</file>