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BF210" w14:textId="5D4A7D86" w:rsidR="00641E9C" w:rsidRDefault="00641E9C" w:rsidP="00622493">
      <w:pPr>
        <w:rPr>
          <w:rFonts w:ascii="Poppins" w:hAnsi="Poppins" w:cs="Poppins"/>
          <w:b/>
          <w:noProof/>
        </w:rPr>
      </w:pPr>
    </w:p>
    <w:p w14:paraId="31346CB9" w14:textId="6744C60A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298A12A9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946F64B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3FA12671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13C4CC0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9EB74A6" w14:textId="448A01FF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1A2C9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9B6BB96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5BD7654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22AD1F8D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28C5B745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4D116A5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539DFCE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342EAE5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6E353211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5B05486F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1FCA26B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4F3D0386" w14:textId="06EC8F6C" w:rsidR="00641E9C" w:rsidRDefault="00641E9C" w:rsidP="007055FF">
      <w:pPr>
        <w:pStyle w:val="Piedepgina"/>
        <w:jc w:val="center"/>
        <w:rPr>
          <w:rFonts w:ascii="Poppins" w:hAnsi="Poppins" w:cs="Poppins"/>
          <w:b/>
          <w:noProof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7E0DBBA5" wp14:editId="6017C31B">
            <wp:simplePos x="0" y="0"/>
            <wp:positionH relativeFrom="margin">
              <wp:posOffset>-102870</wp:posOffset>
            </wp:positionH>
            <wp:positionV relativeFrom="margin">
              <wp:posOffset>198120</wp:posOffset>
            </wp:positionV>
            <wp:extent cx="1866900" cy="2255520"/>
            <wp:effectExtent l="152400" t="171450" r="342900" b="35433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2631" r="39582"/>
                    <a:stretch/>
                  </pic:blipFill>
                  <pic:spPr bwMode="auto">
                    <a:xfrm>
                      <a:off x="0" y="0"/>
                      <a:ext cx="186690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AC0F" w14:textId="3676BC92" w:rsidR="001E644E" w:rsidRPr="00641E9C" w:rsidRDefault="008566B7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641E9C">
        <w:rPr>
          <w:rFonts w:ascii="Poppins" w:hAnsi="Poppins" w:cs="Poppins"/>
          <w:b/>
          <w:sz w:val="52"/>
          <w:szCs w:val="52"/>
        </w:rPr>
        <w:t>AYOZE MEDINA</w:t>
      </w:r>
    </w:p>
    <w:p w14:paraId="75D09583" w14:textId="792A4A75" w:rsidR="001E644E" w:rsidRPr="00641E9C" w:rsidRDefault="008566B7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641E9C">
        <w:rPr>
          <w:rFonts w:ascii="Poppins" w:hAnsi="Poppins" w:cs="Poppins"/>
          <w:b/>
          <w:sz w:val="44"/>
          <w:szCs w:val="44"/>
        </w:rPr>
        <w:t>PETRIFIED</w:t>
      </w:r>
      <w:r w:rsidR="001E644E" w:rsidRPr="00641E9C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1E644E" w:rsidRPr="00641E9C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5E04C02B" w14:textId="77777777" w:rsidR="001E644E" w:rsidRPr="00641E9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1E9C">
        <w:rPr>
          <w:rFonts w:ascii="Poppins" w:hAnsi="Poppins" w:cs="Poppins"/>
          <w:sz w:val="24"/>
          <w:szCs w:val="24"/>
        </w:rPr>
        <w:t xml:space="preserve"> </w:t>
      </w:r>
    </w:p>
    <w:p w14:paraId="774D1BF1" w14:textId="54CAE2ED" w:rsidR="001E644E" w:rsidRPr="00641E9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1E9C">
        <w:rPr>
          <w:rFonts w:ascii="Poppins" w:hAnsi="Poppins" w:cs="Poppins"/>
          <w:sz w:val="24"/>
          <w:szCs w:val="24"/>
        </w:rPr>
        <w:t xml:space="preserve"> </w:t>
      </w:r>
    </w:p>
    <w:p w14:paraId="6435E316" w14:textId="34E8A404" w:rsidR="001E644E" w:rsidRPr="00641E9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0255AA9F" w14:textId="5D9384C6" w:rsidR="004D3242" w:rsidRPr="00641E9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4E5D0CFF" w14:textId="1FF7E2C5" w:rsidR="004D3242" w:rsidRPr="00641E9C" w:rsidRDefault="00641E9C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6C1A793" wp14:editId="27870634">
                <wp:simplePos x="0" y="0"/>
                <wp:positionH relativeFrom="column">
                  <wp:posOffset>80010</wp:posOffset>
                </wp:positionH>
                <wp:positionV relativeFrom="paragraph">
                  <wp:posOffset>588645</wp:posOffset>
                </wp:positionV>
                <wp:extent cx="5942330" cy="2895600"/>
                <wp:effectExtent l="152400" t="152400" r="382270" b="36195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30" cy="2895600"/>
                          <a:chOff x="0" y="0"/>
                          <a:chExt cx="5942330" cy="28956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28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360" y="15240"/>
                            <a:ext cx="1918970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160020"/>
                            <a:ext cx="1729740" cy="259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F77B6" id="Grupo 13" o:spid="_x0000_s1026" style="position:absolute;margin-left:6.3pt;margin-top:46.35pt;width:467.9pt;height:228pt;z-index:251674112" coordsize="59423,28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19291;height:2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11" o:spid="_x0000_s1028" type="#_x0000_t75" style="position:absolute;left:40233;top:152;width:19190;height:28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left:20955;top:1600;width:17297;height:2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3E804FC9" w14:textId="70D113F7" w:rsidR="004D3242" w:rsidRPr="00F16A09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F16A09">
        <w:rPr>
          <w:rFonts w:ascii="Poppins" w:hAnsi="Poppins" w:cs="Poppins"/>
          <w:b/>
          <w:sz w:val="24"/>
          <w:szCs w:val="24"/>
        </w:rPr>
        <w:t>Peluquería</w:t>
      </w:r>
      <w:r w:rsidR="001E644E" w:rsidRPr="00F16A09">
        <w:rPr>
          <w:rFonts w:ascii="Poppins" w:hAnsi="Poppins" w:cs="Poppins"/>
          <w:b/>
          <w:sz w:val="24"/>
          <w:szCs w:val="24"/>
        </w:rPr>
        <w:t>:</w:t>
      </w:r>
      <w:r w:rsidR="001E644E" w:rsidRPr="00F16A09">
        <w:rPr>
          <w:rFonts w:ascii="Poppins" w:hAnsi="Poppins" w:cs="Poppins"/>
          <w:sz w:val="24"/>
          <w:szCs w:val="24"/>
        </w:rPr>
        <w:t xml:space="preserve"> </w:t>
      </w:r>
      <w:r w:rsidR="003F3E89" w:rsidRPr="003F3E89">
        <w:rPr>
          <w:rFonts w:ascii="Poppins" w:hAnsi="Poppins" w:cs="Poppins"/>
          <w:sz w:val="24"/>
          <w:szCs w:val="24"/>
        </w:rPr>
        <w:t>Barberia Ayoze Medina</w:t>
      </w:r>
    </w:p>
    <w:p w14:paraId="5B81A56A" w14:textId="4B80CB44" w:rsidR="001E644E" w:rsidRPr="004C1AA7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3F3E89" w:rsidRPr="003F3E89">
        <w:rPr>
          <w:rFonts w:ascii="Poppins" w:hAnsi="Poppins" w:cs="Poppins"/>
          <w:sz w:val="24"/>
          <w:szCs w:val="24"/>
        </w:rPr>
        <w:t>barberiaayozemedina</w:t>
      </w:r>
    </w:p>
    <w:p w14:paraId="17B3B3B8" w14:textId="40E3886A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3F3E89">
        <w:rPr>
          <w:rFonts w:ascii="Poppins" w:hAnsi="Poppins" w:cs="Poppins"/>
          <w:sz w:val="24"/>
        </w:rPr>
        <w:t xml:space="preserve"> </w:t>
      </w:r>
      <w:r w:rsidR="003F3E89" w:rsidRPr="003F3E89">
        <w:rPr>
          <w:rFonts w:ascii="Poppins" w:hAnsi="Poppins" w:cs="Poppins"/>
          <w:sz w:val="24"/>
        </w:rPr>
        <w:t>Marcos cabrera</w:t>
      </w:r>
    </w:p>
    <w:p w14:paraId="64025602" w14:textId="28464C47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Fotografía Instagram</w:t>
      </w:r>
      <w:r w:rsidR="006207A8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b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</w:t>
      </w:r>
      <w:r w:rsidR="003F3E89" w:rsidRPr="003F3E89">
        <w:rPr>
          <w:rFonts w:ascii="Poppins" w:hAnsi="Poppins" w:cs="Poppins"/>
          <w:sz w:val="24"/>
        </w:rPr>
        <w:t>masrciscabrera_fotografo</w:t>
      </w:r>
    </w:p>
    <w:p w14:paraId="48AA8575" w14:textId="34F24D1B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3F3E89" w:rsidRPr="003F3E89">
        <w:rPr>
          <w:rFonts w:ascii="Poppins" w:hAnsi="Poppins" w:cs="Poppins"/>
          <w:sz w:val="24"/>
        </w:rPr>
        <w:t>Ana Lidia Alonso</w:t>
      </w:r>
    </w:p>
    <w:p w14:paraId="50CEC793" w14:textId="0B25D3D5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Maquillaje Instagram</w:t>
      </w:r>
      <w:r w:rsidR="006207A8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</w:t>
      </w:r>
      <w:r w:rsidR="003F3E89" w:rsidRPr="003F3E89">
        <w:rPr>
          <w:rFonts w:ascii="Poppins" w:hAnsi="Poppins" w:cs="Poppins"/>
          <w:sz w:val="24"/>
        </w:rPr>
        <w:t>analidiaalonsomua</w:t>
      </w:r>
    </w:p>
    <w:p w14:paraId="27CB25B9" w14:textId="5437FE7C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3F3E89" w:rsidRPr="003F3E89">
        <w:rPr>
          <w:rFonts w:ascii="Poppins" w:hAnsi="Poppins" w:cs="Poppins"/>
          <w:sz w:val="24"/>
        </w:rPr>
        <w:t>Ayoze Medina</w:t>
      </w:r>
    </w:p>
    <w:p w14:paraId="4998DCC0" w14:textId="77777777" w:rsidR="003F3E89" w:rsidRDefault="00D453F9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3F3E89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3F3E89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3F3E89" w:rsidRPr="003F3E89">
        <w:rPr>
          <w:rFonts w:ascii="Poppins" w:hAnsi="Poppins" w:cs="Poppins"/>
          <w:sz w:val="24"/>
          <w:szCs w:val="24"/>
        </w:rPr>
        <w:t>Adan</w:t>
      </w:r>
      <w:proofErr w:type="spellEnd"/>
      <w:r w:rsidR="003F3E89" w:rsidRPr="003F3E89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3F3E89" w:rsidRPr="003F3E89">
        <w:rPr>
          <w:rFonts w:ascii="Poppins" w:hAnsi="Poppins" w:cs="Poppins"/>
          <w:sz w:val="24"/>
          <w:szCs w:val="24"/>
        </w:rPr>
        <w:t>Gonzalez</w:t>
      </w:r>
      <w:proofErr w:type="spellEnd"/>
      <w:r w:rsidR="003F3E89" w:rsidRPr="003F3E89">
        <w:rPr>
          <w:rFonts w:ascii="Poppins" w:hAnsi="Poppins" w:cs="Poppins"/>
          <w:sz w:val="24"/>
          <w:szCs w:val="24"/>
        </w:rPr>
        <w:t xml:space="preserve"> @</w:t>
      </w:r>
      <w:proofErr w:type="gramStart"/>
      <w:r w:rsidR="003F3E89" w:rsidRPr="003F3E89">
        <w:rPr>
          <w:rFonts w:ascii="Poppins" w:hAnsi="Poppins" w:cs="Poppins"/>
          <w:sz w:val="24"/>
          <w:szCs w:val="24"/>
        </w:rPr>
        <w:t>mr.adangonzalez</w:t>
      </w:r>
      <w:proofErr w:type="gramEnd"/>
      <w:r w:rsidR="003F3E89" w:rsidRPr="003F3E89">
        <w:rPr>
          <w:rFonts w:ascii="Poppins" w:hAnsi="Poppins" w:cs="Poppins"/>
          <w:sz w:val="24"/>
          <w:szCs w:val="24"/>
        </w:rPr>
        <w:t>.g</w:t>
      </w:r>
    </w:p>
    <w:p w14:paraId="638EC1FF" w14:textId="77777777" w:rsidR="003F3E89" w:rsidRDefault="003F3E89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3F3E89">
        <w:rPr>
          <w:rFonts w:ascii="Poppins" w:hAnsi="Poppins" w:cs="Poppins"/>
          <w:sz w:val="24"/>
          <w:szCs w:val="24"/>
        </w:rPr>
        <w:t>Onan</w:t>
      </w:r>
      <w:proofErr w:type="spellEnd"/>
      <w:r w:rsidRPr="003F3E89">
        <w:rPr>
          <w:rFonts w:ascii="Poppins" w:hAnsi="Poppins" w:cs="Poppins"/>
          <w:sz w:val="24"/>
          <w:szCs w:val="24"/>
        </w:rPr>
        <w:t xml:space="preserve"> Medina @onanmedina_ocr</w:t>
      </w:r>
    </w:p>
    <w:p w14:paraId="3BD74354" w14:textId="77777777" w:rsidR="003F3E89" w:rsidRPr="00641E9C" w:rsidRDefault="003F3E89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3F3E89">
        <w:rPr>
          <w:rFonts w:ascii="Poppins" w:hAnsi="Poppins" w:cs="Poppins"/>
          <w:sz w:val="24"/>
          <w:szCs w:val="24"/>
        </w:rPr>
        <w:t xml:space="preserve">Diego Balmaceda. </w:t>
      </w:r>
      <w:r w:rsidRPr="00641E9C">
        <w:rPr>
          <w:rFonts w:ascii="Poppins" w:hAnsi="Poppins" w:cs="Poppins"/>
          <w:sz w:val="24"/>
          <w:szCs w:val="24"/>
        </w:rPr>
        <w:t>@</w:t>
      </w:r>
      <w:proofErr w:type="gramStart"/>
      <w:r w:rsidRPr="00641E9C">
        <w:rPr>
          <w:rFonts w:ascii="Poppins" w:hAnsi="Poppins" w:cs="Poppins"/>
          <w:sz w:val="24"/>
          <w:szCs w:val="24"/>
        </w:rPr>
        <w:t>im.diegobalmaceda</w:t>
      </w:r>
      <w:proofErr w:type="gramEnd"/>
    </w:p>
    <w:p w14:paraId="52581311" w14:textId="21B51AF1" w:rsidR="00B0491B" w:rsidRPr="00641E9C" w:rsidRDefault="003F3E89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641E9C">
        <w:rPr>
          <w:rFonts w:ascii="Poppins" w:hAnsi="Poppins" w:cs="Poppins"/>
          <w:sz w:val="24"/>
          <w:szCs w:val="24"/>
        </w:rPr>
        <w:t xml:space="preserve">David </w:t>
      </w:r>
      <w:proofErr w:type="spellStart"/>
      <w:r w:rsidRPr="00641E9C">
        <w:rPr>
          <w:rFonts w:ascii="Poppins" w:hAnsi="Poppins" w:cs="Poppins"/>
          <w:sz w:val="24"/>
          <w:szCs w:val="24"/>
        </w:rPr>
        <w:t>martin</w:t>
      </w:r>
      <w:proofErr w:type="spellEnd"/>
      <w:r w:rsidRPr="00641E9C">
        <w:rPr>
          <w:rFonts w:ascii="Poppins" w:hAnsi="Poppins" w:cs="Poppins"/>
          <w:sz w:val="24"/>
          <w:szCs w:val="24"/>
        </w:rPr>
        <w:t>. @</w:t>
      </w:r>
      <w:proofErr w:type="gramStart"/>
      <w:r w:rsidRPr="00641E9C">
        <w:rPr>
          <w:rFonts w:ascii="Poppins" w:hAnsi="Poppins" w:cs="Poppins"/>
          <w:sz w:val="24"/>
          <w:szCs w:val="24"/>
        </w:rPr>
        <w:t>sr.martinramirez</w:t>
      </w:r>
      <w:proofErr w:type="gramEnd"/>
    </w:p>
    <w:p w14:paraId="17E0472C" w14:textId="546FA8FB" w:rsidR="004D3242" w:rsidRPr="004C1AA7" w:rsidRDefault="006E10C6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Productos</w:t>
      </w:r>
      <w:r w:rsidRPr="004C1AA7">
        <w:rPr>
          <w:rFonts w:ascii="Poppins" w:hAnsi="Poppins" w:cs="Poppins"/>
          <w:sz w:val="24"/>
          <w:szCs w:val="24"/>
        </w:rPr>
        <w:t xml:space="preserve">: </w:t>
      </w:r>
      <w:proofErr w:type="spellStart"/>
      <w:r w:rsidR="003F3E89" w:rsidRPr="003F3E89">
        <w:rPr>
          <w:rFonts w:ascii="Poppins" w:hAnsi="Poppins" w:cs="Poppins"/>
          <w:sz w:val="24"/>
          <w:szCs w:val="24"/>
        </w:rPr>
        <w:t>Skullmen</w:t>
      </w:r>
      <w:proofErr w:type="spellEnd"/>
    </w:p>
    <w:p w14:paraId="1E54B58C" w14:textId="3C46E525" w:rsidR="001E644E" w:rsidRPr="003F3E89" w:rsidRDefault="004D3242" w:rsidP="00641E9C">
      <w:pPr>
        <w:spacing w:after="0" w:line="276" w:lineRule="auto"/>
        <w:jc w:val="center"/>
        <w:rPr>
          <w:rFonts w:ascii="Poppins" w:hAnsi="Poppins" w:cs="Poppins"/>
          <w:sz w:val="28"/>
          <w:szCs w:val="24"/>
        </w:rPr>
      </w:pPr>
      <w:r w:rsidRPr="003F3E89">
        <w:rPr>
          <w:rFonts w:ascii="Poppins" w:hAnsi="Poppins" w:cs="Poppins"/>
          <w:b/>
          <w:sz w:val="24"/>
          <w:szCs w:val="24"/>
        </w:rPr>
        <w:t>Productos Instagram</w:t>
      </w:r>
      <w:r w:rsidR="006207A8" w:rsidRPr="003F3E89">
        <w:rPr>
          <w:rFonts w:ascii="Poppins" w:hAnsi="Poppins" w:cs="Poppins"/>
          <w:b/>
          <w:sz w:val="24"/>
          <w:szCs w:val="24"/>
        </w:rPr>
        <w:t>:</w:t>
      </w:r>
      <w:r w:rsidRPr="003F3E89">
        <w:rPr>
          <w:rFonts w:ascii="Poppins" w:hAnsi="Poppins" w:cs="Poppins"/>
          <w:sz w:val="24"/>
          <w:szCs w:val="24"/>
        </w:rPr>
        <w:t xml:space="preserve"> </w:t>
      </w:r>
      <w:r w:rsidR="00D453F9" w:rsidRPr="003F3E89">
        <w:rPr>
          <w:rFonts w:ascii="Poppins" w:hAnsi="Poppins" w:cs="Poppins"/>
          <w:sz w:val="24"/>
          <w:szCs w:val="24"/>
        </w:rPr>
        <w:t>@</w:t>
      </w:r>
      <w:r w:rsidR="003F3E89" w:rsidRPr="003F3E89">
        <w:rPr>
          <w:rFonts w:ascii="Poppins" w:hAnsi="Poppins" w:cs="Poppins"/>
          <w:sz w:val="24"/>
          <w:szCs w:val="24"/>
        </w:rPr>
        <w:t>skullmen_k89</w:t>
      </w:r>
    </w:p>
    <w:p w14:paraId="32C56CDD" w14:textId="04AB95F0" w:rsidR="001E644E" w:rsidRPr="003F3E89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4B78DBCF" w14:textId="742FF1EA" w:rsidR="008566B7" w:rsidRPr="00E65261" w:rsidRDefault="001E644E" w:rsidP="008566B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3F3E89">
        <w:rPr>
          <w:sz w:val="28"/>
          <w:szCs w:val="24"/>
        </w:rPr>
        <w:br w:type="page"/>
      </w:r>
      <w:r w:rsidR="00641E9C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20F4BA24" wp14:editId="4E7188F0">
            <wp:simplePos x="0" y="0"/>
            <wp:positionH relativeFrom="margin">
              <wp:posOffset>-163830</wp:posOffset>
            </wp:positionH>
            <wp:positionV relativeFrom="margin">
              <wp:posOffset>201930</wp:posOffset>
            </wp:positionV>
            <wp:extent cx="1866900" cy="2255520"/>
            <wp:effectExtent l="152400" t="171450" r="342900" b="35433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2631" r="39582"/>
                    <a:stretch/>
                  </pic:blipFill>
                  <pic:spPr bwMode="auto">
                    <a:xfrm>
                      <a:off x="0" y="0"/>
                      <a:ext cx="186690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6B7" w:rsidRPr="00E65261">
        <w:rPr>
          <w:rFonts w:ascii="Poppins" w:hAnsi="Poppins" w:cs="Poppins"/>
          <w:b/>
          <w:sz w:val="52"/>
          <w:szCs w:val="52"/>
        </w:rPr>
        <w:t>AYOZE MEDINA</w:t>
      </w:r>
    </w:p>
    <w:p w14:paraId="769561AC" w14:textId="05EBCCA3" w:rsidR="008566B7" w:rsidRPr="00E65261" w:rsidRDefault="008566B7" w:rsidP="008566B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E65261">
        <w:rPr>
          <w:rFonts w:ascii="Poppins" w:hAnsi="Poppins" w:cs="Poppins"/>
          <w:b/>
          <w:sz w:val="44"/>
          <w:szCs w:val="44"/>
        </w:rPr>
        <w:t xml:space="preserve">PETRIFIED </w:t>
      </w:r>
      <w:proofErr w:type="spellStart"/>
      <w:r w:rsidRPr="00E65261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720F4196" w14:textId="7CDD4A01" w:rsidR="004C1AA7" w:rsidRPr="00E65261" w:rsidRDefault="004C1AA7" w:rsidP="008566B7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E65261">
        <w:rPr>
          <w:sz w:val="24"/>
          <w:szCs w:val="24"/>
        </w:rPr>
        <w:t xml:space="preserve"> </w:t>
      </w:r>
    </w:p>
    <w:p w14:paraId="4E540ACE" w14:textId="0C1AF9CD" w:rsidR="004C1AA7" w:rsidRPr="00E65261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E65261">
        <w:rPr>
          <w:rFonts w:ascii="Poppins" w:hAnsi="Poppins" w:cs="Poppins"/>
          <w:sz w:val="24"/>
          <w:szCs w:val="24"/>
        </w:rPr>
        <w:t xml:space="preserve"> </w:t>
      </w:r>
    </w:p>
    <w:p w14:paraId="092F6FA9" w14:textId="5F16FD7E" w:rsidR="001E644E" w:rsidRPr="00E65261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7BDB4C4E" w14:textId="45BB21DA" w:rsidR="001E644E" w:rsidRPr="00E65261" w:rsidRDefault="001E644E" w:rsidP="001E644E">
      <w:pPr>
        <w:spacing w:after="0"/>
        <w:jc w:val="center"/>
        <w:rPr>
          <w:sz w:val="24"/>
          <w:szCs w:val="24"/>
        </w:rPr>
      </w:pPr>
      <w:r w:rsidRPr="00E65261">
        <w:rPr>
          <w:sz w:val="24"/>
          <w:szCs w:val="24"/>
        </w:rPr>
        <w:t xml:space="preserve"> </w:t>
      </w:r>
    </w:p>
    <w:p w14:paraId="270B4918" w14:textId="370E7A2B" w:rsidR="001E644E" w:rsidRPr="00E65261" w:rsidRDefault="00E053DE" w:rsidP="001E644E">
      <w:pPr>
        <w:spacing w:after="0"/>
        <w:jc w:val="center"/>
        <w:rPr>
          <w:sz w:val="24"/>
          <w:szCs w:val="24"/>
        </w:rPr>
      </w:pPr>
      <w:r>
        <w:rPr>
          <w:rFonts w:ascii="Poppins" w:hAnsi="Poppins" w:cs="Poppins"/>
          <w:b/>
          <w:noProof/>
          <w:sz w:val="24"/>
        </w:rPr>
        <w:drawing>
          <wp:anchor distT="0" distB="0" distL="114300" distR="114300" simplePos="0" relativeHeight="251672064" behindDoc="0" locked="0" layoutInCell="1" allowOverlap="1" wp14:anchorId="10BF44A4" wp14:editId="35B82823">
            <wp:simplePos x="0" y="0"/>
            <wp:positionH relativeFrom="margin">
              <wp:posOffset>2853690</wp:posOffset>
            </wp:positionH>
            <wp:positionV relativeFrom="margin">
              <wp:posOffset>2304415</wp:posOffset>
            </wp:positionV>
            <wp:extent cx="2465070" cy="3699510"/>
            <wp:effectExtent l="152400" t="152400" r="354330" b="35814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E65261">
        <w:rPr>
          <w:sz w:val="24"/>
          <w:szCs w:val="24"/>
        </w:rPr>
        <w:t xml:space="preserve"> </w:t>
      </w:r>
    </w:p>
    <w:p w14:paraId="76FFE1D3" w14:textId="77777777" w:rsidR="001E644E" w:rsidRPr="00E65261" w:rsidRDefault="001E644E" w:rsidP="001E644E">
      <w:pPr>
        <w:jc w:val="center"/>
        <w:rPr>
          <w:b/>
          <w:sz w:val="24"/>
          <w:szCs w:val="24"/>
        </w:rPr>
      </w:pPr>
    </w:p>
    <w:p w14:paraId="51876020" w14:textId="77777777" w:rsidR="001E644E" w:rsidRPr="00E65261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77777777" w:rsidR="001E644E" w:rsidRPr="00E65261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77777777" w:rsidR="001E644E" w:rsidRPr="00E65261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107B5D87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67BFB86A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4112B970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0660CBFE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4A7E7BA1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7159BDB5" w14:textId="77777777" w:rsidR="00B0491B" w:rsidRPr="00E65261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ACFAA03" w14:textId="77777777" w:rsidR="00B0491B" w:rsidRPr="00E65261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BBA063D" w14:textId="77777777" w:rsidR="00B0491B" w:rsidRPr="00E65261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496D3939" w14:textId="78B03945" w:rsidR="00A53039" w:rsidRPr="00A53039" w:rsidRDefault="00A53039" w:rsidP="00A5303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A53039">
        <w:rPr>
          <w:rFonts w:ascii="Poppins" w:hAnsi="Poppins" w:cs="Poppins"/>
          <w:i/>
          <w:sz w:val="24"/>
        </w:rPr>
        <w:t xml:space="preserve">La colección ahonda en la sensación del 2020 como un año que apenas hemos vivido, como si nos quedáramos de piedra o petrificados dentro de esa anomalía que nos ha impedido celebrar la vida en cada uno de sus aspectos. Esa misma situación ha llevado a sus creadores a dar un paso más y crear su primera colección más creativa, cambiando los registros anteriores para lograr una visión elegante y masculina y consiguiendo transmitir su pasión por la industria. El resultado son </w:t>
      </w:r>
      <w:r w:rsidRPr="00A53039">
        <w:rPr>
          <w:rFonts w:ascii="Poppins" w:hAnsi="Poppins" w:cs="Poppins"/>
          <w:i/>
          <w:iCs/>
          <w:sz w:val="24"/>
        </w:rPr>
        <w:t>looks</w:t>
      </w:r>
      <w:r w:rsidRPr="00A53039">
        <w:rPr>
          <w:rFonts w:ascii="Poppins" w:hAnsi="Poppins" w:cs="Poppins"/>
          <w:i/>
          <w:sz w:val="24"/>
        </w:rPr>
        <w:t xml:space="preserve"> en los que el cabello es el gran protagonista, destacando claramente en la imagen al desmarcarse del acabado petrificado de la piel, sea cual sea su tono, con texturas ricas y complejas que expresan todo el poder del cabello.</w:t>
      </w:r>
    </w:p>
    <w:p w14:paraId="040F1EBB" w14:textId="5659ADCB" w:rsidR="009024C5" w:rsidRPr="00CC34F8" w:rsidRDefault="009024C5" w:rsidP="00A53039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CC34F8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5B5AF" w14:textId="77777777" w:rsidR="009229D5" w:rsidRDefault="009229D5" w:rsidP="00346B82">
      <w:pPr>
        <w:spacing w:after="0" w:line="240" w:lineRule="auto"/>
      </w:pPr>
      <w:r>
        <w:separator/>
      </w:r>
    </w:p>
  </w:endnote>
  <w:endnote w:type="continuationSeparator" w:id="0">
    <w:p w14:paraId="744991D7" w14:textId="77777777" w:rsidR="009229D5" w:rsidRDefault="009229D5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4F658" w14:textId="77777777" w:rsidR="009229D5" w:rsidRDefault="009229D5" w:rsidP="00346B82">
      <w:pPr>
        <w:spacing w:after="0" w:line="240" w:lineRule="auto"/>
      </w:pPr>
      <w:r>
        <w:separator/>
      </w:r>
    </w:p>
  </w:footnote>
  <w:footnote w:type="continuationSeparator" w:id="0">
    <w:p w14:paraId="40B5D80F" w14:textId="77777777" w:rsidR="009229D5" w:rsidRDefault="009229D5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01183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83D43"/>
    <w:rsid w:val="003A57CE"/>
    <w:rsid w:val="003F3E89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1E9C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66B7"/>
    <w:rsid w:val="008843E3"/>
    <w:rsid w:val="00886040"/>
    <w:rsid w:val="008973CE"/>
    <w:rsid w:val="008A1620"/>
    <w:rsid w:val="008C15FB"/>
    <w:rsid w:val="008E1F27"/>
    <w:rsid w:val="009024C5"/>
    <w:rsid w:val="00915C99"/>
    <w:rsid w:val="009229D5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039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053DE"/>
    <w:rsid w:val="00E25771"/>
    <w:rsid w:val="00E56357"/>
    <w:rsid w:val="00E65261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16A09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43CEE-D077-41D7-B050-595D423F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48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1626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9</cp:revision>
  <cp:lastPrinted>2018-07-05T11:15:00Z</cp:lastPrinted>
  <dcterms:created xsi:type="dcterms:W3CDTF">2021-04-13T07:04:00Z</dcterms:created>
  <dcterms:modified xsi:type="dcterms:W3CDTF">2021-04-15T12:19:00Z</dcterms:modified>
</cp:coreProperties>
</file>